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3406C" w14:textId="77777777" w:rsidR="00A97F18" w:rsidRDefault="00A97F18" w:rsidP="00A97F18">
      <w:pPr>
        <w:jc w:val="center"/>
        <w:rPr>
          <w:b/>
          <w:sz w:val="28"/>
          <w:szCs w:val="28"/>
        </w:rPr>
      </w:pPr>
      <w:bookmarkStart w:id="0" w:name="_GoBack"/>
      <w:bookmarkEnd w:id="0"/>
      <w:r>
        <w:rPr>
          <w:noProof/>
          <w:lang w:val="fr-FR" w:eastAsia="fr-FR"/>
        </w:rPr>
        <w:drawing>
          <wp:inline distT="0" distB="0" distL="0" distR="0" wp14:anchorId="7B4B6EE0" wp14:editId="40567983">
            <wp:extent cx="3257230" cy="522515"/>
            <wp:effectExtent l="0" t="0" r="0" b="0"/>
            <wp:docPr id="7"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290133" cy="527793"/>
                    </a:xfrm>
                    <a:prstGeom prst="rect">
                      <a:avLst/>
                    </a:prstGeom>
                  </pic:spPr>
                </pic:pic>
              </a:graphicData>
            </a:graphic>
          </wp:inline>
        </w:drawing>
      </w:r>
    </w:p>
    <w:p w14:paraId="154A66E9" w14:textId="686654A7" w:rsidR="00DA6048" w:rsidRPr="00EC31EA" w:rsidRDefault="00A97F18" w:rsidP="00A97F18">
      <w:pPr>
        <w:jc w:val="center"/>
        <w:rPr>
          <w:b/>
          <w:sz w:val="28"/>
          <w:szCs w:val="28"/>
        </w:rPr>
      </w:pPr>
      <w:r>
        <w:rPr>
          <w:b/>
          <w:sz w:val="28"/>
          <w:szCs w:val="28"/>
        </w:rPr>
        <w:t>Su</w:t>
      </w:r>
      <w:r w:rsidR="00DA6048" w:rsidRPr="00EC31EA">
        <w:rPr>
          <w:b/>
          <w:sz w:val="28"/>
          <w:szCs w:val="28"/>
        </w:rPr>
        <w:t xml:space="preserve">pplementary </w:t>
      </w:r>
      <w:r w:rsidR="00EC31EA" w:rsidRPr="00EC31EA">
        <w:rPr>
          <w:b/>
          <w:sz w:val="28"/>
          <w:szCs w:val="28"/>
        </w:rPr>
        <w:t xml:space="preserve">ACHD Echo </w:t>
      </w:r>
      <w:r w:rsidR="00DA6048" w:rsidRPr="00EC31EA">
        <w:rPr>
          <w:b/>
          <w:sz w:val="28"/>
          <w:szCs w:val="28"/>
        </w:rPr>
        <w:t>Acquisition Protocol for</w:t>
      </w:r>
    </w:p>
    <w:p w14:paraId="77287FBC" w14:textId="31F9E661" w:rsidR="00352400" w:rsidRPr="00654CCE" w:rsidRDefault="006E2A64" w:rsidP="00352400">
      <w:pPr>
        <w:pBdr>
          <w:top w:val="double" w:sz="4" w:space="1" w:color="auto"/>
          <w:left w:val="double" w:sz="4" w:space="4" w:color="auto"/>
          <w:bottom w:val="double" w:sz="4" w:space="1" w:color="auto"/>
          <w:right w:val="double" w:sz="4" w:space="4" w:color="auto"/>
        </w:pBdr>
        <w:shd w:val="clear" w:color="auto" w:fill="000000" w:themeFill="text1"/>
        <w:spacing w:after="0" w:line="240" w:lineRule="auto"/>
        <w:jc w:val="center"/>
        <w:rPr>
          <w:i/>
          <w:color w:val="FFFFFF" w:themeColor="background1"/>
          <w:sz w:val="32"/>
          <w:szCs w:val="28"/>
        </w:rPr>
      </w:pPr>
      <w:r>
        <w:rPr>
          <w:i/>
          <w:color w:val="FFFFFF" w:themeColor="background1"/>
          <w:sz w:val="32"/>
          <w:szCs w:val="28"/>
        </w:rPr>
        <w:t xml:space="preserve">Repaired </w:t>
      </w:r>
      <w:r w:rsidR="00811A90">
        <w:rPr>
          <w:i/>
          <w:color w:val="FFFFFF" w:themeColor="background1"/>
          <w:sz w:val="32"/>
          <w:szCs w:val="28"/>
        </w:rPr>
        <w:t xml:space="preserve">Tetralogy of </w:t>
      </w:r>
      <w:proofErr w:type="spellStart"/>
      <w:r w:rsidR="00811A90">
        <w:rPr>
          <w:i/>
          <w:color w:val="FFFFFF" w:themeColor="background1"/>
          <w:sz w:val="32"/>
          <w:szCs w:val="28"/>
        </w:rPr>
        <w:t>Fallot</w:t>
      </w:r>
      <w:proofErr w:type="spellEnd"/>
      <w:r w:rsidR="00BC68A1">
        <w:rPr>
          <w:i/>
          <w:color w:val="FFFFFF" w:themeColor="background1"/>
          <w:sz w:val="32"/>
          <w:szCs w:val="28"/>
        </w:rPr>
        <w:t xml:space="preserve"> </w:t>
      </w:r>
    </w:p>
    <w:p w14:paraId="71E05F39" w14:textId="77777777" w:rsidR="00661310" w:rsidRDefault="00661310" w:rsidP="00661310">
      <w:pPr>
        <w:spacing w:after="0" w:line="240" w:lineRule="auto"/>
        <w:jc w:val="center"/>
        <w:rPr>
          <w:b/>
          <w:sz w:val="28"/>
          <w:szCs w:val="28"/>
          <w:u w:val="single"/>
        </w:rPr>
      </w:pPr>
    </w:p>
    <w:p w14:paraId="29FFC564" w14:textId="7E1DA321" w:rsidR="00811A90" w:rsidRDefault="00690D4E" w:rsidP="00690D4E">
      <w:pPr>
        <w:pStyle w:val="Default"/>
        <w:pBdr>
          <w:top w:val="single" w:sz="4" w:space="1" w:color="auto"/>
          <w:left w:val="single" w:sz="4" w:space="4" w:color="auto"/>
          <w:bottom w:val="single" w:sz="4" w:space="1" w:color="auto"/>
          <w:right w:val="single" w:sz="4" w:space="4" w:color="auto"/>
        </w:pBdr>
        <w:rPr>
          <w:b/>
          <w:bCs/>
          <w:i/>
          <w:sz w:val="22"/>
          <w:szCs w:val="22"/>
        </w:rPr>
      </w:pPr>
      <w:r w:rsidRPr="00690D4E">
        <w:rPr>
          <w:b/>
          <w:bCs/>
          <w:i/>
          <w:sz w:val="22"/>
          <w:szCs w:val="22"/>
        </w:rPr>
        <w:t>The following protocol for</w:t>
      </w:r>
      <w:r>
        <w:rPr>
          <w:b/>
          <w:bCs/>
          <w:i/>
          <w:sz w:val="22"/>
          <w:szCs w:val="22"/>
        </w:rPr>
        <w:t xml:space="preserve"> echo in</w:t>
      </w:r>
      <w:r w:rsidR="00E9002F">
        <w:rPr>
          <w:b/>
          <w:bCs/>
          <w:i/>
          <w:sz w:val="22"/>
          <w:szCs w:val="22"/>
        </w:rPr>
        <w:t xml:space="preserve"> adu</w:t>
      </w:r>
      <w:r w:rsidR="00811A90">
        <w:rPr>
          <w:b/>
          <w:bCs/>
          <w:i/>
          <w:sz w:val="22"/>
          <w:szCs w:val="22"/>
        </w:rPr>
        <w:t xml:space="preserve">lt patients with </w:t>
      </w:r>
      <w:r w:rsidR="007A72AC">
        <w:rPr>
          <w:b/>
          <w:bCs/>
          <w:i/>
          <w:sz w:val="22"/>
          <w:szCs w:val="22"/>
        </w:rPr>
        <w:t xml:space="preserve">repaired </w:t>
      </w:r>
      <w:r w:rsidR="00811A90">
        <w:rPr>
          <w:b/>
          <w:bCs/>
          <w:i/>
          <w:sz w:val="22"/>
          <w:szCs w:val="22"/>
        </w:rPr>
        <w:t xml:space="preserve">Tetralogy of </w:t>
      </w:r>
      <w:proofErr w:type="spellStart"/>
      <w:r w:rsidR="00811A90">
        <w:rPr>
          <w:b/>
          <w:bCs/>
          <w:i/>
          <w:sz w:val="22"/>
          <w:szCs w:val="22"/>
        </w:rPr>
        <w:t>Fallot</w:t>
      </w:r>
      <w:proofErr w:type="spellEnd"/>
      <w:r w:rsidR="00E9002F">
        <w:rPr>
          <w:b/>
          <w:bCs/>
          <w:i/>
          <w:sz w:val="22"/>
          <w:szCs w:val="22"/>
        </w:rPr>
        <w:t xml:space="preserve"> </w:t>
      </w:r>
      <w:r w:rsidR="007A72AC">
        <w:rPr>
          <w:b/>
          <w:bCs/>
          <w:i/>
          <w:sz w:val="22"/>
          <w:szCs w:val="22"/>
        </w:rPr>
        <w:t xml:space="preserve">(TOF) </w:t>
      </w:r>
      <w:r w:rsidR="00E9002F">
        <w:rPr>
          <w:b/>
          <w:bCs/>
          <w:i/>
          <w:sz w:val="22"/>
          <w:szCs w:val="22"/>
        </w:rPr>
        <w:t>is</w:t>
      </w:r>
      <w:r w:rsidRPr="00690D4E">
        <w:rPr>
          <w:b/>
          <w:bCs/>
          <w:i/>
          <w:sz w:val="22"/>
          <w:szCs w:val="22"/>
        </w:rPr>
        <w:t xml:space="preserve"> a guide</w:t>
      </w:r>
      <w:r>
        <w:rPr>
          <w:b/>
          <w:bCs/>
          <w:i/>
          <w:sz w:val="22"/>
          <w:szCs w:val="22"/>
        </w:rPr>
        <w:t xml:space="preserve"> for performing a comprehensive assessment of </w:t>
      </w:r>
      <w:r w:rsidR="00FE3F62">
        <w:rPr>
          <w:b/>
          <w:bCs/>
          <w:i/>
          <w:sz w:val="22"/>
          <w:szCs w:val="22"/>
        </w:rPr>
        <w:t xml:space="preserve">this group of </w:t>
      </w:r>
      <w:r w:rsidRPr="00690D4E">
        <w:rPr>
          <w:b/>
          <w:bCs/>
          <w:i/>
          <w:sz w:val="22"/>
          <w:szCs w:val="22"/>
        </w:rPr>
        <w:t xml:space="preserve">patients.  It is intended as a supplementary guide to the </w:t>
      </w:r>
      <w:r w:rsidR="00655DB1">
        <w:rPr>
          <w:b/>
          <w:bCs/>
          <w:i/>
          <w:sz w:val="22"/>
          <w:szCs w:val="22"/>
        </w:rPr>
        <w:t>IS</w:t>
      </w:r>
      <w:r w:rsidRPr="00690D4E">
        <w:rPr>
          <w:b/>
          <w:bCs/>
          <w:i/>
          <w:sz w:val="22"/>
          <w:szCs w:val="22"/>
        </w:rPr>
        <w:t xml:space="preserve">ACHD echo protocol and </w:t>
      </w:r>
      <w:r>
        <w:rPr>
          <w:b/>
          <w:bCs/>
          <w:i/>
          <w:sz w:val="22"/>
          <w:szCs w:val="22"/>
        </w:rPr>
        <w:t xml:space="preserve">sequential analysis and </w:t>
      </w:r>
      <w:r w:rsidRPr="00690D4E">
        <w:rPr>
          <w:b/>
          <w:bCs/>
          <w:i/>
          <w:sz w:val="22"/>
          <w:szCs w:val="22"/>
        </w:rPr>
        <w:t xml:space="preserve">all regular measurements should be included. </w:t>
      </w:r>
      <w:r>
        <w:rPr>
          <w:b/>
          <w:bCs/>
          <w:i/>
          <w:sz w:val="22"/>
          <w:szCs w:val="22"/>
        </w:rPr>
        <w:t>It highlights areas of interest in each view</w:t>
      </w:r>
      <w:r w:rsidRPr="00690D4E">
        <w:rPr>
          <w:b/>
          <w:bCs/>
          <w:i/>
          <w:sz w:val="22"/>
          <w:szCs w:val="22"/>
        </w:rPr>
        <w:t xml:space="preserve"> </w:t>
      </w:r>
      <w:r>
        <w:rPr>
          <w:b/>
          <w:bCs/>
          <w:i/>
          <w:sz w:val="22"/>
          <w:szCs w:val="22"/>
        </w:rPr>
        <w:t xml:space="preserve">specific to </w:t>
      </w:r>
      <w:r w:rsidR="00811A90">
        <w:rPr>
          <w:b/>
          <w:bCs/>
          <w:i/>
          <w:sz w:val="22"/>
          <w:szCs w:val="22"/>
        </w:rPr>
        <w:t>repaired TOF.</w:t>
      </w:r>
    </w:p>
    <w:p w14:paraId="08CC4FB4" w14:textId="211A6DBB" w:rsidR="00811A90" w:rsidRDefault="00811A90" w:rsidP="00811A90"/>
    <w:p w14:paraId="587D4062" w14:textId="3F774DB4" w:rsidR="004F7798" w:rsidRPr="008E79AF" w:rsidRDefault="00F75E39" w:rsidP="008E79AF">
      <w:pPr>
        <w:widowControl w:val="0"/>
        <w:spacing w:after="100"/>
        <w:rPr>
          <w:b/>
          <w:sz w:val="28"/>
          <w:szCs w:val="28"/>
        </w:rPr>
      </w:pPr>
      <w:r w:rsidRPr="008E79AF">
        <w:rPr>
          <w:b/>
          <w:sz w:val="28"/>
          <w:szCs w:val="28"/>
        </w:rPr>
        <w:t>Background</w:t>
      </w:r>
    </w:p>
    <w:p w14:paraId="4A5571B5" w14:textId="7F891329" w:rsidR="008E79AF" w:rsidRDefault="00F75E39" w:rsidP="008E79AF">
      <w:pPr>
        <w:widowControl w:val="0"/>
        <w:spacing w:after="0" w:line="240" w:lineRule="auto"/>
      </w:pPr>
      <w:r>
        <w:t xml:space="preserve">TOF is the most common cyanotic congenital heart disease.  </w:t>
      </w:r>
      <w:r w:rsidR="002D3855">
        <w:t>Anatomic malformations</w:t>
      </w:r>
      <w:r>
        <w:t xml:space="preserve"> include</w:t>
      </w:r>
      <w:r w:rsidR="008E79AF">
        <w:t>:</w:t>
      </w:r>
    </w:p>
    <w:p w14:paraId="7B68E0B6" w14:textId="13AEAD5F" w:rsidR="004F7798" w:rsidRDefault="004F7798" w:rsidP="008E79AF">
      <w:pPr>
        <w:widowControl w:val="0"/>
        <w:spacing w:after="0" w:line="240" w:lineRule="auto"/>
      </w:pPr>
      <w:r>
        <w:t>1.</w:t>
      </w:r>
      <w:r w:rsidR="002D3855">
        <w:t xml:space="preserve"> </w:t>
      </w:r>
      <w:r w:rsidR="00A01F0C">
        <w:t xml:space="preserve">RVOT obstruction, typically </w:t>
      </w:r>
      <w:proofErr w:type="spellStart"/>
      <w:r w:rsidR="00A01F0C">
        <w:t>s</w:t>
      </w:r>
      <w:r w:rsidR="002D3855">
        <w:t>ubpulmonary</w:t>
      </w:r>
      <w:proofErr w:type="spellEnd"/>
      <w:r w:rsidR="002D3855">
        <w:t xml:space="preserve"> infundibular stenosis </w:t>
      </w:r>
    </w:p>
    <w:p w14:paraId="0BB4E907" w14:textId="35FBF815" w:rsidR="004F7798" w:rsidRDefault="004F7798" w:rsidP="008E79AF">
      <w:pPr>
        <w:widowControl w:val="0"/>
        <w:spacing w:after="0" w:line="240" w:lineRule="auto"/>
      </w:pPr>
      <w:r>
        <w:t>2. VSD</w:t>
      </w:r>
    </w:p>
    <w:p w14:paraId="48ECF916" w14:textId="788A1429" w:rsidR="00F75E39" w:rsidRDefault="004F7798" w:rsidP="008E79AF">
      <w:pPr>
        <w:widowControl w:val="0"/>
        <w:spacing w:after="0" w:line="240" w:lineRule="auto"/>
      </w:pPr>
      <w:r>
        <w:t xml:space="preserve">3. </w:t>
      </w:r>
      <w:r w:rsidR="00B6473A">
        <w:t>O</w:t>
      </w:r>
      <w:r>
        <w:t xml:space="preserve">verriding aorta </w:t>
      </w:r>
    </w:p>
    <w:p w14:paraId="365C7235" w14:textId="1E68FF0B" w:rsidR="004F7798" w:rsidRDefault="004F7798" w:rsidP="008E79AF">
      <w:pPr>
        <w:widowControl w:val="0"/>
        <w:spacing w:after="0" w:line="240" w:lineRule="auto"/>
      </w:pPr>
      <w:r>
        <w:t>4. RV hypertrophy</w:t>
      </w:r>
    </w:p>
    <w:p w14:paraId="42843DB3" w14:textId="77777777" w:rsidR="00A76DD9" w:rsidRDefault="00A76DD9" w:rsidP="008E79AF">
      <w:pPr>
        <w:widowControl w:val="0"/>
        <w:spacing w:after="0" w:line="240" w:lineRule="auto"/>
      </w:pPr>
    </w:p>
    <w:p w14:paraId="663FD5B7" w14:textId="64345B4F" w:rsidR="00A76DD9" w:rsidRDefault="00EC71CC" w:rsidP="008E79AF">
      <w:pPr>
        <w:widowControl w:val="0"/>
        <w:spacing w:after="0" w:line="240" w:lineRule="auto"/>
      </w:pPr>
      <w:r w:rsidRPr="00A76DD9">
        <w:rPr>
          <w:b/>
          <w:noProof/>
          <w:sz w:val="28"/>
          <w:szCs w:val="28"/>
          <w:lang w:val="fr-FR" w:eastAsia="fr-FR"/>
        </w:rPr>
        <mc:AlternateContent>
          <mc:Choice Requires="wps">
            <w:drawing>
              <wp:anchor distT="0" distB="0" distL="114300" distR="114300" simplePos="0" relativeHeight="251679744" behindDoc="0" locked="0" layoutInCell="1" allowOverlap="1" wp14:anchorId="2CDF05B4" wp14:editId="479FCDA0">
                <wp:simplePos x="0" y="0"/>
                <wp:positionH relativeFrom="column">
                  <wp:posOffset>2803525</wp:posOffset>
                </wp:positionH>
                <wp:positionV relativeFrom="paragraph">
                  <wp:posOffset>85725</wp:posOffset>
                </wp:positionV>
                <wp:extent cx="2766695" cy="423545"/>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423545"/>
                        </a:xfrm>
                        <a:prstGeom prst="rect">
                          <a:avLst/>
                        </a:prstGeom>
                        <a:solidFill>
                          <a:srgbClr val="FFFFFF"/>
                        </a:solidFill>
                        <a:ln w="9525">
                          <a:noFill/>
                          <a:miter lim="800000"/>
                          <a:headEnd/>
                          <a:tailEnd/>
                        </a:ln>
                      </wps:spPr>
                      <wps:txbx>
                        <w:txbxContent>
                          <w:p w14:paraId="16DEA09D" w14:textId="643F97A5" w:rsidR="00A76DD9" w:rsidRPr="00A76DD9" w:rsidRDefault="00EC71CC">
                            <w:pPr>
                              <w:rPr>
                                <w:i/>
                              </w:rPr>
                            </w:pPr>
                            <w:proofErr w:type="gramStart"/>
                            <w:r>
                              <w:rPr>
                                <w:i/>
                              </w:rPr>
                              <w:t xml:space="preserve">Diagram of tetralogy of </w:t>
                            </w:r>
                            <w:proofErr w:type="spellStart"/>
                            <w:r>
                              <w:rPr>
                                <w:i/>
                              </w:rPr>
                              <w:t>Fallot</w:t>
                            </w:r>
                            <w:proofErr w:type="spellEnd"/>
                            <w:r>
                              <w:rPr>
                                <w:i/>
                              </w:rPr>
                              <w:t>.</w:t>
                            </w:r>
                            <w:proofErr w:type="gramEnd"/>
                            <w:r>
                              <w:rPr>
                                <w:i/>
                              </w:rPr>
                              <w:t xml:space="preserve"> </w:t>
                            </w:r>
                            <w:r w:rsidR="00A76DD9" w:rsidRPr="00A76DD9">
                              <w:rPr>
                                <w:i/>
                              </w:rPr>
                              <w:t xml:space="preserve">Diagram adapted from </w:t>
                            </w:r>
                            <w:proofErr w:type="spellStart"/>
                            <w:r w:rsidR="00A76DD9" w:rsidRPr="00A76DD9">
                              <w:rPr>
                                <w:i/>
                              </w:rPr>
                              <w:t>Popelova</w:t>
                            </w:r>
                            <w:proofErr w:type="spellEnd"/>
                            <w:r w:rsidR="00A76DD9" w:rsidRPr="00A76DD9">
                              <w:rPr>
                                <w:i/>
                              </w:rPr>
                              <w:t xml:space="preserve"> et 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75pt;margin-top:6.75pt;width:217.85pt;height:33.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O1rIAIAABwEAAAOAAAAZHJzL2Uyb0RvYy54bWysU9tu2zAMfR+wfxD0vjjxkrQx4hRdugwD ugvQ7gNoWY6FyaImKbG7rx8lp2m2vQ3TgyCK5NHhIbW+GTrNjtJ5habks8mUM2kE1srsS/7tcffm mjMfwNSg0ciSP0nPbzavX617W8gcW9S1dIxAjC96W/I2BFtkmRet7MBP0EpDzgZdB4FMt89qBz2h dzrLp9Nl1qOrrUMhvafbu9HJNwm/aaQIX5rGy8B0yYlbSLtLexX3bLOGYu/AtkqcaMA/sOhAGXr0 DHUHAdjBqb+gOiUcemzCRGCXYdMoIVMNVM1s+kc1Dy1YmWohcbw9y+T/H6z4fPzqmKqpdwvODHTU o0c5BPYOB5ZHeXrrC4p6sBQXBrqm0FSqt/covntmcNuC2ctb57BvJdREbxYzs4vUEcdHkKr/hDU9 A4eACWhoXBe1IzUYoVObns6tiVQEXeZXy+VyRRQF+eb528V8kZ6A4jnbOh8+SOxYPJTcUesTOhzv fYhsoHgOiY951KreKa2T4fbVVjt2BBqTXVon9N/CtGF9yVeLfJGQDcb8NEGdCjTGWnUlv57GFdOh iGq8N3U6B1B6PBMTbU7yREVGbcJQDRQYNauwfiKhHI7jSt+LDi26n5z1NKol9z8O4CRn+qMhsVez +TzOdjLmi6ucDHfpqS49YARBlTxwNh63If2HpIO9pabsVNLrhcmJK41gkvH0XeKMX9op6uVTb34B AAD//wMAUEsDBBQABgAIAAAAIQBnbRFV3gAAAAkBAAAPAAAAZHJzL2Rvd25yZXYueG1sTI/NTsMw EITvSLyDtUjcqNPQ0iqNU1VUXDggUZDo0Y03cYT/ZLtpeHuWEz3trmY0+029naxhI8Y0eCdgPiuA oWu9Glwv4PPj5WENLGXplDTeoYAfTLBtbm9qWSl/ce84HnLPKMSlSgrQOYeK89RqtDLNfEBHWuej lZnO2HMV5YXCreFlUTxxKwdHH7QM+Kyx/T6crYAvqwe1j2/HTplx/9rtlmGKQYj7u2m3AZZxyv9m +MMndGiI6eTPTiVmBCwW8yVZSXikSYb1alUCO9FSlMCbml83aH4BAAD//wMAUEsBAi0AFAAGAAgA AAAhALaDOJL+AAAA4QEAABMAAAAAAAAAAAAAAAAAAAAAAFtDb250ZW50X1R5cGVzXS54bWxQSwEC LQAUAAYACAAAACEAOP0h/9YAAACUAQAACwAAAAAAAAAAAAAAAAAvAQAAX3JlbHMvLnJlbHNQSwEC LQAUAAYACAAAACEAAvTtayACAAAcBAAADgAAAAAAAAAAAAAAAAAuAgAAZHJzL2Uyb0RvYy54bWxQ SwECLQAUAAYACAAAACEAZ20RVd4AAAAJAQAADwAAAAAAAAAAAAAAAAB6BAAAZHJzL2Rvd25yZXYu eG1sUEsFBgAAAAAEAAQA8wAAAIUFAAAAAA== " stroked="f">
                <v:textbox style="mso-fit-shape-to-text:t">
                  <w:txbxContent>
                    <w:p w14:paraId="16DEA09D" w14:textId="643F97A5" w:rsidR="00A76DD9" w:rsidRPr="00A76DD9" w:rsidRDefault="00EC71CC">
                      <w:pPr>
                        <w:rPr>
                          <w:i/>
                        </w:rPr>
                      </w:pPr>
                      <w:proofErr w:type="gramStart"/>
                      <w:r>
                        <w:rPr>
                          <w:i/>
                        </w:rPr>
                        <w:t xml:space="preserve">Diagram of tetralogy of </w:t>
                      </w:r>
                      <w:proofErr w:type="spellStart"/>
                      <w:r>
                        <w:rPr>
                          <w:i/>
                        </w:rPr>
                        <w:t>Fallot</w:t>
                      </w:r>
                      <w:proofErr w:type="spellEnd"/>
                      <w:r>
                        <w:rPr>
                          <w:i/>
                        </w:rPr>
                        <w:t>.</w:t>
                      </w:r>
                      <w:proofErr w:type="gramEnd"/>
                      <w:r>
                        <w:rPr>
                          <w:i/>
                        </w:rPr>
                        <w:t xml:space="preserve"> </w:t>
                      </w:r>
                      <w:r w:rsidR="00A76DD9" w:rsidRPr="00A76DD9">
                        <w:rPr>
                          <w:i/>
                        </w:rPr>
                        <w:t xml:space="preserve">Diagram adapted from </w:t>
                      </w:r>
                      <w:proofErr w:type="spellStart"/>
                      <w:r w:rsidR="00A76DD9" w:rsidRPr="00A76DD9">
                        <w:rPr>
                          <w:i/>
                        </w:rPr>
                        <w:t>Popelova</w:t>
                      </w:r>
                      <w:proofErr w:type="spellEnd"/>
                      <w:r w:rsidR="00A76DD9" w:rsidRPr="00A76DD9">
                        <w:rPr>
                          <w:i/>
                        </w:rPr>
                        <w:t xml:space="preserve"> et al</w:t>
                      </w:r>
                    </w:p>
                  </w:txbxContent>
                </v:textbox>
              </v:shape>
            </w:pict>
          </mc:Fallback>
        </mc:AlternateContent>
      </w:r>
    </w:p>
    <w:p w14:paraId="0698CE42" w14:textId="2C766A2B" w:rsidR="00215517" w:rsidRDefault="00795E30" w:rsidP="0029747F">
      <w:pPr>
        <w:widowControl w:val="0"/>
        <w:spacing w:after="100"/>
        <w:ind w:left="1440" w:firstLine="720"/>
        <w:rPr>
          <w:b/>
          <w:sz w:val="28"/>
          <w:szCs w:val="28"/>
        </w:rPr>
      </w:pPr>
      <w:r w:rsidRPr="00795E30">
        <w:rPr>
          <w:b/>
          <w:noProof/>
          <w:sz w:val="28"/>
          <w:szCs w:val="28"/>
          <w:lang w:val="fr-FR" w:eastAsia="fr-FR"/>
        </w:rPr>
        <mc:AlternateContent>
          <mc:Choice Requires="wps">
            <w:drawing>
              <wp:anchor distT="0" distB="0" distL="114300" distR="114300" simplePos="0" relativeHeight="251683840" behindDoc="0" locked="0" layoutInCell="1" allowOverlap="1" wp14:anchorId="2EC32825" wp14:editId="79C8000F">
                <wp:simplePos x="0" y="0"/>
                <wp:positionH relativeFrom="column">
                  <wp:posOffset>2805108</wp:posOffset>
                </wp:positionH>
                <wp:positionV relativeFrom="paragraph">
                  <wp:posOffset>757720</wp:posOffset>
                </wp:positionV>
                <wp:extent cx="1626920" cy="3443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344385"/>
                        </a:xfrm>
                        <a:prstGeom prst="rect">
                          <a:avLst/>
                        </a:prstGeom>
                        <a:noFill/>
                        <a:ln w="9525">
                          <a:noFill/>
                          <a:miter lim="800000"/>
                          <a:headEnd/>
                          <a:tailEnd/>
                        </a:ln>
                      </wps:spPr>
                      <wps:txbx>
                        <w:txbxContent>
                          <w:p w14:paraId="78F38EFF" w14:textId="7A95CA07" w:rsidR="00795E30" w:rsidRDefault="00795E30" w:rsidP="00795E30">
                            <w:r>
                              <w:t>Infundibular stenosis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0.85pt;margin-top:59.65pt;width:128.1pt;height:2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t5waDQIAAPoDAAAOAAAAZHJzL2Uyb0RvYy54bWysU9tu2zAMfR+wfxD0vjhxkywxohRduw4D ugvQ7gNkWY6FSaImKbGzry8lp2mwvQ3zg0CZ5CHPIbW5HowmB+mDAsvobDKlRFoBjbI7Rn883b9b URIitw3XYCWjRxno9fbtm03vKllCB7qRniCIDVXvGO1idFVRBNFJw8MEnLTobMEbHvHqd0XjeY/o RhfldLosevCN8yBkCPj3bnTSbcZvWynit7YNMhLNKPYW8+nzWaez2G54tfPcdUqc2uD/0IXhymLR M9Qdj5zsvfoLyijhIUAbJwJMAW2rhMwckM1s+gebx447mbmgOMGdZQr/D1Z8PXz3RDWMlktKLDc4 oyc5RPIBBlImeXoXKox6dBgXB/yNY85Ug3sA8TMQC7cdtzt54z30neQNtjdLmcVF6ogTEkjdf4EG y/B9hAw0tN4k7VANgug4puN5NKkVkUouy+W6RJdA39V8frVa5BK8esl2PsRPEgxJBqMeR5/R+eEh xNQNr15CUjEL90rrPH5tSc/oelEucsKFx6iI26mVYXQ1Td+4L4nkR9vk5MiVHm0soO2JdSI6Uo5D PWR9syRJkRqaI8rgYVxGfDxodOB/U9LjIjIafu25l5TozxalXM/m87S5+TJfvE8i+EtPfenhViAU o5GS0byNedtHyjcoeauyGq+dnFrGBcsinR5D2uDLe456fbLbZwAAAP//AwBQSwMEFAAGAAgAAAAh ANXFgiTfAAAACwEAAA8AAABkcnMvZG93bnJldi54bWxMj8FOwzAMhu9IvENkJG4sKetWWppOCMQV xGCTuGWN11Y0TtVka3l7zAmO9v/p9+dyM7tenHEMnScNyUKBQKq97ajR8PH+fHMHIkRD1vSeUMM3 BthUlxelKayf6A3P29gILqFQGA1tjEMhZahbdCYs/IDE2dGPzkQex0ba0Uxc7np5q9RaOtMRX2jN gI8t1l/bk9Owezl+7lP12jy51TD5WUlyudT6+mp+uAcRcY5/MPzqszpU7HTwJ7JB9BrSNMkY5SDJ lyCYWOdZDuLAm2y5AlmV8v8P1Q8AAAD//wMAUEsBAi0AFAAGAAgAAAAhALaDOJL+AAAA4QEAABMA AAAAAAAAAAAAAAAAAAAAAFtDb250ZW50X1R5cGVzXS54bWxQSwECLQAUAAYACAAAACEAOP0h/9YA AACUAQAACwAAAAAAAAAAAAAAAAAvAQAAX3JlbHMvLnJlbHNQSwECLQAUAAYACAAAACEAxrecGg0C AAD6AwAADgAAAAAAAAAAAAAAAAAuAgAAZHJzL2Uyb0RvYy54bWxQSwECLQAUAAYACAAAACEA1cWC JN8AAAALAQAADwAAAAAAAAAAAAAAAABnBAAAZHJzL2Rvd25yZXYueG1sUEsFBgAAAAAEAAQA8wAA AHMFAAAAAA== " filled="f" stroked="f">
                <v:textbox>
                  <w:txbxContent>
                    <w:p w14:paraId="78F38EFF" w14:textId="7A95CA07" w:rsidR="00795E30" w:rsidRDefault="00795E30" w:rsidP="00795E30">
                      <w:r>
                        <w:t>Infundibular stenosis</w:t>
                      </w:r>
                    </w:p>
                  </w:txbxContent>
                </v:textbox>
              </v:shape>
            </w:pict>
          </mc:Fallback>
        </mc:AlternateContent>
      </w:r>
      <w:r w:rsidRPr="00795E30">
        <w:rPr>
          <w:b/>
          <w:noProof/>
          <w:sz w:val="28"/>
          <w:szCs w:val="28"/>
          <w:lang w:val="fr-FR" w:eastAsia="fr-FR"/>
        </w:rPr>
        <mc:AlternateContent>
          <mc:Choice Requires="wps">
            <w:drawing>
              <wp:anchor distT="0" distB="0" distL="114300" distR="114300" simplePos="0" relativeHeight="251681792" behindDoc="0" locked="0" layoutInCell="1" allowOverlap="1" wp14:anchorId="1BC2EE1B" wp14:editId="36D4B831">
                <wp:simplePos x="0" y="0"/>
                <wp:positionH relativeFrom="column">
                  <wp:posOffset>-31576</wp:posOffset>
                </wp:positionH>
                <wp:positionV relativeFrom="paragraph">
                  <wp:posOffset>973991</wp:posOffset>
                </wp:positionV>
                <wp:extent cx="1626920" cy="3443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344385"/>
                        </a:xfrm>
                        <a:prstGeom prst="rect">
                          <a:avLst/>
                        </a:prstGeom>
                        <a:noFill/>
                        <a:ln w="9525">
                          <a:noFill/>
                          <a:miter lim="800000"/>
                          <a:headEnd/>
                          <a:tailEnd/>
                        </a:ln>
                      </wps:spPr>
                      <wps:txbx>
                        <w:txbxContent>
                          <w:p w14:paraId="7041107A" w14:textId="6E0C60E0" w:rsidR="00795E30" w:rsidRDefault="00795E30">
                            <w:r>
                              <w:t xml:space="preserve">Aorta overriding the VSD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pt;margin-top:76.7pt;width:128.1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wt5DAIAAPoDAAAOAAAAZHJzL2Uyb0RvYy54bWysU9tu2zAMfR+wfxD0vjhxkywx4hRduw4D ugvQ7gMYWY6FSaImKbG7rx8lp1mwvQ3zg0CZ5CHPIbW5HoxmR+mDQlvz2WTKmbQCG2X3Nf/2dP9m xVmIYBvQaGXNn2Xg19vXrza9q2SJHepGekYgNlS9q3kXo6uKIohOGggTdNKSs0VvINLV74vGQ0/o RhfldLosevSN8yhkCPT3bnTybcZvWynil7YNMjJdc+ot5tPnc5fOYruBau/BdUqc2oB/6MKAslT0 DHUHEdjBq7+gjBIeA7ZxItAU2LZKyMyB2Mymf7B57MDJzIXECe4sU/h/sOLz8atnqqHZLTmzYGhG T3KI7B0OrEzy9C5UFPXoKC4O9JtCM9XgHlB8D8zibQd2L2+8x76T0FB7s5RZXKSOOCGB7PpP2FAZ OETMQEPrTdKO1GCETmN6Po8mtSJSyWW5XJfkEuS7ms+vVotcAqqXbOdD/CDRsGTU3NPoMzocH0JM 3UD1EpKKWbxXWufxa8v6mq8X5SInXHiMirSdWpmar6bpG/clkXxvm5wcQenRpgLanlgnoiPlOOyG rO9ZzB02zySDx3EZ6fGQ0aH/yVlPi1jz8OMAXnKmP1qScj2bz9Pm5st88TaJ4C89u0sPWEFQNY+c jeZtzNs+Ur4hyVuV1UizGTs5tUwLlkU6PYa0wZf3HPX7yW5/AQAA//8DAFBLAwQUAAYACAAAACEA 68MbAt8AAAAKAQAADwAAAGRycy9kb3ducmV2LnhtbEyPQU/DMAyF70j8h8hI3LZkZR2sazohEFfQ BpvELWu8tqJxqiZby7+fOY2b7ff0/L18PbpWnLEPjScNs6kCgVR621Cl4evzbfIEIkRD1rSeUMMv BlgXtze5yawfaIPnbawEh1DIjIY6xi6TMpQ1OhOmvkNi7eh7ZyKvfSVtbwYOd61MlFpIZxriD7Xp 8KXG8md7chp278fv/Vx9VK8u7QY/KkluKbW+vxufVyAijvFqhj98RoeCmQ7+RDaIVsMk5SqR7+nD HAQbknSWgDjwoB4XIItc/q9QXAAAAP//AwBQSwECLQAUAAYACAAAACEAtoM4kv4AAADhAQAAEwAA AAAAAAAAAAAAAAAAAAAAW0NvbnRlbnRfVHlwZXNdLnhtbFBLAQItABQABgAIAAAAIQA4/SH/1gAA AJQBAAALAAAAAAAAAAAAAAAAAC8BAABfcmVscy8ucmVsc1BLAQItABQABgAIAAAAIQDzdwt5DAIA APoDAAAOAAAAAAAAAAAAAAAAAC4CAABkcnMvZTJvRG9jLnhtbFBLAQItABQABgAIAAAAIQDrwxsC 3wAAAAoBAAAPAAAAAAAAAAAAAAAAAGYEAABkcnMvZG93bnJldi54bWxQSwUGAAAAAAQABADzAAAA cgUAAAAA " filled="f" stroked="f">
                <v:textbox>
                  <w:txbxContent>
                    <w:p w14:paraId="7041107A" w14:textId="6E0C60E0" w:rsidR="00795E30" w:rsidRDefault="00795E30">
                      <w:r>
                        <w:t xml:space="preserve">Aorta overriding the VSD </w:t>
                      </w:r>
                    </w:p>
                  </w:txbxContent>
                </v:textbox>
              </v:shape>
            </w:pict>
          </mc:Fallback>
        </mc:AlternateContent>
      </w:r>
      <w:r w:rsidR="00A76DD9">
        <w:rPr>
          <w:b/>
          <w:noProof/>
          <w:sz w:val="28"/>
          <w:szCs w:val="28"/>
          <w:lang w:val="fr-FR" w:eastAsia="fr-FR"/>
        </w:rPr>
        <w:drawing>
          <wp:inline distT="0" distB="0" distL="0" distR="0" wp14:anchorId="521A3EE1" wp14:editId="215B316F">
            <wp:extent cx="1551684" cy="201835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1743" cy="2018430"/>
                    </a:xfrm>
                    <a:prstGeom prst="rect">
                      <a:avLst/>
                    </a:prstGeom>
                    <a:noFill/>
                    <a:ln>
                      <a:noFill/>
                    </a:ln>
                  </pic:spPr>
                </pic:pic>
              </a:graphicData>
            </a:graphic>
          </wp:inline>
        </w:drawing>
      </w:r>
    </w:p>
    <w:p w14:paraId="1FC295F6" w14:textId="77777777" w:rsidR="00A76DD9" w:rsidRDefault="00A76DD9" w:rsidP="008E79AF">
      <w:pPr>
        <w:widowControl w:val="0"/>
        <w:spacing w:after="100"/>
        <w:rPr>
          <w:b/>
          <w:sz w:val="28"/>
          <w:szCs w:val="28"/>
        </w:rPr>
      </w:pPr>
    </w:p>
    <w:p w14:paraId="68AB21B1" w14:textId="77777777" w:rsidR="00800F91" w:rsidRDefault="00800F91" w:rsidP="008E79AF">
      <w:pPr>
        <w:widowControl w:val="0"/>
        <w:spacing w:after="100"/>
        <w:rPr>
          <w:b/>
          <w:sz w:val="28"/>
          <w:szCs w:val="28"/>
        </w:rPr>
      </w:pPr>
    </w:p>
    <w:p w14:paraId="6EE650B6" w14:textId="5EECD72B" w:rsidR="00AA10D5" w:rsidRPr="008E79AF" w:rsidRDefault="00AA10D5" w:rsidP="008E79AF">
      <w:pPr>
        <w:widowControl w:val="0"/>
        <w:spacing w:after="100"/>
        <w:rPr>
          <w:b/>
          <w:sz w:val="28"/>
          <w:szCs w:val="28"/>
        </w:rPr>
      </w:pPr>
      <w:r w:rsidRPr="008E79AF">
        <w:rPr>
          <w:b/>
          <w:sz w:val="28"/>
          <w:szCs w:val="28"/>
        </w:rPr>
        <w:t>Common associations</w:t>
      </w:r>
    </w:p>
    <w:p w14:paraId="19B47E35" w14:textId="14B33F78" w:rsidR="004F7798" w:rsidRPr="00AA10D5" w:rsidRDefault="004F7798" w:rsidP="008E79AF">
      <w:pPr>
        <w:pStyle w:val="Paragraphedeliste"/>
        <w:widowControl w:val="0"/>
        <w:numPr>
          <w:ilvl w:val="0"/>
          <w:numId w:val="5"/>
        </w:numPr>
        <w:spacing w:after="100" w:line="240" w:lineRule="auto"/>
        <w:rPr>
          <w:b/>
        </w:rPr>
      </w:pPr>
      <w:r>
        <w:t xml:space="preserve">ASD (~33% of cases) (Tetralogy anatomy + ASD = Pentalogy of </w:t>
      </w:r>
      <w:proofErr w:type="spellStart"/>
      <w:r>
        <w:t>Fallot</w:t>
      </w:r>
      <w:proofErr w:type="spellEnd"/>
      <w:r>
        <w:t xml:space="preserve">) </w:t>
      </w:r>
    </w:p>
    <w:p w14:paraId="785504B5" w14:textId="77777777" w:rsidR="004F7798" w:rsidRDefault="004F7798" w:rsidP="008E79AF">
      <w:pPr>
        <w:pStyle w:val="Paragraphedeliste"/>
        <w:widowControl w:val="0"/>
        <w:numPr>
          <w:ilvl w:val="0"/>
          <w:numId w:val="5"/>
        </w:numPr>
        <w:spacing w:after="100" w:line="240" w:lineRule="auto"/>
      </w:pPr>
      <w:r>
        <w:t xml:space="preserve">Right aortic arch (25%) </w:t>
      </w:r>
    </w:p>
    <w:p w14:paraId="5321D701" w14:textId="6C9D37EC" w:rsidR="008E79AF" w:rsidRDefault="004F7798" w:rsidP="008E79AF">
      <w:pPr>
        <w:pStyle w:val="Paragraphedeliste"/>
        <w:widowControl w:val="0"/>
        <w:numPr>
          <w:ilvl w:val="0"/>
          <w:numId w:val="5"/>
        </w:numPr>
        <w:spacing w:after="100" w:line="240" w:lineRule="auto"/>
      </w:pPr>
      <w:r>
        <w:t>Coronary artery anomalies (up to 10%)</w:t>
      </w:r>
      <w:r w:rsidR="008E79AF">
        <w:t>.</w:t>
      </w:r>
      <w:r>
        <w:t xml:space="preserve"> </w:t>
      </w:r>
      <w:r w:rsidR="008E79AF">
        <w:t xml:space="preserve">The </w:t>
      </w:r>
      <w:r>
        <w:t xml:space="preserve">commonest </w:t>
      </w:r>
      <w:r w:rsidR="008E79AF">
        <w:t xml:space="preserve">is when the </w:t>
      </w:r>
      <w:r>
        <w:t xml:space="preserve">LAD arises from </w:t>
      </w:r>
      <w:r w:rsidR="008E79AF">
        <w:t xml:space="preserve">the </w:t>
      </w:r>
      <w:r>
        <w:t xml:space="preserve">RCA &amp; crosses RVOT </w:t>
      </w:r>
      <w:proofErr w:type="gramStart"/>
      <w:r>
        <w:t>anteriorly</w:t>
      </w:r>
      <w:r w:rsidR="00043695">
        <w:t xml:space="preserve"> </w:t>
      </w:r>
      <w:r w:rsidR="00795E30">
        <w:t xml:space="preserve"> which</w:t>
      </w:r>
      <w:proofErr w:type="gramEnd"/>
      <w:r w:rsidR="00795E30">
        <w:t xml:space="preserve"> has important implications for the surgical approach. </w:t>
      </w:r>
    </w:p>
    <w:p w14:paraId="28608C56" w14:textId="544234AD" w:rsidR="004F7798" w:rsidRDefault="004F7798" w:rsidP="008E79AF">
      <w:pPr>
        <w:pStyle w:val="Paragraphedeliste"/>
        <w:widowControl w:val="0"/>
        <w:numPr>
          <w:ilvl w:val="0"/>
          <w:numId w:val="5"/>
        </w:numPr>
        <w:spacing w:after="100" w:line="240" w:lineRule="auto"/>
      </w:pPr>
      <w:r>
        <w:t xml:space="preserve"> </w:t>
      </w:r>
      <w:proofErr w:type="spellStart"/>
      <w:r>
        <w:t>Aortopulmonary</w:t>
      </w:r>
      <w:proofErr w:type="spellEnd"/>
      <w:r>
        <w:t xml:space="preserve"> or bronchopulmonary collaterals </w:t>
      </w:r>
    </w:p>
    <w:p w14:paraId="317CB083" w14:textId="77777777" w:rsidR="004F7798" w:rsidRDefault="004F7798" w:rsidP="008E79AF">
      <w:pPr>
        <w:pStyle w:val="Paragraphedeliste"/>
        <w:widowControl w:val="0"/>
        <w:numPr>
          <w:ilvl w:val="0"/>
          <w:numId w:val="5"/>
        </w:numPr>
        <w:spacing w:after="100" w:line="240" w:lineRule="auto"/>
      </w:pPr>
      <w:r>
        <w:t xml:space="preserve">22q11 deletion (15%) </w:t>
      </w:r>
    </w:p>
    <w:p w14:paraId="0163E83D" w14:textId="77777777" w:rsidR="004F7798" w:rsidRDefault="004F7798" w:rsidP="008E79AF">
      <w:pPr>
        <w:pStyle w:val="Paragraphedeliste"/>
        <w:widowControl w:val="0"/>
        <w:numPr>
          <w:ilvl w:val="0"/>
          <w:numId w:val="5"/>
        </w:numPr>
        <w:spacing w:after="100" w:line="240" w:lineRule="auto"/>
      </w:pPr>
      <w:r>
        <w:t xml:space="preserve">Persistent left SVC (10%) </w:t>
      </w:r>
    </w:p>
    <w:p w14:paraId="6F9AF160" w14:textId="77777777" w:rsidR="00AA10D5" w:rsidRDefault="004F7798" w:rsidP="008E79AF">
      <w:pPr>
        <w:pStyle w:val="Paragraphedeliste"/>
        <w:widowControl w:val="0"/>
        <w:numPr>
          <w:ilvl w:val="0"/>
          <w:numId w:val="5"/>
        </w:numPr>
        <w:spacing w:after="100" w:line="240" w:lineRule="auto"/>
      </w:pPr>
      <w:r>
        <w:t>AVSD (2%)</w:t>
      </w:r>
    </w:p>
    <w:p w14:paraId="247CFE38" w14:textId="77777777" w:rsidR="00AA10D5" w:rsidRDefault="00AA10D5" w:rsidP="00AA10D5">
      <w:pPr>
        <w:pStyle w:val="Paragraphedeliste"/>
        <w:widowControl w:val="0"/>
        <w:spacing w:after="100"/>
        <w:ind w:left="1440"/>
      </w:pPr>
    </w:p>
    <w:p w14:paraId="71907BB7" w14:textId="77777777" w:rsidR="00AA10D5" w:rsidRPr="008E79AF" w:rsidRDefault="00AA10D5" w:rsidP="008E79AF">
      <w:pPr>
        <w:widowControl w:val="0"/>
        <w:spacing w:after="100"/>
        <w:rPr>
          <w:b/>
          <w:sz w:val="28"/>
          <w:szCs w:val="28"/>
        </w:rPr>
      </w:pPr>
      <w:r w:rsidRPr="008E79AF">
        <w:rPr>
          <w:b/>
          <w:sz w:val="28"/>
          <w:szCs w:val="28"/>
        </w:rPr>
        <w:lastRenderedPageBreak/>
        <w:t>Surgical approaches</w:t>
      </w:r>
    </w:p>
    <w:p w14:paraId="6CECE351" w14:textId="3988B9BD" w:rsidR="00AA10D5" w:rsidRDefault="00477CD0" w:rsidP="00477CD0">
      <w:pPr>
        <w:pStyle w:val="Commentaire"/>
      </w:pPr>
      <w:r w:rsidRPr="00477CD0">
        <w:rPr>
          <w:sz w:val="22"/>
          <w:szCs w:val="22"/>
        </w:rPr>
        <w:t>Strategies and timing of surgica</w:t>
      </w:r>
      <w:r>
        <w:rPr>
          <w:sz w:val="22"/>
          <w:szCs w:val="22"/>
        </w:rPr>
        <w:t>l repair have evolved over time. Cu</w:t>
      </w:r>
      <w:r w:rsidRPr="00477CD0">
        <w:rPr>
          <w:sz w:val="22"/>
          <w:szCs w:val="22"/>
        </w:rPr>
        <w:t xml:space="preserve">rrently systemic to </w:t>
      </w:r>
      <w:r w:rsidR="00795E30">
        <w:rPr>
          <w:sz w:val="22"/>
          <w:szCs w:val="22"/>
        </w:rPr>
        <w:t xml:space="preserve">pulmonary </w:t>
      </w:r>
      <w:r w:rsidRPr="00477CD0">
        <w:rPr>
          <w:sz w:val="22"/>
          <w:szCs w:val="22"/>
        </w:rPr>
        <w:t xml:space="preserve">shunts are </w:t>
      </w:r>
      <w:r w:rsidR="00043695">
        <w:rPr>
          <w:sz w:val="22"/>
          <w:szCs w:val="22"/>
        </w:rPr>
        <w:t xml:space="preserve">no longer performed except in rare cases </w:t>
      </w:r>
      <w:r w:rsidR="007B0413">
        <w:rPr>
          <w:sz w:val="22"/>
          <w:szCs w:val="22"/>
        </w:rPr>
        <w:t xml:space="preserve">                 </w:t>
      </w:r>
      <w:r w:rsidRPr="00477CD0">
        <w:rPr>
          <w:sz w:val="22"/>
          <w:szCs w:val="22"/>
        </w:rPr>
        <w:t xml:space="preserve"> and</w:t>
      </w:r>
      <w:r w:rsidR="00795E30">
        <w:rPr>
          <w:sz w:val="22"/>
          <w:szCs w:val="22"/>
        </w:rPr>
        <w:t xml:space="preserve"> total</w:t>
      </w:r>
      <w:r w:rsidRPr="00477CD0">
        <w:rPr>
          <w:sz w:val="22"/>
          <w:szCs w:val="22"/>
        </w:rPr>
        <w:t xml:space="preserve"> repair </w:t>
      </w:r>
      <w:r w:rsidR="00795E30">
        <w:rPr>
          <w:sz w:val="22"/>
          <w:szCs w:val="22"/>
        </w:rPr>
        <w:t xml:space="preserve">is </w:t>
      </w:r>
      <w:r w:rsidRPr="00477CD0">
        <w:rPr>
          <w:sz w:val="22"/>
          <w:szCs w:val="22"/>
        </w:rPr>
        <w:t xml:space="preserve">done in </w:t>
      </w:r>
      <w:r w:rsidR="00795E30">
        <w:rPr>
          <w:sz w:val="22"/>
          <w:szCs w:val="22"/>
        </w:rPr>
        <w:t xml:space="preserve">the </w:t>
      </w:r>
      <w:r w:rsidRPr="00477CD0">
        <w:rPr>
          <w:sz w:val="22"/>
          <w:szCs w:val="22"/>
        </w:rPr>
        <w:t xml:space="preserve">first 3-6 </w:t>
      </w:r>
      <w:r w:rsidR="00185723">
        <w:rPr>
          <w:sz w:val="22"/>
          <w:szCs w:val="22"/>
        </w:rPr>
        <w:t>months</w:t>
      </w:r>
      <w:r w:rsidRPr="00477CD0">
        <w:rPr>
          <w:sz w:val="22"/>
          <w:szCs w:val="22"/>
        </w:rPr>
        <w:t xml:space="preserve"> of life</w:t>
      </w:r>
      <w:r>
        <w:rPr>
          <w:sz w:val="22"/>
          <w:szCs w:val="22"/>
        </w:rPr>
        <w:t>.</w:t>
      </w:r>
    </w:p>
    <w:p w14:paraId="56D99BC1" w14:textId="77777777" w:rsidR="00AA10D5" w:rsidRDefault="00AA10D5" w:rsidP="008E79AF">
      <w:pPr>
        <w:pStyle w:val="Paragraphedeliste"/>
        <w:widowControl w:val="0"/>
        <w:numPr>
          <w:ilvl w:val="0"/>
          <w:numId w:val="10"/>
        </w:numPr>
        <w:spacing w:after="100" w:line="240" w:lineRule="auto"/>
      </w:pPr>
      <w:r>
        <w:t>RVOT patch + VSD closure – in setting of adequate pulmonary annulus. Procedure of choice</w:t>
      </w:r>
    </w:p>
    <w:p w14:paraId="7539194C" w14:textId="77777777" w:rsidR="00AA10D5" w:rsidRDefault="00AA10D5" w:rsidP="008E79AF">
      <w:pPr>
        <w:pStyle w:val="Paragraphedeliste"/>
        <w:widowControl w:val="0"/>
        <w:numPr>
          <w:ilvl w:val="0"/>
          <w:numId w:val="10"/>
        </w:numPr>
        <w:spacing w:after="100" w:line="240" w:lineRule="auto"/>
      </w:pPr>
      <w:proofErr w:type="spellStart"/>
      <w:r>
        <w:t>Transannular</w:t>
      </w:r>
      <w:proofErr w:type="spellEnd"/>
      <w:r>
        <w:t xml:space="preserve"> RVOT patch + VSD closure – to increase RVOT/pulmonary annulus size </w:t>
      </w:r>
    </w:p>
    <w:p w14:paraId="2A8C5ED0" w14:textId="77777777" w:rsidR="00AA10D5" w:rsidRDefault="00AA10D5" w:rsidP="008E79AF">
      <w:pPr>
        <w:pStyle w:val="Paragraphedeliste"/>
        <w:widowControl w:val="0"/>
        <w:numPr>
          <w:ilvl w:val="0"/>
          <w:numId w:val="10"/>
        </w:numPr>
        <w:spacing w:after="100" w:line="240" w:lineRule="auto"/>
      </w:pPr>
      <w:r>
        <w:t>RV-PA conduit + VSD closure – most often used in the setting of coronary artery anomalies +/- augmentation of pulmonary arteries.</w:t>
      </w:r>
    </w:p>
    <w:p w14:paraId="661E221C" w14:textId="4D4A4ED7" w:rsidR="00AA10D5" w:rsidRDefault="00AA10D5" w:rsidP="008E79AF">
      <w:pPr>
        <w:pStyle w:val="Paragraphedeliste"/>
        <w:widowControl w:val="0"/>
        <w:numPr>
          <w:ilvl w:val="0"/>
          <w:numId w:val="10"/>
        </w:numPr>
        <w:spacing w:after="100" w:line="240" w:lineRule="auto"/>
      </w:pPr>
      <w:r>
        <w:t>BT shunt (classic or modified) is a palliative procedure to encourage growth of pulmonary arteries in neonates.</w:t>
      </w:r>
      <w:r w:rsidR="00795E30">
        <w:t xml:space="preserve"> Historically, i</w:t>
      </w:r>
      <w:r>
        <w:t>n rare cases, Waterston shunt (ascending aorta to right pulmonary artery) and Potts shunt (descending aorta to left pulmonary artery) were performed.</w:t>
      </w:r>
    </w:p>
    <w:p w14:paraId="222ED60E" w14:textId="77777777" w:rsidR="00AA10D5" w:rsidRDefault="00AA10D5" w:rsidP="00AA10D5">
      <w:pPr>
        <w:pStyle w:val="Paragraphedeliste"/>
        <w:widowControl w:val="0"/>
        <w:spacing w:after="100"/>
        <w:rPr>
          <w:b/>
        </w:rPr>
      </w:pPr>
    </w:p>
    <w:p w14:paraId="2F2D728C" w14:textId="77777777" w:rsidR="00215517" w:rsidRDefault="00215517" w:rsidP="00AA10D5">
      <w:pPr>
        <w:pStyle w:val="Paragraphedeliste"/>
        <w:widowControl w:val="0"/>
        <w:spacing w:after="100"/>
        <w:rPr>
          <w:b/>
        </w:rPr>
      </w:pPr>
    </w:p>
    <w:p w14:paraId="7D904404" w14:textId="77777777" w:rsidR="00215517" w:rsidRDefault="00215517" w:rsidP="00AA10D5">
      <w:pPr>
        <w:pStyle w:val="Paragraphedeliste"/>
        <w:widowControl w:val="0"/>
        <w:spacing w:after="100"/>
        <w:rPr>
          <w:b/>
        </w:rPr>
      </w:pPr>
    </w:p>
    <w:p w14:paraId="3B1C783A" w14:textId="1B470F93" w:rsidR="00AA10D5" w:rsidRPr="008E79AF" w:rsidRDefault="00AA10D5" w:rsidP="008E79AF">
      <w:pPr>
        <w:widowControl w:val="0"/>
        <w:spacing w:after="100"/>
        <w:rPr>
          <w:sz w:val="28"/>
          <w:szCs w:val="28"/>
        </w:rPr>
      </w:pPr>
      <w:r w:rsidRPr="008E79AF">
        <w:rPr>
          <w:b/>
          <w:sz w:val="28"/>
          <w:szCs w:val="28"/>
        </w:rPr>
        <w:t xml:space="preserve">Residual </w:t>
      </w:r>
      <w:r w:rsidR="00F17ECD" w:rsidRPr="008E79AF">
        <w:rPr>
          <w:b/>
          <w:sz w:val="28"/>
          <w:szCs w:val="28"/>
        </w:rPr>
        <w:t xml:space="preserve">anatomic and </w:t>
      </w:r>
      <w:r w:rsidRPr="008E79AF">
        <w:rPr>
          <w:b/>
          <w:sz w:val="28"/>
          <w:szCs w:val="28"/>
        </w:rPr>
        <w:t>haemodynamic lesions in repaired TOF</w:t>
      </w:r>
    </w:p>
    <w:p w14:paraId="2AABC8E7" w14:textId="33735DD0" w:rsidR="00F17ECD" w:rsidRDefault="00F17ECD" w:rsidP="008E79AF">
      <w:pPr>
        <w:pStyle w:val="Paragraphedeliste"/>
        <w:widowControl w:val="0"/>
        <w:numPr>
          <w:ilvl w:val="0"/>
          <w:numId w:val="5"/>
        </w:numPr>
        <w:spacing w:after="100" w:line="240" w:lineRule="auto"/>
      </w:pPr>
      <w:r>
        <w:t>Residual pulmonary regurgitation</w:t>
      </w:r>
    </w:p>
    <w:p w14:paraId="102D4316" w14:textId="5DDD80C6" w:rsidR="00F17ECD" w:rsidRDefault="00F17ECD" w:rsidP="008E79AF">
      <w:pPr>
        <w:pStyle w:val="Paragraphedeliste"/>
        <w:widowControl w:val="0"/>
        <w:numPr>
          <w:ilvl w:val="0"/>
          <w:numId w:val="5"/>
        </w:numPr>
        <w:spacing w:after="100" w:line="240" w:lineRule="auto"/>
      </w:pPr>
      <w:r>
        <w:t>Residual or recurrent RVOT obstruction and branch PA stenosis</w:t>
      </w:r>
    </w:p>
    <w:p w14:paraId="6BE2BE97" w14:textId="1C13209D" w:rsidR="00F17ECD" w:rsidRDefault="0029747F" w:rsidP="008E79AF">
      <w:pPr>
        <w:pStyle w:val="Paragraphedeliste"/>
        <w:widowControl w:val="0"/>
        <w:numPr>
          <w:ilvl w:val="0"/>
          <w:numId w:val="5"/>
        </w:numPr>
        <w:spacing w:after="100" w:line="240" w:lineRule="auto"/>
      </w:pPr>
      <w:proofErr w:type="spellStart"/>
      <w:r>
        <w:t>A</w:t>
      </w:r>
      <w:r w:rsidR="00982FA3">
        <w:t>kinetic</w:t>
      </w:r>
      <w:proofErr w:type="spellEnd"/>
      <w:r w:rsidR="00982FA3">
        <w:t xml:space="preserve"> </w:t>
      </w:r>
      <w:r w:rsidR="00F17ECD">
        <w:t>RVOT free wall and RV dilatation and dysfunction</w:t>
      </w:r>
    </w:p>
    <w:p w14:paraId="24648BC0" w14:textId="40521C6B" w:rsidR="00200FE4" w:rsidRDefault="00200FE4" w:rsidP="008E79AF">
      <w:pPr>
        <w:pStyle w:val="Paragraphedeliste"/>
        <w:widowControl w:val="0"/>
        <w:numPr>
          <w:ilvl w:val="0"/>
          <w:numId w:val="5"/>
        </w:numPr>
        <w:spacing w:after="100" w:line="240" w:lineRule="auto"/>
      </w:pPr>
      <w:r>
        <w:t>Restrictive RV</w:t>
      </w:r>
    </w:p>
    <w:p w14:paraId="0F8E16ED" w14:textId="50729F6F" w:rsidR="00F17ECD" w:rsidRDefault="00F17ECD" w:rsidP="008E79AF">
      <w:pPr>
        <w:pStyle w:val="Paragraphedeliste"/>
        <w:widowControl w:val="0"/>
        <w:numPr>
          <w:ilvl w:val="0"/>
          <w:numId w:val="5"/>
        </w:numPr>
        <w:spacing w:after="100" w:line="240" w:lineRule="auto"/>
      </w:pPr>
      <w:r>
        <w:t>Residual VSD, ASD</w:t>
      </w:r>
    </w:p>
    <w:p w14:paraId="7EE5C990" w14:textId="4061F69E" w:rsidR="00F17ECD" w:rsidRDefault="00F17ECD" w:rsidP="008E79AF">
      <w:pPr>
        <w:pStyle w:val="Paragraphedeliste"/>
        <w:widowControl w:val="0"/>
        <w:numPr>
          <w:ilvl w:val="0"/>
          <w:numId w:val="5"/>
        </w:numPr>
        <w:spacing w:after="100" w:line="240" w:lineRule="auto"/>
      </w:pPr>
      <w:r>
        <w:t>Tricuspid regurgitation</w:t>
      </w:r>
    </w:p>
    <w:p w14:paraId="585B448F" w14:textId="2D52F451" w:rsidR="00F17ECD" w:rsidRDefault="00F17ECD" w:rsidP="008E79AF">
      <w:pPr>
        <w:pStyle w:val="Paragraphedeliste"/>
        <w:widowControl w:val="0"/>
        <w:numPr>
          <w:ilvl w:val="0"/>
          <w:numId w:val="5"/>
        </w:numPr>
        <w:spacing w:after="100" w:line="240" w:lineRule="auto"/>
      </w:pPr>
      <w:r>
        <w:t>Aortic dilatation and regurgitation</w:t>
      </w:r>
    </w:p>
    <w:p w14:paraId="56B65E78" w14:textId="064C9E6B" w:rsidR="00F17ECD" w:rsidRDefault="00F17ECD" w:rsidP="008E79AF">
      <w:pPr>
        <w:pStyle w:val="Paragraphedeliste"/>
        <w:widowControl w:val="0"/>
        <w:numPr>
          <w:ilvl w:val="0"/>
          <w:numId w:val="5"/>
        </w:numPr>
        <w:spacing w:after="100" w:line="240" w:lineRule="auto"/>
      </w:pPr>
      <w:r>
        <w:t>Left ventricular dysfunction</w:t>
      </w:r>
    </w:p>
    <w:p w14:paraId="62738F48" w14:textId="44661981" w:rsidR="00F17ECD" w:rsidRDefault="00F17ECD" w:rsidP="008E79AF">
      <w:pPr>
        <w:pStyle w:val="Paragraphedeliste"/>
        <w:widowControl w:val="0"/>
        <w:numPr>
          <w:ilvl w:val="0"/>
          <w:numId w:val="5"/>
        </w:numPr>
        <w:spacing w:after="100" w:line="240" w:lineRule="auto"/>
      </w:pPr>
      <w:r>
        <w:t>Conduction and rhythm abnormalities</w:t>
      </w:r>
    </w:p>
    <w:p w14:paraId="372396FC" w14:textId="77777777" w:rsidR="00BA7431" w:rsidRDefault="00BA7431" w:rsidP="00EC71CC">
      <w:pPr>
        <w:widowControl w:val="0"/>
        <w:spacing w:after="100" w:line="240" w:lineRule="auto"/>
      </w:pPr>
    </w:p>
    <w:p w14:paraId="6AF23476" w14:textId="77777777" w:rsidR="00BA7431" w:rsidRDefault="00BA7431" w:rsidP="00EC71CC">
      <w:pPr>
        <w:widowControl w:val="0"/>
        <w:spacing w:after="100" w:line="240" w:lineRule="auto"/>
      </w:pPr>
    </w:p>
    <w:p w14:paraId="68D37B64" w14:textId="77777777" w:rsidR="00BA7431" w:rsidRDefault="00BA7431" w:rsidP="00EC71CC">
      <w:pPr>
        <w:widowControl w:val="0"/>
        <w:spacing w:after="100" w:line="240" w:lineRule="auto"/>
      </w:pPr>
    </w:p>
    <w:p w14:paraId="14319428" w14:textId="77777777" w:rsidR="00BA7431" w:rsidRDefault="00BA7431" w:rsidP="00EC71CC">
      <w:pPr>
        <w:widowControl w:val="0"/>
        <w:spacing w:after="100" w:line="240" w:lineRule="auto"/>
      </w:pPr>
    </w:p>
    <w:p w14:paraId="4D0D7A6D" w14:textId="77777777" w:rsidR="00BA7431" w:rsidRDefault="00BA7431" w:rsidP="00EC71CC">
      <w:pPr>
        <w:widowControl w:val="0"/>
        <w:spacing w:after="100" w:line="240" w:lineRule="auto"/>
      </w:pPr>
    </w:p>
    <w:p w14:paraId="7634F700" w14:textId="77777777" w:rsidR="00EC71CC" w:rsidRDefault="00EC71CC">
      <w:pPr>
        <w:rPr>
          <w:rFonts w:cs="Times New Roman"/>
          <w:b/>
          <w:sz w:val="28"/>
          <w:szCs w:val="28"/>
        </w:rPr>
      </w:pPr>
      <w:r>
        <w:rPr>
          <w:rFonts w:cs="Times New Roman"/>
          <w:b/>
          <w:sz w:val="28"/>
          <w:szCs w:val="28"/>
        </w:rPr>
        <w:br w:type="page"/>
      </w:r>
    </w:p>
    <w:p w14:paraId="0D0985A8" w14:textId="77777777" w:rsidR="00800F91" w:rsidRDefault="00800F91" w:rsidP="00EC71CC">
      <w:pPr>
        <w:spacing w:before="100" w:beforeAutospacing="1" w:after="100" w:afterAutospacing="1"/>
        <w:jc w:val="center"/>
        <w:rPr>
          <w:rFonts w:cs="Times New Roman"/>
          <w:b/>
          <w:sz w:val="28"/>
          <w:szCs w:val="28"/>
        </w:rPr>
      </w:pPr>
    </w:p>
    <w:p w14:paraId="7F771C32" w14:textId="08386C0E" w:rsidR="00ED7A52" w:rsidRPr="008E79AF" w:rsidRDefault="00ED7A52" w:rsidP="00EC71CC">
      <w:pPr>
        <w:spacing w:before="100" w:beforeAutospacing="1" w:after="100" w:afterAutospacing="1"/>
        <w:jc w:val="center"/>
        <w:rPr>
          <w:rFonts w:cs="Times New Roman"/>
          <w:b/>
          <w:sz w:val="28"/>
          <w:szCs w:val="28"/>
        </w:rPr>
      </w:pPr>
      <w:r w:rsidRPr="008E79AF">
        <w:rPr>
          <w:rFonts w:cs="Times New Roman"/>
          <w:b/>
          <w:sz w:val="28"/>
          <w:szCs w:val="28"/>
        </w:rPr>
        <w:t>Imaging protocol</w:t>
      </w:r>
      <w:r w:rsidR="00722905">
        <w:rPr>
          <w:rFonts w:cs="Times New Roman"/>
          <w:b/>
          <w:sz w:val="28"/>
          <w:szCs w:val="28"/>
        </w:rPr>
        <w:t xml:space="preserve"> for repaired Tetralogy of </w:t>
      </w:r>
      <w:proofErr w:type="spellStart"/>
      <w:r w:rsidR="00722905">
        <w:rPr>
          <w:rFonts w:cs="Times New Roman"/>
          <w:b/>
          <w:sz w:val="28"/>
          <w:szCs w:val="28"/>
        </w:rPr>
        <w:t>Fallot</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575"/>
        <w:gridCol w:w="7481"/>
      </w:tblGrid>
      <w:tr w:rsidR="00ED7A52" w:rsidRPr="00BB0134" w14:paraId="50BA6244" w14:textId="77777777" w:rsidTr="008E79AF">
        <w:tc>
          <w:tcPr>
            <w:tcW w:w="1575" w:type="dxa"/>
            <w:tcBorders>
              <w:top w:val="single" w:sz="4" w:space="0" w:color="000000"/>
              <w:left w:val="single" w:sz="4" w:space="0" w:color="000000"/>
              <w:bottom w:val="single" w:sz="4" w:space="0" w:color="000000"/>
              <w:right w:val="single" w:sz="4" w:space="0" w:color="000000"/>
            </w:tcBorders>
            <w:vAlign w:val="center"/>
            <w:hideMark/>
          </w:tcPr>
          <w:p w14:paraId="3640D01A" w14:textId="3C9956DC" w:rsidR="008E79AF" w:rsidRDefault="00ED7A52" w:rsidP="00ED7A52">
            <w:pPr>
              <w:spacing w:before="100" w:beforeAutospacing="1" w:after="100" w:afterAutospacing="1"/>
              <w:rPr>
                <w:rFonts w:ascii="Calibri" w:hAnsi="Calibri" w:cs="Times New Roman"/>
              </w:rPr>
            </w:pPr>
            <w:r w:rsidRPr="00BB0134">
              <w:rPr>
                <w:rFonts w:ascii="Calibri" w:hAnsi="Calibri" w:cs="Times New Roman"/>
              </w:rPr>
              <w:t>Subcostal view</w:t>
            </w:r>
            <w:r w:rsidR="008E79AF">
              <w:rPr>
                <w:rFonts w:ascii="Calibri" w:hAnsi="Calibri" w:cs="Times New Roman"/>
              </w:rPr>
              <w:t>s</w:t>
            </w:r>
          </w:p>
          <w:p w14:paraId="0B965C40" w14:textId="77777777" w:rsidR="008E79AF" w:rsidRDefault="008E79AF" w:rsidP="00ED7A52">
            <w:pPr>
              <w:spacing w:before="100" w:beforeAutospacing="1" w:after="100" w:afterAutospacing="1"/>
              <w:rPr>
                <w:rFonts w:ascii="Calibri" w:hAnsi="Calibri" w:cs="Times New Roman"/>
              </w:rPr>
            </w:pPr>
          </w:p>
          <w:p w14:paraId="225DC736" w14:textId="77777777" w:rsidR="008E79AF" w:rsidRDefault="008E79AF" w:rsidP="00ED7A52">
            <w:pPr>
              <w:spacing w:before="100" w:beforeAutospacing="1" w:after="100" w:afterAutospacing="1"/>
              <w:rPr>
                <w:rFonts w:ascii="Calibri" w:hAnsi="Calibri" w:cs="Times New Roman"/>
              </w:rPr>
            </w:pPr>
          </w:p>
          <w:p w14:paraId="02B032CB" w14:textId="77777777" w:rsidR="008E79AF" w:rsidRDefault="008E79AF" w:rsidP="00ED7A52">
            <w:pPr>
              <w:spacing w:before="100" w:beforeAutospacing="1" w:after="100" w:afterAutospacing="1"/>
              <w:rPr>
                <w:rFonts w:ascii="Calibri" w:hAnsi="Calibri" w:cs="Times New Roman"/>
              </w:rPr>
            </w:pPr>
          </w:p>
          <w:p w14:paraId="1781995C" w14:textId="6F7C38A7" w:rsidR="00ED7A52" w:rsidRPr="000F196A" w:rsidRDefault="00ED7A52" w:rsidP="00ED7A52">
            <w:pPr>
              <w:spacing w:before="100" w:beforeAutospacing="1" w:after="100" w:afterAutospacing="1"/>
              <w:rPr>
                <w:rFonts w:ascii="Calibri" w:hAnsi="Calibri" w:cs="Times New Roman"/>
              </w:rPr>
            </w:pPr>
            <w:r w:rsidRPr="00BB0134">
              <w:rPr>
                <w:rFonts w:ascii="Calibri" w:hAnsi="Calibri" w:cs="Times New Roman"/>
              </w:rPr>
              <w:t xml:space="preserve"> </w:t>
            </w:r>
          </w:p>
        </w:tc>
        <w:tc>
          <w:tcPr>
            <w:tcW w:w="7481" w:type="dxa"/>
            <w:tcBorders>
              <w:top w:val="single" w:sz="4" w:space="0" w:color="000000"/>
              <w:left w:val="single" w:sz="4" w:space="0" w:color="000000"/>
              <w:bottom w:val="single" w:sz="4" w:space="0" w:color="000000"/>
              <w:right w:val="single" w:sz="4" w:space="0" w:color="000000"/>
            </w:tcBorders>
            <w:vAlign w:val="center"/>
            <w:hideMark/>
          </w:tcPr>
          <w:p w14:paraId="61E5272D" w14:textId="77777777" w:rsidR="00ED7A52" w:rsidRPr="008E79AF" w:rsidRDefault="00ED7A52" w:rsidP="008F54EA">
            <w:pPr>
              <w:pStyle w:val="Paragraphedeliste"/>
              <w:numPr>
                <w:ilvl w:val="0"/>
                <w:numId w:val="3"/>
              </w:numPr>
              <w:spacing w:before="100" w:beforeAutospacing="1" w:after="100" w:afterAutospacing="1" w:line="240" w:lineRule="atLeast"/>
              <w:rPr>
                <w:rFonts w:cs="Times New Roman"/>
              </w:rPr>
            </w:pPr>
            <w:r w:rsidRPr="008E79AF">
              <w:rPr>
                <w:rFonts w:cs="Times New Roman"/>
              </w:rPr>
              <w:t>Establish abdominal and atrial situs, cardiac position &amp; direction of apex</w:t>
            </w:r>
          </w:p>
          <w:p w14:paraId="2F1CD180" w14:textId="1E89DF28" w:rsidR="00ED7A52" w:rsidRPr="008E79AF" w:rsidRDefault="00ED7A52" w:rsidP="008F54EA">
            <w:pPr>
              <w:pStyle w:val="Paragraphedeliste"/>
              <w:numPr>
                <w:ilvl w:val="0"/>
                <w:numId w:val="3"/>
              </w:numPr>
              <w:spacing w:before="100" w:beforeAutospacing="1" w:after="100" w:afterAutospacing="1" w:line="240" w:lineRule="atLeast"/>
              <w:rPr>
                <w:rFonts w:cs="Times New Roman"/>
              </w:rPr>
            </w:pPr>
            <w:r w:rsidRPr="008E79AF">
              <w:rPr>
                <w:rFonts w:cs="Times New Roman"/>
              </w:rPr>
              <w:t>Assess IVC size  &amp; collaps</w:t>
            </w:r>
            <w:r w:rsidR="008E79AF" w:rsidRPr="008E79AF">
              <w:rPr>
                <w:rFonts w:cs="Times New Roman"/>
              </w:rPr>
              <w:t>e</w:t>
            </w:r>
            <w:r w:rsidR="008F54EA" w:rsidRPr="008E79AF">
              <w:rPr>
                <w:rFonts w:cs="Times New Roman"/>
              </w:rPr>
              <w:t xml:space="preserve"> to assess RA pressure</w:t>
            </w:r>
          </w:p>
          <w:p w14:paraId="4EE2A830" w14:textId="77777777" w:rsidR="008E79AF" w:rsidRPr="008E79AF" w:rsidRDefault="008E79AF" w:rsidP="008E79AF">
            <w:pPr>
              <w:pStyle w:val="Paragraphedeliste"/>
              <w:numPr>
                <w:ilvl w:val="0"/>
                <w:numId w:val="3"/>
              </w:numPr>
              <w:spacing w:before="100" w:beforeAutospacing="1" w:after="100" w:afterAutospacing="1" w:line="240" w:lineRule="atLeast"/>
              <w:rPr>
                <w:rFonts w:cs="Times New Roman"/>
              </w:rPr>
            </w:pPr>
            <w:r w:rsidRPr="008E79AF">
              <w:t>Hepatic venous Doppler to assess for increased A wave reversal velocity</w:t>
            </w:r>
          </w:p>
          <w:p w14:paraId="5B07EF94" w14:textId="2BBE58A6" w:rsidR="00BC68A1" w:rsidRPr="008E79AF" w:rsidRDefault="00BC68A1" w:rsidP="008F54EA">
            <w:pPr>
              <w:pStyle w:val="Paragraphedeliste"/>
              <w:numPr>
                <w:ilvl w:val="0"/>
                <w:numId w:val="3"/>
              </w:numPr>
              <w:spacing w:before="100" w:beforeAutospacing="1" w:after="100" w:afterAutospacing="1" w:line="240" w:lineRule="atLeast"/>
              <w:rPr>
                <w:rFonts w:cs="Times New Roman"/>
              </w:rPr>
            </w:pPr>
            <w:r w:rsidRPr="008E79AF">
              <w:rPr>
                <w:rFonts w:cs="Times New Roman"/>
              </w:rPr>
              <w:t>Ventricular septum for residual VSDs</w:t>
            </w:r>
          </w:p>
          <w:p w14:paraId="30642B13" w14:textId="77777777" w:rsidR="008E79AF" w:rsidRDefault="008F54EA" w:rsidP="008E79AF">
            <w:pPr>
              <w:pStyle w:val="Paragraphedeliste"/>
              <w:numPr>
                <w:ilvl w:val="0"/>
                <w:numId w:val="3"/>
              </w:numPr>
              <w:spacing w:before="100" w:beforeAutospacing="1" w:after="100" w:afterAutospacing="1" w:line="240" w:lineRule="atLeast"/>
              <w:rPr>
                <w:rFonts w:cs="Times New Roman"/>
              </w:rPr>
            </w:pPr>
            <w:r w:rsidRPr="008E79AF">
              <w:t>Anterior angulation to assess anatomy and function of right ventricular outflow</w:t>
            </w:r>
            <w:r w:rsidR="008E79AF" w:rsidRPr="008E79AF">
              <w:rPr>
                <w:rFonts w:cs="Times New Roman"/>
              </w:rPr>
              <w:t xml:space="preserve"> </w:t>
            </w:r>
          </w:p>
          <w:p w14:paraId="57917955" w14:textId="6D6FA222" w:rsidR="008E79AF" w:rsidRPr="008E79AF" w:rsidRDefault="008E79AF" w:rsidP="008E79AF">
            <w:pPr>
              <w:pStyle w:val="Paragraphedeliste"/>
              <w:numPr>
                <w:ilvl w:val="0"/>
                <w:numId w:val="3"/>
              </w:numPr>
              <w:spacing w:before="100" w:beforeAutospacing="1" w:after="100" w:afterAutospacing="1" w:line="240" w:lineRule="atLeast"/>
              <w:rPr>
                <w:rFonts w:cs="Times New Roman"/>
              </w:rPr>
            </w:pPr>
            <w:r w:rsidRPr="008E79AF">
              <w:rPr>
                <w:rFonts w:cs="Times New Roman"/>
              </w:rPr>
              <w:t>RV wall thickness</w:t>
            </w:r>
            <w:r w:rsidR="001F3922">
              <w:rPr>
                <w:rFonts w:cs="Times New Roman"/>
              </w:rPr>
              <w:t xml:space="preserve"> and RV function</w:t>
            </w:r>
          </w:p>
          <w:p w14:paraId="66DD3EAD" w14:textId="7C3E9885" w:rsidR="008F54EA" w:rsidRPr="00CE6D26" w:rsidRDefault="008F54EA" w:rsidP="00200FE4">
            <w:pPr>
              <w:pStyle w:val="Paragraphedeliste"/>
              <w:spacing w:before="100" w:beforeAutospacing="1" w:after="100" w:afterAutospacing="1" w:line="240" w:lineRule="atLeast"/>
              <w:rPr>
                <w:rFonts w:asciiTheme="majorHAnsi" w:hAnsiTheme="majorHAnsi" w:cs="Times New Roman"/>
              </w:rPr>
            </w:pPr>
          </w:p>
        </w:tc>
      </w:tr>
      <w:tr w:rsidR="00ED7A52" w:rsidRPr="00BB0134" w14:paraId="2CD17900" w14:textId="77777777" w:rsidTr="008E79AF">
        <w:tc>
          <w:tcPr>
            <w:tcW w:w="1575" w:type="dxa"/>
            <w:tcBorders>
              <w:top w:val="single" w:sz="4" w:space="0" w:color="000000"/>
              <w:left w:val="single" w:sz="4" w:space="0" w:color="000000"/>
              <w:bottom w:val="single" w:sz="4" w:space="0" w:color="000000"/>
              <w:right w:val="single" w:sz="4" w:space="0" w:color="000000"/>
            </w:tcBorders>
            <w:vAlign w:val="center"/>
            <w:hideMark/>
          </w:tcPr>
          <w:p w14:paraId="61A609D8" w14:textId="39D47EBB" w:rsidR="00ED7A52" w:rsidRDefault="008F54EA" w:rsidP="00ED7A52">
            <w:pPr>
              <w:spacing w:before="100" w:beforeAutospacing="1" w:after="100" w:afterAutospacing="1"/>
              <w:rPr>
                <w:rFonts w:ascii="Calibri" w:hAnsi="Calibri" w:cs="Times New Roman"/>
              </w:rPr>
            </w:pPr>
            <w:r>
              <w:rPr>
                <w:rFonts w:ascii="Calibri" w:hAnsi="Calibri" w:cs="Times New Roman"/>
              </w:rPr>
              <w:t>Parasternal view</w:t>
            </w:r>
            <w:r w:rsidR="008E79AF">
              <w:rPr>
                <w:rFonts w:ascii="Calibri" w:hAnsi="Calibri" w:cs="Times New Roman"/>
              </w:rPr>
              <w:t>s</w:t>
            </w:r>
          </w:p>
          <w:p w14:paraId="280EAEEA" w14:textId="77777777" w:rsidR="008E79AF" w:rsidRDefault="008E79AF" w:rsidP="00ED7A52">
            <w:pPr>
              <w:spacing w:before="100" w:beforeAutospacing="1" w:after="100" w:afterAutospacing="1"/>
              <w:rPr>
                <w:rFonts w:ascii="Calibri" w:hAnsi="Calibri" w:cs="Times New Roman"/>
              </w:rPr>
            </w:pPr>
          </w:p>
          <w:p w14:paraId="56591ED3" w14:textId="77777777" w:rsidR="008E79AF" w:rsidRDefault="008E79AF" w:rsidP="00ED7A52">
            <w:pPr>
              <w:spacing w:before="100" w:beforeAutospacing="1" w:after="100" w:afterAutospacing="1"/>
              <w:rPr>
                <w:rFonts w:ascii="Calibri" w:hAnsi="Calibri" w:cs="Times New Roman"/>
              </w:rPr>
            </w:pPr>
          </w:p>
          <w:p w14:paraId="340059FF" w14:textId="77777777" w:rsidR="008E79AF" w:rsidRDefault="008E79AF" w:rsidP="00ED7A52">
            <w:pPr>
              <w:spacing w:before="100" w:beforeAutospacing="1" w:after="100" w:afterAutospacing="1"/>
              <w:rPr>
                <w:rFonts w:ascii="Calibri" w:hAnsi="Calibri" w:cs="Times New Roman"/>
              </w:rPr>
            </w:pPr>
          </w:p>
          <w:p w14:paraId="0C896135" w14:textId="77777777" w:rsidR="008E79AF" w:rsidRDefault="008E79AF" w:rsidP="00ED7A52">
            <w:pPr>
              <w:spacing w:before="100" w:beforeAutospacing="1" w:after="100" w:afterAutospacing="1"/>
              <w:rPr>
                <w:rFonts w:ascii="Calibri" w:hAnsi="Calibri" w:cs="Times New Roman"/>
              </w:rPr>
            </w:pPr>
          </w:p>
          <w:p w14:paraId="0D62F25E" w14:textId="77777777" w:rsidR="008E79AF" w:rsidRDefault="008E79AF" w:rsidP="00ED7A52">
            <w:pPr>
              <w:spacing w:before="100" w:beforeAutospacing="1" w:after="100" w:afterAutospacing="1"/>
              <w:rPr>
                <w:rFonts w:ascii="Calibri" w:hAnsi="Calibri" w:cs="Times New Roman"/>
              </w:rPr>
            </w:pPr>
          </w:p>
          <w:p w14:paraId="1958A85E" w14:textId="185B091B" w:rsidR="008E79AF" w:rsidRPr="00BB0134" w:rsidRDefault="008E79AF" w:rsidP="00ED7A52">
            <w:pPr>
              <w:spacing w:before="100" w:beforeAutospacing="1" w:after="100" w:afterAutospacing="1"/>
              <w:rPr>
                <w:rFonts w:ascii="Times" w:hAnsi="Times" w:cs="Times New Roman"/>
                <w:sz w:val="20"/>
                <w:szCs w:val="20"/>
              </w:rPr>
            </w:pPr>
          </w:p>
        </w:tc>
        <w:tc>
          <w:tcPr>
            <w:tcW w:w="7481" w:type="dxa"/>
            <w:tcBorders>
              <w:top w:val="single" w:sz="4" w:space="0" w:color="000000"/>
              <w:left w:val="single" w:sz="4" w:space="0" w:color="000000"/>
              <w:bottom w:val="single" w:sz="4" w:space="0" w:color="000000"/>
              <w:right w:val="single" w:sz="4" w:space="0" w:color="000000"/>
            </w:tcBorders>
            <w:vAlign w:val="center"/>
            <w:hideMark/>
          </w:tcPr>
          <w:p w14:paraId="6C3AF15B" w14:textId="0B67B3AC" w:rsidR="008F54EA" w:rsidRDefault="008F54EA" w:rsidP="00331EB3">
            <w:pPr>
              <w:pStyle w:val="Paragraphedeliste"/>
              <w:widowControl w:val="0"/>
              <w:numPr>
                <w:ilvl w:val="0"/>
                <w:numId w:val="7"/>
              </w:numPr>
              <w:spacing w:after="100"/>
            </w:pPr>
            <w:r>
              <w:t>Overall RV function including specifically the anterior wall</w:t>
            </w:r>
            <w:r w:rsidR="00200FE4">
              <w:t xml:space="preserve"> &amp; outflow tract</w:t>
            </w:r>
          </w:p>
          <w:p w14:paraId="2C4A1836" w14:textId="6F068ED5" w:rsidR="008F54EA" w:rsidRDefault="008F54EA" w:rsidP="00331EB3">
            <w:pPr>
              <w:pStyle w:val="Paragraphedeliste"/>
              <w:widowControl w:val="0"/>
              <w:numPr>
                <w:ilvl w:val="0"/>
                <w:numId w:val="7"/>
              </w:numPr>
              <w:spacing w:after="100"/>
            </w:pPr>
            <w:r>
              <w:t>RVOT anatomy – aneurysmal, narrowing</w:t>
            </w:r>
          </w:p>
          <w:p w14:paraId="318F95AD" w14:textId="6AF7E27A" w:rsidR="008F54EA" w:rsidRDefault="008F54EA" w:rsidP="00331EB3">
            <w:pPr>
              <w:pStyle w:val="Paragraphedeliste"/>
              <w:widowControl w:val="0"/>
              <w:numPr>
                <w:ilvl w:val="0"/>
                <w:numId w:val="7"/>
              </w:numPr>
              <w:spacing w:after="100"/>
            </w:pPr>
            <w:r>
              <w:t xml:space="preserve">Pulmonary valve </w:t>
            </w:r>
            <w:r w:rsidR="00DB6E09">
              <w:t xml:space="preserve">annulus diameter, </w:t>
            </w:r>
            <w:r>
              <w:t xml:space="preserve">function, </w:t>
            </w:r>
            <w:r w:rsidR="00BC68A1">
              <w:t>degree of PR</w:t>
            </w:r>
          </w:p>
          <w:p w14:paraId="6C6DE151" w14:textId="3CEB2FD6" w:rsidR="008F54EA" w:rsidRDefault="008F54EA" w:rsidP="00331EB3">
            <w:pPr>
              <w:pStyle w:val="Paragraphedeliste"/>
              <w:widowControl w:val="0"/>
              <w:numPr>
                <w:ilvl w:val="0"/>
                <w:numId w:val="7"/>
              </w:numPr>
              <w:spacing w:after="100"/>
            </w:pPr>
            <w:r>
              <w:t>Doppler of pulmonary valve for gradients &amp; estimation of pulmonary pressures, including presence of forward ‘a’ wave indicating restrictive RV physiology</w:t>
            </w:r>
          </w:p>
          <w:p w14:paraId="42B84A65" w14:textId="193E137C" w:rsidR="00DB6E09" w:rsidRDefault="00DB6E09" w:rsidP="00331EB3">
            <w:pPr>
              <w:pStyle w:val="Paragraphedeliste"/>
              <w:widowControl w:val="0"/>
              <w:numPr>
                <w:ilvl w:val="0"/>
                <w:numId w:val="7"/>
              </w:numPr>
              <w:spacing w:after="100"/>
            </w:pPr>
            <w:r>
              <w:t>Identify level of stenosis where relevant</w:t>
            </w:r>
          </w:p>
          <w:p w14:paraId="4E69C79A" w14:textId="7D7E42B3" w:rsidR="008F54EA" w:rsidRDefault="008F54EA" w:rsidP="00331EB3">
            <w:pPr>
              <w:pStyle w:val="Paragraphedeliste"/>
              <w:widowControl w:val="0"/>
              <w:numPr>
                <w:ilvl w:val="0"/>
                <w:numId w:val="7"/>
              </w:numPr>
              <w:spacing w:after="100"/>
            </w:pPr>
            <w:r>
              <w:t xml:space="preserve">Anatomy of </w:t>
            </w:r>
            <w:r w:rsidR="00BC68A1">
              <w:t xml:space="preserve">main </w:t>
            </w:r>
            <w:r>
              <w:t xml:space="preserve">pulmonary artery and </w:t>
            </w:r>
            <w:r w:rsidR="00BC68A1">
              <w:t xml:space="preserve">proximal </w:t>
            </w:r>
            <w:r>
              <w:t>branches</w:t>
            </w:r>
            <w:r w:rsidR="00DB6E09">
              <w:t xml:space="preserve">, including branch dimensions. </w:t>
            </w:r>
          </w:p>
          <w:p w14:paraId="4B1B3D6E" w14:textId="7AC103CE" w:rsidR="008F54EA" w:rsidRDefault="00BC68A1" w:rsidP="00331EB3">
            <w:pPr>
              <w:pStyle w:val="Paragraphedeliste"/>
              <w:widowControl w:val="0"/>
              <w:numPr>
                <w:ilvl w:val="0"/>
                <w:numId w:val="7"/>
              </w:numPr>
              <w:spacing w:after="100"/>
            </w:pPr>
            <w:r>
              <w:t>Ventricular s</w:t>
            </w:r>
            <w:r w:rsidR="008F54EA">
              <w:t>eptal motion for signs of volume or pressure overload</w:t>
            </w:r>
          </w:p>
          <w:p w14:paraId="6F1080AC" w14:textId="6110D85D" w:rsidR="008F54EA" w:rsidRDefault="00BC68A1" w:rsidP="00331EB3">
            <w:pPr>
              <w:pStyle w:val="Paragraphedeliste"/>
              <w:widowControl w:val="0"/>
              <w:numPr>
                <w:ilvl w:val="0"/>
                <w:numId w:val="7"/>
              </w:numPr>
              <w:spacing w:after="100"/>
            </w:pPr>
            <w:r>
              <w:t xml:space="preserve">Aortic annulus, </w:t>
            </w:r>
            <w:r w:rsidR="008F54EA">
              <w:t>root</w:t>
            </w:r>
            <w:r>
              <w:t xml:space="preserve"> and ascending aorta diameters, degree of AR</w:t>
            </w:r>
          </w:p>
          <w:p w14:paraId="67252CE9" w14:textId="2A0A20BC" w:rsidR="008F54EA" w:rsidRDefault="008F54EA" w:rsidP="00331EB3">
            <w:pPr>
              <w:pStyle w:val="Paragraphedeliste"/>
              <w:widowControl w:val="0"/>
              <w:numPr>
                <w:ilvl w:val="0"/>
                <w:numId w:val="7"/>
              </w:numPr>
              <w:spacing w:after="100"/>
            </w:pPr>
            <w:r>
              <w:t>Integrity of VSD patch</w:t>
            </w:r>
          </w:p>
          <w:p w14:paraId="1838CC2D" w14:textId="24C4F33D" w:rsidR="008F54EA" w:rsidRDefault="008F54EA" w:rsidP="00331EB3">
            <w:pPr>
              <w:pStyle w:val="Paragraphedeliste"/>
              <w:widowControl w:val="0"/>
              <w:numPr>
                <w:ilvl w:val="0"/>
                <w:numId w:val="7"/>
              </w:numPr>
              <w:spacing w:after="100"/>
            </w:pPr>
            <w:r>
              <w:t>Dilatation of coronary sinus</w:t>
            </w:r>
          </w:p>
          <w:p w14:paraId="603A04A8" w14:textId="55FD928B" w:rsidR="00ED7A52" w:rsidRPr="00CE6D26" w:rsidRDefault="00ED7A52" w:rsidP="008F54EA">
            <w:pPr>
              <w:pStyle w:val="Paragraphedeliste"/>
              <w:spacing w:before="100" w:beforeAutospacing="1" w:after="100" w:afterAutospacing="1" w:line="240" w:lineRule="auto"/>
              <w:rPr>
                <w:rFonts w:ascii="Calibri" w:hAnsi="Calibri" w:cs="Times New Roman"/>
              </w:rPr>
            </w:pPr>
          </w:p>
        </w:tc>
      </w:tr>
      <w:tr w:rsidR="00ED7A52" w:rsidRPr="00BB0134" w14:paraId="3B8A9918" w14:textId="77777777" w:rsidTr="008E79AF">
        <w:tc>
          <w:tcPr>
            <w:tcW w:w="1575" w:type="dxa"/>
            <w:tcBorders>
              <w:top w:val="single" w:sz="4" w:space="0" w:color="000000"/>
              <w:left w:val="single" w:sz="4" w:space="0" w:color="000000"/>
              <w:bottom w:val="single" w:sz="4" w:space="0" w:color="000000"/>
              <w:right w:val="single" w:sz="4" w:space="0" w:color="000000"/>
            </w:tcBorders>
            <w:vAlign w:val="center"/>
            <w:hideMark/>
          </w:tcPr>
          <w:p w14:paraId="27F8B7E6" w14:textId="77777777" w:rsidR="00ED7A52" w:rsidRPr="008E79AF" w:rsidRDefault="008F54EA" w:rsidP="00ED7A52">
            <w:pPr>
              <w:spacing w:before="100" w:beforeAutospacing="1" w:after="100" w:afterAutospacing="1"/>
              <w:rPr>
                <w:rFonts w:cs="Times New Roman"/>
              </w:rPr>
            </w:pPr>
            <w:r w:rsidRPr="008E79AF">
              <w:rPr>
                <w:rFonts w:cs="Times New Roman"/>
              </w:rPr>
              <w:t>Apical views</w:t>
            </w:r>
          </w:p>
          <w:p w14:paraId="0BB3AB6E" w14:textId="77777777" w:rsidR="008E79AF" w:rsidRPr="008E79AF" w:rsidRDefault="008E79AF" w:rsidP="00ED7A52">
            <w:pPr>
              <w:spacing w:before="100" w:beforeAutospacing="1" w:after="100" w:afterAutospacing="1"/>
              <w:rPr>
                <w:rFonts w:cs="Times New Roman"/>
              </w:rPr>
            </w:pPr>
          </w:p>
          <w:p w14:paraId="06C44945" w14:textId="77777777" w:rsidR="008E79AF" w:rsidRPr="008E79AF" w:rsidRDefault="008E79AF" w:rsidP="00ED7A52">
            <w:pPr>
              <w:spacing w:before="100" w:beforeAutospacing="1" w:after="100" w:afterAutospacing="1"/>
              <w:rPr>
                <w:rFonts w:cs="Times New Roman"/>
              </w:rPr>
            </w:pPr>
          </w:p>
          <w:p w14:paraId="7B1BB1EA" w14:textId="2A710111" w:rsidR="008E79AF" w:rsidRPr="008E79AF" w:rsidRDefault="008E79AF" w:rsidP="00ED7A52">
            <w:pPr>
              <w:spacing w:before="100" w:beforeAutospacing="1" w:after="100" w:afterAutospacing="1"/>
              <w:rPr>
                <w:rFonts w:cs="Times New Roman"/>
                <w:sz w:val="20"/>
                <w:szCs w:val="20"/>
              </w:rPr>
            </w:pPr>
          </w:p>
        </w:tc>
        <w:tc>
          <w:tcPr>
            <w:tcW w:w="7481" w:type="dxa"/>
            <w:tcBorders>
              <w:top w:val="single" w:sz="4" w:space="0" w:color="000000"/>
              <w:left w:val="single" w:sz="4" w:space="0" w:color="000000"/>
              <w:bottom w:val="single" w:sz="4" w:space="0" w:color="000000"/>
              <w:right w:val="single" w:sz="4" w:space="0" w:color="000000"/>
            </w:tcBorders>
            <w:vAlign w:val="center"/>
            <w:hideMark/>
          </w:tcPr>
          <w:p w14:paraId="554C0ADB" w14:textId="77777777" w:rsidR="008F54EA" w:rsidRDefault="008F54EA" w:rsidP="008F54EA">
            <w:pPr>
              <w:pStyle w:val="Paragraphedeliste"/>
              <w:widowControl w:val="0"/>
              <w:numPr>
                <w:ilvl w:val="0"/>
                <w:numId w:val="8"/>
              </w:numPr>
              <w:spacing w:after="100"/>
            </w:pPr>
            <w:r>
              <w:t>Detailed LV function assessment.</w:t>
            </w:r>
          </w:p>
          <w:p w14:paraId="3E3DD602" w14:textId="02A038C2" w:rsidR="008F54EA" w:rsidRDefault="008F54EA" w:rsidP="008F54EA">
            <w:pPr>
              <w:pStyle w:val="Paragraphedeliste"/>
              <w:widowControl w:val="0"/>
              <w:numPr>
                <w:ilvl w:val="0"/>
                <w:numId w:val="8"/>
              </w:numPr>
              <w:spacing w:after="100"/>
            </w:pPr>
            <w:r>
              <w:t>Assess aortic valve function</w:t>
            </w:r>
          </w:p>
          <w:p w14:paraId="61495B42" w14:textId="1F4845E6" w:rsidR="008F54EA" w:rsidRDefault="008F54EA" w:rsidP="008F54EA">
            <w:pPr>
              <w:pStyle w:val="Paragraphedeliste"/>
              <w:widowControl w:val="0"/>
              <w:numPr>
                <w:ilvl w:val="0"/>
                <w:numId w:val="8"/>
              </w:numPr>
              <w:spacing w:after="100"/>
            </w:pPr>
            <w:r>
              <w:t>Detailed RV size and function assessment including fractional area change.</w:t>
            </w:r>
          </w:p>
          <w:p w14:paraId="563EDBCD" w14:textId="2B28EDF9" w:rsidR="008F54EA" w:rsidRDefault="008F54EA" w:rsidP="008F54EA">
            <w:pPr>
              <w:pStyle w:val="Paragraphedeliste"/>
              <w:widowControl w:val="0"/>
              <w:numPr>
                <w:ilvl w:val="0"/>
                <w:numId w:val="8"/>
              </w:numPr>
              <w:spacing w:after="100"/>
            </w:pPr>
            <w:r>
              <w:t>Anterior angulation to assess anatomy and function of right ventricular outflow</w:t>
            </w:r>
          </w:p>
          <w:p w14:paraId="57AE22AC" w14:textId="4E75032B" w:rsidR="008F54EA" w:rsidRDefault="008F54EA" w:rsidP="008F54EA">
            <w:pPr>
              <w:pStyle w:val="Paragraphedeliste"/>
              <w:widowControl w:val="0"/>
              <w:numPr>
                <w:ilvl w:val="0"/>
                <w:numId w:val="8"/>
              </w:numPr>
              <w:spacing w:after="100"/>
            </w:pPr>
            <w:r>
              <w:t>Assess tricuspid valve function</w:t>
            </w:r>
          </w:p>
          <w:p w14:paraId="014E7FD4" w14:textId="44A03CDB" w:rsidR="00ED7A52" w:rsidRPr="008F54EA" w:rsidRDefault="008F54EA" w:rsidP="008F54EA">
            <w:pPr>
              <w:pStyle w:val="Paragraphedeliste"/>
              <w:widowControl w:val="0"/>
              <w:numPr>
                <w:ilvl w:val="0"/>
                <w:numId w:val="8"/>
              </w:numPr>
              <w:spacing w:after="100"/>
            </w:pPr>
            <w:r>
              <w:t>Posterior angulation to coronary sinus</w:t>
            </w:r>
            <w:r w:rsidR="00ED7A52" w:rsidRPr="008F54EA">
              <w:rPr>
                <w:rFonts w:ascii="Calibri" w:hAnsi="Calibri" w:cs="Times New Roman"/>
              </w:rPr>
              <w:t xml:space="preserve"> </w:t>
            </w:r>
          </w:p>
        </w:tc>
      </w:tr>
      <w:tr w:rsidR="00ED7A52" w:rsidRPr="00BB0134" w14:paraId="2800FCC5" w14:textId="77777777" w:rsidTr="008E79AF">
        <w:tc>
          <w:tcPr>
            <w:tcW w:w="1575" w:type="dxa"/>
            <w:tcBorders>
              <w:top w:val="single" w:sz="4" w:space="0" w:color="000000"/>
              <w:left w:val="single" w:sz="4" w:space="0" w:color="000000"/>
              <w:bottom w:val="single" w:sz="4" w:space="0" w:color="000000"/>
              <w:right w:val="single" w:sz="4" w:space="0" w:color="000000"/>
            </w:tcBorders>
            <w:vAlign w:val="center"/>
            <w:hideMark/>
          </w:tcPr>
          <w:p w14:paraId="333B9949" w14:textId="1074485C" w:rsidR="00ED7A52" w:rsidRPr="008E79AF" w:rsidRDefault="008F54EA" w:rsidP="00ED7A52">
            <w:pPr>
              <w:spacing w:before="100" w:beforeAutospacing="1" w:after="100" w:afterAutospacing="1"/>
              <w:rPr>
                <w:rFonts w:cs="Times New Roman"/>
              </w:rPr>
            </w:pPr>
            <w:r w:rsidRPr="008E79AF">
              <w:rPr>
                <w:rFonts w:cs="Times New Roman"/>
              </w:rPr>
              <w:t>Suprasternal view</w:t>
            </w:r>
            <w:r w:rsidR="008E79AF" w:rsidRPr="008E79AF">
              <w:rPr>
                <w:rFonts w:cs="Times New Roman"/>
              </w:rPr>
              <w:t>s</w:t>
            </w:r>
          </w:p>
          <w:p w14:paraId="5808A5CC" w14:textId="77777777" w:rsidR="008E79AF" w:rsidRPr="008E79AF" w:rsidRDefault="008E79AF" w:rsidP="00ED7A52">
            <w:pPr>
              <w:spacing w:before="100" w:beforeAutospacing="1" w:after="100" w:afterAutospacing="1"/>
              <w:rPr>
                <w:rFonts w:cs="Times New Roman"/>
              </w:rPr>
            </w:pPr>
          </w:p>
          <w:p w14:paraId="4F200696" w14:textId="0750A671" w:rsidR="008E79AF" w:rsidRPr="008E79AF" w:rsidRDefault="008E79AF" w:rsidP="00ED7A52">
            <w:pPr>
              <w:spacing w:before="100" w:beforeAutospacing="1" w:after="100" w:afterAutospacing="1"/>
              <w:rPr>
                <w:rFonts w:cs="Times New Roman"/>
                <w:sz w:val="20"/>
                <w:szCs w:val="20"/>
              </w:rPr>
            </w:pPr>
          </w:p>
        </w:tc>
        <w:tc>
          <w:tcPr>
            <w:tcW w:w="7481" w:type="dxa"/>
            <w:tcBorders>
              <w:top w:val="single" w:sz="4" w:space="0" w:color="000000"/>
              <w:left w:val="single" w:sz="4" w:space="0" w:color="000000"/>
              <w:bottom w:val="single" w:sz="4" w:space="0" w:color="000000"/>
              <w:right w:val="single" w:sz="4" w:space="0" w:color="000000"/>
            </w:tcBorders>
            <w:vAlign w:val="center"/>
            <w:hideMark/>
          </w:tcPr>
          <w:p w14:paraId="690F8440" w14:textId="6EABD9FA" w:rsidR="008F54EA" w:rsidRDefault="008F54EA" w:rsidP="008F54EA">
            <w:pPr>
              <w:pStyle w:val="Paragraphedeliste"/>
              <w:widowControl w:val="0"/>
              <w:numPr>
                <w:ilvl w:val="0"/>
                <w:numId w:val="9"/>
              </w:numPr>
              <w:spacing w:after="100"/>
            </w:pPr>
            <w:r>
              <w:t>Assessment of arch sided-ness by demonstrating innominate artery bifurcation.</w:t>
            </w:r>
            <w:r w:rsidR="001F3922">
              <w:t xml:space="preserve"> </w:t>
            </w:r>
          </w:p>
          <w:p w14:paraId="135172F4" w14:textId="7017148E" w:rsidR="008F54EA" w:rsidRDefault="008F54EA" w:rsidP="008F54EA">
            <w:pPr>
              <w:pStyle w:val="Paragraphedeliste"/>
              <w:widowControl w:val="0"/>
              <w:numPr>
                <w:ilvl w:val="0"/>
                <w:numId w:val="9"/>
              </w:numPr>
              <w:spacing w:after="100"/>
            </w:pPr>
            <w:r>
              <w:t>Assessment of branch pulmonary arteries</w:t>
            </w:r>
            <w:r w:rsidR="00493457">
              <w:t xml:space="preserve"> and PR</w:t>
            </w:r>
          </w:p>
          <w:p w14:paraId="36B3BD1A" w14:textId="0F9AA594" w:rsidR="008F54EA" w:rsidRDefault="008F54EA" w:rsidP="008F54EA">
            <w:pPr>
              <w:pStyle w:val="Paragraphedeliste"/>
              <w:widowControl w:val="0"/>
              <w:numPr>
                <w:ilvl w:val="0"/>
                <w:numId w:val="9"/>
              </w:numPr>
              <w:spacing w:after="100"/>
            </w:pPr>
            <w:r>
              <w:t xml:space="preserve">Assessment of right +/- left-sided SVC in the setting of dilated coronary sinus </w:t>
            </w:r>
          </w:p>
          <w:p w14:paraId="52732FE3" w14:textId="031D0490" w:rsidR="00ED7A52" w:rsidRPr="008F54EA" w:rsidRDefault="008F54EA" w:rsidP="008F54EA">
            <w:pPr>
              <w:pStyle w:val="Paragraphedeliste"/>
              <w:widowControl w:val="0"/>
              <w:numPr>
                <w:ilvl w:val="0"/>
                <w:numId w:val="9"/>
              </w:numPr>
              <w:spacing w:after="100"/>
            </w:pPr>
            <w:r>
              <w:t xml:space="preserve">Wide sweeps to assess for </w:t>
            </w:r>
            <w:proofErr w:type="spellStart"/>
            <w:r>
              <w:t>aortopulmonary</w:t>
            </w:r>
            <w:proofErr w:type="spellEnd"/>
            <w:r>
              <w:t xml:space="preserve"> or bronchopulmonary collateral</w:t>
            </w:r>
            <w:r w:rsidR="008E79AF">
              <w:t>s</w:t>
            </w:r>
          </w:p>
        </w:tc>
      </w:tr>
    </w:tbl>
    <w:p w14:paraId="6969088A" w14:textId="77777777" w:rsidR="008B2AD5" w:rsidRDefault="008B2AD5" w:rsidP="00811A90">
      <w:pPr>
        <w:rPr>
          <w:b/>
          <w:noProof/>
          <w:sz w:val="28"/>
          <w:szCs w:val="28"/>
          <w:lang w:eastAsia="en-US"/>
        </w:rPr>
      </w:pPr>
    </w:p>
    <w:p w14:paraId="6E9A972D" w14:textId="77777777" w:rsidR="00BA7431" w:rsidRDefault="00BA7431">
      <w:r>
        <w:br w:type="page"/>
      </w:r>
    </w:p>
    <w:p w14:paraId="07E6AFC2" w14:textId="77777777" w:rsidR="002C3E07" w:rsidRPr="00D77581" w:rsidRDefault="002C3E07" w:rsidP="002C3E07">
      <w:pPr>
        <w:rPr>
          <w:b/>
          <w:noProof/>
          <w:sz w:val="28"/>
          <w:szCs w:val="28"/>
          <w:lang w:val="en-US" w:eastAsia="en-US"/>
        </w:rPr>
      </w:pPr>
      <w:r>
        <w:rPr>
          <w:b/>
          <w:noProof/>
          <w:sz w:val="28"/>
          <w:szCs w:val="28"/>
          <w:lang w:val="en-US" w:eastAsia="en-US"/>
        </w:rPr>
        <w:lastRenderedPageBreak/>
        <w:t>Repaired Tetralogy of Fallot Reports</w:t>
      </w:r>
    </w:p>
    <w:p w14:paraId="37F14AA4" w14:textId="77777777" w:rsidR="002C3E07" w:rsidRDefault="002C3E07" w:rsidP="002C3E07">
      <w:pPr>
        <w:spacing w:after="0"/>
        <w:rPr>
          <w:rFonts w:eastAsia="Times New Roman" w:cs="Times New Roman"/>
          <w:sz w:val="24"/>
          <w:szCs w:val="24"/>
          <w:lang w:val="it-IT" w:eastAsia="en-US"/>
        </w:rPr>
      </w:pPr>
      <w:r>
        <w:rPr>
          <w:rFonts w:eastAsia="Times New Roman" w:cs="Times New Roman"/>
          <w:sz w:val="24"/>
          <w:szCs w:val="24"/>
          <w:lang w:val="it-IT" w:eastAsia="en-US"/>
        </w:rPr>
        <w:t>Key points to include in transthoracic echo report:</w:t>
      </w:r>
    </w:p>
    <w:p w14:paraId="3EC95304" w14:textId="77777777" w:rsidR="002C3E07" w:rsidRDefault="002C3E07" w:rsidP="002C3E07">
      <w:pPr>
        <w:pStyle w:val="Paragraphedeliste"/>
        <w:numPr>
          <w:ilvl w:val="0"/>
          <w:numId w:val="11"/>
        </w:numPr>
        <w:rPr>
          <w:noProof/>
          <w:sz w:val="24"/>
          <w:szCs w:val="24"/>
          <w:lang w:val="en-US" w:eastAsia="en-US"/>
        </w:rPr>
      </w:pPr>
      <w:r>
        <w:rPr>
          <w:noProof/>
          <w:sz w:val="24"/>
          <w:szCs w:val="24"/>
          <w:lang w:val="en-US" w:eastAsia="en-US"/>
        </w:rPr>
        <w:t>RV size, systolic and diastolic function</w:t>
      </w:r>
    </w:p>
    <w:p w14:paraId="4C828756" w14:textId="77777777" w:rsidR="002C3E07" w:rsidRDefault="002C3E07" w:rsidP="002C3E07">
      <w:pPr>
        <w:pStyle w:val="Paragraphedeliste"/>
        <w:numPr>
          <w:ilvl w:val="0"/>
          <w:numId w:val="11"/>
        </w:numPr>
        <w:rPr>
          <w:noProof/>
          <w:sz w:val="24"/>
          <w:szCs w:val="24"/>
          <w:lang w:val="en-US" w:eastAsia="en-US"/>
        </w:rPr>
      </w:pPr>
      <w:r>
        <w:rPr>
          <w:noProof/>
          <w:sz w:val="24"/>
          <w:szCs w:val="24"/>
          <w:lang w:val="en-US" w:eastAsia="en-US"/>
        </w:rPr>
        <w:t>Pulmonary valve function</w:t>
      </w:r>
    </w:p>
    <w:p w14:paraId="468EC1A3" w14:textId="77777777" w:rsidR="002C3E07" w:rsidRDefault="002C3E07" w:rsidP="002C3E07">
      <w:pPr>
        <w:pStyle w:val="Paragraphedeliste"/>
        <w:numPr>
          <w:ilvl w:val="0"/>
          <w:numId w:val="11"/>
        </w:numPr>
        <w:rPr>
          <w:noProof/>
          <w:sz w:val="24"/>
          <w:szCs w:val="24"/>
          <w:lang w:val="en-US" w:eastAsia="en-US"/>
        </w:rPr>
      </w:pPr>
      <w:r>
        <w:rPr>
          <w:noProof/>
          <w:sz w:val="24"/>
          <w:szCs w:val="24"/>
          <w:lang w:val="en-US" w:eastAsia="en-US"/>
        </w:rPr>
        <w:t>VSD patch integrity</w:t>
      </w:r>
    </w:p>
    <w:p w14:paraId="6DA76A6C" w14:textId="77777777" w:rsidR="002C3E07" w:rsidRPr="007C744C" w:rsidRDefault="002C3E07" w:rsidP="002C3E07">
      <w:pPr>
        <w:pStyle w:val="Paragraphedeliste"/>
        <w:numPr>
          <w:ilvl w:val="0"/>
          <w:numId w:val="11"/>
        </w:numPr>
        <w:rPr>
          <w:noProof/>
          <w:sz w:val="24"/>
          <w:szCs w:val="24"/>
          <w:lang w:val="en-US" w:eastAsia="en-US"/>
        </w:rPr>
      </w:pPr>
      <w:r>
        <w:rPr>
          <w:noProof/>
          <w:sz w:val="24"/>
          <w:szCs w:val="24"/>
          <w:lang w:val="en-US" w:eastAsia="en-US"/>
        </w:rPr>
        <w:t>Aortic root dilatation</w:t>
      </w:r>
    </w:p>
    <w:p w14:paraId="4AAA93C4" w14:textId="77777777" w:rsidR="002C3E07" w:rsidRDefault="002C3E07" w:rsidP="002C3E07">
      <w:pPr>
        <w:pStyle w:val="Paragraphedeliste"/>
        <w:numPr>
          <w:ilvl w:val="0"/>
          <w:numId w:val="11"/>
        </w:numPr>
        <w:rPr>
          <w:noProof/>
          <w:sz w:val="24"/>
          <w:szCs w:val="24"/>
          <w:lang w:val="en-US" w:eastAsia="en-US"/>
        </w:rPr>
      </w:pPr>
      <w:r>
        <w:rPr>
          <w:noProof/>
          <w:sz w:val="24"/>
          <w:szCs w:val="24"/>
          <w:lang w:val="en-US" w:eastAsia="en-US"/>
        </w:rPr>
        <w:t xml:space="preserve">Estimate of pulmonary pressure </w:t>
      </w:r>
    </w:p>
    <w:p w14:paraId="0CF39AA7" w14:textId="77777777" w:rsidR="002C3E07" w:rsidRDefault="002C3E07" w:rsidP="002C3E07">
      <w:pPr>
        <w:pStyle w:val="Paragraphedeliste"/>
        <w:numPr>
          <w:ilvl w:val="0"/>
          <w:numId w:val="11"/>
        </w:numPr>
        <w:rPr>
          <w:noProof/>
          <w:sz w:val="24"/>
          <w:szCs w:val="24"/>
          <w:lang w:val="en-US" w:eastAsia="en-US"/>
        </w:rPr>
      </w:pPr>
      <w:r>
        <w:rPr>
          <w:noProof/>
          <w:sz w:val="24"/>
          <w:szCs w:val="24"/>
          <w:lang w:val="en-US" w:eastAsia="en-US"/>
        </w:rPr>
        <w:t>Assess for PA branch stenosis</w:t>
      </w:r>
    </w:p>
    <w:p w14:paraId="47AA851A" w14:textId="4E7415D2" w:rsidR="00D77581" w:rsidRDefault="00D77581"/>
    <w:p w14:paraId="658E2B85" w14:textId="6F40602F" w:rsidR="00D77581" w:rsidRDefault="00D77581" w:rsidP="00D77581">
      <w:pPr>
        <w:spacing w:after="0"/>
        <w:rPr>
          <w:rFonts w:cs="Tahoma"/>
        </w:rPr>
      </w:pPr>
      <w:r w:rsidRPr="7BD5D8F7">
        <w:rPr>
          <w:rFonts w:ascii="Arial" w:eastAsia="Arial" w:hAnsi="Arial" w:cs="Arial"/>
          <w:b/>
          <w:bCs/>
          <w:sz w:val="28"/>
          <w:szCs w:val="28"/>
        </w:rPr>
        <w:t xml:space="preserve">Key views specific to </w:t>
      </w:r>
      <w:proofErr w:type="spellStart"/>
      <w:r>
        <w:rPr>
          <w:rFonts w:ascii="Arial" w:eastAsia="Arial" w:hAnsi="Arial" w:cs="Arial"/>
          <w:b/>
          <w:bCs/>
          <w:sz w:val="28"/>
          <w:szCs w:val="28"/>
        </w:rPr>
        <w:t>ToF</w:t>
      </w:r>
      <w:proofErr w:type="spellEnd"/>
      <w:r>
        <w:rPr>
          <w:rFonts w:ascii="Arial" w:eastAsia="Arial" w:hAnsi="Arial" w:cs="Arial"/>
          <w:b/>
          <w:bCs/>
          <w:sz w:val="28"/>
          <w:szCs w:val="28"/>
        </w:rPr>
        <w:t xml:space="preserve"> repair</w:t>
      </w:r>
      <w:r w:rsidRPr="7BD5D8F7">
        <w:rPr>
          <w:rFonts w:ascii="Arial" w:eastAsia="Arial" w:hAnsi="Arial" w:cs="Arial"/>
          <w:b/>
          <w:bCs/>
          <w:sz w:val="28"/>
          <w:szCs w:val="28"/>
        </w:rPr>
        <w:t xml:space="preserve"> patients:</w:t>
      </w:r>
    </w:p>
    <w:p w14:paraId="44407439" w14:textId="0CCB126A" w:rsidR="00D77581" w:rsidRDefault="00D77581" w:rsidP="00D77581">
      <w:pPr>
        <w:rPr>
          <w:b/>
          <w:sz w:val="28"/>
          <w:szCs w:val="28"/>
        </w:rPr>
      </w:pPr>
    </w:p>
    <w:p w14:paraId="038CFAC1" w14:textId="706824E7" w:rsidR="00D77581" w:rsidRDefault="00275345" w:rsidP="00D77581">
      <w:pPr>
        <w:rPr>
          <w:b/>
          <w:sz w:val="28"/>
          <w:szCs w:val="28"/>
        </w:rPr>
      </w:pPr>
      <w:r>
        <w:rPr>
          <w:b/>
          <w:noProof/>
          <w:sz w:val="28"/>
          <w:szCs w:val="28"/>
          <w:lang w:val="fr-FR" w:eastAsia="fr-FR"/>
        </w:rPr>
        <mc:AlternateContent>
          <mc:Choice Requires="wpg">
            <w:drawing>
              <wp:anchor distT="0" distB="0" distL="114300" distR="114300" simplePos="0" relativeHeight="251661312" behindDoc="0" locked="0" layoutInCell="1" allowOverlap="1" wp14:anchorId="187CFACE" wp14:editId="214C4E49">
                <wp:simplePos x="0" y="0"/>
                <wp:positionH relativeFrom="column">
                  <wp:posOffset>-38100</wp:posOffset>
                </wp:positionH>
                <wp:positionV relativeFrom="paragraph">
                  <wp:posOffset>211455</wp:posOffset>
                </wp:positionV>
                <wp:extent cx="5029200" cy="2190750"/>
                <wp:effectExtent l="0" t="0" r="0" b="0"/>
                <wp:wrapNone/>
                <wp:docPr id="9" name="Group 9"/>
                <wp:cNvGraphicFramePr/>
                <a:graphic xmlns:a="http://schemas.openxmlformats.org/drawingml/2006/main">
                  <a:graphicData uri="http://schemas.microsoft.com/office/word/2010/wordprocessingGroup">
                    <wpg:wgp>
                      <wpg:cNvGrpSpPr/>
                      <wpg:grpSpPr>
                        <a:xfrm>
                          <a:off x="0" y="0"/>
                          <a:ext cx="5029200" cy="2190750"/>
                          <a:chOff x="0" y="1"/>
                          <a:chExt cx="5029200" cy="2190750"/>
                        </a:xfrm>
                      </wpg:grpSpPr>
                      <wpg:grpSp>
                        <wpg:cNvPr id="11" name="Group 10"/>
                        <wpg:cNvGrpSpPr/>
                        <wpg:grpSpPr>
                          <a:xfrm>
                            <a:off x="0" y="1"/>
                            <a:ext cx="2295525" cy="2190750"/>
                            <a:chOff x="0" y="1"/>
                            <a:chExt cx="3138476" cy="3225123"/>
                          </a:xfrm>
                        </wpg:grpSpPr>
                        <pic:pic xmlns:pic="http://schemas.openxmlformats.org/drawingml/2006/picture">
                          <pic:nvPicPr>
                            <pic:cNvPr id="2" name="Content Placeholder 6" descr="Fallot PSV 11-23593 Run 2.BMP"/>
                            <pic:cNvPicPr/>
                          </pic:nvPicPr>
                          <pic:blipFill rotWithShape="1">
                            <a:blip r:embed="rId11">
                              <a:extLst>
                                <a:ext uri="{28A0092B-C50C-407E-A947-70E740481C1C}">
                                  <a14:useLocalDpi xmlns:a14="http://schemas.microsoft.com/office/drawing/2010/main" val="0"/>
                                </a:ext>
                              </a:extLst>
                            </a:blip>
                            <a:srcRect l="16538" t="10912" r="16538" b="4315"/>
                            <a:stretch/>
                          </pic:blipFill>
                          <pic:spPr>
                            <a:xfrm>
                              <a:off x="0" y="1"/>
                              <a:ext cx="3138476" cy="3225123"/>
                            </a:xfrm>
                            <a:prstGeom prst="rect">
                              <a:avLst/>
                            </a:prstGeom>
                          </pic:spPr>
                        </pic:pic>
                        <wps:wsp>
                          <wps:cNvPr id="3" name="Down Arrow 3"/>
                          <wps:cNvSpPr/>
                          <wps:spPr>
                            <a:xfrm>
                              <a:off x="1767261" y="1287371"/>
                              <a:ext cx="144016" cy="187748"/>
                            </a:xfrm>
                            <a:prstGeom prst="downArrow">
                              <a:avLst>
                                <a:gd name="adj1" fmla="val 50000"/>
                                <a:gd name="adj2" fmla="val 46842"/>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5176A" w14:textId="77777777" w:rsidR="008B7B4E" w:rsidRDefault="008B7B4E" w:rsidP="008B7B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2295525" y="438150"/>
                            <a:ext cx="2733675" cy="1590676"/>
                          </a:xfrm>
                          <a:prstGeom prst="rect">
                            <a:avLst/>
                          </a:prstGeom>
                          <a:solidFill>
                            <a:srgbClr val="FFFFFF"/>
                          </a:solidFill>
                          <a:ln w="9525">
                            <a:noFill/>
                            <a:miter lim="800000"/>
                            <a:headEnd/>
                            <a:tailEnd/>
                          </a:ln>
                        </wps:spPr>
                        <wps:txbx>
                          <w:txbxContent>
                            <w:p w14:paraId="2791D077" w14:textId="68D4F5F6" w:rsidR="008B7B4E" w:rsidRDefault="00795E30">
                              <w:proofErr w:type="gramStart"/>
                              <w:r>
                                <w:t>Figure  1</w:t>
                              </w:r>
                              <w:proofErr w:type="gramEnd"/>
                              <w:r>
                                <w:t xml:space="preserve">  </w:t>
                              </w:r>
                              <w:r w:rsidR="008B7B4E">
                                <w:t>The arrow points to the VSD patch which is brighter than the myocardium. Note that the aortic root still slightly overrides the ventricular septum.  The right ventricle is dilated as is commonly seen in adults with</w:t>
                              </w:r>
                              <w:r w:rsidR="0029747F">
                                <w:t xml:space="preserve"> </w:t>
                              </w:r>
                              <w:proofErr w:type="gramStart"/>
                              <w:r w:rsidR="0029747F">
                                <w:t xml:space="preserve">repaired </w:t>
                              </w:r>
                              <w:r w:rsidR="008B7B4E">
                                <w:t xml:space="preserve"> </w:t>
                              </w:r>
                              <w:proofErr w:type="spellStart"/>
                              <w:r w:rsidR="008B7B4E">
                                <w:t>ToF</w:t>
                              </w:r>
                              <w:proofErr w:type="spellEnd"/>
                              <w:proofErr w:type="gramEnd"/>
                              <w:r w:rsidR="00E5483F">
                                <w:t>, usually associated with pulmonary regurgitation.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29" style="position:absolute;margin-left:-3pt;margin-top:16.65pt;width:396pt;height:172.5pt;z-index:251661312;mso-width-relative:margin;mso-height-relative:margin" coordorigin="" coordsize="50292,219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htIQVAUAALMNAAAOAAAAZHJzL2Uyb0RvYy54bWy8V11v2zYUfR+w/0Do 3bG+bNlCncJ14qJA2hlNtz7TFGVplUiNpGOnw/777iUpOXXSpQuGBagriuT9OPfcQ+rV62PbkDuu dC3FIoguwoBwwWRRi90i+PXTejQLiDZUFLSRgi+Ce66D15c///Tq0OU8lpVsCq4IGBE6P3SLoDKm y8djzSreUn0hOy5gspSqpQaGajcuFD2A9bYZx2E4HR+kKjolGdca3l65yeDS2i9LzswvZam5Ic0i gNiM/VX2d4u/48tXNN8p2lU182HQF0TR0lqA08HUFTWU7FX9yFRbMyW1LM0Fk+1YlmXNuM0BsonC s2zeKrnvbC67/LDrBpgA2jOcXmyWfbjbKFIXi2AeEEFbKJH1SuYIzaHb5bDirepuu43yL3ZuhNke S9Xi/5AHOVpQ7wdQ+dEQBi8nYTyHSgWEwVwczcNs4mFnFdTmtC9yxWDV9TM7x73jMcY3hDMMhrh9 ZlH0bWqR9f+i3HyMfW5xPJ9M4skLckuiZJZmU7czieNJFCeY/3dy62qWwz/PAHh6xIDnOwV2mb3i gTfS/pCNlqov+24EZO2oqbd1U5t723hASwxK3G1qtlFucCJT3CO+ksJwYcimoYz7boesC64ZdOGa No2EydvfSBSN4mQyT8jHvSDxxZv3G4QDXaBV9IHoPHK5bepuXTcNUdJ8rk11W9EOOBzZZsRJny04 O2uZJwBz7Xgl2b6FmJ2+KN5A4lLoqu50QFTO2y2HdlHvCucEuHCjDXYBssL2/J/xbBmG8/jNaDUJ V6M0zK5Hy3majbLwOkvDdBatotVfGGKU5nvNbySjzVVX+1jh7aNon2xwL4VOOqwEkTtqhc4xCQKy jOpDBHIhJBirVuwjiCPKYjSdJKDSII1ROI+gcoCVfwcSmSbRxDWmNoobVvVl6JF3RdKgD2j3SUU4 65pnuU/zTmnzlsuW4AOADaHaitI7wNol1y/xrHABWIIASVAC4EDRfflh9GOQ4nHylBRbXkEIaPZE 86Sn+ZU8CLJUSh6IbWO/bFBNnX8HoCibZvEUBArEMYpnWZKdgRWlaRh5nYhmWZbOvpGJR1AVEIkN 5IQX1mVXeHWnxe/grWwbOOaALGQSwp8r8MM1QIPTmnQ6S2Pv1lbAsupUAKCTbOoC+9Bxa7ddNcpx cQ1/zgGw75tljcDFQuI2V1J8A5reg2WfzH3DcV0jPvISDio4UWKbmr0i8MEPZQx61rWkrmjBnfsh PfSOlwrcYcO3BtFyCf4H295Av9IZ6W27KP163MrtDWPYHP5TYG7zsMN6BnEcNre1kOopAw1k5T27 9T1IDhpEyRy3R3uID+TbyuIejj9QRXss646ta2ilG6rNhiqoPRzIcG2D2UqqrwE5wBVoEeg/9hRP iOadgH6ZI/dAGOwgnWQxDNTDme3DGbFvVxLlBC58HbOPuN40/WOpZPsZ2muJXmGKCga+FwEzqh+s DIxhCu57jC+X9tkdPTfitoMDy5UHmffp+JmqzuuDAYX7IPsepfmZTLi1iLiQy72RZW01BJFzOHlE QS/sk79U/F8iEma9jHzCI+SNPBLbbRgfaA2KCDFHeN3nrzs4Mb5oIuSqomLHbb9XnBZQNMeVB1td Fig/ZHt4Lws4HSlgYJl2ptbDdQbEKE1mUX9Rw6jwKhdnSTLN/HUnmszDKdxgHDV7S70o/JBwnwmC Vme6sV5762e6QQ5ATrx3uZJ6AaF5Wxv4mGjqdhHMUNa8riEy16KAQGluaN24ZxCEJ/Rm6KQUXZ8Y MnTSf9s0fQ+Ysw74N1yFLwMraP4rBj89Ho4to0/fWpd/Aw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MJHVod8AAAAJAQAADwAAAGRycy9kb3ducmV2LnhtbEyPQWvCQBCF74X+h2WE 3nSThmqI2YhI25MUqoXS25gdk2B2N2TXJP77jqf2OO893nwv30ymFQP1vnFWQbyIQJAtnW5speDr +DZPQfiAVmPrLCm4kYdN8fiQY6bdaD9pOIRKcIn1GSqoQ+gyKX1Zk0G/cB1Z9s6uNxj47Cupexy5 3LTyOYqW0mBj+UONHe1qKi+Hq1HwPuK4TeLXYX85724/x5eP731MSj3Npu0aRKAp/IXhjs/oUDDT yV2t9qJVMF/ylKAgSRIQ7K/Su3BiYZUmIItc/l9Q/AIAAP//AwBQSwMECgAAAAAAAAAhAAUrFDX6 sQMA+rEDABQAAABkcnMvbWVkaWEvaW1hZ2UxLnBuZ4lQTkcNChoKAAAADUlIRFIAAAMgAAACWAgC AAAAFRQVJwAAAAlwSFlzAAAPoAAAD6ABoGqMdwAAQABJREFUeAHsnQegXUW1/nff+5Tb0xMSIIHQ QQL46AkBQVCqT31PEXiIooAFfVhQ+auIShH1EVF5NMWCoNKeIEpVivQSSgIhhNSbm9tP2/3/mz33 npzcFBIJimSGw75zpqyZ+c7Jne+utWaNPmXPozSR0uz5+g9d10XrdGPbv77E12ux4RE3XPt6skX9 uiSINQ6XJxsjRLVRCCgEFAIKAYXAJiEwvMuM3E83V/nak9mwZNl+Y/b39cmREtZXu77yjZ/n2i3f yiXWxlMruYyNgX7zLnjDI264dmNmsi4J4uu+rvKNkafaKAQUAgoBhYBC4PURWN8us7nK157Bpkpe W4IsWZ+cDdduuFfjWBvfsrHXWy1vvNUmpOajEFAIKAQUAgoBhYBC4F8dAUWw/tU/QTV/hYBCQCGg EFAIKATecggogvWW+0jUhBQCCgGFgEJAIaAQ+FdHAB+sNyMJJ/HhNNJ9b7j8n/WzcW5yDm+1Gf6z kFHjKgQUAgoBhcA/BwEj24iSbIOS+X/OPDZlVDlb2eMfP//G0RvnsPErWFvCxvfdmJabQLDW9v/X 9XUowEb4ptXbUI6EEbVyirJcym+c9Dob06CxZWObxvK6nMYGotBoIFhJ5syenYs0NFmelTSckZTz HxaiqFgdV5VRCCgEFAIKgb8TAblb6dkeJEXIEjN7k2pxXW7jvja8E4nKjSmvCyGzMX0b2zfKbyxv lGOkIzmAkY48d98op7FvY/n65DeWr5kX40pKhxzESmkjcKuX0zbrnmQlZn0aQ70advw1R3mj7zaB YPGB1keTS5Jv06xYz7iHyGd8pd5yNSUBBUrXrB2SkJXLllKOLJeLT7IQEkPlGT1aLXP4DOTQfFZP UArInusacahakq01wBUihkEf+UVpEKqyCgGFgEJAIaAQ2AwIDO+nI3ec4fKRQ2xquew/vK817p+i Zu3y9clfl5yRc5Zt6i3rVGZjyuu9yKyzY12IZBPDb5nvOvf+oaVlzYbmmbVM6s3TBlYzLG1z/oRg yZmNBH3tQYYWHBeSJDHcbt3Qg7DfNE3LKkZRZCauQQooMMM0jElOJN5ELu3DMCwUCmk1QEhshLZt l42IJrkg57quFgheOZAbZPE5Q+/v75/YPL1cLvvpILW+ZlIeaX2Iz9XamFhil2lfNk3keIP9nuet jF3LstOwjxI/ThjWisV00nKFZ1wYhbT2fMg8NVNMpqiPDYIgbEorlUqrKz7LJHVoGeg5ZmtXfMuy QrdKSRJ5GRSvj8/GI7k2tqpEIaAQUAgoBN7eCKxh+Etj9jVDt9iVbM9mV0q1kB0nqvS88NyjdgaE kYod0zTMJE0M3WFvYk+avuN+TYXWE973vm986dTBUnmXAz9AL90p0fLEQ2eefvrpHeObHMsxtXTF 8uXX3vaXG264YXmX6NvuGqVS6cT3zzzjjDNaRhfZ0rpW+hdddNGf7rzbcZyVsA5dL8QWz9gKmJUb WZMnT/7ix488/PDDNduKfP+7P/7D1Vdf7VsB+6NfTvL5fBQK4mIM6dtEPpF2Ld0SFEBnb01cvXbp pZfOOmB3M2v3wzlzfnzV7XEc2XqeWX3zKyd94P3HplpF1/TL/veuOXPm6Gl+u+22u/mGC5A2bc9j hUwj5GnHQruXZvlKlLa0tNRWLN5vv/2uuuICdvzt/+14Riw6uYGBAaeQo6RSEWotwxRUwEmNarWa 9yJ63XbHtXk3f/FFN1x33XW6GSFTz/Rbb4a5cKR+j8E2nHSzZtqBrrXyctypYTSu5nfEybhU7wjj lsRKy2El0cNCs2dErVElXw7d1G7Lt7T1DJYNx7ZzXjWyQy2nmW261V5oG7VqoJwaVozpzm4N03w1 yLWPntY9OBBoqZXLx8CjFfzIzRXGJFohtS3Ko1S3XJiQ5/um5rWVItt28qWy35wrWFTZ+Sg2YrNQ Dk2nqTXX2lGLAtO1w8TnxRe1kG+uBVW+gbHmOrnWcq0Qax1x2lYLirXA8EOz0FS0HFtLTb8m0N/o xDd2Y3jYRstTDRUCCgGFgELg7YtAqhmGaZdK5SRJLdMLg7S1YwxsAqrC3pNojma4sca25tRieIYg Fy0d7bXI1ywd287AoNBxAA/72nvfc+xX/995rR1jDSsfaVa5Zo0eP/mjJ/8HL3a/vJdUBruPfe/h X/7i58eMKgaR4BTjx7j/72tfmXXwwUGt5pluzvJ0yyxVK45pebYzbepWl1x8waFHHZPYXhhbhls4 84x//+xnTnfRZUSxbVthGGjMgpeYb5YR+aEEuYHzyUQR7IqE4fO9732vqWuOZepGGifh/vvvy66p a6xiiI1g5pOvTKzohRKoQUMlxioW87293QcddMC5537Jsy3b0OM4ZMBa4Nuuw9AoUGzH4WVaOqPw am4pJmn8iU+ejlKHkcKolgqM39yEBmtjOYE0BSZhXy6Xaxm1z4QJE1rGbFur1VzIi227VoqO6ue/ PC/XVIyCnpV9A232HlOnT3XGjBs/fnxra+3666/3y32QI8NonTZt58L4SU1NTVPG5H7xi18kEUwm mDhxr7Fjx3Y0jRo9evTvfvVT3/dt02xvb+8Yt3dHR8eY8c6NN944UFolNGFmXPJ93Wzfc889m9xt 29raWjsKv/zlL/3+JWnq7rDnIYwYaAW+eUZYEhy2YLe2tt54zaUw2SDqiTESG2mkR5WgsPPOO49r nYqeDArPszjKZFZXX/x1vhZ8BShNVn9h3txPQklXCCgEFAIKgS0AgdWbCooi9lPYBztOLQwsx1vV PXDscR8z4ir7VxrVbr751+zQJ598Rm9/mb3Mt42uvp6WfHMQhYaWFvKe61jYZxzb+vKXPg3X6h9I fvA/P3344Ye33WrqOeecM3mS+6EPvO+3N933zDPP7DBl0uGHH+R5ZqlU/c4lP2A3/PLnz2krakcf ecTdd95helpQrZl5N9eUCwerfApHHjlzh+kdgaZd/5s//v73v//whz989FEHnHLS0U8/O/cvf/lL KUkFt1u9lJGfG7OFXIinpF8Z1YDZbDt5ciD35TTxXItNnxapBr9An8dPOBgWrSEXNKnzk28k/5JO a8VC4eSTTjrxqMMnTMinmtDz6fBP3QiThH08TuMwjjxLRy9omYkgenFUHhzY9527f/DfD6N9ogWF nBeHgWE62bzlMoYY3siVvIH3GylRMEjWjie4Yxt+rRzGuUQrxlpTEOdrgV2q6GHUEoTNHz75k7UI zmg1NTcHlWqpr5+qctVoaR2FhglTIRQ28LUwoH3eMNvaOtqrfi2MqjW/5Je0xLeDuNDasY2Phsk2 gpAqP6xaQcUcO2ayoecs10j0CFwsQ0cbhZ6qhk7LdVpa3TAazOdizw2T1OjpHahqucRtjeDarpea VtkPPnHW52LdbSqOShPHyZlR6k/Zeg/XG1eqtATR6P6yMVAx0WAFEV9yF4VaHGu8su8HAAsE3gDO qqtCQCGgEFAIKARAgG13aOdFv1LzK2ESaGbKX/7QhOb2jgWLXntl0eLFy1YsWtaFEzmvFd39ry7t fOnVJQtfWdreNs4QrYWIJIzCStXRjSSoeZbGHv25z56NrmH58uX3PfDAed/85ooVfZVBVDs6aoj2 Ue3/tt874kS75dbbf/f7/7vxt7fefd+DfqTt8849t9t+myQNbceA5MUMmGh5x9t1l2kMce9Dr1x1 3Y1zX3r1s1/86i233mbp2mknnWJEie1YflAb3h9HfqyC8WSOTjzJy2rfj9FwJbH2sdNOcWzdyxlf +eo5sCm/FovmwheIH7SONH2IYK1P/qRJkz75seNgVwsXdmfMzMDaSILzyYwYV4vhD7oR247uOsbE CWO+8+3zkY7xNE3RvtUcW3gfZXMTnwhkbg0b7sg1/T3vhz7mjeoKvdQ1W7f6VvV29/b19PWv6F5W jcq1oLdU6eruWrVyRWffgP6x078AjNjWOle8GPidcWT291X5Qpg6WsfUtZJaZaBz+eLenhIv369G UeCYkaUH5d7BgVV9lVLMp5aklVSr9net8Af7Kv3V2qDf273Kr1ZyfInSMI1919b9Us+KxQv6/UpP ZbBS64qS/kplZXf3oq7uHsOya0Hc2dVTGejntWzZimrVX9ZZO/HkT5/4kVMN06v4FQtFp9MSJy6K 2SjUBgZ7ypV+9IrCTws7si7oOYklQ7Z4ioxKCgGFgEJAIaAQeEMIoC8Z0vwESTUVbkAx2odcPlet VXv6uw1bt123XK3qpgHRqIaaabuDtYrpOZbh9PUMBNWoKd8CETJ5sVfFsW1qflULQ+3aa7//7QvO 22XnabvtPHXpa/OPOOKEWbPeM++lhaUKe1tsu1rF126/875Et7E8Xv2Ln6e2VmjDuymMcKGJa1AP CApKNZ7ksdWh7Hhl4cuwlZzrvbJwAVxp+vTx5fKgmHBOqH+GOcoaiIjTfJnpUPAcFFQZxyqVBlYs 78NWuN/+e5fKvbVq36GzD3AcfdGiRfhyNfibC3ygTVLiCPlyL9YNo3tAu+ram047/RNS/YENCs8w TRcrYeIQDnRaUChMqXFQ9f3yeeedO25M8aWXFlWjqqVbgR85tnCwzuSLERlys7thbdIpQrFeO9VT 3JTM1OZLYAW5nLnspadwS3e1dgx5RqkQ+s7Zn/0GCsn/W3qFH3XrYc0ObFgqK41qVRbjWVZz3uIw J3ZT23Rc24v8Xr8yUChWCxZaq9AP0ElplpVqSaCnIU8YVS6PV3wZ2gnpwTFQi/AIHGyhEHqW5PU0 QL5tOfCgqp8MlgNXiwq2s/Kll5YtW5YfPT4uVbtsbI/mNhP4xjqDff1512svdgg3vepgtRyuWPEk LnLLVrRNnTq1v7cPvh9oAarXXC4vlj1EwUVWJYWAQkAhoBBQCLxxBAqeoDJobHA/z+eNpmIRDYJI ccje5NcqqEBsW6vVKkVMWlh/Uqe5UPAsG12AXwt000ab4Dlu2R/80rlfufLC82l/7FGzjztqdm/f IMTlmSeWYd17cfkSDIK0hZ04Oe3hx5608u2497w4fx4shlctCIrFIke+DB37kxUE1Uqt0ttTRl+1 167bf+DYd//xjv/bYYcdTjj+g+yEBpysuVjF6alWs5ymdYOQad4yNZbBpk9iD62WKy8891pLcd9t t56y4/Tti8Xmlia9p6c8f/7LkyZNsDJ1hlBkDBkWhfZHMh65/WKbqo/12mtLzjrrnCVzn4R1ABZO SjUfNViK+Qw7G/RLEMQ4cQDKH4AzHH/c8XvusWOpkn7/+z+84KIvulbBclw/xFetLnJIfbV5Odbq Ga8eZ42cxH91UVAe1PEZhzynSd51mvK5zsVPLV7wSHfn471dT2LEjYOwc0U0aeLuaOGiqIbDO1bO wRJHJFx8qnhFCUqvfoiy79f8gDMHDscAsZt6jp5EVcPTY5pocdWvgBGkB5aO6jKIK6aDds8MKErw j3MNC6pajvw+1wpNC43XQJD2pVbZLdScfLWlqX/cmODZv11X7X64c/FDQenFQBtcNbC0v69cyLc0 NbW0t4/CiOma1oQxxivzH1zw8t2dKx5ZsvCF+/58W1trU+BX4sQvNnmSL8unZMqrsVA5hYBCQCGg EFAI/L0IYJHr7xvEwtPW0h6GUblciaMUdQ76l2q5zD7HBgwHwIhSq5SxFoaoN1J/oDQQRIGVc2JT XzVInzQx3Xsf+NvpZ3yuu4+tVujHWopNM3bf5eQT3/WTH126zeQOnKcdR/h0s+UbWlKr4qSECU3Q Cb+aNnlFvxyy9bLj+rVaNQmsgvuXvz6GAXFSu/3d8z5/3x2/u/HnPxk/fixKMsGdbJ35NBUy7cO6 1o4DOxosQR0zXR0Eiz0UD/SHH37McbRc3t15lx333fedyC8NVp55em6IC7+QI2ZHBq6Eo7TwlTag VUPu83IXhjHwWtHV9fTcuVGcxLiC2S4tXbfgOHmGtTjGiK0V/UyKLitCM7X7rrt+8oxPFAoabtyP P/44OLOVm5ZbqeJg9uam1yVYI4d3XTOfd5h0du6gMLp1XM4MRzU75dJLA/3YBPEk6wlrnmePDgI0 jU1BEnNyMI6MJDZjEDIs/J+a2wq255qODRosFtUlXJKPAM1ekESJwEeQWC9fTHXO+sW1sJbaSWRA VZEASXWjWIO9cZ60aI4x/GJYsc2kyXHaq1Uz8PUYk2Mt7Mg3TZs4xo6q5b6eSn8vhaaRj6KkublV DBAnOdvFBNjRqvmVZWNH6c2FmpH6vIKaL044pCF6xZHrV+8VAgoBhYBCQCGweRAwi8WWJNY552Xp rm14Rmp6do7gDDAG13KFy3LEgSu7kMuxW9ueTpwC3cUMA3fQOFPvNrWEBBsw3ECzH3r0yYMOedcn zzznmp/d+OADjy1e3MPZvEnjve9//5uoePDzJvoDjMq2NDQLvCzDxs+4mNNjPK8i3TU9y8C2Zhi2 lRr6HXfc+/3v/6LWv8qMyh3t+bjay6lBjtdDgAZK/W1NzbXSevdHcSoQJUyWwClTYeHTHD/z9LML Xu5kYViK9pyxh2tpTz755Lx581I80TOGJXRdWYImSsUV76CB9ZekWRY2VC8PHzAsj2Y4ltVqQf1E GoccoVk24S3CCPXNzJkzx451ulbFv/3t73yfk48m3lZ9A6WWtg451pv3bFCQbdwgUOZaEhUSx0jd nBF6HIcMy65nVlbZrUZTpBs+znJJjx8lo1rbtCjGTpfUMAEWj/mPM2N/1YoVK15bsjJtatLtliDx LLyp+GD5zhhaWTdqlt2aWNByL+YbpPUnK0M9F8Kqba0YjLUGWqBqmIV9YwXnL203H0FlzXJg5DBN w8rc0MzFdl7P2ZFFYCxefUbiTRgTr8TQnTYFgRlFYXmw6FiVGm5bg1VrMGfbfbWOE0879ydXfxol qmGK2F1azeVz02JYm5196HVo6p84JbJmkxlqXZbKKAQUAgoBhcCWiYBkEkJTI/YS4YCkE70AVpEd kxPn6XCOCQPCRNICg6BBMKMY7VUz5rDY77UIPYm2B0NXuRNj4sGHHU6Ep3mL5j722GN33P/cPX97 GS3TxIkTjz181zM+ecq2W23F5obGo4ohSdfGbbXLsiWL4zSctv02BgcPU20QxYVnhklERAAMhZ5R wD0GO9INN9/y5LPPTJs2zXbSwcHB7aZOPekkEZiqyesgFpIhDj8Kb/ShfTHN6ETGkAxLR05BHHgz OagGfaMNe2uf4z666LVdd2r92NGHl9A6adoLS1eUTcfQGJqQmZwHhBM1QwYgBmkU4V+GfCuRREXs tqbQimk52+zv6S24nma6NQicobWKQF3lWvMYcTDTa6kSpsHXcrnmJJh/6knHoRPqXPrUjF332XfG AR3FMQg64rDpjrn0hpsfRNqblzaZYKXEQsN7yo7FyzP9NHCL43t6eiZN2mfcuHGR1ZHLj4eP9/WW 0XPiR5aW08gzli1ZwbJtY5CvU3OhiM2Yb5GZ8VrBbSlNcKcTkdYy4iK5i9AP1iPxD1R68s2OX+4U 8RQ8B4u1Hhk5EfBDONOhG8s0itlhTT1MOeSgOX7Il7QdC3WhSW9pmyz883M2ule8BenRuWypXVii VyulReliZ+CoQ86BbTeNtZqbm3/9o28RKxUFm/g3MDSXN+8jUJIVAgoBhYBCYEtHgA2IHUf6AOGg XK1WCp7wwoaa4BeFGxbUitPzpXJfexNHtIQpLQhqTc1FdsMP/ccHdttt4uLO7tNOO62nN6lUShzF W754oLtzNHs8JCWshhZ7JN5etvbeo2b++Ec/QiVx/DHvoTYopYTbSsMqvuicKRN+yUG5uUh8h/dP nz69a+VyAnL293dDuS677DLb0P7y4At9favyhfbMDV1E4cpGyH4OP8IgyOdyUVStlEvNLsxKkEc0 TFEYPvXkk9phu3gtbegvoihdsGABneB/1IIAeTzPbMuIUYhgTVxPYsmjRo2q4nsUhkiu4Lsd+oVC zq+WOUbIeThcyoAy9AdQB2Y3thjv2H3GnrvO4AwbZMHSjEMO2G/WAfvdcPOR6xlh8xS/rgKGBYs1 k2ArvGzLwzc95BP0+8scOnCNGXu/Z+93Hj1l64OamnexzWbPIdh6Om/ei7VyDQ2na+cNzQ4rtdpg udrfU+rpwp+dDzMlEJVO4DThASejihl4a0GMjJgXgItXyqeCmx3xLdJisx3GJcfFsldJorC9tcUv RRzATDD0itMKor3ME2SUVyXQq6HhuFuPGr3btB3+rbl920JbUymoGJ63uLMT+2ISBP1dz/Gq9S/z B5YvXlipDOReW1btwSWuQPxSrVKpYZJsXLvMDz+zGQ6/UT8VAgoBhYBCQCGwAQSknUs2yKxnQ3tr vUvGMNjOEvQREB0CYtMCAkEmV8wHaLC0wPXY4Xw8ZNiBIC6ckCt4+acff5zzYFPGdlx/3dWHHjiD w4KeWf7MGSd+7StfotniRavydrE8UHl1wVJUBid/5H2HztrroP13+/AHjsZpae5TzyIvCUucRGxv KZoawRR8AltuM3ncUUfsc+IHj9l5+8l6XPmfS78ze9beTPXm225p7WjTbJPTZ5y3z+6dGbkb4j6N cg5GyIFEzIW1KqGnOMBYwwB12y23CU97AwchNHD6fffcw2r9QKi4WDV8oOA5eZed3ebKmDoy9UyC 97fBGTuif5XwIzMs7H1ajuOCtjVQGvTSpM1zR7VYQXml62BOxNEbnZg2WNP6ygSI0LCFQk11Dc+h VISNepPT62qwhNKyMYnYXBCfzF+de2hWdlULTdtqRjmJAqBpb8ahqscPVi5e8iy9KNF0zIZxW4s3 b97CpPoqasOBGprOCcWOHdIYfio+GNRUJgdRxekEjjngn8ZnIRKWQ16ZT50hfN414Iwtwm+Uy3Dy Jq8pronbBsQoyOApfe8JEQK5j61SOZp1yPs4KzGYxHxylXiwUCwEUcWwrNEdo/kqDwzMxUQZtayw alZuzMyugc5C61YvL1n0qbM/+61vfSufa8FJT85EPRUCCgGFgEJAIfBGEBgOs7QO3lAXy8YktjRu eqnVpAaLKnFKLuiDTFhkcEL3fdfNCYJCkPfUxN350kt+MGnC5IMP3bWtueXiC77KC82SMDbqGp7c V131a87uL1na9b9X/vySi75ou8a3L7rAs71a5uT96+t/TxVON08/cR8UZLd3zCLaQa1SvevOO95/ /GEEhfzJnEuQRCL2+Q033HrTzbdA/gYrIUbJyJc6CFm/+okCiStriCYpQidAAzExatr8lxYuW7wE T6znXnxl++235eabJ5+ah67jxRfnr+js6RjVlPdycLZED/p6Vhm2YGAZQ+ApJYv3MnEqjqtv8K9i ZyfAJvf0gZkI2Rrr5f7+51+8GzviySd9Bu8ubnzZc+93oUFjXCKPotO5/Q/XEVBgzo+uufbaazV3 Pacghwd6gz839ElnolnY0EsybkykvIQXnOWWa8ayzsHOlf1dq4iK0RuGq3r7nr7v/p//+a7rV3Q+ x4JZTJQMWE4wfkJ+6bLnKSxXXqtWlpdLSzmjB/cSJw3w9sfGKo5KiBBj9cEYHR2m8HfH3xyHNa85 1pwotfpLfr65lSOZfDCOgwZVUDQaM9yweVH8BcC3tKenb8mSJd3d3QMD4pXGla7O1+6+744gLgVV Aqa2Nbe240ffPQj3e+DVpU/HRs/i17pMozDQF7p2K58c85erHgbhDaKtuisEFAIKAYXAFopA3VO7 nlkXEGw6bIVsZ4btekSU9PGgQfWQqW6wA3FtnOs1cSqMfQ51jJdr4dYR224+++xzr7zy2lXd/X6m mOEcGA7sT8xd8q0LL/v9bXdWOCNo5O7+yyOXXv6/5QANkAczGqxo3/vBVX996JFcsQVdkAjfLpLl egW6P/Lo02ec9bVXXuumJWOt6CpfdfVv/vfKazy3GeVUId9erbDPijS8P4qdV75ggdy5Usg3VSsi GEIkIozyFMGpKL3tznuTLAj8bbf/OV9oCrjJxnJrGBC5c5GdPEk7Wtv8zGEo07cgf2TiPh98eIgu gW7FxrwoRoWShhpBB8QJRpQtLKOpd6Dma05oeJHhxWauFBq11NG9Fq4eClKP1/D8R8rfXO/1KXse lclaxxoaxhjSY0Fi2rVBWEt+26NxoPNG7wA/DVcuFpy6/2VYtu924cauE1Q9nx94qXfKlCnetJnE lNprj60x3zabS5DQUzbo2zppFtfX7L/7FC53zMWL8eLq2GoG1++443beZZddbr7887Rc1bdkzJgx xXFHYm3dbqdJeF/97OrLIK1BaSny4y6fkwjp1gfDRnfaKr3yyiubEwLYLp/wjvdzVY5T2AarrN37 Mu6By/u7mNuSzlchTJbRC6ZjjAn0eu7VhXDebaZ19Pb26rld8CEL9PHU7js95UrLvPDzK+PxlX2B JBgbRqkBMJVVCCgEFAIKAYXAWggM67FkBdyAI3LCk0lclSJUTkIn5GKu831iOrF7YkjD5Qg3I+HJ xGlB4kRmV+s0F2MUOYsXVlEXYZBjF25q87ERjW4dz75WK4tL7Zb1VNi/4tRC3+PmPC6CKw90svPa mRN6sdDW1dVV9oeu62EswnTizF6rVBiLo4vsoY5r0Es48mhad/8A+7IveBLakzw6ISKhIr/xsmea kcS1LWHIZs1OXe7vIdNWyLEKP+HcYkz8AOaAQo79WixK18e0j0aj0b2qlz3atG3mMH5CB7t21ypx iTV8VCSCopLMAR6W0SzWm2sCpfZRAsNVnTEMgYAWjDt6gti8+3pT8AnjgHJ4HlzFMsXobe3YWOOu pWUR7TIsZ/v7ak3T0FhipM2QXtdEKMeQxELEUcArDSqNOxomzyJX03j2888+QaDRXFpm0r7jc411 qOMJZ3ErkG5ZSeJwAALbsUu0BtvmYw59vlAwVVzbYbXiBeWEeIIfouGhvDLlFl81HNK4rVuUdPck 7e35Y447BVo8uqN2xRVX9A4ucQvbVyXZTzmvSkhSEftCw4ONo4h6nMvZf739JsCNczofcMEWVCkM +/g6Ll+6sqmt9fBjz6Ck5g+OmqgN9McDfaWW0cLmGPolIpeK75bj0CCDYGOo1dC3YDN8LEqEQkAh oBBQCLwdEWjcwofJVuP+IvaRIMS8gz+yztWE2eYoTDm4rCSazw4F94FYDFTKpl8rtLZjVSOsVaGt pb+6xHZyBITsGuwluoMxEEc4zhDA04ib24qlcqWnr9s1m3p6Of8VQj5WrlwB6ygUXbx2OEHYvaqP u+ggLrlCkVHKlapl2WipKv1lWJA4FVgoMBbTY1uEouF5k+3hYkMXH5TQUg0lhLPnUsQ91o6V49xb d4+4F7ga++y/XMjz6vIuPNmxg+Hzw4ivrRBKkFyuAH0sl6stLW0r+6pJUnYFMVgzCd2ehlMX9qvS YA1I+gdqwlxojE9jvRINMvTyFb2M7pguYZ80vRrUqlwrzMZeK+uM3rl8OU+vqTBQLROoaU3pm/nd RhKs1aMSzopgsIIcwbOsUnOrFwSd+IvnoKOQy4gPiIMOXBuJCdXmY+Bjy7ntcM80sbgqnLt2WCkf ufiuEIaM//m06CBODKIcZLXC5Afn5sPIziZA50VJby+eV90Am2iFjna+E209fBUC6DkfNi94tKDS JJ2DgkL/GIwbP3H0KIureKwmp79/ha61Q5gcl5sNB/F76+xdYq1cyTem6LbDl3Hcb27Hub2bU7K/ uu46LtxGNwubbvzSrEZB5RQCCgGFgEJAIfDGEGCbY89aQ0YWrxxbCzVsP1Thk4XywtChCLrtCM1W uVqCQPiEfEy5DYU7bnzCdfeXB91inntQIg4MQlvyOcgKR+Fpnxq+xQYsuUrKUUTuMiREEqQtiuOU WPBckZJqnsltK3HJ9Ww/EtcX2rk8WgbNFCSBkAm5ltZyaYA9MedwPDAKaiWCI3FxYcPkJcES2iAa kHJeUQwlF5iib7Edk/lUU9vjsJxlibUPlipo2qiCJEHZ2OvJE/zJMF3BB9CbrCsxDTFDzxPIGDjz 4IvGOURiR3EyMQCrwBeH5aBwBLtkFVFAoHxiDuDA7Tc1tbLjo8/jJKa4GfHNTGDXCNDaQ4kPWCbW IzJ2U2yU8sHi6vK+sjYuXZXH0dz0igOZYhOFD5Q2l+JVHja3uN09y1rtJ3uqTS+Fo4vEYA/HoaIy av161YuWPuUPNM2rLWnnxETSznfCjWuDnUuikrFYL8XpuJg4GzXfCsa6vU+V+42a7kKGOLi4qljs W9gWrELzVyj1Y3F9aOlyPVg+2krdJL91ieC0pRd7li+p9rkDK5zAHsMl0p7v6FZe0DmuIQw6ONva ZMXEky/Pu8tsbq5yYhAql+kIy9UBtHGJlQ91y3AhZ5GtCz/A4X8CG8Zqw7UCPJUUAgoBhcC/LgJy FxjJCda1nvW1XF+5lLHh2nWNM7JsUyVsavuR472x9wQZQq8gZUjjoHBTEqqFrEa4Eol3BGck0gL/ p0FKICtdt9IgcjQ0F3CZGvbENCG0gab7HBQjNBS0h8hTGtGlEONiaNRyxCTlDBmLTbWSEMnpfB5a gSfBpxwjj3WHzVNIxiFaVGKuqjkcM8OTS7o4+z5WIFERhRn7Y2y2TTEz4lHyFPKEdkTk0bI4EDoh QVTQicN7xFTKNHa6FWXe9Rl3spFJVCXNz8vp0pQu6EgS4luxUjEVNC5Chobxi8HEfg21Y2Lo8sQg gc0ZQu5spGkaxsAg7uUhWRUeOAqJ0KoW2z4Oa8LNLPJTTimmgszRVMyf7zMDSbIodYqNWkYa/N0J H6yNiQMhFimX6oQJVlsRUN0wvOYWVG2DQpFISFgBJB8Oc7UgR9xnExJZNeEyZiJLoZCDMzp8ETSt c/lK+qLEwrLb2twMv4bSYp0FG0FoxkxEZtTfiaKPLwU3CQaRuCLbyAmbq5NvgWZxkaEYMajiudXc viuqMjoyPQQhP4h9Srj5kZalQe7kSSHIgsNmrNzR+uD1pUqFEsMUkf4DX1xvOX7yJKFX04i+gVZR hBvlq8gqHL2VNsO/UOTHTIFKCgGFgEJAIaAQ2MwI4B+DREGwhsmKIEXDKXN+H3ozXC52Xgw4w02G dur623pmeBcTBXI3l1WbUi7HWj2ftYnIMEER2ixJtobnKUZb31hyJvLZ2AYZjVXrzK+5lrVxkBJW a9ca5cu+lJD5JxKs1euC2zIbbK9QHKy7UBN80niSaCQi2uP+RgsSlyqh0DJ1VHPERhO+ULHweiPk BeWGIdybooAbudE3iiucfYJUwUutUfCk1pwJnWov2Bz1xAJNXz/hBsrAdPO0DIMKJZ6uUZtmd2hD sJgPAqkVzWgTcpDVhUUxH/iWnB4NLF2Ek4iyAFdSzYiRlgxWYXplitkhNok5k17EJKPX6vWrnEJA IaAQUAgoBP4ZCAz7bP0zxl7XmGsTrHW1Wl22qfN/q8lfvZKNy22CDxa8BJnVWASfgACnuDmhFOKk AJcTZRENqJVwoDcULEto7bTY534aN02auAewVulLiIplFISoRJxQMFIuDEeblQt8LKmcjTAxCXM/ eBIbKJa6w6oIdc/dOxGaMaNYaK1FBBlF91islquVsNbWNqoSofBM8gUR2z3nFYh+y/SgSmi4BJ3K WBcDMRPBCMUU2xnPMvHVgxFytSU/8aE3PbNAe267pAmESlArXMU4MWpWmK3iWAI6lRQCCgGFgELg zURgWAMkxlibjmwq4XgzZ7pu2f/c+W8qPo0Iy76N81/3CjeldCNNhKtFRtltfUxC8JLMDVyqAYX2 Sig2oSKcfhB5EdKCr0jmoAdVQY2E1VCQFaJiCEIm6Jfr5NBX4fkmngRYRR9mCW0T5wdFe5z4su6Y 6nQc0gh3AQXiaKjgTxZmZhI+X0LvJcyxZASFqtMp5NCMcmlApIq54VZPd3nqARd2kSBRnLNA44YQ IQY6JcgZ3nl0jzLLd9ZOPRQCCgGFgEJAIaAQUAhsFAKboMGS8qAgURgR10w4thmcC7DCmqBNJBo0 2tIgPJQ4jlku+7CjSrXK+UOoDJohWxxDFFbPMKrBuojTL0gPMfchNjHqK0He8OOyLA5KBIVCCwyJ IsrpQiQQ1E5Y87A+oq8i9oMcSPCr7EgnZCmbKlSMZoJUZRZnwZlowX3lCImzMYQvnIgMIVRZFAqt nPAHJAlPMuFKiFueYIkqKQQUAgoBhYBCYAgBdgty2eaiMFEIrBeBTSZYXC+IioioGSIJZU+sYdiD ZmVmOMFLBFERPnSS9/gV3J7yXKqtmTg/EVt26EgCQR5I8CWHg6fc28xRS6LuE8zeqLq2xd05+GAJ +UYSJtVaUIOBcXc3hyUyVodXey1K9UJrLuHiHXpZIpAa7lxownDPEqLF5ZGCHGUjCo4FQRO+XFz1 I6ogUhyA4OCrZoobeQzmL8rFimBk0lGOn4J4rRc8VaEQUAgoBN7uCPA7UP5iZ6Hi5o3htL7fjeI3 6HDid+twdpPpSKP8Rpl1gWTW16ZePqJjvZy+I6oaxaq8QmCzIADBkv8AVv+T2LDcOIjQIREc1HId DIKCVxl6wLnN7CApX1mSsGLybywRxyDhMbAfn1sehQe6cGuS1IeQ6pnlThwdxI7n+xFqLQP1Vmhz BWMi2JSXxLZlEtAidJ2WzLhHiC1xANP34T3E4LDw02IBCIRFQZ6odF0HsbA4BkU5xfDCjUqozTil GWIDNCFvXL0zZMsUujJMlkjgH55IUC8660OnCEVtIkyZKikEFAIKgS0WAX41Dq9d/lIVlGt47xiu Gf4p22YNKBJerTJJIbK8QeBwdfazXjvcfY2+azRd602j/HplfaARAmmwzvZrd6yX/CMz65vbppav PedNlbCp7eWIf1+vxtmuT8I/Rn7jTN5I3mwdv92m9YfhZC+8n/jKgkIWxyNT/Az/4SIbZDc1CzUW VEs0E//sxCtrVf+TCLojCrHuZZ5P4s5mXhA0IVc4zRNgjXeCEPFTJtiQUEChzRqySWaNM3vf0JSE BEGbGCuTLPgejltiAtA/pErxmUwZ4JRhhyyDYqJMRgRSJV798Jjqp0JAIaAQ2FIQ4Bcpvz85kY0v LH+g8lcrb8XiTYuL48R1b+K3K34dHBfiN7UlojxTmGm4uMhD/MntOmEcEYQpDGoWRg7sD+wDdNAs DCDCfGA5hALnV7jrWByTCqIaniQ6Xrj8ok4JbhR6rhcS0TxzpeXv52q1RpxopiGsEMKlRPzKNpI4 5OZj2w25QMZ2s9/iYiDbdIg8HYVBjvuDE0JyEsvbiEJOVLn81cwGwo7AlIlpKbekbHuqf7iQSKEk 4GWyuiTleDmSOdLlOW6AkcQibjahtsVW2JjWFNJYo/JbKAKbTrC2UKDUshUCCgGFwJaCAFyBMDdQ K1iIdIHFJoChIPCDpiLhuWEbUC78XCNBZ8TdZELTbwm/XKyI/CdoF6+MjJmR+HMc/w7h8Iqvh+PY 3MyCEUOQFccZrJRtxy0WipVKFY8RSeaEcyzRFmFbHAg3MHEQxEc4xGa8SPzFbtv4pQSOC+fxoEIR Ibk5zySOPcW2YxHVGh8QuCEmCR3zCtzNtMWf24ZYBUtjFJYmP85sxEauRJ6XqGUKxFTkYjuIZi7n 4YKS2UbkH+lbypdBrfPvRkARrL8bOtVRIaAQUAi8PRGQpAo+BCXJ2AyxsIWjbcEtBjX0U4Hnumi0 YDC5HNcPE+GZmD2+IFWwrSglsjbUBJeQKEkJ1Y0QiBSMiktsYUCQIdpBfYRFQRNqJOwMA/3lXK7o h9WAsIjwKtRa4hoT6B0qqprtQr04YE5HWBIGEEHUqC0NVHHkhefBBUkMFEbCayVrJpyDq36NBriN 8MIplwao5aiGZsGZ+PBYF4mVrvVBCppVQzGW86QcTDb4uKBRQxBzWKu9KlAIjERAEayRiKj3CgGF gEJgC0cAPiQ5B6wFTQ90BMUUSiWMZvAh3D9QTeGlAdWq1Co6xIZgzpj/LIdiXjRChQQhwZqG8Q9l EoeQ4ENCgyXYFNcYxzpniwQ3irlyA9LDXRuEpDatobjQtJSqLGYCExKusUjmPJMwNmLsgy6Jo0gt hTZhdrSFG65QpwkH28Tifj6GSnEvEYfHudcDaZ6bFwMbHGwfUpJJspW56g6pstb+0L1cAb0a8/dy HiKhmHSHkGW91m6uShQCayCgCNYacKg3CgGFgEJgC0dA6H8yH1bYFbSFS89QGVEG1Qli4dDkFVyu ggvCIF/IW1Ax/JNirvSw4CkcWhKXFONryw98rwyOYkd5YlPj1MWBbQ4eEeQQ16tMdcSdtZZFtB1x SLy5yM1mA34QwoeoxXwnHaTwl4J7SVdaxDIdqniLA5RtOTh4VWtlm6vlhE8w0aqFZ5S0/cGf4GSs BQkQLM6xl0slP6yJ20QiofES7TJXM55yyWt/7tw+ghOazy1tmS8achBbq1XpvnZjVaIQGIGAIlgj AFFvFQIKAYXAlouApBqoagQxIVJNKDiQvHYMspVzoUnC0CcPiaNSwu0JHycYGXqdgNg6cdzWUoT3 6EkMofJrVc91Bgf6MQbipwWVEUokoeJyUFq5juBSfqVczOd6Vq0aPaoDx/bBgQH8qhCIVZLRxXVq rsfBdXE/SJy6hKWGZjEr4ZMF3Yk9z/arZQttVXZXByQPGoRZUCiuoGPkUbzxIw5aW5ryOa9WqTAZ E3967hgRPvy2ULVBxYTH1epXdpRKd20dCueK8IkpN9t64pLgJOe6ImAQLFA0XyMxNzHPrGKEC/wa 7dSbLQOBTY6DtWXAolapEFAIKAS2XARgVJAhbHLQGEgIKh8oV3t7++47TZgxYwYu6TSwncLcuXMf ffzpV199lZjTqKryVrrTTjsfdeRhwpSGFxZJFw5Yl/5wDibCNOIKY8gO2h8Hux6uWJZnoA8r5B0C /my//VbHHnusV2i95JJLUJPBiLiUA3+tiRPGv/vd7x47duwTTzxx7913x1EV4UzpiCPetfPOO8dJ hbc/+elVxE3EB14QOMcl7g9KLwYTxxo1FF1ovKyWptzJJ5/sx9pll13GvEQER+E4hqt7KHoNaaRg TSLVFVqf+fQnyP/s2p8vWbJkdFsLTu6EEDpk1oF/uutumpmpuKkWZ/wsjSRbslQ9t2QEFMHakj99 tXaFgEJAIbAOBIRHE6qp7O4NMpVKpa2tbf/997/4G5/ACSnO7rwo1bQTjj1k4av9Z5xxRldXF7om z9F332n7k//zPUiEqsRcyIGJMNXmXP4jvxbjkQWPiUR8A3Hcr5BvCoIqBMV1sBKWP/Opc999+P6w nu9/7yJcshgFRRBp6ynjT/zw+9vb8OWq3PWn2yk3cJ83tf333eeYow9gID/Srr/+hl5c63XhXIXv FfTJtnC9D2xpx0sCigv51pM+fBS2yTlz5lAF7SPoQ0awUiJUU1JHoc6uKDnpP4+Cqf3m17/iyhAs mPvtt99Xv/b1zs7OP/9ZEKwsAhE/BbUa0let15uLJiptcQgMEfYtbt1qwQoBhYBCYItHADMg/ABN T/2FAVDYAImD4Loh9AVVUhoUm7yJ41u+9IWzmjCW+dWFixY++MgjpZ6lOTPdaZuWr37+41HqaGa+ UjP2P/BweEcUpg8/P/eRF559+rFXn35kQVdvlBgt5cgKjXyS+oYZExA6iQfDJMZfflRH60UXfvuE w/bPJ5owGQYDRrGtouHY7hp6YXTOmdRKkAVt3qtPRVZhMMS25+0z48BDZk23NG7/0FxL++F3v5eU BYtCUxWaWgQxFOVuyO23ll7hNlrXcMw8bvGCccUV3cknpqsFfVZS0ky7FsaG3RbEOVsvmelARSsl XmRqbhKKG3PFlPIdpcTFl//gWTO3m0CAr15DI+A2fvwWcqq+j3UyNZwoxa+LiGCwRM4kJhJSejcy Nt6qtOUgoDRYW85nrVaqEFAIKATWQAAVUcN7GapA/NWNFznmsCxmlZMEZQx8o0ePbmuzUUqdfc6F jzy3YGBgYNspE0477bQjD9/rwFkHxto36YVua5upEyAxN/72D9/87o8w2xVyKdqvlrFbDw4O4tqO n1YuVyiVSkRswNkc36gdd9zxhxd9c+L4QhTEnP7Lhh6KpIDbFGnUqFHCWqhpf3v4cRRgaJsqnV07 7jgdBRj87Ppf3fihD31wt5222mOXnR567kW6N7WP6u/vx/997Jix2+2wR7FYdIrGokWLBhav8Eyt Kly00KVBG5PD3jWbA4xPz1s+b968WDjyJztM327XXXddUa7edtttaahn2jKhn/Krg3oavv/4Y3fd cTqhJqZOnnTcscfcdddd1X6fIwBtxQLSsHUO2xmZxRppTZDXqFJv3t4IKIL19v581eoUAgoBhcAG EJAES1ArTHckaeqCMUAXsKNlR/C0fL440DeIV1WQagcccuCigWTRI4/MfX7R975/xZVXX4OhLdLF Xa7Tt9+6pdVDe7T3nrte/K1vQ4aemPsXiMijLywhBENzcyukLY0S2+DooVmr+rCtUWPGjhtf6K9q 3zn3nAsuuMDGjZzTiBFkC/dzDW/3PfbYA+f1zmWDy5d0aVY70djHjht9zLHvdUzvhXnzb7v1D+85 6ujxLfnjjjvmuYWLoDJ93Subm5unTRh39tln73/ATqzIx1U/1p64935OOaLbsky97PtQq89++lNb TWy/eM6NLz43lwbM9oAD9v/4x09Z2DXwwF/vD/sITBGhhcKrPW+bvL5y7meQlkTx6DEdX//qWS88 +1R/uZOSOKhgYXSdPI7zyFFJIVBHQJkI61CojEJAIaAQ2NIQEMYsYRSsvzKTFp7bOa8AFuiusKxF YVIuVV5dNOga1fcdu//VV53/+GN3XH75RdtsM3r+/BdfeeVl03QJlbXTLjvm8gS38rfbfvzhR+52 0KztPnXWf33zm98Y3dGCBiioVZIo4OweV8PiMZX3UPyk5XLlj3c9vv8BsxcvXeF6LnMhHDxX0RJ1 gZClnPt7xx57ENTzicefLRbaUBfhwj5mbNukrXLMbc5lV6zo7Hnm2ReJC3HAwfsHUWxYMLR8rRrs v++Mgw7YCcd64fseidins2cfRIyIWiAMdgXPrZVLqKxwniKOqWObnoOPlx8FNVgdRHOgr59wXkSZ iKPEJOI8zmLVKo0t/L8sCtOqj28ZdCr1fXzkdc/L4/Uv2mQRLra075Ba7/oQUARrfciocoWAQkAh sIUigDoK0x7EAqNeoZiL4gAb37e+9a2Xnn/R1HBfSkbljUMP3vXyOd+46cafHbjv7twwSIjQUe2T ITG4Pz0//9Xf33Hb3AXzeLvzjlPP+MTpOZfLAWt5z7St1DITnuVSLwEgHn30kbP/+xzL9QjrXiMi KU7xsVCeoYsKw2pLS2HcuDY+g1tu/gPB2wnNUBoY+MI5n7JMrbureu9d93X3l+6+/4GKr7WNaj54 1izcoUzHm7LttPd/6P3okpat6PzkmWft9c5ZX/v6d1fgCIYzlSNuww3CGlotFFRIjmM/isRb2Bue XuyIBJ0gPH1WFYt7FYV3vgd322OvQ3585W8Jz/DEs8/te8ARzz4/3/TyBJ/QCTkRp4OVmpMTlFQl hUAdAWUirEOhMgoBhYBCYEtDIPsbW9oJsyfh1YEAtoFxDDsaRGdwsA+atWz50oHB/q98qXfy5Mkz jz589913HzPKdAxj+20nXH7ZRR8/+4L777//j3fcP/fZBYk/2NvbO++1ZVtvvfU3/vvUvffe7X3H H3n5nP/ZfeftZ8+ebcW+8EnKLs+54NIfMcRgye/vH7SnTiKeAvo0Hw95YZw0Yi2cvtN22AcJAv/U E09jXmweXWhpGbv3Xrvgq/WDS7+f93JcRvjQAw8s/dAxU7eZfNjs2ffdc092TaAxcUJHLUw//8Uv LliwINVbbv2/e/Sg/L1LvhnGmvAtswvo56TLFE9WxwU8rBr9ExiEIY7qhMoiBLwdBCnHGblxutjU UhvoyTc1ixmGaTVImlpHDYZxLUQhx38EyuKwAAuIhJA1PNu2tG+UWu9qBBTBWo2FyikEFAIKgS0K ARGgnSRir+N9lXliZevH4IX6ipDlvMvuhrFa8h04rT/z6tJHXlxwx1NzUWhtNcr40Ic+9JEPnsC9 y1845+wH/nrvvPnPLHptvmu6uLEbTeOffWHRNVddu89el7QUiCZamrr1xI+eciwxQ8VY2SgX/uCy Sqkv5xWJZTVYChme2XArcyhuMLThLbMPm03R/JdexCqH7W+gr/tjHz1F16pEufrc2WefdeaZfYEI qr79Vi2JFuw0fer2U6e8sGBpIecg37P1l+YvwJks1A3Ha3ph/gI4I/EdbCdXSWFIPguMiMplW+KC 6CjA9geroyOnBX2ukU5cBoVdMVN8zFhRcz4POQtDDXC4PrF/oDcy4YcFM0FSQGDTMPLF7YYqKQSG EVAEaxgJ9VMhoBBQCGzRCGTcJ0MA+yBO3wTRJFMoulCrh+6/C7vZt+dcfd111y3v78FpffnK8vf/ 51p/sHbmmSdhU+NWmU995r8++MEPLl20GOIVpYO2uzpUAddCV8r9C15ekgZ9EBQ0Sah50PUQr7Ra rnDWz9C5y1kwLMJDoD6D9NiWvu9+exLW6qmnnzZNgp3GuMa/69DZIjqXZRTaGdEdazcx3yjoQQu1 w7SOrSaMenH+okRcPh3TCsMfLbl7mlhWbW0dKJnIkOBkUDovn+MmHxHWC/cxHT8qj2gL1MPtYFrc 8UwbEKnVAkKheq5ZrZRch0uotdCvEa4dB/zYtInzDhVEf4VLPO5bw9QxA1E9tngEXp9gjVB48hbQ NkYFuuGWG67dmM/ljUvYmFFUG4WAQkAh8HZFQBdxmwjcBEHg9kDxu10m+JC4XsavNHtOVC17lrXk 1RU7TB/3uQ+dsvzJBfMXvtTT0xOk4aEHH3Tw4UdCQ/xqEOLLVLHaCl5h2+0+fuqnr/jJT3fZZZeP nXV6ZGivvrqS2KL3/vXxu+47KbXzCIbkMJBFWCxNz7u1JKxyhbS4ZQYDXFBpwUYYRRO3mlQwRYCG 62/6LRfV2Ci0Dp41saNQS7QHH3zwbw89DwWsacIkx508xxxzzJSJ2kdO/eg9f7k/iXvLZaOpoP3o kkuJC09cUIIvfO0rX0GvRZSsmLsOK4N5wtPXhDV09l673TW+Y+mK12b+28wTjj1BqKCqUU6zq1EZ Z3vCj6aeaZbCfGjERlNS0X1dC7kpJ+2H0plRS4LezcylOMM7PcxEj0TYLJngkAJVwSNXAztcqX5u EQi8PsEawaVGvN0ASBtuueHaDYitV71xCXVRKqMQUAgoBLZABIRJjAOEazEA7g0UUawcERudW/5w L5pz+U/OP/+8tmbtssvPf+Sxx1etWmU69syZMw1byLj22jnFonbTzT875b9OaGvKfeSkY3bbZaup U6dOnjIRBvK1887nhB+H+VzXq8YJ1IRwBtAOzHdoj2yuLcTFXJArYTqs1GrNxTZKDj3scN729RMa woYB0mHqdtPxleobKP34p//7/LOv0cZ0xTwd4b1lfurMD++++1QWs/S1pb/59a8/eup/HHLIO8eM /dbSxa/ttttuEyaM5l4cVFVRrcplgpC8lStXTp7cuvtu08/98perfmmfffYpNOdCHO2JzEBYLCyB jjA1GhouVloQ+RwgtIhqqmnTpk373vcuvuiii5Yt8R0Xf3zCx4e2ZQjvLn01wZJ2UMWutsB/VvUl r9YJ14ve1AzfNpne1FGUcIWAQkAhoBDYSAQMri7GORxdS+adza9o+ecroRIs2yVAOq/7/vrgj6/4 mbhhOQ3323fG0e89/PDDDyFUFpEL7rvv4d//7uZyqYor0jXXXBPGSUtLcfYhB02ZMoF7cm66+e5H H3vS9Qp4tiOQccJAGOqgRyThayWYVoILFHotCE2+0IZTOZ5YB82czdvXli7ngF6UMDnjqKOP5qDf o4/PnaLrCVsAAEAASURBVPv8AqiSnctVK3FL8+g4Mm76/f8NDAqOdtEll8KEHnjowa6eKscSd9p5 u3cdMXv8hNHdfX2mxWU94l5CRoQM/fznPyf2Kexx/wNmzJx5cJ4Lp3t9qBorLBBtQtMG+/uZUiBc 8rWQsO1G2tm1ohpprU35WQfv5+YKeK2JmKUsC2skkxfKKjRzdBUvRlkLf0pGvNZqogreRgi8vgZr cy1Wftuyr+DaX7vNNYiSoxBQCCgEFAIbiwCxpmgqGMRwkr+oM4cnl6uZCUoVc5UO1wca9tU/++Vr C144+OCDm1tHQVBcr4krCJ984tnbb79dN/OFYntP78A119762pK+vffem4BSeFY9/sRzf/7zn3P5 1pof4kdF4CjbFloxQUaSxMpimXKg0LPsUtn/vzse5QIdw/aID+HH0RNPz128rPPZp5/pXDmA8ghl 19PPPvf4k9Fdd/0JLRhUpn+w7LnFgVLFtJyunr5f/uaWKVOmhH5YrgVPPjPvE2d+7uj3vJs5EJSB SO633/6Hc845J9ZzOLEPVgLbzv31oSfO+dKF//bOGcLUWCvdc889haYWdHJLV6wq1wDAbGsf+9tb 7+zo6KgEkVtoqlb8a3/2y0KrO2bMmIFSua+/giqO2FcWnlnEyvJjx84RlgIAJT0dRlT93HIR0Kfs eeSWu3q1coWAQkAhsAUjgOKqvnrIFHkZyZ0A7hnTIhhV6NrCDRwlEyW4KMEqBgfLTU1N1VqMY3it GlLCMURqOUaHwa65KIJIZRGtYuKeZzINJLj5vAj5bkLX0sxKyE3QImhCHPhCji9c3YkzSomXs5Dj OjlGt1GhEZvUSlGPcSUhDvIEPsX13ssRIwKzoy7c1T1PBESNYqiSnKdQjjEijl1ZtAUKecsMayHU Cid2XOa5b1rMramQR5rrmWX8trisRyjlhHs7Sj16FXMJkvHDoiXe99TW/H5GcRyP9qkmWlqWmAnl OP4T4oGWKikEJAL6Nu9QBEt9GRQCCgGFwJaIgIhlvq4EY6BYsBzXJQ/VgElAqjgqyC2EZKgioAI0 BbcqKYA8bt8cyitXSqJ7dt+fp+Mfb0FreCIk01sJoiYYSSZcljMK3aFW3IFIbRSXYUFJbDEoV9AI JmRUkVwarNHesQuUxKlQINWCiEAJtaoI1oCGLDv8KJ3oYXgGAejpVcHCGEUoovr6+opNnD2ELArH c4galGjVyq7W1tYgrsHS4EyUO47LPGPhPa/rsc9MgpgDjE5loMIYWmb1YWKUY+5k5mIutCfKPD5b KOfWldaLszAtqvS2RcASJ0iGE1+n4ewaPxvL+SbV6xrL64VkGts0lq8v3yinsS/lvG2slRJGtKmL bSyvF5JpLG+Utr7yxr4qrxBQCCgE3q4IiJN7JGIhZKn+6xEyJPOQGHgPxELwm1KJX8mUkyAW6Jzy RG4wIqgSDVBfYQocLPUaBtwDa6AwLeqm2dPfx+WACIyINUXK3JVwh7JsfjOLkJ5hGMFsLG658bwo ZC5Mit/NbEw2heIdATwNrVQaaG0dQ8tKOYDhhUkNka7lhjVOMZo5N09VMV+AS7GNoe5iwi4X4EQB 2q/mluaBwZ58AX3bIAvNeU3opUzLhSyOnTCmu7sbakgXBqUT9kmmiUM7LEqgwtSF/isyHD2X94Ig 5D0ToL2IWq/jZoaHmPDcZ2jOXtJj7Z0lO0xATYZ21mbNvBhHpY1HYG2EZd/1lW+M5HX2pZBve72K /MaIqrcxW8dNq79ZuzMlaxfSXhaus0rWrq+qPpbMrC2HknqqD7R2L9o0Sqjn6+UjutTf1hvUIatX qYxCQCGgENiiEEhxGpe3PPMblejlLB53K/HbVbCKZpRDlQoh3R3HrlYruIEbHAS08/g5ccGfCHIA xQgj13Zx0XIdL/QJX6U1NbVXyjWNG3EMJ4hqxaYiYTyRxjWCDGVihOTcXRjlPI+hIDGY26A1hs7R Qlid4FaOh0HQh7RA48IAoyX8pAqDCQNB+ywzB+ezbKEaMGPc1k1ODsZBjFhhqExFPCqCo6Zo24JK zrO1JIjDmmVQG3N+MPBrsESGxEbIQcGB/v5CnnuaNXzCuCQHDHRCLsAXcTIjEhehGOIIc2SVeFeO FXJbobBgephCQQrDou9XUfDBscT9iSlGz9WbsfwiyR1neLsB4LqGojG/RX3pNvNiQRh4Jc6NohtL yDe+bWwm88Mf0No1b6gEE+FR6xQAhc8UtgZ/mvDNFmwdn8RMzUsVsxGKU64Q5++Y7M8XmpGhAQm2 j0zZXpD6TIL4J5HJ4c8UqhrXw1va04xCEm/544P28kl7/hEyqGzGuPwhJf6CyQpBjQxPGpAYTooi LxvwlvkgnDZSJkNQWE8S9xGF9VqVUQgoBBQCWx4C8pek+Dt2+I9ZgUHj7075m3NtZBp/lza2aSxv 7LW+No3lw7xEzIctoqG7KJGpsX3jWI3lw3JEj+E2UsLq9VLV0GX1ZrG+tQ/LkbNQz38yAvAESUL4 XPgcIQywAkrY/bEmo+ZkfvAWSRXIZ8RBsAUak6cZlENymDe+En3yjCPX9/2A30gzOUMyNuZqMswM fsN06QXBYirMiTwTEn9t4BuYrUouss6uZBeWSmMKsZQjjS40ltSH9rIjb0nobxmdDCtEi4tTIRmE My4zoQqY6IIQSfIQJaEBQZqRJPOjseRzlNCXCbAEBhoBHM3WWUiztctH9FVvFQIKAYXA2wYBfhmy lhG/92ThBsrl8uk14ndpXdqI8hFw/d3y32w5m7qu+npHTEy93bwIrO/rxDcQ2iA/BZ6QBEkzoAeU CyNyUdzLRF5SFJ5QCGohFTzpDj8Z8eV/IzPXJ+/17nX2ZwzGk4MxNm2YnJyWPKlBoSAymRqJxiTo DsSI6cJyWBvkDEJDF9rwloyUBtEhyVWxPCmTsSRzhHuJg7XcEhVFdJfSJEb0ks2QjFsiT4kItbAo 7sYS3o61GtOjlyxkVpTwlDRL1q5zvapQIaAQUAhsyQis1gVtySj8Y9c+8m/9f+zob7/R2PfhCTwl x2Lrh2NAJCiBLUgNC5SDWkgCGRrLNpJp0QCqAE+garOAo2+z29HrFCQnJJkQT9kGUsVsYFGUwIdg VEyUlhQyM85ocFKDPDonZilXyLyZrtRX0R3+RBVrk6JoTEIC6yFDF8qlngxaBsfiLY0ZHXQQRQNa kqdqxLQppwGFyKGBzFDCcHKG5JmklCb7yhFHyFFvFQIKAYXA2w4BaVZrdLJe9xJlC1nX2Ge4pLF+ 3RLWLG00561Z8/rvGme7qeO+vvThFo2rfCOzHZY3/LNx9rJs7ZJhV/fhPurnG0NA8gcpQ5IkyAAE AOYAo0D5ItkLDSiBRcAK6MJbSTCgBHAbWr6xWazuzYWYq9+szvG3DN80vg6J5hWcWjkYefqh/p1s +EKajs7146tPSAxXCQnVgNMqKaRIBNLVcJAk4K14myXRMUhtzwxrHMqAIg2VG7aIuRIQOpdJxpps Rh3lSajp1pCEoXFxmEQmg/LK2kspsvHqEvVn2hC66odCQCGgEFAIKATeLghI3gJ5yjRCkmAM8QTI DLyCS5ckzeCEqodJTZzJGGIsw7xCYLH5SAKcRLLqkRBzpERQOU7NatqR7z7ylltu4ayGbBRUfYfT uXCeQDiw42/OCYtrrr7mP//zPw3C97IMLi33Q8KVREH4hz/84fgTjrdMi7MYnLOIiT0i6nVOpniu 8N9673vf+4tf/ZKiulgt5op1EdItCAOuweLy9uOOO872HIB4deHCs8466/Y7bpczueTiS84444wH Hnhg9qGzKanLf+H5F7bbYfsvf+FLXBfFQOJ4jMA2dWwHmbKveioEFAIKAYWAQkAh8HZCQNIAyTHq lIAFUgKpgIfIKvmkHI5BuaQ65Im44TquH/ibBRML2sFLymLIulAK/YiLwwUTiglJwn3l4toE1FCp YFd0whcSbmbq5VqZZXh5jzvN6e77wvXKcsWt5NzfdPRxx8CHPvrRjy5btixMQsm0WAbsreJXaHPQ zIMIMYItVHYXEzB1WvLaatJWV1999SGzZzO0KDe0jtEd199w/YknnnjTTTdBzqIkYiCeWdhhXVwX xQEBAplEAV380E8kO9UzTVgY1MLaiDXKBTYWioFUUggoBBQCCgGFgELgrYrA+njLzINnYv7DFPjQ Qw9BXeAA++y9z6hRoyi55957pkyesuOOO0pLIr5Mjz/+ODqXGFVWxoKgJQQQqQbVRkpAleQJINFY vjHAWNzwWW9Xn/FQiQgNApHSQgKpcaulmR511BFUYaeE8TFdvNGxYjJ4pMUlv0yzvz30twsvvJAq GnBhE7zqgAMOmHnYrBn/ttfSW25JQ43wKW7e9avcNJWZHVPt0HcfptvG3x7728UXX9zb2ws5E27p RDLR9SPe++4DZh1Yi2p/+ctfrrjiip122umzn/1sruD+8PL/+d2tv+d8QKTHYRqmlsYt6eDDVecR cVci3/QsJMR4bbE6YejEzSvIGCzHCrL1Di9aLnnkwuuIqIxCQCGgEFAIKAQUAm9VBBq3b+4e/9o3 zztg/wPmPjf33//93+e/OH+badt893sXwkM6OzsnT5787Yu/8653vau1pZXVLF+x/Ctf+cqvfvUr CAkdkyjxk2GeAONqSPUh6pmGyg1lsVU2mAgbA55A1oj5JiLVcnYRnyYRVe6Pt/8pc6FKLKK0Sd9z 4f8OEdMcJ0+w33nzFtx22x2EwEIZx7DX/eyXpQqh3txCoQUqJMfK3NMNKYfn1ltPpeJ73/vhjb/5 ncn1CDAgEUaLGMB6S0sHjZcv73zXoUcIwmXcdOedd99zzz3jx020LI8JcI85cS6yC7IMRoy4pJ2Y v0LdZRGyjqOXyOH+hPkL5mPHlEcD0HtBEEnYLk879dQhbNZc+JB+bkO4qTqFgEJAIaAQUAgoBP4Z CDTGWmrYvpOI83a5JDWmT98Z/qCbdj7fPGPGO3E2h0vg7H7MMSfceeedxx599EEzZ1555ZWXXPKD a676GcZDOsIWOEQH58kC1jYQLGmv+7tW2cCu6N84aZln6kkiw1BFKNuYQnZALyLyQkahuP5AjGsY HA+EgeE7RQOqIEm8Jm+9NaosdEZo3iBPvKiKcdHPxNLvAx/4AL3wNZszZw7uWWiwbr311hl77y2E p6kI3OCKYBBbb7stjRHITGzLHCyVYVdI44QgvI8GYkQ5YYKMZWcVTXFXqTBZMtzWUyZzV8PECePH jR0zZvQojjSKzJgx1IqBhOhhNMnIfL1EVKukEFAIKAQUAgoBhcBbD4HGzXo49tWKFSvQV8EZxo4d 29XVVamK+E2Qmbznve9975u2/fbTp09va2tbuHBhrlCQmz6MgvZiedIlqXGhkhg0DtRYu/48J/Ey 96Z6C+FbJXgJxCiKsnhcaTrY18vAxP089b9OoRZCA5uRkTx//vOfi65xkncdyNrUraec9OEP0QZF 1DbbbHPMMcc4ptHf19u9spMr06VYHPfxxILbYF7cfZedkexapl7I070pnzvqiMMnT5zw4Q9/+IUX Xrj7T3e+8NxzO++8808v/9Edd9wxbdq0k046CcL0qTM+ySVTTKN3VRfdp0+b+pEP/SfzoQTKhaZq 660mgRHXMcjVnXXGGTA8ypnArrvuil88gL743FxhAY0SGCGzFUbWEfANky6xQJUUAgoBhYBCQCGg EHgLIjDMWwQz4VrJauXRhx/67KfOuvWm35/zubMXzJ9HIbPm8iZYR+TXnn7icfgWjf/7hz+olgZl NChJUWAvkB8iO9B+JCUQRZtj8YwhZjMc/oqDfoxEIoiUzNSfkyZNwmuKxtdcc43wxxpOzA+6I0u+ /vWv04BmUqx8QmtIP/7xj1euXAnZ/M53vvPOd77z8ssvx38LGbfddptcBzQTTzRKpCiCnX7hC1+o T+wHP/gBVZLwkYEnye7kSf/93//NEHJ6SAM1OkLUaHbzzTdDbOFkcjJyLPVUCCgEFAIKAYWAQuBf EQF2c3b5Rx99FO3MBz/4QTZ6VgFnOPvss3HjXrJkCW9l1Kvdd9+dQhrgcYRFSy6WvvVV/+OIAUTv Pe95DxZAKAtzJdPf379q1SoUQlyAgxaOOcFjfvGLX8h4noQbpYqp0/6ZZ5454YQTqKWNnD35Oj2S i0HnREYWsqpf/vKXghxlyiS4EWCRZyDGRSx5RgEd2ZcoDJLzUUUkd5pBsJikHP3Tn/60bMZTjv78 88/T/cYbb2yEklo5w3pjlVEIKAQUAgoBhYBC4F8OgQcffPCll1465JBDCFywaNEiFDSzZ8++//77 ly5dykbP1i/JBhmYAF5JLFDSkjeDBgjqs4HEJOAuPT09wn6padxFA92bOHHihAkTIEacInzttdco Z2YQFxJ6rNGjR6OLkrqlHXbYYcaMGTSAKlELeYT6oIuSpArh22+/PWcDIUyyEP5EwC3yNIZsnXrq qbvssgu0CarEuAceeOBPf/pT2vzpT3+SMNEMyXfffTcCCSKPJzvzZFbgKxcl6Sp5NG1XXXUV5zNp /I1vfEPKryu3kMlwJNlLPRUCCgGFgEJAIaAQ+NdCACoCx2DO8+fPR7+z1VZbkeH8IGoX9nf4AP5Y GMFoAIcZP348ft5wCd7COugIJZDk5E0nA3U2x0iHH3641Ak1Yi0pl5wN5QSsgqb85je/IU9f+NC5 555LCQuYNWsWhUxdTro+dRYGYUIyajoctqRwERo0u42H2jPPPJP8vHnzZBUd99hjD0rAgjyjXHDB BVClP//5z7JB/fncc89R/pnPfIYSZjhu3LhLLrmEjg8//DCMrXEajCJJGIWyvC5EZRQCCgGFgEJA IaAQ+BdCAA0WnIHdnMBPuA/BTNjlIQk4I7GKuXPnorLBbel3v/sdJOG8886TS4NOvBkEYL1CJcFi SHgJiQzGOApJUsOGMY48+i1mzxRlIXY68nAmLHp33XXXyy+/DH352Mc+RhvpKUUXpMkuZF555RUa o5r63Oc+R8fPf/7zn/rUpyi//fbbWTwKM2qnTJny3e9+lyehLFCM0Qy1Hm2owokKgZTIpxRbZ3KS OTHD888/H7L14osvHnTQQeBLX7rIREe5ruEC9VMhoBBQCCgEFAIKgbcuAhsgQ+z7kA2mLlUzPOES sAUSheeccw4Gri996Uvofb797W/DtBAFe6EWYgAfkEyGQtKbsn4pWprPGIwh0WAxNpOmSlIZBh6R kT5YmAjltOTzy1/+MvNGKcddN3SRUycjhcuMZEuSfslFYpGUVOnQQw9dvny55FL1J4QJX3gJBMyJ LphX6/ORs8LHjfZEJaWcRJ6E3ktm5BMCSxXzlGORIWXN1UMhoBBQCCgEFAIKgX8NBOT2Xd/B6283 kJELW7tBYzn5usy/D4j1+mDBeGCC0jAJiSFBj6AmcjzylDAk7IQMhfAeyA0NKMQ+SAb1Ek5knBDE Owquw6k9pFGLbVESTPqS4QbD++67D45JFaKwm+J6xVtqUeudfvrpaPykiz2jIA1XKuIs0BJpxLGg EI2fnIacFfKpZQIIYQ6IlbOijRyFEjIU4q0lm1GikkJAIaAQUAgoBBQC/+oIsK2T1reK9dWur3x9 cjamfB06G0mh6vND2wRD2nbbbSEljzzySL0cHgOpojFshpGIL4VFD499TurxVqrpaLznnnvSBvfz e++9l3LyUgJkSLIcCvFzb2lpwVuLXt3d3WjwGBS6RgnNtttuu9bWVlypOJ8IYcKPii40gJxtvfXW eNxDv5588kkk01hSt7322ov2OOCTkLPPPvtQSxWFkpnRvbEXU5Lcq746hlBJIaAQUAgoBBQCCoG3 PgJs8Uxyc+3gm1faGughmgRZoRR2IusoIUMh1ARVEM96H1iRzFNOqresF9YzSJONZRvKeSuVTOTp K1s2Cq+3pErmecoMJXKSspd8UoXMrMka3LE+dL1xfdr1jnWx9TYqoxBQCCgEFAIKAYXAlonAm8gK 0EhJTEdwEQrhKyQy6IR40kC+lVU8ZULLxfygUHXyRLlkRTxlZrjtajJXFyXH5W1dvuzS2FHWSvl1 ZlaXIEu4J6c+CpnGyfCWGY4oaWys8goBhYBCQCGgEFAIKAQ2DwJrszZZAp2Cu9R1To1ER3IUSmRL 3jYKkXk6SurTWMWM68QIQsZbamUJjaVYnnXOJPvKoety6rX1DFWN05MtmT+Z+vwbJ1kXtXkQVFIU AgoBhYBCQCGgENiSEdgwsZA6JEl34CUXXnjh8ccfT0byHnCjO4WPPfbYX//6V4JgyRjrshe1siNt ZJLteUKDJBUjI0XVdVSSY9FGCqm/lb1kOdLISP6EQz15ktSlkaFcVpFnAvWp1nkV5YwrhZAn1dvI t/VnY5t6ocooBBQCCgGFgEJAIaAQeB0E1sch6qog2R8e88lPfhIPMnn/DL0kefrjH/+I8/jChQuJ NoHb+OOPP060dNlXSq7Lr3OpOtGpDyG5VJ2WNTKkehvk1EUxpRGUiKrGQRsbUCWnSiFt6txLrkv2 qo8iC+vPxhHrhSqjEFAIKAQUAgoBhcBbDQG27NfdtWWDrOEajtrrK9/Ma2wcWJIhThF+8Ytf5BAf BAuaVWdCH/jABzg2eMopp3CUj15cr8i5Py4flBOqU5k6iZGsSL6t10r2I2XKoetP5NTza2cal72+ 2rXL1y6RcmS5HLFRssorBBQCCgGFgEJAIaAQ2FQExFHBdSZoEBwIwkTtO97xDngVzInAVJQT+hxW hOKK4AjcA41xkNgHNP71r3/9q1/9igxsiTZcRPiRj3wET3liJdxwww0EbYdg/ShLM2fOpBZyxjvu uD7//POJ40B8URlWlRHrhy3JQH1GzLBeWy+XJetruXa57Li2nLpAlVEIKAQUAgoBhYBCQCGwORGo 63IQSh5GNX36dEJVQaqI7fnxj3+8buOjgfR8kgzmmGOOgWnJoO3cpAh/gsHQhRBTc+bMkSorSnDY 4kYdGQTr2muvXbBgAYUyXXHFFesjQ5tzheuS1bjqddWrMoWAQkAhoBBQCCgEFAJvAAFJNSRzajTq UQJ/4q5AKbvu2ARzgoRRiz/WQw89hLqLBoQV5Zab0047jfyDDz7IbTmwNCQTm3TZsmVHHHEEDAyn eHgVWjHYGxcDUS6DiL6BuW+Grv8shrcZpq5EKAQUAgoBhYBCQCHw1kegrtSRyicmDB/CVkgGIyCJ DNRKLoRrB1FZvfv/s3cf8JZeVfn47507NYFQVf5JgIRECRhCSQBD7wJBuoARpASli7RAEJAmTUFR OkoQBFRaEJBAfkqRSAk9gVATMBJBAgnJJNNu+X/PeWb2vHPKzJ3MvdPu2vDZs/baa6+99srZz33e /b7nPfe6V5p+CtodQ7Kxxx577EknnRRjHtpj8o95zGMwtqOPPloXJuce4t5AsBJ/1ZWBykBloDJQ GagMVAaudAZGP4OFWjmRQpL49aKECG0O1MojVppYUX5hBq969rOffZvb3Ca/k5PhX//619m4Reir hQoZnUKwEKlQNzLNOeecE4fuG6JruljqUlepDFQGKgOVgcpAZaAysC9mYJvXQbUF4DdIVe4PNnaF aWFLOBB2lS70CB/yBUOPUr385S9HlbrEyA8Ihkip87Yqo+KZE2PxqvgJXcszXi2GEioDlYHKQGWg MlAZqAzsoxnYfINvOHocKKdThPRiWu73hUKFHvnq39vf/na3/B7ykIe84hWvQJjSq/aDzSeccIIn q8ivfe1rL7roIrcCOeSNEwLWhVfpjX81uT3XNRxPV2OsZmNvaXYNWu+AcqDZ9TPQVc3KQGWgMlAZ qAxUBioDVzoDmwlTd3xoBxqEAOE9CjrFAPshaDJAhvR6cYOSR6/ufe97O45i4I0MvifoWfj3v//9 L3vZyzxW5UVZnn+//PLLMwvPEbhqgoGGOyGLZvu12RmkHme5/d6Mmo+fcf5LXxmoDFQGKgOVgcrA 3pOBsBd/2cNSthNYs9yOza53jX4Gi1/8SQRIj/dd5RmpsCuHT4keTzr88MO95sqtw5NPPjl3Dw38 2te+9sUvfvH0009/+MMf/s53vvO4446jefWrX+1t7/zwFhbFCQ98KiZSjE2966sqD5WBykBloDJQ GagMLKkM5NDEkpswbvk7NBg3cFf1fbaz9edlQnowLSWu23uwumdRrZd9jqaaWbvxF8/R5zUQKJfC bXd4ZtzVZdT4ykBloDJQGagMVAYqA3tPBkKD2v07gXXZj2aXV2k2/oQqhRsZm+HqaJCqMKroQ6qM TW/qeCa3Jk2VykBloDJQGagMVAYqA/tbBhpDIqSEXalDg9JsDMz6m5yTKk0Du3lpQxozo2nHXV3L kisDlYHKQGWgMlAZqAzsPxlAnrCinDOhPmFCjSdF3z1nCvfCpRpnogmRamZhUTFo3EvKaNjEjE2E /SeVtZLKQGWgMlAZqAxUBhYzA30SMfizxTuc8MqN2qHbrQbjCE30IUmsI+R0qp1R0efGXzfKxsP0 Nr4VM5pur2ZmiUNTDPQySBkX5Jb++rcyUBmoDFQGKgOVgSWagS4JSQqiGa67CRoe1e1dANkE47y0 J6VCj8KWGgdqvYZH2egUTbc3/IkmZq0rU7dRescFM04/LvLSVwYqA5WBykBloDKwRDKAJDSeEHn7 ddISm8VLUc8/78NfWWx6wnBvN6Bm2VWSu/rIAwYDzczSRhG2P+/A8GpWBioDlYF9NAPzx71mObDS cfoBs2pWBvaDDGyHHujKO9IJXgLl4KYRieyRLD/KHPoMJGQ7zgcsd9gc+x6sFlMTxvkaZ9DVR+4u r+uta9nVl1wZqAxUBpZCBhoGNmHcqscZjNOP81P6ysB+mQEbobsXWnMBadP88zbiTe7zH7yzlt1l 73DsThnv0FsZVAYqA5WBykBloDKwH2RgJD1oFKr1EtqxTlO25ad3pL7Z7KIw9gRrF/1e6eFttS1Z V9pVDawMVAYqA5WBykBlYAlmAJdoZU8tf5s3VO2pIEbOKzUj9aWsDFQGKgOVgcpAZaAy0DLQTqqi CX/YDosI92I8MLA5XBBhrzvBWpBVlZPKQGWgMjAyA8HTcci7/d6RDndRue2Mw1e8szvl3+/Hst+y up0bu1MTlXFlYK/NQCNPEbZsh23iHancxmIhGiMI1rYbvjdJNMPTdUPs2nT1w6NKUxmoDFQG9mwG uni1ZyPZMnuHWi3rvjpn8y/A9sw6h/qTE/1vf8dwtg77t2Sx/q0M9C8wQkLUvkjY3zrbexhr8XI2 gmB1J9s+DKV3mE519V2567krs+FkPpbdUSVXBioDlYF9OQMhVWFJfZK0DbUaWlneWdinWXNdDpZR Hfq1ZWT81znWlnzUv0sjA+hEt1h0moSQjd2WhhHv9myheAUo2WtC1S2svFWivVsir5FI0xtEWSZ0 AmX0TdlWFS7VmjFQR2j6EioDlYHKwGJkINDUBSjgo7kYc23jc9I1rUMpE/k/6jPbO5eam1s+udyh 1MrJFZM93czknH9mJqdmphCp2ZmJuZlJzbmZlct7Xb3/z84sn5idml221X7Z7MTkbB9EgXDf8+Z6 3C2IxLBNdNWoDOzrGbCL8x4sC8FeyDnEyroax9iyUxZ3uWNPsPxc4MaNG00+PT2tFiL+RCNcv2kT JX1WotdKNmzYQNOW110VfZXKQGWgMrCXZCDA1QUrgEvZfmdikeLEk/CpPrtyk28rn5uZ2DS5bHLj zHpAOju5wo2NHvWanZiZWO2qG8GaYzw5vXHjrN9r7cc22wfhTT17jAtLm1mkkMttZWBfygDiYTs0 +kGwzXsbpF/aUZFWUy7e8ka/B0sQjS0lDqGEb9nPNnaixLQ2bdqU37ohsNQLpJAzqyIEv4aXMaxZ vBWW58pAZaAyMJyBdqEIzWAa7Mpvgi0uOrkbsDWUPF+1ydlV7yDL34Ap/GtmwuFU71n1AyaXr5ib nrrpLW85MTsJYDHAc885Z3p6bc/B1NqJKWdY08tXTGxcP7diavnk7PLZudnpZY67+hRu6yzj/pA4 5apSGdgPM5AtrA5RSTPr7Mq7YeVjT7BEFi4liMgIEy4VYkgTdqU31IpAo/eAAw644oorEromy8hV VwYqA5WBPZ6BwK4wAFqD4DVr1rRT+UWIcOtJVf/m3agZJidWrp7cuGGu//D6qonJZUcedWsXqE6z JpYduPZy17EHrlq96qhjrjUxd/G3v/H1ibnLeVmxemLDhpmpZRPTM9OrJldgaVtcZ8aiUFvyUf8u jQyEbzTWMUyndA0rFy83I9hPgsvhU2+H9x/CR7aERc4ZVfSJNbxKb4Yk1qZMc3cuafGSVZ4rA5WB /SYDgS/Uat26dYu7qM0o2yM9/Yer/NuhXL2nqCY2n2s5uHL+NHuNI3/zN699rV8/6KCDpifmRPjz i9ZedtllGzf04HdqxTpw+q1zPuF+wcS6i4xdscwjHL1DsKnJqQ2ZKzdEeg9yVakMLKEMhL3YLNYc ToK0YCbjGMhVrnKVRc3ODgiWue1oId797nc/8sgj0aZf/vKX559//mc+8xld97jHPa5//esfeOCB a9eu9eyCS0DCV77ylW9/+9t6g19Z8LjlLeraynlloDKw32dg+wgTFOomIfY0DZRAHCX4gm+Otbpd beDwqNa1XaFDpLax61CfmMxO9QjT3IFH3ehGv3bIEbe//e2vec1D1q9ff9lll19wwQWegBXtN7/9 A0HOTa5Xz878XKj/ff5XZj35OrN+1aoV0xucck2un+m7K4K1TbarsSQy0Db7pZdeasG2TA59bPC2 2QcScbWrXW1c14DllWuOvUUY3qcGOk960pNOPvnkX/u1X/MYlruEP/jBDx772Md+9rOfvelNb/qq V72qO7FrQb2nnHLKRz7yke6BVtem5MpAZaAysBgZCMI2MpQpGuymCU9pgk5q14e53tWLuGTswJAo R3pL1w4wunsZO9d/7qp/arX5GKt/W2/Z8oNmpzcddvjRhx585PVucMS1r3Wdn1/yE9er6y7dsP7y X67fOIlOXf1qB15++eWXrp1cvfqqK5Yf6EmMXz/yVt/5xjcmls1t2DC7csXEhk29R+E7ZTN362hK rAzsDxkY2KFZUtuGhBR6HGak8cCQblK2Y981m4+8zXbsDhCfJgDytPvTn/507Optb3vbr//6r595 5pmOsl7+8pfb8E6w2XgG63//938vvPBC7ApVvNGNbvSud71LiAwM7/osuTJQGagMLEYGAI7Cc+qB KZqyZ9Q3A7ts1NhVlK4ku6OiTN3Vk+NhQDnvplk8w87LNiM8nT4xseqQg29wzWv8f8rPf/7ztZf9 7Kc/+eFPfvzjyy65ZOOGtZevvXh2bqMvEq5ZfdW52am1a0Vx0AFrrnP0Le48NXWgsRvdTdzW5zYT VKMysGQysIVf9f7NoqPpJmBY0+1dKHl778ESAQDCmVCrV7ziFSeddJLD6lNPPZX+5je/uQj0OsQ+ ++yzDz744EMOOeSOd7zji170IjQL8frzP//zhDhyGSMRaiSWLdQ6y09loDKwH2RgGDqCMOgRQe2i jsAs+jQtPAMpk4QmaMbSBWFGtbH0ccsmftq9hnx1uo2Nz1E1Gte5G9hztK73/7560luuZqa2kK3V E8sPml5xxbUOverKlct//vOf/ej7v7jofzdcfMWBP71kxS8vuWJmetnUpmn/X73igMnZqWWrV0+s XHnp9MSyq1x9ZuIXEyvXrp5bucLxmAX2/m9VJts8e9Y+KrzSVQb2yQx0928W4EPePuf2ctvUelsT Y6FXN6E7qiVi2Hnr2llhm4u27mAI4mgqT4C+5CUvIfsOMzp1hzvcQUw/+9nPGLtjmC82Z+BZZ53l 3uc973nPY4899rd+67e6XyfseiaPXMBI5cDAalYGKgNLOQPjUAJAwSU1DoQVudknS2RIOpyukU4o G0AbwklwmayLTIhbTRNp8h89eb5lM8EbNF+55mruEhxyyHWXL1/5Pxf+1HOum9bPeEDkMY++g0lX TfVeiDM9vd5y3vTmj6850L8ruPDunMuv2LTygAM2rr1ieoLG/xf5gf3BwKtdGdgbM2CTKna0uhtf azah27vg8uin6xtUOY6KrMaujj766BNPPNFW/9CHPgRcFAEhVS7vGCjf+c53PvrRj6JW17zmNfMm rQWPuBxWBioDlYHhDEAhStQjj1JBpy5DCp6yidnw8GiAWCw5IYRRcWVUjsfIbGK80+xq21k3HzP1 /zn8Br9xjWv+6oaNc5detv7Sy9at3zCzbv30ho2zV1z6y8su/sU7/v69//r+M1avWeX/N/yNG61Y vmrl8pVrVq056MADVk4tu/FRt5xYdlVfPvQqUid1vUlUnduFu+dvybaLq1ZlYI9lwAc+BRo0gZxm E3Qtdohjn5ECKODDK0MThPqoo47y5UEnW1jXU57yFL0hWFe96lWzBrUDLfSLgGMxaAfpi72M8l8Z qAws5QwgPQDHd5mBDxk0gVEgRk5TLT/pHZeogd4MiTFvyJbaLDSBPkLXZpzbbfSbWVV0WxsrVl5l YnLVunVzl1226Yp105umJ3vvbl++4toH/coVl6z75UXTP/r+Rcsm/XDOstUHHOBQblnvpaSTKzC/ iYmrX+1XJrxldGLjpnZ8tdXxNpNXozKwFDIQCqW2oyMTUqJs8mJnY8QtwkCGOMwNU4AU+SY3uckH PvCBa1zjGh5mf/KTn4x4OaBypoVOsRcuxAE9NNe73vXYK4brXewFlP/KQGVgiWcgECQJARyXeS4C kxPQRFDnipEQhjQuY4CLJbM8fcU4A3PbMXV88qC5fW/jZtmi79++7DO/Pm2bdL9vavkGqLtxk78N s5NTyzbM/HjZyl8cc+zhLlk3TFyCVV267sLla9Yvm/H+nh7j89s73jXa+6HCLU77h1j91lZV6yuh MrB/ZqDtSssjp0CGgIN6YNkMYjmgX9jmCIKVCcCKkhPyQw899PnPf/7hhx/uGzcvfvGLTzvtNMFh VA6oFE9iBXcMdMp15zvf2aj//u//1sx1JCGLieft10nE/O237616KwOVgf07A0GMcJ3gBnblKOtm N7uZV8ZcfPHF/cu9rT8pMQ5bGvLk4jDQR+mqkpPWzJVkbFKzGedzVOZ7Nw0m+0++d/nP1PLeewQv uXTtzNzkihUexFrlFGt6dnpi5uo3uP6vrr30Ite0n/zkV/7nf/5n46YDl69Ys2zlSvNOz66cXL1q 2dT/TExN+ylDdzSB7qhJS1cZ2P8z0N3CbUsSlHQNp2AnN++wgx1oxhIsMQVTUCjHVw9+8INdHb77 3e9+85vfzGVQBop5F0ssE+jf/M3feE4LM3vPe96jF/fKwlKzbOFEk2ZX3wxKqAxUBioDLQPDGKKr wQiuA0bgEiX5lre8pbf0Xf3qV8exvPIgb7qKTRvVhZ3mJ9NBMILal6NdNPpODz/QLAdj9FwFAzNQ 3fUWJztVb9w4DWn9juDGDdPrN/WefF2+bGL1AaunN13t+9/74Sc/9TWTzqzaMDFxteVrVkHmFcv6 D7kvW7Vi+cop4tyGPrvaqTnLuDKwr2Zg5I6zB7MfCSmaSmRLJbcFU5JTN2WEDBlQXrnmWIIVd64L QcmznvUsU/7iF7/wgivvYoAsgOZzn/uc2sH18ccfj3tRsmFs4Cc+8Yl/+Id/IHfXs534YjZyqdsZ VV2VgcrAUs5AF16CPLLhnp23xlznOtf57ne/+yu/8iveI+obeT/+8Y9dCmJI3YcWGux0/fCAyvgB DSdGwM1b/XA17/m7wQ1u8NOf/vTzn/88chN7Bu1HV42inB+CbYX4Lf/tekAPP5WNE5s2zkxPzvUf JpuanpmcWXbATw+45i/n1lzIAqeznNmJDWtcvM6ustK5y1Zumu0Z91351cJlE3O9r09WqQws8Qy0 zUjoyrs5LWMJVmKCJjjWrW51K02Y9elPfzo44gEsb3BwySVc+5wNAcb93//935ve9Kb3vve9ZErD c7Wnl8CJ4RHISvSMgUtcRUnulnmDV3dQyZWBysC+moHhLR9kCKpYFQP1AFzAIm/pvO51r+vMyY96 YUjXvva1jzjiCPK55577wx/+EMEy0IFWjt4bFlF6J4KCNrmSPOyww/AqtAyp+t73vpeTeADoSIxn s8ArHhIkJ91Itg2s17W19Ab0npEHh1uVfRg895zTjr7pTVdNXn9qbvKKTZMrV6xYuWbZRO8R9gOu uGLCvCJfs/rq5r3KQdfpAeakx+EvW3aVC6eWr//Ev35EOqbmNq2YnFq/9SbB1hlKqgzsZxkY2PhW 1/ad/Yh42Cn2aZTdtfe24JY7aYQ2qmvTDLrKKycPX05tDpQ704AbXMoLWnK5hlRR5rwKDHmk3cUi msWGHvYJ11MCxlKOvFhsUTaDTBF9Q89mFqGblIGualYGKgNLLQNdQCAruaK74Q1viCQ50UGMfLvZ sROCRQC1ubsHYQi+qeMsyjGVLsZeNOMpq7ve9a5+XBWX+uY3v8kGx7rkkkv8rCqUU0C2LpRLzRjc tXm7yadMk0Ff6BOpDsp2f+zZixV6NuFac70fnb3Bje4OY1cddO0ezE5cgSAeuGzOqdXkyt5LB699 8K/RXLZ22ho3XD4tvEt/8iNL+/Tp7zB29cp1vlM04+eilcxeP/bcy0WVJZGBbL1sTJdSaJatkYuf 7vqZZW+mts31Ru6aLZS8gxOsMKcEbUqcScS4od2OITU0yUEXVIIOMdNLAF6GqNlrss8XfEKq2IBF U+gKtdJs66dsZfHW36YooTJQGdgnMgAiuigBHBS4hIh4IB2e5DrwWte6libyBHzAC1LiQpGS7OzH ED/55TktB1F+8u+LX/ziAx7wAK9HZuwH7M855xw2HPpOtFuNZMNBmbFqtMwooDcQiaYE8txJY59C dc6rwqb671gPvdry+zazMyvWrLnKVVdt3Lj+isvWwsY1B111euPM5IFX3bBpauP0pdYyNzWzcXb9 Na91TW+f+OVF69Z7qcPs8ikPY032rmxxyM68JVYGlm4GeojQKdmYSQf1gLCoaRpLsOzwnLNBHOAF WfDB0CYBhTOpyQxCpOBaZGaWYVXAKGysrSHXkUAQ03JdGD17lliXulmWUBmoDFQGBjIAi2CLK7Ho G6dBenzZWZdbeIBIE5g4xwJijKGQGsJoOgQyys+qeoDdzURYhC3hYX7gy+m7J+IdUzmjgk4IFtAz xGuT3aTjAVJBMGSLfxOBu4bdLZJtA95CqLZqo+nFv1nqA/7c5MymdZdNzK33pcAN0+4Grl53ee/S dO30/x10wEErp2ZXrpmdnNtoyOpVcz/96YUb1q3bsO6SFVObPvHRj07M9X4YhMctx2dbJyupMrDU MmAvDJeWBPtUb2suttA5vB4zVZcJxSR3N1MH7wSt6IVHamwMKhH0qoOG0MpPwaeXJkpNaBjWRVbi Z3emIPNWXRmoDOz9GQApgY4GFIAI70Gb3BCkRJXwIWiDIQGWCKhVGBWAwoqQKkMISJUzKk9ZYUtk WOcpUgNNAYJAE28/+clPnB4BtIsuukit10CWaBkq1jIWJBwNXJOhUj1bj1j1h+RJrJ44E8Xc1Gox b1zu5VY3P/4Eka9YdW2zLLvKegtcueIA9dWucvXe8dulP+sB7PpffOyDH5yY6CHqxPQGVGxu08bZ udmZzlwTdYuwl50qSygDEMAe9J1f+9FmDwMZuf5sVQ9ojuxdKOXoE6yAV0IEKDlhsochSztnEj0z NkBnAFZ0ZQiDmEGKsKvYZ9mpw65Cs4BII14LtcLyUxmoDOwHGQgoDbAr6wrBcsIEYQBR7ymlyy7z fFXokbOo2MAxj7o71iKEeHmGyev61N/4xjeQJ2PBFIgzFkXrUZa5OSyKvedN4ZhetcI/M7gXMExI XeBKqObdDIwhOn3qs/nkrf/fI7TLG0L9wM2sw6vL17q+XL569Vc//4ljjz/eIxgbNly68XK/NLhq atWBHp74+cXrYebKFRPrZzee8dF/5mNyhbczzC5f4SXu61csWz4Z9uYCfV7UKvN3I+qHVVVlYN/M QHff2Y92X8p2VmMIm+0Y7GJX76ckhl2Ykh6U6AI0UMnGhilok4s/R+tveMMbfHUZ+qif9rSnxYPr qkc84hEAiyUM+tjHPuYph3TRe7DULxh+7Wtfu8997hMw8n4HzzqcffbZbEKzMmOGVF0ZqAwswQxA HmVg4V0NObiJQnkRg8eqUB+UCP4oBnqmCi6BIAAFr1AuBS59//vfP++88wCRW4fuBjIj+PlUcATi OIFy7v1xjjzx7JktiASaECkPy9PwxhgkqnWZGhuDigPRtmZvJW0tYLyH5L1XriNC/o/a9NnNirmJ 5atXruqteXJmesPlE8su//IX/t+y2bWrlzvRumLV1Ib1l/339LoLJ2d+ctABly+bvuiMj75jasXs 6gN8cXB2atmkuwW+hL3Jb/n4iuKovxZbY2iRlVAZ2JczMPIjHViwrGxPO1Qht2bk1Ok1ZDgNI50P m81HM/oEKyGaxvSghyAmSrL6mc985mMf+9jXve51rg4f//jHn3LKKZDLbzwjTKeeeirOhH7d+973 vt/97neve93LI6JO4Z73vOdhV094whM++MEPvvCFL/z4xz/O1e1vf/vDDz/8Lne5C1yL//lEXDaV gcrAkspAF+/IClwCGu7cudiTCidMiqYbgkiVLnf6HGgpKBcalCtDZ1GBYNzLKJzJKLSJEwdguqAQ J4iXO4aAC3lyixA5+9Vf/VV6nAxLIzgzcz/RLDCaH6Nyik+TJleCJLfSj7kHoXPOsbaF9GX9Z7E2 bNzgHGvZVI8gzc70Hk79rzP/3SMXE5OX9pws90r3/jBeZyeYzfjC4KaJVSt6v/3aezRj2uDeM1hb Hk7rDapSGViaGbAlgxJ2ogyk7gq7LS3L29xtykADfbrUNFGyue1tb3vf+97XUwtPf/rTAY3rPy9t z41Mv6LjEB7fcnbljVnI04knnujd7p4JBWFvf/vbDfeqUgUoeGDicY97nF+P9sJSetgUjpVJabrF 7CP1XZuSKwOVgX0uA8NbOzsdtqAv6JGaBkNS4zHRW6ZTJbKCAKk9nI4V4Uz0GBJjWOQ4iiW9kyeY A2FwJrXDKhrFW9oNx5aQsC9/+cvIk1Mx9IsNLuWsy2E8dsXnBRdcwC2KRhMbThxxidBEWUUQTKjm EpJowZriOfupqc2PpW5+Eehcj4rlht6MFzIozrT8b6b/koVws7mfb/324Uxu5xnTG9djUct6RhuQ rF5Pb5Ql9/6abCZ2YVubn/TqdzAZKP3jswFdNSsD+0IGhj/SoSj0BKCRZvbgwIJiEw9tVNdm2Hm3 d6fksSdYXS8JKBrfu/EqP7f8cCbY4aXt4MmVot7jjjvurLPOQrmAi/qzn/3sox71KKADkizDSbsa QjlgN/D+978/Pw984AMNhF/AbuRSu2GUXBmoDOxnGRiHZSAyHMV6kZj+Oc1EviijCVXgiWMqAIob gSA8CYb86Ec/coKl0EMVlpzk+IqSJdRyauUZWGhjaheBTtwdwAMlz2M5zcoXDw1Bzozlk6u8qcHs zBzb86BLhKLCungGaOJMTUkwijHo67Ou3jcfGfSBLi9T6JObnk7ZQp6IfbMtJKnf2a3S29VE7ujz m88U+Ndm98P2pakM7L8ZyF5TR8hlz8ByW++AfsGbnb29xffIuRMrE1dvwEXQX/jCF+COn6F45CMf SQ9TXB265oNToAe4fOQjH4F6BIjj6zbuKhqImUG0G9/4xi94wQve9773eSTLWCjmctAUUE/ZEsjW f9vsW1UlVQYqA/t1BtplKLRBlazVhRx8QKecVGFLjsbZOGpyIw+hYQZnHDXBE3AEfCCSIWSWHtLC bzAehSvHVKjSt771LR4IntkCU86igl0GAjqwE3IG5TjB55yTcciDLpN6NF7TuZdRpjCjGAKPpmAG /TSxL2RMvWHDyFdVIVuecc//+7Ro1m3C9v8Ztww3/3+zTd+yKQld/eYnuzzhu/WLivv1x6QWVxkY zIBtaEt2a82UKMkEZXDkQrfndYKVSUOA1IrbfB6lgkd/+Id/6PkqP0PxqU99StBwENKxBy6QJYIL RHcPFQDnzX7uLb7oRS+yNt9/fulLX+oHKLx31Q1ETRg3kmAt9KrLX2WgMrAPZACt6cNg7wtBwtXE qyAMWqMJbcAF0IA2usg5Nwrxwo3wGw9XMQuSokcu/5g5nXLjz9Ug5uT1De70OQ+DZjncAlOoEre5 8DOcc5QLnYJpusySky0TOZJnKRi1LpOia5rAMCGFb5k0SyDojUwYKruK+M1zm3FoilJUBvbzDNgF 2QjqARYVvfU3YVFzsRMEKzEFbnxz8PWvfz0NkDrttNOOOeaYT37yk6AE7mRjk6EbA4gDet72tre9 9a1vzUr8HoXC0g+pOsryMJb7iTe/+c0f9KAHxaCgIXmoujKwlDMAanK1Bkxy8XaLW9zCLTl38YAj lMgRUc7I4QlixExTl+OlUB9NQ0BQjt7lk1tMKA6xK1yNMe4FiNt0lKbQzPNYRjliR8t4Y+aeoJD4 J+NYarSPB72O01gahV2ZghMAaHgCzn9NcoRFrXfPLIu6hHJeGZh/BrofeFuy2xzpJAY7NBs5dv7K EbcItz8YVAGXsCuA4j6gEGmAWjAOvvAAXCAaAUgFH9XBmt/5nd8x8DWvec1v//ZvO8Fi8+Y3v/lu d7tbvmi9/dmrtzJQGdg/MgAxlOG1RK8O3WEALkEHEoNCOWcKv8GTUBxMSO38CexkIGNNelzHiVSA KJd5ungz3PcBc+CkiQnR42pqMxpouCZYM8rwHI95bMstQrOHrhmoF6YRTM2nIy410CMohvOWVbBs i2JPVlepDFQGFjYDbWfZyym2obKltc2/6WpDFjaS5q13rr5Tc4AtKHPHO94RMIEeb7oyHFoJ1w+j OspyKBXvD33oQ3OtCaRyccnsdre7nfdgfeADH/C+BvDkQS7D/+u//svVoUcZGqS2+EqoDFQGlk4G GhZFADJZu6svrMUz7CAitCYcKCTGiRRmk6MpbAaOkkGKx9KbPfAJc2Kgy0NXupxdGcs4Q3A4fhjg TIqpIxOQJzIcUwO0EDugx6fefP3Qk2FiA4/MRJ67k3oDjwF0zSqVgcrALmagAUXXjy2WJiFkylbt li7Dir4N6foZ6bxrMH957AnWuDlc/EGQd77znW7w/eZv/qanqVzSeTrBlKeffvpv/MZvPOxhDzP2 pJNOciiVVzDAL4dbwUqnVh66ev7zn88eNvl1VWtWuwx1xt7wdP4LKMvKQGVg/8hAF3PAQmviSZAh R0f0SAxupBCchVu7Xhd+DAyBmLhXyBbyhPqgRCyRp4MPPhjp4U1tIFDC23AsfAivMlYX2Vi9hoBg NQ2GxAkljXkZG6jEkt7XDzX1CoYgHgNhGuP8p+FkJJS3/3BmV1pzpBCDvuE2luP0I52UsjKwH2cg e8FeS+kyqgE5Boudit5uNdPwNPQwBVTpCtbEBqb88R//8atf/WrXcPCI8l/+5V8cVtFDE5hFgC8W g4edcMIJfqYe7nAFpACcx628jJQHD5a+8Y1vvNWtbnXsscd+/vOfP/PMMx/96EezaQkaDqk0lYHK wD6agXE4E2zRqwANqwt6aMKl1PgQJQzpGU1OIlIgBWWhDECFAxmuF91x5QaaCEAG9fFElIs30MQ5 veMrwzU9PmUKNMgoB1TuJ/IGxPQ6LeNTQb9Y0tMQ2MO3/CcwioDDmcgoeGggpTqRQDMD0+wO6eIt +24zZlVXBioDO5uB7Ee7iYBOAIfIw366O+42t7kNg65m2H5XNILZwQ6HgCYIdiQUoXuLlWMnY30B 0NPrgTm997znPW95y1u6wmPz//olwYV+Ob66853v/I53vCPvyvISmgfj2KBgAABAAElEQVQ/+MG+ dO3hBizN96s5jP3iLTj+q64MVAb2ngw0FCKADgQl4IgMgQ4QhMTgRvROqoSN0KAvbOhDvLAfGMUS +DDDjZjBFiwK9cGTDGHvxp8zLT4RJs7ZAx81G2fznKRwkqLJrTpR8Ulgz5VZNLlSOGcjeDJ9upgJ Er1jTNbLzJDh0pY/3FWaykBlYD4ZsImY2WsE7+C0TyOPG6tXlxenZ9Q4s13Ub3PU3HwJEUK5tqMR qCbIIMAaGl3QhADaaHSBD0KAJtdzjKEJkGIZuMmCs6o2EbzLFaSxwMhYtd4Bs2ZfQmWgMrCfZQAy BCIaRFogQIAzbrdhSI6XQpicXYUnQRtAQTYWhsAZFIoSIpEZq2GILjKK4zSdz8yCWnGu1gtwvDrL KMZ5KgteKUYpzAwhqJ1UmUuXi0lCAohPYVMKhn1c8RbMpGSZ0v6rdZcZJU0hXstPCZWBK5GB7rYK wbJtbdXsrPR23UbvoXDKxdt9Y1/TgPfACxOLUhFEakI4kNADdokPsoQh5TSLMdaVJ0BDuaKBNSFV lGSzJAVc8WPscCLoq1QGKgP7ZQZs/6zLxgc4wQFg4pzJ+RMahCrhVZBBgTDsAxHwhDGNZgo/OTSC LTROvLAiAnaFojUoy3WjuRizxJm4MkucRBkPRlGScSyPcOniCpMzEW8i4UQAQWc1QMtadPFpIppM lC76GHMbJ7GPMnLVlYHKwC5mwIayARV+ujtuF91eieEjCFY2v1pkwQVyimaIlJkSPX13MZRgiBlU Aoh6IRecSmQs9YJFtV428U8ftCIEYa/ESmpIZaAysM9lIDAibFhBhgAQxoNTN7nJTSi9tJMGVUJT PEdFAyg0Kd0rNAT1UTujgjNQRW+ehUKb2OhSu8wLqdJLo2RS4GOgB7zQJnDEFWMlZoSgWYyBGP/8 KAzSKx4gxiA2UeoVLRzTxRgDY0ajN3CnSVZXqQxUBhYqA9091fZjV2njd+dKV9eg27tQ8giCFdcQ IdAQqiQOL2G/4Q1vmPMn71/wDUF4ocQgB+mGGHi/+93P1SfLcCmvkPEiBl1W6PcHjz/+eBemZvE7 FX5gldAHqM0gxWax17xQuSs/lYHKwA4zEFwb3tRNT1CCiby5J5gv5SFJ2BK+FRKDbMGT3ODjDeAA H4KBOA29JszBhGgMDB9qtw7RMr3QScF78Cr+8x4Z9kiYXt64EgO+xcy8am41WebaUgyJ1ij2bNgz o2SplwdK4YmBQfJDH2FcbbiuZj/OrPSVgcrAuAy0TWRvZpPajPaUki4Dm02caOod53DX9WMJVtgV 0AFGpvm93/u95zznOQgW4NDlZ23e9a53+RogIWAErZgJl81b3vIWv0TBDCRR+s1B73k3kI2vEHp9 Q9bv8dI73OEOftAwA60TJgIpzYGy2FkYmK6alYHKwKJmIDA3MAWlV0m5BvP4uVdeOZTyDFZOmBwy oVAwBHcBFFACpwEXwEedu4EAxz1BozRBDT2yheVoIm15nEsv8HEY5hvNuoCb2iiWQTAh8RzZXHFi iBkDUPFgXkq0iTLoBMojsNQVZhayxSYoyiGNUUrWnjwwaKmIk9YsoTJQGRjOwMhtks3ImKDYhhmY 5rCTWA7rRzofNpuPZux7sACB8cEFlOgv//IvHdo/4xnPMLdvAp599tknn3yyXyEENFAveAF6rMTZ ldo3CANP7E888USuYJaXO3D1t3/7t2DLC7SA6SmnnJKJEmvLyHxCL5vKQGVgX8wATOiG3aAQlzrs sMOue93rokSUSA+a4lULfk3rqKOO8gbjQw45BBlihjDlZMujWgwgCYdBD0Py5cE8gHX961+fw7yv AanyzWVTEBySYXKHHnqoa8jrXe96PIgKLpk3nvlJE8ThTNCMBsQhf2qgp7AEawoADAMjsKfx3Bhk E0MssUNyPNDw3M1AyZWBysACZsAunmdZwElHuuqdbAul29dtBgof85jHuP67173u9fGPf5yll0y4 CXjGGWd4nzsDgAJKoBtBL/CCJl7foItSVw7DNO973/t+85vfdO7FzFHW3e9+97xoFO5s55KOcTck zSqVgcrAvpKBbN62xwMpTRleYi0oDuoDOlzUIViYk6esvMGYARrkRBybUdwohCc/+9nPPD6Fsuji 2SusQA1CRqDJFPzwhmwZhUUxxszgmJuG2JLnFtAgYxkLhg3S4zRLFz+JKthFr+TlDuKEcozRLJAl GMMVdxh5yyUlvYHhiPzQK4agZYazQbAIZjGv0jJDpk/NJ7k1I6dOV8y6+pIrA0snA8Of/7ZlCLnW kg0bsOmTHM3hjTbgbaC5K1kde4vQHGBFfLz7Geb3v//9bvORoQO8ACJPetKTXAK2UJoxUAMuwPGZ z3wmTHEf0C89h3sBUK+AP/fcc/nxs/af/vSnn/70p4MeiGl44GwgHbuythpbGagM7CUZgBi2tj0u nqAKgTL0ApIcccQRaBCgAI44EEsMCYx4ewLa5FeZnVo5iGJAH35DcLMPyDBWQxKMx3A2NAoN6gOj TM3SqZIpOL/gggtYwjF+kCpczShRMUDIRMUzRGJs0pAnZpzQADee2RhuiIFZmgCshUGYHAE7NIte 9lk1Y4J4FLEZnkLJuUJIieWW1jb/GrtNuxqVgcrAlgxkd2T72FBpqtvmatunCVuGLsq/ve+2DDvu 7fX+M5vpYuPXAxM0WHERBsI8O4UqgSGWQARSkNlDFvD05Cc/GRXLEEf0f/Znf8YM0IBLAOTqjbGL yLAro1jywGY4mNJUBioD+0EGsrttc2sJGgAW0OFUCcECDnAjbClvQ4AJoT7QBq2BFfgQeGEZ1DLW oRQ9zmSs3+lyssWz0yZDkBunWeYCWWqYc+GFF3IIvhQDGXt03Ywu8Myl8MwVY9gFprgyKsPZkOld QPIfe9wrF5yM82iEwBhomkh4XAlYbdWcmzeRE4QtyPA/BhyqkyJClcpAZeBKZ8AuU+ym1PwQBrwN awYMFqQ59gTLhseBQnrAAdwJBAQXzA0+yHAncTRjmq997WtOvDy2ddxxx73sZS977GMf+6lPfcot RR6gD5yy8uBsOFnqaBZkVeWkMlAZ2HsyYL8rARBRkbGNhOfen4c78SfsJ0QHocGNMA+nR/RG0Thz UtMAotzXC0dBX6AHh6k9cdVYyy1ucQueNbEonuGVu5BOlciUhiB2rhJ5UCj5R4ygkKkJHszC50Ti 6IvSL6g6jGcjbLjHwBIMhGbMeBaPk7acWmFXLB16CV5gah7MqDCLkMUO/DcaAH1TtKQNWFazMlAZ GJeB7JrspoE9NW7IIulHECz732QhT67PAJPiiP4Tn/iEqz3o0/iQJ089U2UxhoQeWYxvF7onyAN0 +NKXvuRnB8855xy/DI1gGdjMDNFkT1BzAnqAzp5NxyJludxWBpZsBoInjSiABXs8OGDLH3744dgJ YGHg4AopQVlQKAdCLsYYaFJ63zqi422fmA1o0oXcIDFu6iFhWBqH4S4gy7PwTqcIfGJRCJAh5COP PNLURjlHBzWmg2bAzexBMHLCMMShmlMuTgQTQkZmaS6CkMTj2CxP0IMyM3LonqYpHHEZa6XMTMdt UC5+GNOYWpdPRVCRcT4hhiuRBbNkPza18MrATmUguyYbrb+HNm+iaJqrgWbba81gYYURBCsTACCh 5DLLr3R5TcPrX/96oJBecPanf/qnD3vYw1wjQjpAA4YogQXUaJAh+m9/+9uwA/QYyCxf6uFQF7wD NAT2oCToM7D+hV1teasMVAb2SAayr1MH1LAlZAUmIE++GYMJCQxJwmzwIUxFE/4o6BRUARHgwpES 9oNmhTlxFaaC0JCPOeYYPrEukEIIf+KTQ1PDqJAzmlAfEMQV+/xgDgOTGujeoiMrM+JS4oRsnJ9/ /vnOqBhDM1FRIlLoHcHBlfOtjGVJyUCcJnKaZYiuoJyQzGLV4I6SbArrCtmiUYSq5mdA7vVtKV2b Lbr6tzKwpDNgUyg2jtIuTqJJXroyG8quZjFyt/myaaTrROmi7YMf/OCtb33rpz71qTEDKASvxQpG AAscC0ZQqpkBkfvc5z5k1OoRj3hEkNFK/EKQt5VCJZ5B2F3velePYWUUS4VeySzd2thus+TKQGVg n8hA27mE7gYHAq61nIvT5zTIvT/AggABEwXtgBvhRk6kDjvsMIyK3l1CSqdH5513nkMjIMMDmgKm dEEkzEYTScKcEB1+Mi8Dk/JvovAh8m1uc5u73OUunmRwYIZIeYcfqofhseRWoSdzwphDJCknagQO FViHnDkSA1wmdaBlUuF5QSCOKBizM/Yfq49tPdynVPPJkoeskY3p8t+UZX/yraA30Nwn/tNXkJWB xctA2yzdKbLFaOyvFJot4uh/GXQ9RB7pfNhsPpoRr2Np3gNMIAxeIFgPf/jDIYirsRNOOMEzVXqR J18GJARHEqszf+zKq2ucXaFQDrq8M9CrRz0JAaG8Ewuq0tB7y8NrX/tarEugxoJFORgZdAtpZG8p KwOVgb0wA91ta4MrCRIO+D6gghLRMMNa4AwSA16cEpFBARkmOAHyzipcJMdRuXUYxsPGuRHChHhh RTiKKWCRd8S46iOjbmonSc638JgUM+Jh9GZ3NmaWzMvMRFxponr0TqpEQuaNMSfsRWIi14fid3OT N0SKZS47hSRgWAcVw/ZMxJ5Py4yNIZSolbmSIqN4NoSgMFC62WuapmxCuqquDCypDIz7/Efv3pot JiGp257SbCXp+ud//ufhvI1zPmy5Q83Wi6RmGu9AAbhQwjiCJ0a9IFQNFADHWWed9cpXvvLDH/4w UGAPODJK9Ib4zqBzLJABVjyA5SH3L3zhCwwU30b0+isIa81vetOb/uRP/gQgGtL8tDC6goHx3FWW XBmoDOxtGYAboRH2bGLLzg2MROPum2Mh+MAGDrg7Zvtrok2gBptRAxl6AqzIyVNu6jnHMtyVXmgQ h2xgiFOoPIdAdnpkOjY4mcISN8KQwmm4xeEUR2gxNhfupUbXxGOsVfCWsd///vfdSXS+Bfr0hr1h V2I2RFQeeMDGGOsNlzJWb1ZhUjMaS0OQHMW81hWsNyoUEFN0KctVMsa+/cdl0+TtCIWT20lOde3f GQjg2DuE9773vbZP5NTDa88ue/CDH6wr8rDNrmvGPoMFHeKdAB18MdDLRYEC9AEQkMJVGoO28yEL WaCMvaX9rW99q8tB13bgEmpQ5prSeuBjPLcjdBnhczuLWbz1b2fS6qoMVAZ2NgPdjdz9ew9GNKEe AwU1yakVJAmGYCpYDgNNBiiILqMAjoFIUsAnTZbuGyqAxe05twuRMDSFT2NxNWFz6IEtTTUPmBkP BP7N7iAK/piOmbnAF5DB8DTNxRWDvC5LLwHvcXhmOg4F5u6kSHThVcYicELFq3hgwxUb51u5n2hG NuZK8EIVnkjUZuGQQIlgcUiv8JC06FKExH/BYLJRdWVg+xmwUxQ7KFuJMWFgCIMBzWI0xxIscNDb 6P13XOFG5vbgApgAB7o0W3y5+KOPBrIwg3q+d204pWY8gAkIAu/U7JWMZQZ6IMhirLB8VgYqA7s/ Aza1SRtKkG1/2xy5sdOhhO1P0GQDCt1Z04uggAtN1CTogdnk6YJwF4TGBZuxMIRDdwZhSE6DXNGh OPQ0eBL8cdqEbPHmGIneqVUm5SRPO4AyzhnwY3aFRpNZZtd0QQiynGMhQyYyaQwYhyaKP0dQQkXa jKXRizOpzRtkY8xnbndSMuOKDWw00KLMwlKoLBmYWpE3Sk2CAKyLoCS8yK3uZrspS6gMLKkM2AWK TaoMb5NhzaImZyzBMisIABCKHW6rAz77PGdReqGYppXoZUOgzMI0AShAZEAOOkCTNEFnjNkHQXjm RJNgUkKVykBlYF/MQPArddvmmnY6xCBks2MVkEFTgYN2PQRQkxkYCCsghl4C1uJ0B57kNiKlsfnW nqs+xsgZLmWgWdwKVMMfNEVhSeMwiWBSY83CXm71MsutPaDkFIoHQYrEdMx4pmSpaWoaFA3LQafQ IPHQYzymM1BvIJHPHGjpMpEuxboSiVFkNpT8ExRThDnlmA3TwhSZKfkMQF1mbMRvVJRVVwYqAyMz kI1jpwzvl2HNSA8LpRxBsBKWOMwBa8Acob/ZZ8k5i4Ip4IkNvLDzs55QKMY0utTMwq5Cyxiw5N8o NQ/pDbsyEOjAKUKVykBlYN/KQBBDzAS7uwWviVs4+6EJVtj4cMBmBwt6Q60I4ML2DwLoIgR/Mhby YBhcITc4Exk3wng0uXJeFZ/YD70AsBwvC+WHjOgQECC3+UJ0eDajcyNNUenyWFUibPSrjfXVQpCF hGF1jBXAZbiFiFkAmnoJeBg9b06qxCaSMDMxWAU5ztkbSBlvSZrhirHmZSDC+Ndr7ex5tsYGs5o8 6K1SGagMZC9kU9gmEqK2awYy07ZMhNYcMFuo5giCJUTeoZt9bmPb6ne7291OO+00AAEd4JGgv/zl L/saoB8TBBCM7XlwwBJA/NEf/dGLX/ziPGeQdRoSWkaAOOwzKrOo4SOfAZTMPrzscXrDq1QGKgN7 TwYGNi9wQBrUIRPZyJBBsethgsgjkKOnYR+CBRzoNdkgHAoM0QVSHCDBGXf3HFABH4QGhnjC3fFP JgVZHJJNahQZwSJzQsaZCAamgDslwSdIAQevvO3PdIx9adpRGS4FCQVmOkMYG4U8cU4QlVDJKCC2 J7YEbDr2CYmZ4dKiuD+YkzAhWThjc4lZYSa2/JfVa4i5OImm6spAZaCbgWxbmmyl1F2DYTmbd1i/ UJoRBMuuNqvNHFZkJlvawfj73vc+GAF0fPvG1wlf/epXP+UpT/n85z8fFIApBOgAccCKUZxQWiQ0 1CQHrXiOBm5Sgi1NJZMmKWRDOFRXqQxUBvaVDAzsWRvcfscV4AauoNeu75/U9L5bZ1H2e3CAZYzZ QAPgQ6AhoyB9vtF79pyTAIWxGAwnuI43UeExjqx0cRjg4pYNDx6i0gV8jA280CNJZM7JOTfCcrji 0LGW6VA3BilYkaIrz8ULLMzMWD5NZ40O1UAfMz5NjecJ2+wwUy8IVbPnOYjHMz9qgbEk6E1OsK5Q PcvRZSw/ZuHKEGZVKgNLPAO2xvBeoKGXmeysGAybdVM3snek8+6o+csjCFYGByZytYRd2f+/+7u/ qyuA9bznPc9JFT3UECJjBrAjECY+TSgTaGhyM+YnoBMQjCU/LOcfellWBioDe2EGgnECC3hpKiFM lFiCwx50BHXAJ+iRCWgAQxRQAAQIaAc8oTcWqiAl6XLrrWEiLGKMZuXFoY1+scmNOb0G8mDeAA4K ZZTjJU874TFevgCjsCI+nXvx45l3IcVAAGRPRHnXDGMTeYGfQha/IAlq/tXOz5A20/GPh3FrdSY1 ipz4MblwqdA7+kCfaIVqLislO5MTHkt3JHnmgT6LNVeEvfC/e4VUGdhLMmA7K/aUeAh7MKoRBCt4 lJ2f/Qwp7OpsbEHDoJe85CVPeMITICOMSJdlQAGIQ6MEMTNETWORvP31X/+11yXrffe73/33f//3 9H7i8D3vec+pp56aIQxcSr7gBS8wik9MzsvfH/KQh4xME4cj9XswoTV1ZWCJZ8CWDIbIA9keRxEC AvY4lEAdGGBa4UyxyRB8IkUzREevCzkEBeUKYUp6gY9DJnSEfxxIL5higC0BKE0sB+UyHE/KFIaQ +eccUikGolzoTqYzXJwixGx4EF78+JEcwRhoSBaCTlmLXpwpJ2fWyCYT8cAnAyE5yhKkqa3C8ATg O4z8cIvSCVIqDGdjRquzIr0556PU5Kp9qASpaSKlKcXfbTZ9CZWB/TIDw592W8BK6W0i+y5byWYZ t/x4aKO6ZsPOu707JY8gWBkvsmxasJLtnVhteDhyj3vcA7jAMjbRJ1A4CESszSh+BAo7AER8Yk5W zhvj293udob7fcM73elOTvgRLEMOO+ww52SceFUpt/zc9773BUA7taQyrgxUBvZUBjADO7chVGDB 1raXyYou/CN0BDIolEaBhWCiyNk4ImJmIG8EhR4Z0gzChE7BogAFS7gBbXjzjph8x9AQ9wfpIQ+f hiM0TqfcTzQ877IykanFw8YsHDIDbvxgTk6SGAiPcQtSnP2IeuFlUqswBDYawgNXpoZvhjCmF7NZ hKoXu9KF/7EJ5aL3HD22xxsZOUPgyGr2ZuEnqdNrFI26SmWgMjCcATvdNslOIQ8bRLOdrnFDroR+ ewQLImRvE7h+4AMfCJXgyPHHH+9Vop739EuCdr5AbX6WuVJkkDg0LdIQTR5e+tKXwpp/+qd/Qp48 xYVReUz+jDPO+Lu/+zsvtr/zne/8yU9+0huTAQ17wve+9z0z+vVWc2WK4YwMazJ11ZWBysCeyoDN 3r3K0rRPMRIoAS5EBStwiChhAr2amZImGx4UvKehCjNOkBUaXRmSmgYdgTz8c8I/PSXwcUeP0ii8 Ss0zP4YLwEEXrsPeiRoqE4bkpqHAAnS+mZiTKvwJMzOcZ5jmbKmtyHA+0SB3GPViY/yzJ+Q9qHrZ O76KE1ExozQ1PTInVE0rddDFjGwtQjIFVygjQTFcrVehb/Jws29SVWVgiWbA1rBJs8uyTeyXbi66 e6erXwx5LMEymRAhkd0OPkDb+9//fpscHND7dYhXvepVX//618miD1tkAw6CoYYHUoMFYMidPiCC XXktsnLKKae8613vYv+GN7zBb+nc+MY39p1EPyDtlfFO/vU+5jGP8VOGPPu1ID53Z1IWI9HlszKw FDJgw9rUuR2GpkAMqwYC2cJwgAw0mNnRZCgRjsKMhmysAx5jmQVtcBd8CDVBcRRmRqlp6JkxNqni tFtT4U2vSQUAxMgK0sMhNHPEZQrvZTAXfFM4ZKlgPMbyY6x5ESxNhSX/wjajsPmMPozKcF3sjcoC YZ1DL6OcgZnLugw0kdji05WkkCyHH9wOEWTm6TF+kDlKvWr2fKqtV5NMUMyi2YomZWuWUBlYshmw EWyi+eyI3bBlRhCszAoR7GqI4L+TnW+3Q4Q8dGmTW0D++2UZgRUaSJeB7IEODW9s+AFJwMvdwHT5 KeiM8gDp6aef/sQnPtHtQozquc99ri9F/8Ef/MFf/dVfeT3EmWeeed555/HDibIbMpJ1VV0ZqAzs VAay0w2BG/Z+qACgoFeDhWze6NUs1UEJcvgNS+c6qIx7bZSGIEMIBw1jNfRgqYvcSA8ZfaF08MMh oAhVCg3SS5NIDGfp9hxOc/jhh+e2IHwTM0qkMHaSZCAPYtbkkNv8FiF8U7A052Fssi7zijmPpXOu V2Bqs3CIQnFC5oSlSBgrLK2LGRmushQb5+YVTGLABSEnTVLHMjbMouEwhdstYv1bGViKGejuCBtz PikwpDtqPkN21mYEweLCdrXJCaDBZgYxNnmXXQXmBMcSRgQls8l1ASYaeqMomUEZslpTlxqAMki4 r3vd6z70oQ+95S1vwcDgKUtPYj3qUY869NBDn/3sZ7PJdDGuujJQGdgLM5Dtr7Z/EZcc24ROQQB4 EtQjh+uwpGRAUOghgwIW7HdnOTyQc/eNjBLhKJqGG2UsaJIHNrgOIgI9KHNoRM8efMW5UYqojOUE ucGQFE+gmxc3ctoUe73IUBBMl0j458RwkxquS82/2qSIEZkZSmQ6TowK9zLQctyIdGQltoAhS2sx RBOiisEDYeLhtuWKHx744R+poldMZ6AuHsg8c9IK4yaXUBlYmhkIjFi77ZCywzy0ITu0vHIGPewQ ysBgGltaHQiDBcACeKnJjO1wiEBmk61u20doGjZxzhV4+s53vnPHO97Rk1hu/93sZjdzXoVLxT8M ckL++7//+9DKb36dffbZJnryk5/81a9+1Xu2IBfU42ogyGpWBioDe08GbHybVCEotjaIUGx/QQZA yDRsgElK4qcHIPRGoUG6XIzhPZRcIRnuxKEXEAaqBILIeewpY/kxlk3OflATMvoCOui3zNbjZDyg L1jUt771LXOhLAhQDpOM5ccQU5iaZyHRiIFsbKLFlszOTK3LikRorDXyzEzRZQmJyoy6sjr2nMND Gr3MFFeb4iEI27ycEHA1NZmlolet1yjLETlXSkJSJ9Q0u/pmUEJlYL/JgE/78Ic8GrVij2SxIy1b Hlg2uQnbH9LM5iOMPsEyEijAFNODCQiSOAJt2f/xHj1L+58l4AAuUMCJFA96jf3sZz/rraTev+BZ K7cCb3vb27poO+qoo571rGdhXcZ6luvf//3fTzrpJE+VMuYZeAE+T1+5pcgJGdbMZz1lUxmoDOzB DNj1mZ0QuNAEAsAhkGe/04MLdTTBEKgCN2gAiC7I4FlMxsZCA12ei0KzvAWU54aA7BUeWIIIQJGm Ufy4ciPo5TBwpEZTmKmRKk2yAyRBkrEcVCnx88ZG2ObCdfSKWRgmIrDhk0wThwmVva7wp5gheZbG s6vHECYzkrlNzOwtjbFvEdLHXvBonDoRsjSLIZop5t0ibv3OppWySfxVVwaWbAYCKVl+V979Cdn8 I83DE2cz0wMLUAIabHJb2sYO9GR7M4ilmqUaELi68h4Ho/RqQg3G559/vou8f/u3f/OgFeB4/vOf j3Wxt36ev/SlLz3oQQ/yhDuNUb5R6GXx3/3ud5Md9tHrqlIZqAzshRno7tDs66ax/UNiumHrtfHV 4UBIjF5NBcIgOnAjmly55e6bIQpsgQwsyRgVe7K7imrgk3uFlJiNsYzpzSIMgoGOvsLAgmY0iunC z4zi03TOwBigPoqBKbpSeKA3RBGtUZxkLoQpsGm4UQgiBLMWYChgXVmynGjqQgQNFJ6Y+cwC4ypK 9vzQtKnNaCBXJuXZkAipabrF2JH6rk3JlYF9KAPDn2cfcvHTZ/toEuyX6IeXFg9tVNdg2Hm3d6fk 7V3u2NWKPS9Q+5zfCGphCZ2GgWjSC2iCIwzoIYVal5oldFDDBcgFaDShD03MeAuWMSYH4zKWZfww XsCV81alMlAZWKgMDEPVALTZvAMaU7voCoDY7G13MwMR8MTGb6OgCg0zBSiBBWaUDAImTryACYJl FDBBPjQBjllCdIwyVlNtLLCCMwoPjNNEqnTBKCXMSa+B4jEw8WS4pnnZO1dz7KSLGW7Hlah4M3uQ kF7hVgno8cnAFAQ2HIZ76eWH24wVW0YlZrVmZKOYxXMWRV+lMrBkM5CtYUMRXvnKV6qzswiU0hID QppJ1MknnzygiX6h6tG3CIViw9vkYVHZ/6a0pdV66RM3wTIo1ewTlgVETq9RsdELU6AGXCBzGz9q zWBKhsSAUlMkPLTsUFapDFQG9rYMdGErsW1fkx3Nxh4P1JBtdmdOoUd2PQ3oYKCENmEzlEhMjqko wQiNGdnDjSAPkEGPeDMLg+BJYMSQgJVRrctwymBacMmMZskQXeF2/JCFZ6wuMjMzOouKxhA2/BD4 EQA9G3WKwAzPWIIuZvGpqVckTZMbjgbSJLb00hiYUTS4Gg2h2ZCrVAaWZga6+yVbKbtjOBvj9MOW V1ozgmDZpdyBAHUO5+38wFbgTNC6bG+FXk2jGNgsGUSmjxNjgQJ9SqNNBDa6olFzGEDMkESyZVz9 WxmoDOwPGQi65RQHAmRJAUd1oIYAEHTBh5ASXxKEDzS6FGaxBD5Ag5/Yk5EVxmE/KAgPbGBR7I3V VAgc4k/0gbJEElAKLvHZItTLjNt0EdwBzN1MZrwxYMwzgY0icnqFMVlgafKjycDsjCnJ6kyh1pvl 8MY4BpwonAg4M5qOpTpjDaxSGVjKGbARbIe2ncfti3H6BUzdCIIV7+a2q0N0rnvd65533nnCtf/1 EpAn3/HxJWdNe5vGUTk4gxRGKYZ7Yl0v2cVcxoZy8ZkbhXEFLPQ2P8EUGgmihCA0oCRT01SpDFQG 9psMZF8HMSxKE1zABEgS+FMrQEMXweNK6WIThgEiFB40g6osNRVCYKSlq+9sGx4DauKBTSbSJGSg Xn6iB1+mCDR1PbPsz9ZjVE3wxUDHWogd+DK8+UHFEnkYki6j4pkfdFMzIRGsWolN5jWWT5aGJCFZ rF5msTSwSmVgqWWg++G3QdIkyEO3q5sW+nFdXbNdkXvMZmSBFPTis3V/8IMfnHDCCWSgQCkm295L Fu53v/sBI1vdO5Ef/ehH+9nmb3zjGz/84Q+xsa985StvfOMbjzvuuCyAEwNDxXiGI6CK0JbHSabD vZiRFdihNkVApK+rqjJQGdifMwBnIAB2AmRsfEVTIeiixMA0Q2X6/Vuv+gAUJIEhnsfypLk0sQc+ Lv8oIQkPGYKpkBnoVcjhLulV6zKFIUEqvZmUPsHoJetVeCCjPiFViY0GvkUmZBTLKHkmJ9oWni6R cIhEKgTzthIPbHhG1FJgaShX4mlTs+mWcfquTcmVgX06A+1Dnn1kK6VkU29pbfNvds3irXp7J1h2 uK0b7BCU3Q6t1GS4YGMLzp4XnK8EnnTSSd6b510MXtDgkc+nPOUpJ5544j3veU8/O2h5MbNs3uKK EsQELNQxaCdbfJqoDUwkw1kQQDwMd5WmMlAZ2Fcy0HZx8E4NJUKwCEBDYUNGoSLQaAaFYIWCiASR dEESGMUAG+v6JCuZjmBU/LBUaPgHO2R6HtRySK/OvOqAVegafeZlY1RkAz0ihgBxxUNwLG51xaHV MSa7a9kMOI8sMF2ZiGclcUZokVCSWSbg1mRGmS5ClcrAfpYBn/DhjzdNPvm2g6KpWDg5y09v5HSl HkjOSOcDNvNsjiVYdjh2BQ5s8gCBUExs/3NNA8I0benrXe96T3jCE0477bQHPOABmZX+05/+9N3v fnc/X+jXnb2WnR4ecZXhXIUzUerKIo0Cl8ERGSHookwk8Vx1ZaAysDdnwIYV3jBs0Q8rWQ7rmSnh CuCCAdIDKMg5jgIOMIHScJDCkkyJS2UsGXb5fiKQUYzSzLkXS2OZ0RsI3/gPKJHjEwoxYGZSvcEi MiVZgX4ZGGBMhE6h2BhrrgzPRHqzTDMyyLooxSOw2BiShaQ3U3DS/NOnKzFwqJkZ2Zi0H1fvr0im I1SpDCzBDNggVp1tYo/YF2kmFendnWnpkZiRJaAjPjFBgcTa4qPRxUb9zne+04MRL33pS/mhV8fs m9/8ppOtf/3Xf6Wx7Y855hisS5fyH//xHze60Y1iz4lXt//nf/4npIA4z33uc+kVEBYhNQ9KV0Pm akBTzcpAZWA3ZGDkfsy8w7uS8bBywDgOmxkhshoyQAkQpIQGhe6ElMCcEBE2jHXR4Bzez95e9W6g 6ej1ZqJwqTyfjt9Q6nWDzxtBFUBkIho+MSHHUaFN4WqokudN9fYj2vwqr9hndqhoFE3uS7IkZ2pd mgonuTPIiaZzrHggC8a8ZuxSPXqWcWKZ/Cg0RoU1dv+jM1AMiZIZn12DgWa3q+TKwN6fAR/vgSB9 pPOp9mm3TxkEENTZLDSE1NGo26iut2Hn3d6dkseeYJk4IXIn4oc97GE3vOENbW+ybQ8aBGdvK8ce e+ypp5765S9/mQzp7HbLs7c95P7a177WcKMOP/xwj2QdeeSRfltQ06/lvP3tb3/oQx+aN7kfffTR H/vYxx73uMc94xnPeOYzn/nxj3/8rLPOgi/GJh07taQyrgxUBnZDBkbC0PyVwxEaG9jR1fwEE2kI agYQM7CohjnwhB5Vip4ZDfwhuEnnSSxmUCsHSHgMGTNjD6kUo9phki4G7I0l6wJomZeNWZSwPXWm jrGm92/xZpSafxjI2CrCyQiiUowi82kg+sXeWM4JetX9SXqQawlZBWNDoiEzE1hiizFXJo0MnFmy 12QTpWY0aVZdGdiPM5BPez7wwx97m2VYuXjZGEuwbOOAiNr0CJZnqmxvxWZW28bZ5CDJU/CxFz3a 5I6hXqOAC1y79a1vfat+4eR973ufUR6Ex7fudKc7IViafojwRS960Re/+EVvcvdKd7BirJoTUGWu xVt/ea4MVAauRAaGQcre56dxgvicP5w1h/GjGQyx/dMVV+AIJpBDR3QBEDZQSK3QMMgQdU6eGowQ BMaJ4XoJhvAWzOHKpOR0aSrsY6COzIkCBk3KD2U0BJpMmoGcpytjOaePbJYsISuiz3NjenlQt0ji RDMlxA60ZiI1PW9qAfAJcrsxJGYaQkqm2NKqfysD+1sGfNqzAbMwzWy61txtCx5LsGx7QaQmeI7K U1YOrnJqLVxdtrou0XvcAY4ACL15rzEDW/2II46w89n48UFm//iP/+iRLE2Lp1cCDaeffjpexSCH 8wySjjY7SyhDX6UyUBnYCzPQ8Mtfd1Bg52bD2tQ7jNbYZtYETMWu18SQgpWBC7ICeVoT1VDY80Op Dm6AI3jlcEg8LQZj+VSjR7oIYMoohQ05CxG8LnJIj94cMtHHXq9ZuLJeAwmgTK9iOnXDRva6lAyE kKbWy3mcMOY/ZsZSxp6BootSidJcBEoeKC2839mrskZ5EJKB3NKoxaamiUFqTfqupuTKwP6RgXzg u2vJR71tgd35yR9BsNr0AQV72J73dIJmagaKpi7LcBzlfQ3ol3c0aL7uda97/etfTwAZr3rVq576 1KdamPNz9Qtf+EKjCAqMYB8UyBRwxxC1wr9JkyNDNMmpo6y6MlAZ2GszYIPvVGzsB3Y3loBDUOpC SkIUNKFB6EgYDJSgVBAgMxqlGKJJGR5jCGChBCwNTMKuGGMkqJImG3QqtImxkokM4Zm3zEXPklKT QQKjjOdAYmJAevSyMYUh8UDQG3rUuKMmG/ZWKoCEzZLbHnXqsy56GpFkLm7NGDkGSXiLlnGAlE8G Zo9BagO7zZIrA/t6Brqf8PCKgRV1DVrXSGXr3XVhBMHi1PYzsS0avLCZo1ELPfvWprV1gYVnp844 44z73//+CBNoCEJx4k2khx12WHayIQaee+65H/jAB3hr5MlwE8E19gZ6mFST28QQyyQrfuirVAYq A3tbBmzb7NAQHeGFcNCPCzX2AwbhB7Z8yEdoBCAKRQgUqAFIcCYasMPS5V+gg0/2iql1qc3Fs1GU agbipOEZBEXPFSe6YhyWQ9arJBK9mZGeAVjTRUkIlAFMBrqEp5iOpVnUwtDlUE0zcuYiKzGOK97Y J9T00puIMmGklzeCuSyEzIaAqCVyoOpJfEoP+yuEuGoOI/BAGOjtWpZcGdhXMuDDnE+y7ZCYd/jx bkMWaY2D3y7JNKK0P8OuCMCO3t5OLz04sI2970qXB6c+85nPOJ3yJJb3kcZG86tf/eq9733vQIwH 3n2jx/cNb3/720OKv/iLv8ClHvWoRxkuF7yBJwOhjwUHgAjGJl+AoyAgia26MrA3ZCDI1Y0kO9Tu VsjDBl3jcb1hPFgCZMiLNHkLfQE4Cs8QAzJAIXSKGQ09iOA/PMNwL1L3rELwxFyZzij20IYZNKMk o2Vqw9MMg+GQE6AkHl3qFkMmUsfS7IReZP0YNBX+BcMhWfwmVcK9oiErupITSgbCMIQfSr0ooIAV 3lhGYJBl0iiZKAGIMAWvcnF7netcx4MZIFrTk/5ZYKZLzVW8dZUlVwb2iQyM/OjaR9Fny2SPdGv6 lKY0ZHi9I50Pm81HM/oEy8hcC9rtBPsWxNjh9GSbP65BgL190UUXPfGJT3z84x//8Ic//L3vfS9L vZZxwQUXeEfDQx7yEGv48Ic//IpXvOI5z3lOe1PDRz7ykc997nMNp+CLVRllFkLkzNKVo6m6MlAZ 2OMZsDHF0EWoyO1veetiGTlCBrb4W6+B0EOJBiZAA4DTIy/9t4bSUzJT4oRbsl6IiU6R8QncCJKE SBEyNQPe1CDLFJldL4JFT2OUriBvRhmoSeY2Q+KKGU161Yq51CxFFWbGP7eiDU/KgVnSZXiGJBhN o5A5TmjUidPCrSjfjuzN0fev5oSZeGKmKRg1J4ourvBLNRlJFVU/f73XrqbESYIxhFClMrCfZSAf 8m7dFugz37ZAUy6SsPld6s17228isPPtdvWjH/3o888/n42dHHZlez/ykY8877zzMtArr572tKf5 huBhhx0W6LGT9Z555pn8ZD2vec1rnHUdfPDBDKCG863vfe97upxjoWL8sPR1wpNOOslPHGb9LRi9 kZu3zFt1ZaAysEcyMLBDs8cTyUBXN7zuLo4eGsCKyASXc9gAchAle0IOe7jVxTIQxMbhOiUPzDT9 PA5GQmAGtZAb9AJ/4gGOoTgIB2MedDVvehMwvkJgo7DJ1K0X4ulNMJyYmgE/5iLoMtyoNEVIyQ9L 8ei1LmM1BWYsbwQ2WFTGxgkPzMhoIhsemGW9xtIwSHhBZpY0UdIz4FCX6axXESEbUeV7SG4jxN6k CueahCirrgzsKxkY/tBmL9DbKdkd2Uqp206xwIxN3UZ1Fz7svNu7U/Lg5ctAHJomsw/tXnKKiCnB hG1sMlsaBLCxve3nNr1dDXQMIViwUbCGZaJnrIs+fsh6IUK8ccLAEEWXIWrKCPHQJiqhMlAZ2Bsy ANrszZHbM7t4+0Eabr/HJq6AAFigASzAJMrmRJOBEyOg4XaYG2FObtwUozGdIXkqC0z5evLFF1+M b8ExoxQGatOBIAHzo0mIUg3Q0ttArGkEQGasC3wx7q7OKIVGYcbYFJAN9NELVaEPooaQkdPL2Cg1 vZDorUIx0BAD08sgERKSbcMVvYhUWGYviH4yWTITqiQIg5KGZ6VFyEBpzuMzyqorA/tEBvLp9dEl uKXWtlg+zO2zTWgfb8Ib3vAGq2uaBV/p4C1CMyWU1JoJ1Ia3IbNjBUEJtoIs4IOmv2F7V3660oye BwBBw6FNnpVACnBAqYSl6bX51fTcKoxjMFDHw4CympWBysDuzICtOrAT7Vn7Wgw2PjQYCKYZG6g0 JDEqXequEowo4T2gQBeDuKXUFdoRAw7BCCVuwbI/Q4/cYD+K83IeGITlcNLDly3PbLFnqRilS/Am Si8NIRwoNmqaxGOBmomZZVZBSVASg15FM3GSmx8axjS8mZfAc7gXWRclMGRPSeYw8+olI5FsCAzU CVgXyywzMZgl8Rub5GS6uMLGOBkoBg5oqlkZ2Icy4APcdpB9kc+zPTKwhN3zOR8kWC0OIdq6tqti M4MzAdmroU1ibZb0trEdq84O12thSpRqmnjLIgMcjDkkG2iWjFLTZwgPZP7bXBledWWgMrBnM2BL BqFsUoJCsJ3tZUJOSlqEbf/GwGbPRVeGUAIHwIIDxQ9KET88MA7p4URhoJcAInQpAISBm1/0vi7n 2fYcerFkxo+5wq4MYWwIfZzERhgCMJcmA3Xf8eZH9YWnsIFFDY7YZ1SQypCUKPVqxidXRiUSSgZq mrY0MqV4aAiaiYGZddFTGq7XXHrp00zA5ARD0JUF0ijW3kYZmBRZi/86bkGyjGejmKV05S26+rcy sI9lwKddxKkHPtLZJrttPYMEq0Vj74GGbPiwqxaxfdtgJYGyJFCKXiHzE5vUNPSUHKrJGdIGMoAI aZKVbP7IupqfaKquDFQG9mAGGlBkX4sEnNm/aapbbOAiBEWvTU1uf/iZIRC5x2eD6w3HImfLG4Jk BChplJzcNDTQG9DgCmNAHdAIcpTsCQmGk2YcIArC0GvqUjNusEPOLIbHD/8J0hJ6oXTeRGWxhidO QrJhmWw0FV0piS2RqCllACOMXvzANvNSGp74CQnD1ARBZkaeGWQ6rjQFqck+Oe/N3Z/dXG6h8smM QQhuZM0UllvE+rcysI9loPvpzQc7dVc/vKTt9w7b76xmkGC18bao+JQIDRMZZP/bwAS7XZddzcxW Hwg3Sjb0GWU4WYnSkFy68QA1NHmLgakTDMuASIuthMpAZWDPZsAmTQD2aWSCP9s2MkFJb/AhexwC 5FLNn3m3q2xqJfASPTm3sQxnHP7RlknJmya9WYxtAdArwsgQQnop4QlgoeGwGxVNCiXjUBYCe0Uk Snw2zzy0SU0dh2aEhIbQbHHZo1M0jONcrTAIxCUq/tkbnoFhPGS9sWSQqNQp9ClsckYYtxkSe5rE yXk0xjIIXROVZ9HonWDFgJ8tXnv/xhVBb1dfcmVg789APr0+ukp2n5jJ9Gpy+3hHH026yItRxhKs AIc6mGLTmh5QajaNrUtOV5QMAhlAJyDYlpRl2Nv8BBfYGMUsC+ONEG8ETWYQwcA4j1nVlYHKwN6T gS48jdyn+ZNvX0MGsr/ohgAKdYouA8m2vP0eiGAWKAAg9HqNZeaBqgaXkkBOaVMTaIIeRoX9UDZg 0WsgQsOGkHnJ9KZmFoHcnFCCKXrhURrCYeJx5Ea2nOh1xWeGpNni5JMxJwqlwkDhnD0lPwJOBrp1 Ym5DODFEAMZS6iWwN5asS6rF0/zr1QyXImCxnvf3dBo/RjU/8Z86M8Z/V19yZWBvyEA+8wORtI+r j7QuH291lOM+z21I19VI512D+ctjCRYX2aUisCcTq61LDwg06dVk0MDARmWvJOJYUrLJ2gwkMIjA LLJmmBbIY0A2lkNFmoI78cOySmWgMrAXZiB73KYmBAEikG1nu9hebjb+0ncPbOxuMBJMzNJY5oiF mV6Fh8AFM8ZBjKCQKShpIqgNV7iiR4ByV7H51xXZ8EzHP5+KsewpCeo4YWZ2kTDILDTQSa/aWHXm ituMyguodOEx8WyUJaBQDMgKt5mFRpDx1nIV/8zYxKxN1B/dY3j0SQuNJgNzGZgViZYmaeHWI+1s dPk6IdkdQ79glukynLcsPNOpq1QG9sUM5GOsTrEEgtrWaMuJpjUXSdgewTKlDSkm269FJqzggt7W FWVsmmUbHkv1SIESRmQUP5EJJo19m643vkploDKwGzOQv9D2Y+a0T5vcjaIpB4S2r+PHn3z3qmzt 8Bh/7NEv3IIe1CAlYVQ0iIJeetvf2NAUoyg1U+tq00U2nV6BNdBgkBgMIeA3ZjcLOWPNJSTNDDFR QC/31IQXIGJGH3TKOZMhNOYiKJmIwJ5eHULGgGx2JXoREtp09GziiqVe5DI2mn7xQi9XAjCFALLS zEtjYJImqrArkRuuJCr2bLzYXZOlI0Bmhsu24Ua1/xamo+8WQzSZdZUlVwb2eAaGP5P5rCYwn2RN JduKMVlXhIxN3fTdFaWrq7nS8g4I1vz9tpgS8ciBzUZvW1gTukNYjtR3bUquDFQGFjsDdqLSZunK TTkfIUgXgmJrK1zBQSUMg4DNULJkhh8QFJpuYaYZD3GSOjHoYtDiwSQ4Z6Amh2rEIKPCQmLPRpMH k8bGEHKG02B7scko3pTmgVlK82Z4htBTcqVOhLwZq6mLTNn1HDMGSZcuNMhELBW93KJKRpEVE4Xz EZgZaC6FMTnDc2dWnTevGsUJD3ibWXL3sO+sFxK90poRqq4M7P0ZyOfWh1+o+SQn5uzByO2zvRuW s2OClWhGxjR/5fBK2tgmDCx+QD/soTSVgcrAYmdgF7eh4YG2Bnb+6vuTjwoQgoMhDf7Mp2kIWoAo RKAMt7DSKGnCwGgabraJKMkscQ6FzNiM+EQoS/ND4IqSE/ZsmsYQxRB6vbpanSEsU1oAmjE2o2JI RsWAxkRWyidLyhirdSUnPJPTq6ZUaDKjWlNUupRm2SZioNcshCgJOGt4nmMqQxCpcKmB2FqQcd6t M1FXU3JlYC/PgE9+ItzjH+wdE6y9PJUVXmWgMrB4GRhAqIHmDudl7y+0WmFMTkEsWpPQ5xJbT540 22lWerEEnABh0tQFQOMnbilT4paSkCFktIOxIcgHM2c2XHESP3pNF0ZiVMwC0MbSU6ozEX3s4x9b ommREJipzcKAwHMMCCFY6WImvHimySwMhGQUt3oVsuHJBrPEQMhCjAoFpGEpsIQXb5wrnBjFQ2wY NIGsyx1DAjPGmZ0BOZbkbmFvoq6m5MrAXpWB9hHtflC7cot2pLL1LpRQBGuhMll+KgP7Zwa6SEQG YQ3FdrjgjFUrGegvN9mf8L6u99fan/90kemjCSdo/hkgAfiEUTwgE+mKWzIDdZyHD+niJNShdaFo nnCidIvNXDnXaYHFc+bSq2QWNVea8ZbY0qvWVEwXxhObcKDEEGrFOT9mtArFLHppeIjc1hUPlHoz iv80UxtolLWwZMM/DUt1nIskAzUpE0C8xQOH6FSCp0lJk5kh6iqVgX0oA/nQ+gwTshcE74OtHvd5 ph/XtVALL4K1UJksP5WB/TADwwA0rJnnsg1seOcPfBsFDUNNGjGiQYAY5A8/loBJ6KUxEIZq6mKm UPKsNIfk2KgRmtAL9sZyEg+xb/5NYThvaAclM4VAqY7D1uSWnCa5H0XvnImZUY33JLBElTgzpO+7 R4Aa70kwOYJiz5UugjqCIexbzJafZ/BpBGwgoTknK4bTCI+B24JZDn0i4Zas10P9DDKLrjjR1YTE 3+px+mZQQmVgT2XAhzOffJ9kRRj5uBKiHw6sDRnuWhBNEawFSWM5qQzs/xnYlT+uAbKBv9xdh0hD jlsgIxnJUOQUCdDEDzTxAGSCwBKPIaTZBdOGsHrJiFrr1cwTSNgJpSa3zb+mYkZ1+Ed6aRgLNQHE m5AMpEyTHEFtLL0SgxY5t5QiV3T1JuufsXGrRJPPEMZDo5c3NaWBTUg21DTmChNN2KmNMqkSn1JE z6G6W/RyIo3szahOr4FNpsm86SKLpOuk5MrAHslA2xHd2dvn0wc4n+H2cc3HuDWNiiZ11wl5pPMB m3k29wDByiJHLmyeQZdZZaAysNsyYMMq/h6rbdsGXlcuAB66ZKL5jDe9MWCTidrUyITjqBAFDEmJ 3JA0pIcZPdoR5hEeFsvMhUzkkEkTmTAvgRMDw0UEECeYEJ8ZxYCQIMVGYJapyfw0M/PSe9Kr6TNL G8J5y0CWqUuJmVATQJRxS0MQtpKxplC4ilkb6yWiArBGZi2kCLFU61Ksjjdd1kgZqsqPyPXmJQ5t SAmVgX0iA+2jbssIWFMdeY/EvwcI1h5c7R5JcU1aGdh3MxDAyp4Ng7EWzWjmv66uPWYQ4DOcrNYk 4Bb+wCua/sw7bUIUQnpoFAHwg0NgBrrYU4ZzhLUgDYYbmCmQMJp4oEkMBK8q4D/kKVzKqHAONZ9p 6lKMohFkugwnG8uGIIbmmSU5cYpKrxJvCZgBe/FwlTd7MSArFkUfYpQpEm3qRoZ4oxGVgYlNJARu aaw39uRuMcoUsaEXuXiSK3NlIeqEGiH5TySZtOtwPrJRzEbGM5/hZVMZ2E4Ghj9X+bxlA9pKmmSF ZboGvMXDyE/psPOBsfNv7gGCNf/gyrIyUBnYsxloWAOq8hc6mLWwUfGZgx9/9TGGPuXoPcQN/jKp s6sEwCC96oahMYuBgBMzP/GmGS6COtCIHP7iWDz0bedYKnp5COCyIaeXhqWB8a9WGISICDL8hpJl lBmu5kH8YU7kpjcdn5p6+/56c/HDkrLFkKlZhg4yjk3M6MMgKZM9Aj8JLzVvCjnTJUIyTRLLXmm9 MaaxXt5iQ2kgZc/XvMvO2s/bcRlWBraXAR88H+/2idVUDIim6bfnYuH6imAtXC7LU2Vgv85A+3O7 66sEeZCu66cPg5txUJc/8MiKP/xhJxBTE88IgwmAdj0EN3GC5pNDAfPTyBNvZEqFGSfqOIkxfcLQ RVArIR+E/rjew1JiaMVwsq5MHX2cNw+EzKKON2YcGqIQGOS4zkABKxmbptooU2BRsadR4jNRqWmM Cvfq92+1oVc4SdHBjyGaKJomVwzaKHpNYcSSLMjW27VsyhIqA3tPBnxEUwY+2CIc1ixq2EWwFjW9 5bwysG9nIH/FreH/Z+9OmiQ7jnMN2zW7O0lXI0UQpESAkyjTQgv9Rv1EyWRGgRAJzqRmaX+fzLfb ETiZVV1dndVAd4UvAh4enw/hJzLc62R1wYX1RDvhYvoVDRAv1X6MSq/Mq+76BrD6A82BKR7AErDY 6pzWPoBcR6JxgUyXl/j+6dwYJKRYlwcYaAAAQABJREFUz8Emawc7XdYMUuFoXK+hFkn2wYqqpPGr NczdGG8XpuRGobLmfZjvChmprUw9FQZ9gRieSntPa412BbBT9vjKVLtjCuEDGNvUOCobei/Eqbd9 wNHYeSnY/90Z+MploE+E0dn+ck/sbrC+codjB7Qz8NXJgOupcj4hNX3zayvL1XgFfrof1yLKvlU9 h5F3zYS2w1RzAFBPRm4KjAgLciKsjSDPi1GrYYosmYbER4xc3SY5AC2rYqgVM6WuBTGmXkimLZ1i evneiJA7AMhiYIqkjZPoY/B2R47XFxLijbR4sYpM2SSPVp6kCDG5g6cLM/EEGJgA8Jow9ouNXxtE SVgIkPGDu2LY487AVyEDHU4nHxPNORceidHq8MWcPP4pxt1gPUVWt82dgfcnA4c7yLR76s13yJQX Ngq86p41llEejXNFVulrREJaohVe1zLBkOCzgKkpAa5fwegexkLyAR90ZwowmOywYLWeiUQAHHkx htjUC5oS4ieYMUIrdRYQOaTWqmaoP9xFsdUY46qOlzRaaEwRji+6vBgpFnCrAEPcoRopq+e26vRb 9lToklMntFRseKuEl6bG5iUDT/haKpdGtmRn4CEZcNiQw9bnxThahC2tEvxBOKu3YnaDdatMbjs7 A88lAzesl2p51J1YBt16hLxoIOqHTPUuJF6xGIe0CFToosm+VXxGakFMY/Q9WgdgmEPnwYWuJXmA 7IxZBvEJ+QWmQohMWSaZKQaS0/yGYRaSVnZsrbBhwpvi2ywJgCDZwRjxhLU73Jnq5AIUldWiZQHh WbOU8ZwOhhwBcMo+JlMiRGCmhLQyBZPxsTbTmHVkeZ1ufmfgthk4HMKMz6lzpPF9uNalOfyEgUdl De+q8RXwcH43WA/P1UbuDDy7DKx3TdfT1Svp0XnRIjCoXWABo5YbawtOPcLLL/Ws5t0bLwCvUuo5 AMjrS4rBamDtjl7EKgyDfpGodoFcAwFDC+FrjMAwMFTYz042jVbTqs8oQnIqrQJYQtRRPDs5JbFH hIGkwrXR6pi1lFNh6yb1N/3bSbChomWnCJlCmYKZvRPCkJNQwTM1RmKscvGf//mftoDOlk6BxfRc hFR44kRjoVCNIzkw9ywdkHu6M3DzDDj2jjeac9hHo/Hm7u4xuBuse5Kzl3YGnnsG1itp5d8wL+vF 56VUxVuZ11go8Io6X12RHAGHNxZD3UNtFgA8gm8VrI5BA4GxROLFlaaBIzC/cm7sW7Asc8oO/NoS kWSwnkNvB4ASskBXJEZEyDgGuBHT2yZ29FtFS0jFaKcCoJVHQuCWWCZEVrOcL3tBhKz1ZybYIWEf YAIzFQkMJAAqveSI0MhsvNXznk6/72VJDKKClzRTMJZrFouBUJAZxIMFNpIzlXFLGMYx8aabdgZu lYHLQzVH2jn0STfCzIHkt49S44QxWiPBXBpfV1+L3w3Wa6Vrg3cGdgZumQHFe8y516riJG7G6rob UMmvS6hDskroAu1LQ7DqfXJLwHhCBnVvkDMNQx6Gu4g8hhxjuhK8eGoE8Zbq5zDkmSoMvvQoxUBe nFSmCyGkizCEfFEx/v7v/z5JjthExT9hWOKCvAD0VRlPK1PG8DBDIxxTKxNslTBrSl4ApqKdqSUx ECKRx1uFwY+dluwLbISb2Rl4CxnoSDeu7khMG1dmxdyc3w3WzVO6De4M7Ay8IgOuuSm9mG49FVoL VcdgrNGxhEdWp1cIX5tiSedRp0LCMZgpwmTcGGOVLlNeR+FhagsIV4ylpgD4aALQPSBLaeVUDMHE Q5fr+qHRjfFeCkOx8Bqb4hEARZLwhYHHGAGSt/fGAZeKrAXDo/ir42E1LyuSZMVo7EovjDh5FNIA ep3Wxi3BzNJqc/M7A0+XAUfu9EE6U14uT/XTeT9Y3g3WISF7ujOwM/DkGZgrD6MSdycatRdV9Mpz vN8f0ni5MIUVvsaChAqkV1n4hMo/iSkGft4nkXgFlYpWiU2mAJKsGyZvifHkMfmypLsaX/j5ko6p U+d1/m4CDIZK9k0z0kYskQuDMPn//M//tOU1HlrzPSbekk0NmaKxLFQWsrxu5yrPKUVLqceHLJ4s M2gqzr6vNNU8gdkyxk4tmQqy13skGRGGOFcXyfe4M/AWMuDQnj8cLz4dfbLGb4e/cz7CJ2J2g/VE id1mdwZ2Bu7MwHq7TSUedFVftcYo4e5KGKvJux/xc4e6QBE5CZjqrgOo9lO0NIU/I8YaBUyU5Zez 6+9d2J9fk4LMF4aLiYRrknaH5zpAL3WSp5iK1SihMF4KTptlocgLjzWwjBzitwQc3sZL15i6ymRn PMY0Wip7pjzyVXjZ4YtEYDC+2dQa+k15S8UQZuzEXA1gC3cGbpiBznMG8ZEpZj29AzgwTW8+7gbr 5indBncGdgYenwEXoqqsfivYrBhJYozklfyEkDE6KowOAyahJqPOYAp/9+yoYOKzQDFdQkzgdEn6 ao/3fkF+VjH6jBwVs0iKXADFADAumBqb4yWPMAMrEkiWh0+X8IAESDGAkFCS1SDYXTTqmNT5FfwB b0mGyf/gD/5AQuxLd2XX2iz4+Q05Wu3I0qWRg8093Rm4VQacujn2h48AeWdyfK1nfoQ3Z3aDdfOU boM7AzsDD83AXe2Cgj3XZbYq1b4NVNrdngm7JfGKPVOpQGJYAMMYkdWJaW7hUR9Ge5RKEv1EDROb aHopphhELBNaKga6hFRqtqyyk6mWQsLUfNTHgE1sw6RYY1cYVDDZHJWM08LM0nic1TF7YEQVxogK zxgDzGMJyaOt+fW1vtDs9VVImH6tDZ4dYBKZMR487unOwJtnwLlyzA52khhRn4WOnylk41WVg/Cq 8QPmgdPdYD0wURu2M/BlZuCuQnX11vgyA31N3+JftzDbJMTXwQRoSWnnYWB5A3CfosFjEBhqFRN4 mImUpN5llvJojCHXN+gkvKSpb4P3i0cB+J0w6vOA6y1q1zRJaU3XIrb6NhamQcmXJdbYNKU1lls1 HRW8wBAJmj4P31K6RjYnyBHGWArfKBjIwJbssb2IxBTP3X//93/TxfT6itwGTfvLESxIDgspHtzt 6c7AU2fASe4wz9hnhF/M6j3AKrk5vxusm6d0G9wZuH0G3AUqGbsVv7kybu/p7VqcO+5w9607xc/q MBNmFrzZUtetnrqDly+uTBGkxkhD4zeolH+UwRTLqu5EDwFMqKsAxpDUMOVLx0CXnCNkCW9crZGY hjHCZyQLxtoUI8XaNTCWjQhA8MYiiYnXxLDGb7D2BRCFsXSQtzoqMS+VTv8tGyMBGEyZaSpCgeH9 MnvgNo4H+73f+z3/aMBqwbMpjAGM8c3sDNwqA3NKx+B68q32ibC6IuPX1bRWzEFl7D+O2Q3W4/K2 tXYG3nYGql7jVWFzLxyuhll955g2st6SbeFyg6tEw6H2I4yEpC5R2hoESYKs+t0pjDalRgGfnTWr hIywZkSmkUiAwxuzTzimwMLQAtBbZNao2xgYDOOmWquWsllHYjXK2tgMUyT4pi+xL/47wmEOANMH LuVIeEi6KGLoTgATmCWRn1P14g/Hm0IiS4PHb9oZeDsZ6OwZO7Scno7jywOJcSzPgtMRfQu0G6y3 kOTtYmfgTTOgjLkyxsrbvCPG6VtgugovHSWvtM9qJbwC3/sSvNX1DqVoSh7YmPo4StLU2JuwjFiS c43avIwhgVkfxMFaHYYR5gAWw6kTPH97WPM3oWIKIJX4LM/YFiwhsOT4AdzP8CukS/xBkuVcGNed mqK8FCc+oVELaypR9WTBwo9Wwj3uDDx1BuZYdlDnVPPb0lMHMPZ3gzWp2MzOwDuQgfWymDr3DsR9 oxCnWpeHWhm2uze1Eb4HjAdAdRXzNksHkIXGmh7qYPVGmDDG2otGGNYa08UjFnLX1Ag/KiPUfyDg VsdC6uHxXFha1VPJkdVp3VbMeDkw44Ui73RRmFkalXZn2lJTo2ljyOTjXXiR1dmg1I1K+PGymZ2B t5AB59PBMzqcDjC66vQu+VXw44S7wXpc3rbWzsBbzcCUNF7dHQjj+lDM3mocX6qzuRDb/unifHl1 kuBlCWF0Eqe1l80B4fpm5XITkAn9jlGmRtLUatZW3QPS42h11dXz1XkQogIbI0U7UwaRaeCRx5z2 du0t1AHWlIUYUYmB2UubZ28v5IMfayQBSFKPEUMYZv2yWsZDDn41MvxmdgaeLgMd4A5qR31GTjvM q/fwjav8tvxusG6bz21tZ+CRGXA10Lz8wCefVYDBKHXJLxXvkj8yuK+M2uRhjYgQlZYp/yvgwAOT wE+/km5GJr2jNcZHEjNIAK2GRgqjhdL19q5Ic0OoBeGoV2JhTKOxwCCJkYXVS0KSDIZftVbwVb4Y cncA8FVsGW+1AK46WmOru7JrQmAjF7PxJDMe/O7pzsBTZGDOp4MX8YLJ1zCr607vKrktvxus2+Zz W9sZuFkG5r5gsf/li0LYmxhLaKovgOlDbhAw4KvIm8X9xIbW4E9ZONP0H+WELJgRf9jyCA/y0Vp3 kJ1LIwdMsAyKoWk9h7aj6fQ6oh08y+QUMZElNJhWE65Or/IsQM6SKXXNEAmmLK2YwLloFDOCTxeg aTbj6656M3dCv6SayNX78CuzBrDKN78z8MAMXD1Czio5C84jHuEb7zJ7dfWq8bss3C/fDdb9+dmr OwNfQgYuP+FeFah/fpcICajfxVYv/fGhNb5LRatXhavWO8SvF6J9iZxkFbpbE86m1tVL4XQVB61B XjL5TU69rkVvkWTaKdMaDwwV/4wRBaOSVktWPdDUjQK2yjKwpdqjzOb66o5G/cCwE7FZchjJgjEX WiVEDjDfpdLqBRVFMEtpFRK8wEjIARxLI9dWETlq2rhODxHu6c7ArTLQMTsdvoVuZfwRdnaD9Yik bZWdgdtnwIXAqKo2lSwfyQmVNH9wyF9pUsnUNgRM4v8Ep7wFo0JeqUtStTNaMrKT2fdgtMH21dba 0eRhlmans7Ti14QEkNVya4kRRNLff8LTzW/gMACWSFCYCcYUMQjZ/7U6CwFSXCUjZ0p/Q8vTNJqu sAwmTGVG7kYOhnixeggSBhECUHGE8kIITMg7wpMDYLJsRIRIbCkmhEHkM82akaTVJE3jk981Phx5 l4Utf/8ycHly5pw40o6l0Tm08fXslYckWRitNUWXxtfV1+J3g/Va6drgnYGnzUCXQj7mc+6yiPf/ gEP+ipKmSgn8wz/8Q18dkvzbv/3b//7v//aaweXSrTF3xzBj8Gn38O5Yv0xIL3JkzIOIYEqgbQ0/ ijGQdyUZYMWANS1JKRL6q+hjYc1fj35VadVTjjkYXJEZDOls1AmtxgEEQJKR2QUJnkrWMBlpamne ckGuHvE5TT78wFYJ4UNotf8Q/MY88ww4MCvNqZ6z1+rbydJusN5OnreXnYHXyIC7oOvAqMQijHvB +P/OpMfyfyzxWkV39Y1vfEO/9emnn2qzetGi91IUxx/FLLhrRvh+MLb2uI3cpdh1XLbxwYxJ+Lqq SHiQD77wJvMeBMm6OroY8sN2RvEgz8gcjAn1ANMYWWJ2BRy8rC5mF5h0J7wsF/nAxt1IYtZxMJgD bF3a/M7ATTLgjHWkGy+PHEnH+Cbu7jdy+uXHTTsDOwNfegZ85pEwtEf+v7k6J98GkiiiXlP5sqbf c/eK5c///M8//vhj/6vd/l8rf/qnf0riu0JIRdHbhd43VMvbV5bnrvnSN/uVDUCK0OFqFm0JfHjY 8CuNIuPDrwyw5x7h16Wr/OADj1nTJKN12s+5opDPkSAZwAhHgsnICks4pk5uzrRqPZCn90Dkhu0M PDAD66H6kz/5E1o+xYTzWXZ0I0uYzP77v//7A+0/DrYbrMflbWvtDNw+A90Rft/5z/7sz772ta9h apV0V5b6f+Rh+lpQX/X1r3+991gkH3744R//8R+LSYOFLoObO+VyaUsenQGPA63qlxKrB8yKH77b Xz2oJGRHy4W5fHatZhZ+AHVLsxpgXGAGGcbv3VMZ2MqvWpc8lTF1uXqQPNzsQXFPdwYekYFuQp+L V55Sb/0fYf/hKrvBeniuNnJn4AkzUJHz4krN83bKD2GuCa+yyPttGPeFTsubKkH4x4Par29961sk //Vf/6XNUol9eUiFurbM71MbK4HrLYOPnnAn76bpt5kWvu5JklXvKTXNKNihlQEgidbuCpjwYPnq vth3chrryShC1glhmD3YaXrVGuFdYHI2OapThLyM8KruQXjV7wGzp888A3NIpsGSkD4mjWt+kvjl ilV4c343WDdP6Ta4M/CYDFSlNFiqEd6oYfKaSsPUXdD/IdhUrcJ7TaXxgrHqV6S968b4tXfN2apC mGUxDXPgm66rj9nAu6xz197J6zmk8Un3V5fTg/Do0fjN9WsFcNjOYcpy3ZWDxKNeSi9eOx6Sr7vc TZyTDSroEk8Yxl50iu0IrNbtrHQawsSMcJjVy/Cb2RmYk3NIRXLXILmTZmqcw4kZSvE//uM/DhZM 7zJ+iXylZDdYr0zRBuwMvI0M9Kk2Kn4qn+YJU8Pky0H/BIzE77AbrSpXJN5ve8UFRqjH6p+JWfX2 S5ulZPYei03Xij3cc3Hcs/Q2Nv9l+5jtXzYQ3chvHiAX42WskdRI1XaQn1Gn5+Vp6qE9zUNJSPdg aqYOBqJF0kPP5niMAcBk2Tlxfgrg4KtgRleoa5wjH0cjwRSSUTz1c4RVO/hWgw1yVY+3FF0ubclz zoBTcc/2XZudZLAOZ9NLlatvsO43fmnkHslusO5Jzl7aGXiqDEwhr36YdhGodiTqUN2SH/21ULql KiJ5tTMAsBdXkP5Gg16KERJNGEZP1ssw77oqn9nv7oi3t7zHPNVWv5J223jZuBrgPUsrfhK4CvF3 yee5h/c0zx3R//VAxwK+BwSsNSGf5xWGcZKDC6Y6LeQseOhhRiUmm5yO2U5aqzNm/OD3MB0wBr7p MKb5soV2ISrns50GOxg8CAUJwEgqq7tLX5erW/KsMuDwIKfF6Oqbo4UhuUwFOfLLFVdXL/GPk+wG 63F521o7A2+UAZ/tVb+pjzpGEXJNqJd6I++lwPRYpuExylVTYH1VDZbfxPLCQ03qd7AosgPmV7VI YFjLPjtdQxgWCE0z/jxH20c9gtfNwKNvZ4rp8htdde0Jvlz/woFJd1TOxk5VxENHOhKSWjdbI2cE Q6IJc37wqUAiq2Mq5mD/sHrPdBQxgnf2OC2GfCVft0wSEWIYF2FgPF10GaGlwPcEs5eeTwbWw+An 0jbesTkcHtORaLCeNEW7wXrS9G7jOwP3ZWC9FOBMkdKiH8J4CaF/0jYpmaqUS0GlUbS8ndI2qZQV HgC6VvVYfvndql/MqjCzwI5yhQDOxff0ByrxaCLDg830OTBSZ5tGadQEyI8MnLPyeVoekodH5I1K WsY89iwaV6cAIqzVaDVFmHQH3HRtStbuiry+yjbJaa1+szZjNsdR0weOqxZH3DmNCSc2J7OlTq9I ArRBQqvOf0+EX4qDeWAYG/YMM7Ceot5gdaJmxEQlJ76fYJ8uXbvBerrcbss7A3dmwHUQQWAGp7qo KKaaoYS+8vO7VkqORsqlQKhEabCULkz/qBBjqiYBUIQkb6pF02YBoDzC5GICGO/PhymTjXZd3ibn D8/D+uxG66pwVjErYGJYAYMpsFlaFUe4MvAetEfvIGlWBu94NAWo18FYPZ+L08GYdidro7gafyVP i1kwjJau7iqPctupKwwRghXJajYwXQc+U1btZfgVvPmdgcnAemIv32A5P3OEVn43WJPAzewMvD8Z mOsAo8ipOvbmk6/kkJhi1CSk0uixEMZU82SJiqrT6F8a+omNSlPtlF/J8oWgFzN/9Ed/pFbRJTHO t4Qs8FUMFNHcPu9Pih+2ExuXVUmTk4dpvAJVVo0xr0B/cflS657nAuzBGQ8YB8NDdxgKAIbEHjtR RnKrKHVTlJExNZIvBvjQGctaKGHkl1OUci46zFZXj7SakvsRgoqpSDCnEJefQx4ax8Y9ywy4D+17 PVodpDUZre4Ga83J5ncG3pMMqBZ9wjGVOhubG2GuAwxSeHQAGJVG7UG0VE01TNuki/KX3P1t0r4Z rAPz0suvF0D6/S3EAjmw7xAJmVrdsZPkkFxeInLMYfWdnkpIO1r3NQX+TbaWQc8UE3+/tYFdBROK Cq1GQhLmZZ7dGXj60tPZIPSgp63pVGTNKmRGBjBMjqwGWP1e5UMewKadamZFElEfmAYrj2AhByM8 S9EEc9X1Fu4MrBmY07V+RTjCFTm8nzyHfwpm/78InyKr2+bOwCsyoJyEUEhqmJIoNqYtqYJW8dUe NdJlEY85F6bToJfysup73/ueTsu/Ov7kk09+8pOf0P31r3/9r//6r/7a+wcffNCPdLR8Y8hg9XVc k1SSq2oTW2EY77+kBvYOMSX2EPBV4QHzwKnnIo3Ty96jdcj2THu+PSn512FrSlo1jVkD7hnR4qsX cvNaDhiNKVpjYQ2MEIakE0hlXX0tnm7RMsgdKgDh5UIXmJDE2WPc8faGFayfJUjwfZPYB+S1Atjg 9zsDVw+wA9OuMdErkwB2iblq/BL2EMlusB6SpY3ZGbhxBtbP8HRUhNUSRQgzH/4Yhac2COMHL2D0 8ccf+1t5/ljDb3/7W7/y8u1vf9ufd9dg/ehHP/rxj3/805/+9Je//KUOTO+lCbMHfyKr38piSm1j SlUzMqXgATzwYrpxOr48czae88n2TWKpsRjjlzZbOjidqaejt6i9YCq5xzQABnte2TFaQjDJa1/A CPM+mCTM1o1lqoDxGYwZ3SzcM67IHBWJLTjJKLP2xREy7VtCEidTJFou4P5VF4Bj2as4dqy2qXsC 2Es7A1czsJ7Mq4AnFe5fcn/S9G7jOwPXM6DADIUwHWiXwgBaOhemF4OSoz71JaCeyS+s+GUCML+P pZfyf4r45je/Od8Y+maQQaRWeU+AOFLV/CK8N1u+QJxCXgCB8ZwZTZPv8TIDPaOrcj3BI9oCDYfG AtX9sK878eDQPAjM+MU09bDwPJoiITViyIuQqV4s1cBRgWe5U3Hqg5ZvFVMZ3aai6gg2NQKQCPjs 9sUv9s0qhn1jGH4RsJEixu8jO4RO43nlRdMvqr//+79nsATORlaz+ENsh9U9fVYZcBg6D0bHyZnB OM+ScPX8ECI/bab1RLnaDdYTJXab3Rl4vQxc/ZyvQtfBTGNI/KBfUVSK1E7kcvErWborf84YKWx+ 78pfcACrkcKcrpbzF1hCJPTqCwM59qewkYzw9fbzPND3JKckGx+SibETXv49Jq2J5+uZYl75RHJ3 1VfGx0UMPBe9v8QcFGGig7zwGlualqtzteKdqCzDOJbaKYfNiPcjgVFzr8vHIJ2Wnw3auIav/bLG yOputb/5nYHJgOMaj3G68BgnJ/mskq/HqV+ZGCM3Z3aDdfOUboM7A6/OgA/8+plP4VJCvgpVHbfD kKkCWY2EVMzcF1aVMe8DvBjwQkunZclXikipplK1BsZU/wjhwejiCY14EnQK9ExN97hmQGLW6fA9 o5m+klnbCMlH8xR6EAdHpvOAXmk8wFgoNvaj1Q5MMPE8xGz4VFg7OGrqaOmfNPGOJdJR6aVMEbla iHRavcqyypqDqseaja8RPiSqjXmGGegQ2jjGiYrxOTK9en4S7gbrGR6VveX3PwOqjk++Mjb3wj17 DhnAvYAUs2owoSneiMeoTL4uPIHOnZa65TtErxD8JtZvfvMbipWuXMMoZm4ZALrRvC+Zqi8ANBGu /AifJ3M1FVeFj8tPj4nBbDaOqbP4OMzqPcz5dJyGg8FLFZhL4aoV71yFFPCK10X14qoXXaYOpC4K jES/NW0WGImXWD4aTDmWfnJYTW1+Z+CeDMyZxGjcITFXT+9qZDdYazY2vzPwnmTgUIdeuauuj0a3 hk7IqKpphipdlirGpngXh1dW/lGhdsqrLFUNUsUiV7oowqhkKhx8Bqt5hBiUQciJbW4rSyPczGUG St2l/OESFiI5H0o9+cEUYZKe/mHVdACHpfBcrPLAB2GAvK9L8Y2ODSYe0unSNjlRHSrT8+uq0/+E gF9j3RXGEgyh0pgLB29eza6xbX5n4JUZcMwcQgepo3gPfjdY9yRnL+0MvKsZOFWhl/SQPcC6L1Yk ialRKVKZ3Cm6qL6LUbd6L/W73/3uV7/6Vf8yi7oa1oVCBdFVEekadWxWlbqoipj9HK3eV34NCW8p Osifz9T2bVZWY9aNX0pavUtu1dJhtelBGNKoU6k5PgBmihnq6c80I4QIf0mQHYZ1idA0I5g5LTVP 5M5S1BeC5IRcOGkOrYBNpcvUEnVUAH4kQB3Usb+6Xv0e5Hv6DDPgkLTr3mDhnaWEGNMBtGR86rek +3ewJHnTzsC7kYH1ghDxTF0fapgGCylU6lO1yr8f9Bcc/DUsb7NcJciS2wcBaKqqXsbZP5uVw4yz 3PeGqztLKx2WxtTKhF8l7ytvp7Zm7E5/yDZTuYrUeVyVryp4jxXSg6vBqkHx4NI9gAmn3qRLMQum B7rqfYTAY2r2W7fkHGZWSAjvyCF8LjAwhyUvXP1swD55e3c4kxCmON6TrNPNP5MMOAn37HR9g3U/ 8uobrPtV7vF7uXT903uJ25KdgZ2BezLQ1X853qWinvUxPnyYD9OD+mG1qdKlCNU8+e0WpDj50V/B U6JgFNoqrupl6heK/VYWGONK1/k1wekf0uMBgCvVKdZd1YHlrpAueZKD8DA97OV9nbbr6TbWJFzd 8j0AS/I/pibz5CPEe7ieOKqh6VkDjC7J4PGjntDUE1+1KLJGfhkw4VX5IJnqXZRgIM9xvfj6rx4r uRFB6vX7t4R6LzH4ScBPBQI4N2MnibOHnMxxsTL3B7MiN/8+ZeD+567BarNOeMg56ockOGwHien9 xi/x90h2g3VPcvbSzsCdGfAhjEKoK6oCntDY51l5iLm0Qn5YytpBeKmYi9V1ftUqrVL/JxzFSf+k LOmZrEaE/nc67ItKbesXs4Td64G+i4GkVctFPsFkgWu6hSSAVtf9jnAwrRbzWGv1tiNHQw+3bDso xfu1HoJ5iAV2gvE7+PiWBjCrK7Ou0vIcp68Ck2EPtOfuIXpq6a6ZxyN2orFAmMp5/dScsWM0XQNg /yCxypRRPB08PZOoIBlHzFLpK+yZAvgbIv6JK4mj67jC+McZnJLgHT8GLWmtdF0iYScv5MXAb8wa 4cRzEO7p+52BznN7dA4djDke6weBPOps9zPn02VmN1hPl9tt+X3OwHx626QPLcbVv8oTPjALFB+I BBtwxWb81h55703i60JdlEJV1+VCwShsXhgYK2B4hXDek6eukrl3vBLrxztCHmcvwxBWRI0DKBLT d4tsqn3Zi9yW3sbDRs6LL/49AT6tA+bqNGvh9RCoZ3dy/PLn7KuKq3BCwniIjHisnpSniWEQ2OND pqviVb74eQem4kG/Ugt4NbXGo6rpoqa76iQAYOrmBSlUMNNvfOMb6XZKmXUIxWBT5MVTa6XrosVp 4ZWr8bsGs/nnnIH1SDiEUkHSaYm/mhxn7Kr8VsLdYN0qk9vOc8+Az3Mf6beTCL5WR01dKKqUxgjh VS/vCZRh0758qVsioatuqWpg3h9oLFQ+tRDApaMWYizhGcTkaxhTYHa8Y1AU8QGUxhUT7G2mpTAe Pop2DbjpKrlq6oGwg+48stQnV6+bn/AeUM/ItE7XU+jBHfqk8XuIx7RI2DmoXCLvlzgGuisHCeNU iEcw/EZOCPv6e1MHUoOFgakbq/Eioe7EOm/OqpOJ/IFc/0QDwzuAaCdpBX9/VHv1+WTA8ZjNOleO SgeGEN9SmJkS7gZrkraZnYEvPwM+on1KD6HUYcxHV/EAm+kBfJNpYYyLCmRVjVDz1F9v97/N8RtX ap4yBoOp0xKDSgZjqr6S9wZCgWwvAHYBg2EQzcYxCIyW2onaLwlT6+5ILIEd5CvmJnwhvaGpjLxy fJwXZik2YkpppibhD7E8FgJLr/zLMLnnq2CwbMk0eojNFUNrnV7yB7NcOzN6Iw0WJvV21JkRoag0 SZBaKy9NrQrV94O06gjJ+0nA/1hTR6UVo+KnAq+vKAIz2+sxumvHfxneljzPDKzn1lU2SUi+rrbU x2Q3WJOozewMfPkZ8EHtk3kZyvoZhrkLdqn4hpLxy6NSFBG6O9Qn/ZMCrJgZdV0w1WMdjykCUNUU MxLVy92EYCBJFEXhsWkcR/EAJAjTFqjDIwzhgcJ8xUfbKULB3x8qZNu8H3Z19ZS1l44AXunrqhHP yE/qYtBweI61HWMq+zO9aoFwDeMU0/I0r6oArHLNk4Ypwnf2OMUjYBHquhxFvEOIt0qo748nr7vS aflbuI5iPb2pv+JmSteJgtFgYchttn0dglkD2/xzzoAbrBPSeDUVLe0G62pytnBn4G1nwG1+9UJP 7uPq9q+ciKyORPHDB3i6cNmfSi+Mipw6pMKpVVWp+idL/mqDONU2PCEYDL5XBd4WmLJGt4AZ12ah NX7CrqfcUUGMmI5i07TInzoJa3gP4cVzCZt9zRKJbBQ8Bs0SpiSskvv5g1NTTRLyOCTwft11tahI PBeK83ReNx4WJqSYeywAoBXgWatkuiutj8d9OiXnP2BrO+SEyFd+YORGOxWtJb+ARYs1SF0XibdW uisvrmQYGKO1cibxjiuABosL57MjSlfwgjnFdO1Rruna/DPJwJwE56qzMeNdGXAB3rV0E/n+Hayb pHEbef8zMJ/edaun2/1MhGqDYqCK4PvckkxBgloVb86vtZ8vfhWzAvCOSvUyKlGEGIQJRohxJRkJ /Ugn+IT2gmkL2R9+9oVRBdG6I6aihBMb4QrDvwSe5OvqXfKD+v3T1eD9yFbDGwWsIehpGiMSNHuh 8rr2L2NgkHHj6/4kLe1DzLIwxovfCDDCu5jZwv34gY0dHvU9fqJwSKw6OY4KoaZK80SOMCQdJ3kD 8J2g7sr/jNyu8domjNPYO1QYrVVToyUARsjlxxJihEckEqeuwIwxE96lZJY28x5k4PC4DztyMp0T GB+BkHd9Fq5+7u43fvB1//T0/n/TzsDOwAMzcPWD6gOpBigkbnwFxlRtUHKmADzQ+D0wNq+6rm61 tGKSe0elc0KuG6+y1Cf/+2exmXoTIGCKkGqh/wecqarmXQItq2oYxWokvt6r+2gioSvmpkYBIDWV nIrtc9Qqm+0OIGTjbJkc3zjChzMUr+rm/eF2IKmgLuhRJMnFefFF44IfwMMZdno6VGRV2h+uG5KF XLNTPFK9GukRWKrvWZcO/Jha5RNeQphZHbxTpIw5Ibz4zg4P4yBpmwgH7yB59OIppA8//PAv/uIv rMIAO05af+pWCWuzspNTkTiQflMQxh758vnqaLU74/jazM5AGTicisP0bWbp85973qbX7Wtn4Cue gbWorKGSH5aUloqKYlAXomRW+SgOg7/UTTjjYC6RB6czHYaue2QUR64s1UhZRSpZX9zUZpGIWQkE U/D8ZgxqO+SqI7NajYzDxDPevqhbGqLCfqsVVLCmGLooCRVyGNkjMbU0dh7HnLZ3QVdNcX2QjwQz /AFjyvyl8LUkGc+O8ezt6FFCysk9llPMAlhmMVLqyfYUpBQArXZCDn7VHdiogBVJktGtPTL1xI0e IkB+Mc4JU0bnSgwAyFeB3/72t72+6hUXFbo6fjDnU5uFwPyDDEJLHUIdP7mfDTRVVvntBxgqLJtC dnKsCnXijJkdxcAcJHv6fmTAk41sp8M/h6HjcblNJwQ5fhQvV28l2Q3WrTK57TyLDPg0+li2VZ9h RcXV30d6PuE+0uunOvl8jAeWkZHfn77qHMzB2gSTfKYHa+RCUo1cKN0pItdR1d9YpZ6u7aiFXmip cADeHKwRjv3w61IR5iJfxvBgKiK/oiJJ2F6EQRFgwEVOgg67uJQcAA+csqM2c22UgfUJTmwPNPVo WHuZHa2M41ROGH90PPJZSllG5fkyWkuXQhIx5HoNQFSmlliDoYtHGHKUU2egY0ACpiVynPyRW727 bANHjlZvTL248pqKcb+wZaTr4NHSV/3sZz+D8Rq1h+V5MeggZZk7RkiGWB5+M88nA+tzxztF9n46 kWda+ZeyF//tUnq6RO0G6+lyuy2/zxnwGXbdV5vxUWXMZ9fVb/M+6vgYY3xTS9EIye+hFUYRcpWY JhwLTUcILCS3CdLrIEjBV8n8pkuAvoghJ9Fm+Zfz9qiCwlPHVFnxB+/5TWjMkREyyn4wuRJY1vhq ugKsZmq2c1uG/ZyWn1wX7VO7no1whEzv2in5XUtj5C5GzlPnwk5L9VV3hFe9rHIWVkedeRKYeO7m iWPO/dXpzZZVvdH5regf9+YJkjWnSEg6p/5phRddhLorRO7Imfpa8Le//a13qI5oDRaGom8VO73C ro1bw+MUrdFu/plkYJ77MPMp6LNwdYR50vzsButJ07uNv58ZcKcrA8iN3+dZYcCQV8yUFjtfP71W h+5JymBi7kGuS8CVSUz1xhQP0zhgciWwUaHCVwXtReQC1mP1jWGlTm0DYMSUZQxircsr+yQtMZv3 3JmCIV5KFGTF1Yg4hQwGA5nimJ3pMHmf6eMYRspArUB5IGHNEnqc2VtpiSR6hMEJngXqHkdken4U X8iwpWCXjpJ7Rp6+Rz8AXU4Suudn+OIFJHwqkBwJA1LD5Cu//sCVVklv5IkTat/lXINlZNxrLd08 IcsAdIH9H8p9Vwjs7RcAuVWWnU9PjS8HhnqniJGz/89/mJmAN/McMjDHfjbrPDgtcyqu8lYH/0TM 55+cJ3Kwze4MvGcZUFpc9y59l/u6tWlByK2qBz728wmHpAiTMMWHf8JpDa1O2UQkl6bgQ44iJlhh KFR6KcWsX4WxRE5F6UquBHYx2QsveEvBjC2Rt1+6GV/DwxdGrovkFPE5FcZaHCPLq6KlmaaVnRG+ CZOpy2jJL4Vv4ujhurfa3VU7NtWDW3d3FVnALdW7dIzJPRG8hhsDYOwUDQ/DflPdlcaod1c+C7x7 xLoov+Su5SLx9R8kGGLW+y0Mjyw4dR08vjRnvqouBkZ0V3XDHRtgn0RagrGK1vjj9/gMM+BgrCQD TWNmSvjUydkN1lNneNt/xzLg3keXQY/cbd7P0yR9RGNc9NNk4FURFUIXYrWrP3AfdcKrLi6F90t4 rMBkdsBjP6fJExoRxcqSXqpvarxgIFHnVDsbbC9WkSYMqWq2g2yHWVNjppRAeLzViWFlznovfqDE U0xyqopnGjAjwrjLjlU04McxLKxpYSSbJ9NvbPz+kJ7O/jn2474EY6eHzT4kQg808ixSdyQcDIfN tKfDo1XPvUd/cnPu0R0hrdXXv/51v3dVewTgBZV/P/jBBx/Q8htXjpNPh1UqeiZ2apX0+lY1WLx/ 7WtfgyfXV5FHwHVXYmDWanssJNbKcNm43Old8kvklrxzGejRv1bYj1B5Lftf+BH8tTQ3eGfg+WRg /Ry6xN3mSFWQgbmy3fumLn0ApBQpSNoshWH+jzS0Jmkww48d1s7aX1hqNfCqVVQ8RhoVq0ZeVtjB iykAWFqQprooEkvC9r1MLypMRW5JBzZVDQxPhfcsVINzfVf8xQCDCgASxbfaSMiscXZxwn0xLabA mVp1H81n6oYG74rk0kWnyGbvUnmlvGy8EvYQwJjSuOCbGp0KEodZnHimOgB6qZB6oBij8+Ovgeix MMDUwTRYDpXOqX8V6KPBiKnfcGfKUueqXt+S3ss7MG2WE4jqyfp+0PGTxkKSvaaQjg2+V1wTOVOX OSfc9P5l4PJBOwaXwnXj96+uyMfxu8F6XN621jPKQJf1bFg9UAzQXOIY5Gb3cXXRu/Rh8G58P8er GUmUE0LIpmMQczZwGpQNmFxgBsMsvqXkjGTHSAsVlTCKZHRjGM8Chgoj8JmKr23KmshVU6MvdGjp Ef1OjF86tgXGSUQ4fqkj6ig+j0aYePjT9pY+6YAcFRh7MS2HYyR83gf8aEY+GcwF5tF23lDxnJIX Q2G0zcyWrtdysapkN/UxPtas4te9JyHEeHBN400dhkYSD9r7TidEC6V56uECyGpCcrwDRgiPp+uD 4H8kMB2VQ+VE+a5QK6Yt0zz1zwnBdGO+TKT105/+9LPPPtNdcbd+4pwQjrg+H7oXP9jkpU/BbHMz zyoDDltHGtPGLyVrQtbzv8pvxe8G61aZ3HbeyQzMx2+in8/nMJaUB3e6Gxzene6ljqKiDFgydddj FAkqlsBIIJUKNaDf8/Uj+69+9av5EZw1YERxLfOMqEkkOgmWGcHDQDJLS/3w9UoqoiK0FLL6Rx1M 9aKFckQrX+1XuUJiExW5VTA22WFcnROnVcEge7HqdQJdvBqpzcJzzRenRciXaZHgi7wlPAlHqKW0 mpIMpSWHmFYhMY1gMeNxYLkYO8OIHM8ComVsiqcSjdwSSQDjWyDxSD5HV/1aJS/mQzCDDzCw5MCT YZKeo6eD99zn/Jh2WjxK581DJ/GI6WIcAHbIYQC8ZPJLVFYdLeTwa4z8jpSHpUn65je/mTXIzoyp yC1RJJRkWr/5zW/gfXXoFCEeWWDWY8LnzueFZVOt1c9//nPdVXlwtDpdwGLLLPtlhjuMUfCo50tR 8OTpCp48/DoW6irZ/DuXgQ5AH5b42cJhOnLMaGHSXVffnH/R5b25oW1hZ+A9y0DXtE357PnCwu2M d0GriO5rhQdAg+IGN1VU+nwa4U0tUcFXioB/97vfqRlKAgz10gXAglVGFBUqTXlRC6f6KicwwAKg iyoVhNUzTAYZR6wBYFgDsKSwIRI8cOpqlTjVP0JLBUNFAdNRKX55ZA0AmJbuSs2zi8KgRZ5B0WYW GJWoVZJ8HSmygFbhgRcDChMzPOTKp0gCthoJs0r4DWMpanUcreC3wE8wt/I1G6kX6RgQOgMaHc+u XXv0/SKUR4xP3vsnjxXYs2bB70L5/9s4hL/+9a9hML4ElEOmnFgNk9PiSDgb4u+cgDkAjpBfpfIe l31/1MrPGACOnCXHG8MyU4Lx1aEXWgw6rj4Iv/zlL31eBGzKlDAoOkuQfaCos6ZZJO9pWiXkqK3h LbGAAUAA8kC46f3LgAdtUx79urWEI7FKsmJG6yAflTdkvnANvaGtrb4z8F5mwKXsTld13PV+HaRr Wg1w6ZOoTySub3vvU6p4YBQhS346txSj8KgiyozKQQVVDNhX26hQTI5HVnkppabqnILEWnJLwFZJ FDnG2TnrnW4QS8YioYjwvbqAsap2qlup02WBnYxQZErMtqxwWgJTO+2dSjAWWCNUvVjOI4YivpgL YIIkHIkYmg44lUar5INZlw58mIRXTR3wTUcrR6M48pFcVf+qCQvbGOMpiBDvWXh2TmDP0cNCjo0H 56l51o6TUwrmGdWFeHXkqNOVAWdVu+MYaK3ICZ0Z6s5Ax8OhYqH+SW9EzjViH8yq7uov//IvvZHy Mfn000//6Z/+SWBMOULOkqjomjr8jrT+jEffRPsh5Be/+AU7tfgCI6TIPqTwbIrQh0i3104ZtAVG aHU+xQ8PRgjTAy0/ppt2Bt5OBvZXhG8nz9vLO5kBhaTWx01dzVBRMG5q9cPdTa4IgSE7VLTc7255 GKNVeEhTRUKpU1FCas4UAHaM7CgPyoZqV6mrKrDGJgChCqG8GVkTkiWjJUKrShq/lmqGwAAYF0PE jnKlUqph8Eh5AxNhRRcPrxAKuF1YUgV9XQgpMBZEPngSljklzGCFjZApBE9uZA0xDjAhWQpmCzDh MRFYq5h48tSbtvoSfvrvwcK6dMm/FvhS/asjkQ3BnHL0Mr0eUOHJeSfKA/VYnUBTQo9b8h0e50Fz 4+2Rw+Zwyol/5UfoLCENE7wDQ+jcUnHOWfatt0ePao8A2HQIKXLNiwfKHfJaC/lVKrqaIat8abmc Ur0UPL4fP5iFB/CIfW/oo8F1YFGxaVWQKNfOpHdXkBSpoLYsCU6j0dTICNe0RhhsjzsDby0D+33p W0v1dvSOZaA72p2uGrmptQ6Khym5W9vVr1TYkmqkNowQgwLDqxbU3fUkYLTwfgqvWzKtQbEEQNGq goHh0ah6AfDCVzYpArCJrMIwAtwISVLJITE1ipauKuVtBNcqLi+IhWqPEQBMGIEZpIvUSCOn6qtS B4ZXpJPA22MqlvhiincjPpuFkVDAKF6cZw+ngDFgIeNbmpFKuvKQhYPKIA8M49FBfnUKeVX+1RQW bXlbR/nxiB3UHrHn7kFrZTwUT7CXUt/97ne/973v+ebOVM+ki/rbv/1bz1rf44R4vh6r5uk73/kO DFOMeAQeN+Zb3/rWD37wAxbgTTt7jpZ4PHEwfZsXVx999JGv/6zq3noj5X9EyD4MIeOy6uTAi1aE ui5vpCxpvKwy2HnwxDVzjPfuSnflF7OM+aVOt/BIelIU7Z0jS4KvNezYDOar+Ux3VO9ZBnaD9Z49 0L2dh2bAlY0u0SN3a7vcu6Nd7uqTrkJJcHfDVEswrmx3t4KErHbvz0iSlkpARemqSlGxhASQkcqJ KWRgBqsHphMV2NnV6XdozsDTEj6PDJoyzldETlgnZFSr7Ev1MpLXM8GDZSdwMTOrfSRXpZBsSEIE zz5wCZyp1XZEN0ABMJK8MV8tTfCZsjT7TSt5MEu0EOPGlm41jrthbmX5hnbEdjU8QsnpMXm4PEoR oaemgzH1KI16F92PRgfYQXKwdVqaIQwwjH5IywXm5ZPGyztXB56ibFP5u7/7O62VJWdGS+Q1kufi OFHhzofFF4I6ML/zTkjyL//yL5ZY7o2UXocLLZSDR9cxKzzGScA0bQyS0+VXVBw5t0aHjYruyvsw qySigulY2gsYCbntA3QUfeJExSYJL1wgsAPdJT/A9nRn4LUysBus10rXBr8/Gbjrnp0durtd1mDu a31JP2erEMoM6sq26voGcL9n0D2uErjKAZDbX+VQVMiRyuHG79JXDxAhGIPUaSFMfDUjACMwHFk6 GTq/Tjt7OFWOmCJf+ZGcTZ4UfUXIrNpT1WEWkTCe0JgFkWDIMblgxOopxDO1KiSmyKewcWopj5PM LBgRbaMsRcDBqGSklOIRywggp0KlFT/GKQ7/WsxBcZ2u/GvZvBVYAIcYLiX58oycVQ2NU4o6JJ0W QmTVSaNu1TH2xHuxqov6+OOPSagwJbEwPXFN0rfPpBmyJOE6pB/+8IeaM0ZY8B0i8nHogTrnvHh3 pbXypsoT1Ab5IwscEWrUqLPfB4E1zRlFWqwB8ysGPAAV0eoUBQbDl6kPjq8FEY/OAAvipA6DIQFw kDqNrFEkLBVgtJyleTQAaKaYw3Rd2vzOwKMz8IVD9mgrW3Fn4J3LQFfqVHfxr5ds3ZW7m7CrX6HC KAx9PYEfXTUAzFQJwRvXbFTh3PgAakkXfSOh4lG7oB7QVVeY0lIYTRWG1dQlz06Wi39CEnl1i9n8 2hGzwg5PkQuuRWuMN1JMyGC8GiYq6hkUlWJGi1kA1K5psU+IMTLFQqZMqRQ8eRSMulVklbqoEIZ8 8FbFbCON5CwY0xrYQbLKH7iU2RSvqszSW2DWPeJtdg2vKUnP1BnTnegkUE8c4/WPBwfpjGlcPEdh O1G0fPGnheoLwXZaN/PJJ59Afv/739d4eXcFqU/yCoo175aQnw10Ob1G0gl59Jb6aGihvNnSkHnW /hyDN2GYvkmE8fWfhszxEx51p0jAXncZO1qC9Dt/vfESs2NA3WeNEFgYfjYQm5A6CbT6sDgVkCIh YR+4wKyy6dCS4Akx64PjZabMloeRbGZn4M0zsN9gvXkOt4V3IANdoJeBkkctqesqjUs/oeqFXOiu ZpJaDUhVyoXu7na5W3KtW60quMoZoQJGl/Bs4zTAEJLUKLBQk2EkaaokwKguRhJyTN1G6qYr0V2n MFFeqOeiaWA8FUvKEsKkYjv5tVq0kJjsw5iyQCIPRlGhtDCWEAtG00zFBAvDCGKzkXB4zIvoX76l kwGZNAKLEw9QPI0zZSeDIwE4GD8ohj/YEbatIXYGsNpcjTyCZypadS8l6yoeQEgSm9y+HDlPQUuB NFJ+xaqpXkcbpNHxqsnLJDC7sOrXobQ+pgDaGpJ0Pb46M8fYF3Asf/TRR3/zN3/jLRRfNTf6MC+z qNeokYMJRkiMNNWxabBE4kT1ZotZAXh3BaAxYp8WfBn2MREM7wVvSQOkkwOwBEOFd6MeS0vnB5se ihi41rHB4J0KJD/s1NtBmrLs2DCLh0S5LvI1k/OUxblpZ+C2GdgN1m3zua29qxnoInZxI3ex0c3r jnYXW+oWdpW7qRUG17SCYdpuwQaDAUCWkisMyNRS+Kw1Zd/0VCXOBGB6SYHHQnbuGSEDNzII3F7G o35FiRIkzyI8a5wixNjgOepTF0U3FYwl8spVm6KeEVO7hmQh3QwaScZOgITk7RSDCK0Khk2xRaYF Y7VIAh9GS0mAQ5qO8AA2FWrIiSQMFZLxeL8Rq5ApPtGYfVGhXGgdHM4eAb4DaTs6J22T1sqrKd/9 WSrVwHodDRAMI+XTCQfWkehm8IT6EniNlO8BtWh+hPDOSX9TuyaMDjwv8sM4a7mwxI4GTovDF1Ps MCsGTj3EjgcYFQcDANkLv1TEJiqOCKmDwZtq1Iy6LoEZganb7CkRL4lK2xeA/pKKsAmt9xBbtWSz ImfELjpjT/S8ttmdgTUDn38tvUo3vzPwTDLgInYd26ybXcFwxSOM69hljVQIALe2q9nVj68sVQDS pQ5Ww0HiWnenM6IwULRq7MYvq3xhco3HJDe6/RFf9ShWGSTJ0YoclasM/IBzxAiksNlEhKJKSJ6X VSWhMIDxgeFNbdDu7BEv1BKF0RjBM0WOipnu+JqoxtFgwJDpQULIFI9c0+LlgMkUYRlrCiwYQtNL g2ySR5DRyf3LAEYFJvldY/uFH7oLmXwMwg+ScJ2OHJPZkUC2zZY6XSSmHodmCHk0nrLv8gi1L6jW xBG1ZGr0e1HeY1Fx2n31JlfePyF9klT7I5/AlnxLqAfixcnnBe9ZkHunlZeEtOiSW5VMfskZxzsb hKY2Yqpn6q0Yj3VXjPOVWYypJUgSdjC6ovZF0ReFJJJgFYmBU458JB0MWzYSslOi6CLdnl2TAHhL Z4N5Yb+0W7or/zCbdgYenYHdYD06dVvxvcrA3LAublewmuTu9oOvS1mRcOm7u9UtpcJ17E5XHrqy 3fjwNS4kFQwwNztT1CsYYx/GKi3pw0ckjKgNwP3Ezw4AOcKEHyMPSf2Ac9GUHUy80VKmuDO1StJq S+IRGCKEKQyjqCRBoZUoGK2kOu1lA5hEFfwYz0X2M25sddzBjBDfKokccscFnllTDCqSLDcKSQIB mqqyNcQrZngGx8WYKhjTXBjDr0GOhZiQB+E906umxtGloiUqUYHZFxiJJZvteMiMHaH+0oE8+AnB EUUeEEWpoIjvXY6OxPEm8bDY0YLUb2liWGbWk4UMQx2AowJgnAqDqPYFEgNQtE4LC06+I8GaaQ2f 8DA1WAKwJGzURqxSYdOUCi+869u8BsOD+RiKlpZNkbR3hxAvIekStgTWR1hgiEGWeYfE2wiGRyMC juE6Zo87AzfJwP6K8CZp3EbeyQy4WOdKxZgqEu5fhD/97H/+6d9N7Y4GcEEb3fVgJPbsjiZxrbuy xxoJMmWHHFE5JChMq3ir8KkYyQOkleRg4eFT6mM/nvFcZMTUjg4GIVGRF4xpO7Xr8+Lpr3ZJkWKM 1GDVru6KVvbBmMWnSM7U6ijASGY6MLq0tAKcYoqzeEYLQ1G2rXIUkSAqK2z4LBzsUMxv44DZGf7A tM2DnQNmnT7cMi1+axcElpEk0i7V+g8MghGGzPd+SKKs6kI8kdTpFiEwofMsUVKqKaESjDpFjijq aeXJXQUAAEAASURBVHzBxz6YrIbnAoApSL8spaVmsyUwZAlAG5RZlvvJREflF97htTgk5JDejQGL gX1OCQFYLp9t09Hy7srLNtv57LPP/DIWRRK6bV9jB0PdkldTYhCzKZs2dc7Nqe2j5RhwXftoFSVc H8fKW920M/DmGdhvsN48h9vCO5mBy6rpcncRd+9bdfu7x13iftomd2V3lVcn7NmNXBEicZtTZAEG wQ/PFCRrJK57qyTGLKxaJ82XX8AB02InYdGuNeBSsj4GWoGNMeHDJMFnHKMStwRmNe8Fg7dBkduj gmpVVHpNcox9KYHUbYQFkoRgKGuWMOR5LBIjSmtcY2jNFKBIUhQPRwHIW4KxqmS2F6stsZxHgLGZ 5UbCdWnlVxg+ZMxhaaaFMdOrHmcVAz8BAxfqARCs7cB4BA6k06gH8oLKqufiQRi1JhjkWQB4TFap cIFhvN5C9rQywEa8VWGYalDwfi9eX+VVFvsaF+pyyDiwp2za0yeUbZ8Lutoaq5Z4ERsj+hhCNtug 4NsaXY2XTgtShGCW4Nk3skmlkaLd+bgxCOM33H0zaFUT71fvxcadbsyST58tC0DDR1izBckgdwDC 5g7DZltgFi8kIzl1I11T1EaobNoZuEkGdoN1kzRuI1/dDLg3BXe4OhOSK1qHG3Zuebe2VRe6ix7j NlcY/DNylzuMwkBYlWKh/WNc7oxjqiumuSYhp2JqCdMSeWXAFDEIpoCRc8Eshoql7DS2I0iU6yQr P0ujSDLqkMVvTNdSq8JDwJxWU8lJqoXwwjNV2ORB8BICqVapbZKGIWezLceEJLFB6oxnn8rJ2bn3 4iU5psQWDy1ORWJEDCJLZYaKKZskCE8uKh5NWz0pfJGSh7dymIa9FJKMymqPHI3kKma1iYeXtFE5 MGOttsAqsJzoPLRQqM7eI+hr2QCEtSYlWa48Ds2TzsZDcYwjGOmyasp+z7Gv+STZgXfOubPkuUhj 770wHhatehdJ1i31fR8hj3aNcUggUS561qzpqHxjiASJtE3MWnV4skmdLo8C8JqqDs8qiUj8a0Qu EL/CoEguS7aPuLMXq5gShWENGIZleHLdFaZUYwSAL+CEe9wZuG0GdoN123xua+9ABqZ6idU96xbu snbRW8JXKhQn0/OtfvpDmiqQn++p+LbCvU+REBIGrwYY8VlLbuqiJzFFdN3yhHj4cQdT1qxieLTE GphgUrdkGh/YSMLaTFfeEhp3g8EEs4oZXtE6a5yEvISnLk51SDwiUYpMVSkFkqQapnAS0jVSVMgx Z8OnwPLCThshwdPNvlG1Tj2nlgAQC3QJkydsNeNFa2QkcBJIDKSRvNxiwAKHX6djYWVWQOokKF/x M+Z6pvcwE8MwbXBVWd0FsynnoYNRAPbluehFTC2ZWtVk6Esw9UzeJPl7VAiGHNhTkHCPr1ZDlupg dFReDmlrMKxpm4weN+9swgvPY+KRBdY8dJ+OdIvHCG+1wOrzOieOhEh0VIgdruly7cgJNeMw8sCd APzelS8BTf25Bw0ZoWkwfvvomVIXJ0XWmBUn7/VejJOLhxzf4RE8BoBlSEv2aGS/KX7TzsBtM7Ab rNvmc1v7kjPQdb8G4QI1HTmmaYXNqpvX6O52+bqOTWHUCaMf/S25qXVXtCx9//vfJ//Zz35mWnMA Q4Jc30Z4Rqp59RwtucQjWlZ55wLAyBQCMyoMLKgW6pBVldJIrqJQsZQRPDqpfbFvKACwrA2mqRFZ DSBOFQ4vhpD4bDYmLC1iRtSLR4R07cWuaQlPaRSbVWWPQXJ5YyGyHVtjdiwUiRhWp4Q5YoqiaVkl xKxRxQNkk5EMCoAiIctGQba7Uc9dYACWYYBpcWqzhAfKeMJDtGMtg7NaYDMdg8lNMW1wllYmRbEJ vgil2iGUZCOST+qiteqFllHwMiz53ujgJb/Dg+cL0jZDstlDJNcJ+epNB2NJEyaG/kAoDKGfKGpc WCPpM8IgL4iQTX0bjPDk0BKY2PRqlgB8OiB9x+dFmk2BCRvhfZpQWuJ3hEx9QYmh2Is3ESLWxG9f dgQDzAtAHSReAJ4vDF2r4rQRAXCUZX7BqIvQ3vEAHQkYvHhM+WqKSTiM6aadgdfNwG6wXjdjG/+V zkCV6Z4QAwzMVe4OdRe7ml27rlej6xgx4qaeFocKsB/0fVvhlvdP2V3oXfd+qqbl7qbimkZd05gi Yd9Fr5aQcAfJvmkSNz4J+yh8U1oqB8vCgDFFLPOLQhqnBqwW8OQFMPKExtFNIgzh5dSS2EzT5c6u xYAYLGxahMWj5CvMlXwq0uWNguKnHGJoscA+43LFAprNnq2e8lZIljCIigAwKbZHMES+Bg9jetI5 azEIQz2Vs7cXJTNhuuHHjiWSdBMWyQAwAEbyVZgk4Yw5Cn8Am448ZsxiZK8pxi6AhYSXc02M9zr6 DP2QqUyS8+h4OLc8OiESrpVhoaeJkSuYyDPS91jy4DwXKnVU3/rWtzD1Q56dkwxARWvlmfIF6ew5 b1Z54UJUJPzC9ETAxOM8EHKEOOp7SQa1fW2nbIhK/DYCgGwNvm2KkGsefbjKFb+ELPBIMYAAROLl lldiovKRtEqiU8TYHePULdmLSBgnP31mzq9p8SxkP4ZT6UJF2Nj0IFwBm98ZeGUGPr+tXgndgJ2B 9zIDbmH7qiy53N25VQsFg9A13Q/f5C5ud71Sp6sg9wO0Sx/MLdwNTl2xoeXKziZ51QUSsQwMUCYx tWipd5vTJYdEaZkWZDaFQUu1qFTAI0ujbioS05HkbjBNYRDjSNhcmKbFAu94S6omxvYLkm6rNr5u FkypBpMifyzArkVoimGWFlNspmtEDJLDQILxcgroHBL5af9nKiRyGMbTBUBn+ClmxlNPbjSdEUOL MSMeUz5NWRj7lqJ0X84+/+/Is2MhXdOWBvC5zsKlZUQpGvHisbWsNZIIDG9fnrX3Oh9//LHOXpKl i5bRKi3nUKvhe0ANlk2xBm90cgA8ox6TFoqkJ2LV1K+0s+kssTmNS7y+TXeFnzAw2SHklJZHz74w LOE1SeSiZcqoc/JwSQSj9fFln06LlrdiLFMRMBgSDCOWEL+2Y+O6Ln2S7XAHYIk1Ni1hmPLRa/Wv //qvMfGQImGEfY0gsAAIpYsWTDnH82gVYUzJ7WWlS8m6uvmdgQdmYDdYD0zUhr0nGXD5utZtxuXr hsVjFB7l51yMTr9jnkRtcNHDu9nVMGBLrmOMe9897nZWBkgYUQPYVB4Iwaoc2XezE1o1NdYz4XlJ Hji/JMm5AKZrFS8YQVYMWEhFbMBjGYOqDaxNkRjJrMZMAOWETfYtkWNEQpGdKqtVU/EgGCrkdi1F wqMiRZZMZca/86eo1qqj5AVJ3a7bOGssZD9rYazm1yoCs4pYQwljjOTZNAr4hDgLzxqngXx4S6k3 tlOAFWMJPiMimSWS4cfgyty/OjYxkAewaXsfg1zPRiTT45YTbUovBYscAONk+kZP+1I/MUeLBYqe jkeA0XZoTNk39cpKU+IBETLYNj1BHRKk7oflDpjk4+UEso8GmOfLDgC5sAUG5nDaBQkYFVGxLDCf Dp2QkZxHxoXkGJOIh5AKU35cQeywJkIhMQhjSSPICxU/5GBsuRGGildoDH766ae0xMZj0U67WYQC xoiQiz6hTY2otAs75jA9PKwVs/mdgVdmYDdYr0zRBrwPGeiirHgoGLbkstYQkCCrLncXOnJHV3Uq HsoAoXvZFQ+pPqkNdMnd1xWJGCPFKhkjiFm+yJmy5DZvJFFC4sWgfgwSj7gToZqREepcF9u5KLx4 J8R7BSnLDLITcYFhZMaY9VnC824E5ijGCDOFBy+etGDKFUmlTtX3Ps+LKwB8FpRqgYkZJmsi56gk JGcHtUoXzzhGkG2QRFQUT7gzb4p6diSBWRi6Z6fAwXhBqed30sIX+0YSVJwwEa3kLwWn/5KMqZET Dn/JwAdgkDvTiR+PrFpKMYlI9E8/+clPNBAkliQBhlzONSIs6HtYw5A7NpoP3YyGCd5TcCZ1Kl6D 6UiMno6XQLVT+LrkDqQpC4iXRkxhmHLh6RgJe0zwppYEg+FLR+X9pVC1WYSOikjEY0mofhlLzHje aXGt8XJ+uLBx+xIGgO/+7MLRAuPoxz/+sY6NNQB77IB5UrxrLuvmabUqAA0WX4JE8MWPEQw5R4gw QKv45AlXQJI97gw8IgO7wXpE0rbKVzED3ZhuxkNwqxzfvexy72KtH6JCQrcShQezhJQN93iXr77H +xj1wBWvY1AnIK1Sd7lDgpGoBIQkXIDhWWMZ3hKwEVIJ0R7hlSLlAcASMMKT867eMEKxVcYRa5Ak CZmq2jUWKh4maqfkLwWf/5cw42lZGOZz0Esud80EyYWw7Zp9eyEHsGsRmgIon9m3QV6UNyrAkOQx MyV56edU0Qsj4SBjgvHFmiwh/Ki0WpbEhmEkpBESwcBbKngA08BGADZznTWrPUEWRh4z05BXR+oj 57QAOGLTaIkRKUpOKHXFI5mmkllWnYceliktzYcMO0LASYTtwGhoes8EL2AYx9UPBvoV39BpsKgw S4UFh5l9YdAVG/UiFAyzCCM8hC9mrss5hhAvKjHrXbQ7n332mc8IJC/C4FF32C+5Y3wcLNVd6bq0 fTBcoJOz//N/IMXst6n0goLRLfl9LN2VIGu2JErk9siOEyV+un74sVmbciD1jiyIDU3YeAC6562c ThrmhHjJzDThyGf6QMYWHq37QBcb9g5lYDdY79DD2qG+dga670ZtphjXtBvZje+CBsAj96ypuztk 9UzxQCQAJEb3O6SC4UKv2Lj9YSha7adkhUqNqfK58TnipepFlx1gKhQVEqPbXw3gxdQSAKIITBhT nLUvTFli36qY2afedkhEBQwQ4RG56SVPfeStGtk3WsKgbAbDq22E4i+NyqSwOVViBV9Rl4pq+S9+ 8Qv4MsAmdUuly9TW2ilf+QXIL1N4RN5GiiRYwSQPYETwohIPL6YA7Buzf4a8GAjP5l+8PyMtEhsR lSl3YmjsQVMhb3xh5dp/mM24EYG0i8ya5ohxQRqR8EKWWDnUgmg1MCSOh9ahGIxt0BItfb9H37PQ cFgiZJ9Hb3f+6q/+yv/C2QNiTadVGAw6Rab8Juk5CsBj8rBkD2+JKYRBwCLnPeICso0IoLe8Rr58 QNgHLmyngtxOeZEBJHIB0/Uh4oucX+0UX7bw/e9/X4Reg2mttFzAPiB8MQJp2gdQQvA/+9nP6AKI CkCQLJNMMsu2VYwlDC/4oZCms0cRjnBgVoc/MJfgA2BPn2cGdoP1PJ/7s9j14UI0TeJ6dQu77l3i eP2Q+7Tbv7yQY1QIt7lrHVFUBtzOLnS1RF+ldHkloAD0EzMLMPCuWrc8myxQAXOhwyskGBgA4C56 5YdEtVCTqDBlVBuqIiwAmGJoQWLUJHZYpqJAGkVrFVIwHDHevsAKnoTigVhDVRrMrNKVCuFJEZ7Z PAY4K50GNhm3U4VNtB9++KF3FYRKoxjETItx4X3zm99kJxc2SChasfUIqFiyHXJEToIhpDWKvBNS RMmNeKEmn/gpFnmSVo0xswu6HKEkVKIJgJwpeUC8kK/BpBWGqZkmaUp9BQQjTG4aMcsFoXzKW1GR yImD8dFHH2EsiV9iZVtKjah4LGWHivNQWjwR/7ZO5pG3RNrcOl1GhEQXklkqiGt7J2ff2TalDpmp 4sHDGGGkAgnVWXWqARixJBIP3adGhyRIAI9be0TOO6dcEDozVIzC5osivg8Cv6L1so3cYdZgse9V FjmGa4rewNVEmgry008/NXInPFGJ35QXU/YZZ8pUDBgwWhiRrEQCTELLs26JtcEMYCQH5tLmAbCn zzMDu8F6ns/9Pdx1V6Qr1Q3b9pLEJ3dpYrpDjS5utQFAJehSVnW6TOli+tFZIVED3NGQXgO43+m6 8TVPigHd7mKXe7+nZZUdwr4r0Yd98MEHaowpTJ0HjNtcqG58vpTSSF1BhOJUD2ipPaZcixCSolGl aS+nSnv+o1mipciFwLjQ7ogB79dZKk58sUnRyEJZwrNs2tiUZV4QoQBMhZ07kkmv1OG9deBaWlQ+ CZExKkL10oLfdEVCCGDLtiOTPBoFU7YxLOPZnEdgGllCYjPFNHLNOKLLWsJWIRE+s7LBFyQJWo20 cULWJoYz6gUSoKVixs9qzOo6a40TzwFPnpGeviSXxgIGDmAEIPR6Jkb8vXOSSQRA4rlQRzAOswPj jZeD5Lx5FniNFPn5YZ7+CaE90s2OkRaJUUhOOMKIH0PFqau9xnusyKOxinq+HrGAeWHTyYcHMBWP wGq/6Pq8OB6eQj88ZFaQWbOLNihO0WqnSJwcv0eF0bgLqb6cig0yBSlCmJ///OeCySkjfverx2Rr IqSOAARJIgAE1hMh70GYyrM8nBN5ajfB5jCkbiQ32g6bVJqytiLZCZ+LPe4M7AZrn4H3KgNzabYr N6ArjxC5E5EL0S2M6a7U/VSB3P6WXJGmwFaNJIqHDsaqYuNudddb+vjjj133ioq7WEUhd4OzqXgA qy5uf+qElrQgguFIJVASeM9jtzMVdgj97F7rxqNWiTtOqTBSAWOEzfYlTmRqVJZUU34Z8cJAmeFR kDz+4Ac/YMdP+T/96U/ZVHWyQCtrq8ESlX37Um/AbKpx9c644GfVEo++B2RNx2nMuwCEpDCLDVhs lT260mKJl9wZOUISTh0DP3ReefGOITwMC4gFfMLwxZYpOwrAbBjyyxJI2KpxXWVZwCjAujQSDOKa LgZmpTFrKYC9F3Ahxbc6vMctaZ1Dlp0BCfQ4wMoPFxgAMHInBKbuyh9fIKyvKiE9KdmmIjlMAcCz JoGicswwVh1Fz1HGWPawNOvOjCkVHZs/EqG5YQ3Mql+NosiUYGjhmeoAA/Qx0VKLocfkE8Ggl1Ii EV4RFjx3dO2aOl0J9wni1L4AKIrBKtc+dDwy7nOkvWOZHXkTPOOILpit8YKxX6vUAcRpiinPppxG JOKcpzBLGMKmGOp4ZhmhSIIZAAk7pi+M7v/sDHgnupOwM/AeZ8Cd6I52e7r7MF2OrkUSvNHFrWy4 uF2dLmWj6z4qLbRgXPfwJOywqT6Rz81LTkWn5RsZP4JbdafrbPyczZcpwsBjOFUGutOLwRLXhEZG +AJjk9x9jQIXD+/VHlN4ftUY76uUQN71N729gAmvIKlzhJWiPIokyzFschG+MRgh2EElxYq0JAi1 dDFia/wqexkRnnppFwDSIgCm2JQcBMPUBJARgIS0IBHAkCl5BVu6GLGUHd6ReIzCID9rv/hnksVT 5PHrmMcVE9K4woZf5SWHhNMAucYTWi1FZUls4i/msQaDF61VLYUs1Wp4eaOn8U2ftkO2WdN2yKfR xoM5unrr7373u76Z/d73vvfxxx+bwrPDJsuYjhOneOecSmdDAhFrYFKqSdLom2pfvPXUkfvfbtbH 6IqER50RsH/+53/+x3/8R0uONy/OubdN+NKuJ0N27STr+TDsM6snYx+eUBjkIoEpVGmh7gyQC8bo 0ALwyHL7lQSZcaiEhwhlFQForQQmEqtIligyKGkYwRt7HKWaBLMSjwAkIrE6gIS2wEJLWc4gfLse JvxqefPPOQP7DdZzfvrv297dbi6+2VU3rLqF1BJTSwBucOSCdm+6mv3QXxnzpkctcV+zU2UK7MpW FVzulipISgiMSubOZcHtDEnFWyjWAqsHfsrnyBJFrsEQOyRskjAy4XkHIEjFT9Wp8PBCyCM5R4gi vLAZsR0SP997ZaUykdPVaemxsq8IqWpVHXjRKsC93/LTf+7OVj9vZcRTlhpFKH5CMUiXKTlfdqoC qW0Fcy5zLwZmBd9OgVEVlBFpUTK91lK8+6dhbMqDJTsqD1ycq9vpr12035wCMAVJCLAuFYPRagQQ QwtlkB1pIc8OHllKbowIY7LwUvyiFzQNMDDM8K2uU76kotgKu/PAeGAbkYH2TihaD1Fv4TnWJ1kC 8BD1PT3KYE6UxDpjjpzu2Ygn4ZERMXgeploZz4trPQdTgqE+JwpPyLJVZ8zj6ISTQ+J1LQJOsb2Q OELwnqYHbcpXm/JBwFPUTOvzxMMvCTAYpw6h3fGCFxsSJN6ZAePUEpt6R7qWOvxSZEooDABH14dU MNnnFEH2KIE7sfB2JHUkwAiDgplyx2kRehadkzDkJFEwclOZnMdHkhEWxhTmpd7+787AKQO7wdrn 4D3JQLdbl53r0nVsY+5K5Cp0m3e9KgAkLkqXLxihugXgX1qpRn5qVz+UFve7emB0TQOD4VFFqLuV BXduBjU63AEoId49GFn77LPP/A4NXRasio1HmPVaJ2SNhGUY1aJoVQhLERe1dGDiISRhnylTpF/J Ap53VcrbrL4f9KZBGN4xME7uPYeCp0SRKHsqk/cKgufUdqofkLKHJKqoeCRExYPhGtECM5YWMdRC GXsEMLbPo5RCgqE2KGabtYqEbcyUVV4oCoZcDJaMtsymJV4aCYGjc3QvBqu4AcOzkNZL+ItvSJOz A58WBtJImBwfrdMBn1FfqMezRIv9yartZJl8NQVj45ZsuR7UY9I9CFXzQV3qJBAvGyWQOrwODFI3 5mxziqSIkRoX6vHcMeIwCwDDFMKQSxE7zoCPgDCoEAqGfb4cuVoZRxHGjx9GuuyQANfzCYlrI5tc +xzVRdElZ8cBM4rTqD2ixanIqcDwYoMU2TQiB1u0hNzViskGm/h+5BCqyLlzgFlgx1Q85GLDM8XX 5FkY8QDI7mCMeHKrdEspidgIh0wlhNzIppTyK7YBbGZn4J4M7AbrnuTspXcvA92e7kHFBu/CtQf3 Yz/Hu0mRS9OljNyYrnJ3NLxL2Vctfvj+0Y9+pCtyubt5NQoA1Nlxq+Ld9YguI65pxL7bH4CKVoaW JsaXO4qll0n/8A//oCbpJNQG8dQliIEWI0YXN6HwFDkSSxypHCqQkASGWIZUYCwxAqwOkWO4JrSk L3T188KXXahneizx+/LI6wR/ptLvSNmIF0hiEzZ3+ip4NY8KF9Vd+7KXtiw/YKY2JU5aRh5tDQlb VIRipssCEpXCz7UIAUwZ4YWvnBKyIDBh88Jd8fOCJhvAnNqsnBjxvCAAKoVnROwLYwDFY0oICU89 rWAhwbJjTD6rmSWniLITM7p5sUQO33loakRCtcQIsq+EjYxkzRTvIXrQcuLReFI9d02GY2aJZbl1 HjwmibJZe3EOndWPPvrIAfOuKxVGyK0yJe1cIN55ES2eul7HA3VOhERiibAUsSxmyM6S04LxELOJ 1xh5vmkZRUXl9MzOL4NtRMDApj5QwG3N6IlbIrcLbT1TwvNuVWwsMGWarlOB7FpUkIwwSGJrkE5p /RkLHXUG2Re/UTxyJX7qAIVKjjjqmfKFT1jyG0kALCGShEZ4SyJnlnESMFniYjCmacXAW3oKyrKQ rhq/f/Wqyha+hQzsBustJHm7ePIMrPeaqqDGcOnic7lbcishF7FLEEOOD+D2RMqJW56W1sToCxdt litbNXKZkrhYwdzyFBU/PCNUKl1GRY7QLazR4eU73/kOI6z1jZjGy43PoJrBrxZEg5LEtJ6DhIUi JFQkuFZg8EjYVu0FgF/yftAXEu9Gq+oNLV7UIWXJV4QaHZ0WO0Y1SYmyyh11Aeu07EsYtlk9U9js C5GzyRoVMacoBq5tyksyfZuiCEMX8cW7+s01X2C1mCJnhATAc2kjstQ7M3sRCXeCR1b5tUdkU+1U tIRcExpjqqlJUkzXaAnRzRceE416Rho5Ovk7ExhFEiFZNT3l4mU/B2L1bP7Ua6YCZjswGPTC0/l5 rdPAxjbYEiN2J40elm7JqdBgIV/5eTrAPU25YtajsVNLEoscMFmlKIFOjhaEKQaRIMUjKk+HO2Ra Z+Ppd1SYIkS0IPlySJwQvRGkI4ERpNjIhSEGIzxFeEtUOMopF/zKDOO+//WsfWRqzgRsyQkh1+Wz QxGSUOTUEbA2sW85ueBdR+44wcgDO/buRaxXaEZh8GIjogVA4ilR7RfvHFoVXk9QzCKcmDG8zIgB M8asTzC5w8waXsD8YsTPYMi0bIrNJE86cvSk9rfx22bg89vntna3tZ2Bt5aB9dLBKwmosuF2dhvi Xb6E3YwuXLyb0RXs6oSxqgdyk6oo7nq9C6GSUFlSvcghXfSub3e639liyj1OpdaKTZ2HK1htUJyE AaYR8TZLjYH/5JNPNB9MqTEUFRUFVY0Uhsu6GiBjAqMonsoMv1yoPYRKkVG7w4XIBam+csQCPLnY 2lFtnJcESprtCAwxwr4dVX7oilwY7OOt6qLEpk7YWnnD88WaHdFS8wDgeeHR6xP7xZTM2jvFFQkb xsYBxMw+Sb+7IwkkuSAsZlOxcYc8LESRkGXy8lMlkyiWJxsYYFrkAYxIWsoMXaurBXIW4FlG+Cj8 yFkOSRcsOQky5aLxFPGZkhACnCI4A87wF9MkAJElD9QG5dNm8Q6D79ccFU/W1HmDsTv5RySaKn3Y D3/4Qw2Wpsr5kUDWxA8pCi6MTinyXOSWoudi7My0KXthFpgiiTzbo9aBFhV45AtcEnLhMS4YlsVA SNHxKELn4f+zd2/LdRxHFoZjLnw1j6BDAKZkW3Y4/Ix+Pdshjw9hSjIpygKpuZ8nmK/7J1KtvQEQ R5ICOy/K1VmZK1dm9a4sbIByWykFtyjvCRervLzqMjKnFN3ueyGxgibo6emp279V3CAUxZxAwISZ HL2ffF++fPnVV195c3wo6Bngj4BVBFBCLyVjNtxhIixTepPzqi9f5qWhlAix1HxsTNKbKBFwE3EF 8mgJrEeT0Max1XncJ3sF9uvw/g78XCvgjEO9o7CjzdxE0+pneueghuEg1uCdqk5eBjqBuRaiH9Qb GITDzH/2WgPzLQJfd5Fvv/1Wp+GlmWkYzlO3EO6+l9IhQDnfnebaA3FfcaPSVJzyLhlo+IP33/72 tzGE9uzZM3/jpYX4woyXY702KRHhIm+E75EgryHpJeih6qB3yykiM+G0KLccqxD0KnzMIXOBTKMa EIzuT+5YlLhJXClEl7gOjXndCD5f9rnIV6cXyCPO4vIlOqWWqQLaG8xSBsKSIGAuNEyPVZilQDIS Wu5ff/2166bLn5rQyFfokuWOmFGp4RATGsLM2GbJlzAj9ALBsRoBLonErSYsrWbAdybpF6Bz4cXd SMEMbci5GFtlEAFLqi0E41aHRggeZ8mEo3qaqIk3RKHU0KVKGV2b3J+8hFbZKLiy23F9HbLbahcs 9mzsNXyCIQIM8LR9ysjR/vKyWW2cORqMbQcb7zAzc2S8RcKh0V3Ne+uX2naHr1JjyMyEVAqZwhER gqC9ZhE2liyvfnjwCjGWi/0liGFiyT1SLtztGhwgXmMfuuyB4w9ERL7ffPONTw0+RYyPNxOgL7Qg SNxSPwDwRaMtQwZbURJzQkkygM+40YSZkRxoerRqMjZZXjZmOTiXmV2hL9xlBj4X0m/1Cssrli5D 3vX3W4H9P9Nwv/Xc0d5NBeYsM+kYxUP/0BhMnL/6mbkTx9nqjNZOHP2d4x3ZvJhpP7wc7r74YWNC 79Qm7J1rGpIz3c2ApVuLxuCs1wZ0Mu5iaX46JTO9xOVMCGZaCL0RZiejVf3GPY8vWCCWhNZ+XMvA IowtAvT6HwL1BjbEnCMQNvKSgrzMxeXr8seR0ghQaGXBUDhzGRH2RlnoTL4bAKXvmqPH2Kp0dDUk TSAjWRauVi4EfNUBIEcg9TkRmWmTaBh5wdQd3ah8CVE7dDNQWwZWy112vAh3eYmu1HI0sqHplVrz fv2fIEpTQRrxoeTbOEoTudC3ZBUmZDQqkaAeA2zM2Mi3eV6zSl8BIROPltBrI2LOYHzhi2XVkpQ9 ZolDxXQpN7HR9DZawdXTfhGP3g0XL/9kgXg3vE4qJgsibvZ2zUZ42UyMbQp3G2QL7CNAu/zixYt/ /OMff//7320KG+QRQ8POcvQDwJdffum7Indor1/5lg5LaF6PML0VsrMkd44IVy6pcbS5OCssbvSU xKMlsaRpr70zoDjKRXbEiwoQGr3QHH3K/vznP/tPQrjQe8xdrXr9fLjkxdLIRWHV3CgotipZiYQ2 4U5JTDxScmx/J83q2eNl44U2YRp5jcFMLoO6nV6JBJIpfHu3TeF2gLvXg1Zgv2A9aHl38IeqwJxf Jo7LTrcJ5iR1zjqMnEEMHLuWHOWd4FY7f00c6Jac+CzNHdZG5xelZuDQ5+UU07TqB853ehE1G2LV VwtuVF2zfAHAUrvy47iW6TajaelGCOg6jLtjaRVYga2PdonBDbIlVxMtxB85PXnyRDdF1RJAJMXl haF8ESZ8aejLKObm+EhBEYhVsNzhuOgY6+VwEMMEMf2PvqaIVa1aFI1Qe9Ob9ULhwKqJIvgS4ne/ +90f/vAHvwN1YZIXX/b4gIVJw0wFRKdXGRcsDd43WMAZS1OJEEOmvgtfLvVIk3anR3MaGSEJnHiU mtUMPIrCYMTjVslFWYg6ELFwwA2g0SpHLuaJVUut0rA3zyxLxmQbzqP6o1r/G5zi8k3k62VQHOkb lRSfbuHqANDVhyg4HAV0qfLFqpfBm9a1VcrAJ/FgxbVZamsL7KBVG6ECLOXipuUrQzddtxawcMTi KJzrlEvV3/72N6Pf4lm1KV4JKfdigPLy9/6L4hEsX8hGZZGgEBKRkdcDssdYlaxwHH24CJIQMGTg zVmujb/6FS+7KWs8VQOgD47bla/T4PvSjtD7ytZVjLtf34OyBFaay1u+uptjxTJujQL1JtggSRl5 sZe7JbEoWXpsQ2Pu8RbC9xZe13eJYfZ2yuShI16f2255XIH9gnVck13zvlfAmeKg6Rx0MjpnHehI j9LckeoMZdOqdtVJRO8UJowdxPQmQDqUuVhy+ju8nLw6TcjOdKe/Jcd69yQ4Llj6mVhC6JQaoR6j gblDwNQ8dETfJ+lM+pZrimMdrJbDt8ORo7gQ0BC020knPrbuKDDd3uCgoUt1P8MWAhfdSDMDBTm2 WgXAuiMztIX2sz6qbAQCq8N1LdMOIeMDAWEhOIpCA419DVuOUpC470I4VrdCcEEAiN/4oCpljwjw VS7RkTTCR6a8rPIyF8XtwSNAubOPYZYSpCc4G9EmlprQwLRZXLJptb02eoTAN6GpMkbRCYOWYBKa RpN4siTmi/X61Rp7sSL2Gvf81g7/YAkaJfcQJpyrlZQVWfFdqoirg/u0nWUpHaUgoqiPl8r91a1C YT3ChFO+kRGCUh3skUuwd6+NBuXVtRdSYG8LXKy9LZCrmDfZ5tpWty6vhzsWR5sFFj2Cz1qA5VrZ CyaQTYfmJW/jaFSGsZG91OiFZo+n6B4JTG/O2frfChECbMTk9cUXX3hzaHDzomLF0ZvmW6u//OUv KPVqAYHvg8BFCm5XMNFQJbHMOcrFErYSRykO2CZsTBA2qoaK0XgUGvl2x1Kb2yODu8i9gBwTwJYS OLaSNXpUc8yPjXfNO6/AfsF651uwE7hlBTplHDGd8o7LzseB8+gw9dgZWj/mRbQZj3ydxczqOhCc WR67S429U5hLDcmhb8LGocZYw3C4E75AdM3T01O9UKtzoxJaj6REwCNfI1hBAeImEAQ4+ofuBVan 0e30y+4fHDUMX18RGo86h3CQRQTixiMuDZfSgUOvhXP0xYCJQP2eiBkbURJQAIXGkOXgW5UyPaWJ 9haOoHJHOGHGRoICiaggLD0aeYlVUMYcxcVEg/QNhPuEZtxVTFA0NFe3UsUpNWiIRdVcphBMiMnM 2QgqXwSaezRRz8wgjFe+YpFJP4P2nRdfjiY0hEsjTchGIjtiE8nWuKBcKPkaAZpMIh7tPn2XD1eE mDOQuNeDmAC3pOaqBK39VXn7iHmsTFh6fxRN6bpDK3UM2bD3Lrl1ffvtt76a+ve//+0u5dUCIhyq Jm4k+MDpVafHECUCoQ8FQHtEKCu1rLnPanqEUcWKXoKUtps9cBx8eSkWpXej25WJL0G91UIz6HYF 1jed/7MKNAauX0Lj4IrJGLhPFjNQ9tGjUdEofRBwFrEiY1KaJsuWr2KOhhECkuo8nGnoWzIHZXwP BUN5oW0ksjBSvreE38Mavk1Ky4Gyy16Bn0sF5hxxrAxnh6dHp7BzxwHaEksTSzQOYicv+1liWX9y UlM6oTxyAcKsGwlfHctfH/uawVnsMuEQ19L6nsClhDFfxiy1kBDoubhDaG9+anf66xN+ECf+XJcZ Ec5FRKfRM1yM9EhNSwuhhEb4/ulPf2Lpd0O+GYLPGKZR/8AKDWRkIS+HLM6ia5/aqnzFotTDdOgu SVhFW2gIRBSwHM0lAoc9QOC+QgBuovm5EikLm5YQQ5gjY17CRQMxRfYtAiURFAEuUuOCkgR5AVRJ q8rOABk0dGKrRt+yQBCXQMONiwmz5qoNwRylBAhuRrDto9GSRzTMGUMYaRUxyMw4krJ7jXj+6ySO zEh6CHxHKIdGNuGAZZNLeuQpGTPoLbI7vte0I2qoDjZOSeXV1ihFzFUGMWi8KBmTXmMuLq9q5TUw V17GEJCkgdPtytZ47H6jtqoabS4ELPziiiIEMkJbAoi8ee+bJQb4w+filYZPaTUvd6DeQzakekoK Absv98wsmQerCO5kcLzkEoEvBWxfvHhhIlP/OsQnrhr6AOLmtWQgKBAcIiOEBFWjKHDwr+A0hEZB GBMTmhjOkgnCVlmaH4iKXag/MLvHx/boOGj6tkyCCqJuHlXeziLw9qneY9aPFWq/YD3WnX38eXUG daw4YhzcegapZ8jf6exIdRg5cx2gDAhNLp3dDilK5xR7lg5feo9wePnBmtLJ3p3AQV930Tb0Bg2A L2Qt4fPPP8eB3px0s+Hla4O//vWvHhm4TmkPNE+fPvVXxq5TAP0OSCLaDNFyTk9PuQttdD/TOXw5 4Yrm0gaEi3ACMUBApgDrDWibuEUZJUgwJ3JxFrsnucGA0jstMSZKAQRnE7nAdFhL3E0Oc7kTsXRH Skv6qHCIgVU3c41QBdhIwUQNTaqhKEDMafCUi9DI9FWERKBVdjYqY9R0u5DpzchonEjqqUUEyIYL wCQNJZF10Sc7kzRGCSajGYTqQG/SyNGquUliHlUTOONrVdZGekpladUjtPG1hKEC2gj76HeC8lUB dyx7ylhl2Chje2oiHS5KpMLsVaZSC+FK4SX0YjD2SEzUjVjqvQVog7y3Rpvo5o1nFZAIJkYhONKX mkf2bPDB3KTXm436lyCSAI1oEzjMZApEXDgc7bXoto/AJN5qUJZQlZR33tvYm+yXfb6yaouRJ142 JfIpYCYofMhCeLGVBQg+MoonpU+TFxglZvCjyj4D+qVA675QEviW0lilQclII9yIJXPhRvNuJ8NE eRHGVq1M5IL8cMss8imPNWO8T95CBfZfEb6FIu8h7qcCc8oMHI2D1aNz3KHTQe/RueOUIU4f534n EQNmVmkIX6vawDyyT8m+pg6cRgMIvwkEUI57j0ZHHhAaxo5vqwQmMnBca7pe+PpKOBrCWIN059Aq XFPYQHCrELQTsxYoNEvd1G959EjGWiBLyLHSbBhovVq1jgVHXKxYdkdBmw0Ej7LTsDkKURRstXxK I42lyGNIoylqopJCG45VrDzWQVeM5csw7nAY0HMXrqbueoQtJcf2xdzS2kb/D+1uDwFaKqgUxHUz 48Wmq4aJcAwYG0UpuomkemzCi4GR0DBr4yB4JIwTSWElI+RNyLwGENIYQ+MSpvEcYPnfHkWBL1D4 lLxCAy5NGblkSIpYkoVN79qBQOGg2X1iwouLPSXdxmwEva1XEAW0ofiLy96L5PVwz1BtNFTYtaPi M6bBRDj2agunvaaPCVi0276plVV6IoStoS/H3j3vGxyA7Y4Ee0TGXceFybuKlVfOq1glpSwuM2+p xGUNEGe/u3Tpx7krJmTf7fm1oDtW4LgJBBYlUAiYe8fcJp+t/9ETyYqr5izZtAUI80oTeY/cFVZS NJKyqgKEF9i2snFNfRkuVM7qA00OOAyNCScXFVBSln/84x/TH3tdrR+0ffKgFdgvWA9a3h38rhVw cByfHVul48a5SZyYzh3txKpzU2CHOCWNVecRy/qEkUEtMKhAKNnTsG/u8LXkaHYi6xYe+TqOPTIz d1h3rJsw4F7L9GheUIG4vFr/DZ3uyBem/qGp6C4uQyy1QC46jbYEFnnKwukfRMdiyR6OpsKXWcmy JAijrYUbMQkfYBMNCQIcLkb4uFUBnU9jIzhICg3IQgOk1OmNejMz9pgvbNb/cLykMqOXdUtGCPRW 3QPka1PMoyeEYpZgFywdVwhjvR95NiJqw2DrIlJom9oC0SFIufqYiEjJpozEMvFYGY3miNVihSDm zCiJycxFtCpZ9AhuBJlot+/A2S9FP/+ewwQOvbHszLmEU7iQQYXJAGcbZF/sjiqVF2Q2vuMhvsVx x4KpAl4MxWTf1oviNfCP7PzrPzeVlhTc5aZNR0nEdg2mOVEHeo8o2TIJKp3dEV0xLWVggp65MS9m 5c5FaGTEQhg+AxqP+Mil9w0fq5aWIv738n/VbA5N3NJ58eLFy/X/kMpq5cVHvr49hclXxN6cWCmm EPBlJ0e+Pgs0zKQDk5m50XbTGD1KShZCi2viMWSr8aFh1huSr/m7FTwR6H1TMbVVmXYnYjRsypGm 3FviVcpbZUvbsRBbzT5/oArsvyJ8oMLusPdTgYNTb44Gk5YcKE4cx43DhdKh7FTySDqVjHrDKBlj RukMYuPo76IAzZkbfnMGHPUSj8wsaR7ciblwTm1zq/S+PwALAbIfsjVRrdGFwMhGFzFxN/K3xmy0 ELCoOtz1DGYMhAPYd1Q6R62xIlpyyOoNwGkKigO937hpZpouR+m4nRhdUFBCvp4n9zKiF8glTDqB VDThut/gRi+KWPBNMGSDTEVTKxMa35GYgzVywZwvY0yqNhf0rMqOkgEvcdGTOxtV4kLfnUMsLqRf deEsF0saKs4xiYORoCc6qUHSNIEsLqGZQgktbkou9Oar9zJf4NYvHSlZEqwwMaIhkFWwlUUUxVFe I9/CTSAT9mKZyJ0LkQXpK0Z3CPhs5GXrcRCCiCW6gsi6e1W1Ug0RCUs0TMASNwy/X/PdlTLSA4wV KHNQOJiwx3DxXydtqygMEIPTfrEEQijzxWetxPIbcGb0lcXLZg5TgnBsJYPQKpG3untwUfCxijwv 0as5F3l5pb2KRkr1hM+YlzkQlMyjwd7rTUQXsQk0yFysJnBoZFEUkzbdaI4wDimN8BEm5rysmrwP gjxuqGJFUFIQoywsybq5UcVKqiWrZWGSowJmz3grDLaP+/zhKrBfsB6utjvyPVTAWTPHgTkJdA5N Z0qnpKPWiaNhdNDQ59ipytGhw4YyfYdRbawjjLtebtWpBJ+x0ZIzHUgt0MSxhcOc6SHzpdEy+bJ3 X+Go+WlOMHVrX0jgqa36HQoQUfQhq9lzYQZWREoNRiK8OkMhC+pRQ4JMyYsNQKw0bxoIhEZGxA3P HJQ0SYA6kyiI+RVM/V47Vxb4Ln+uX/7WBz4OGJagoEvRV2HJHhNNUVzhwDIzoRRUIPbM8BFFjqMx YUlDgHMkfSenMvjUaNXchK+AMOEYCSUvyLxAWZ13i5LGIwMT+LGlMZcLAUvpcbwYjxkvgh4oRWNs lZeg8lUxBEwCUVJltNE21w6yB2vkDsS+EDhc7ItbtS1TWNsBDQKbKiM6G1G4C+fq0GWCkhk0Uehd RLgsOayvohuznepSrhSgrIpOTMT12rA0KV8ICI9BQa3SIw8BW3O+KiOugkcDSCW1iiEXNjEv0wwo IVTq5t3YvAZSNgKk71VvN4NV1d5kL49V+OwJd/YIM+BeKSgJpdAmPkSSkstwGEpwsIVAzBkQluVo zKCae0SGeKxcPb7zEZ8o9S7hFkkVMFfGrubpLUk2Axl5UXkpCLO25p2n8yET2C9YH/Lu/zxyn7PP oYNxj8Y5K50mnUc02rxjqCNm0nPusOnRudOZ65EXS51PU3Fke7TkWLe0beTmznSwDi82Dn2BPIZj zh6+VTgMtEYuWiYoR6EvmfwljbnrCxffOvj6QVMhoHit7WMZgPj2QmomEGikU2POJlZ+jcJMIBz0 J5hRkqYs+HLR2pEBRUniYzTXJnET1w2AI3ciQUpfZXUnMOp/QsjO8c2rglfhENhLIRtB3ZY8CspY QZYWtzY5NwZeZafacNCDkL2y9AdD/u5bUC1WZ3X5azQhmLDBTWHR3t4YBEqEwIR4nIk5MmhMp2Em ZYIGYbDSXPqTJUJpDMcceZS6sHrsveLCwCOpyDKiFMuEDQT3Kn9O5F8nKLIlle8+2ioviRNxLakG 8aiADNp3oeGDomx3FKHfKauAOtg1iUAgQkPwPsQ8MpSJRzag2MOnpKmMNK1CExGxiiPo8lqsIWh8 aorCOD0NvXnIqEIWnV4Ruh6JKDusQmbMzEjPxjvjkuotgmOX2SAmU0tKoezIwMRTamDhcPEOsBGU VymjBBAyQcAjqQ70xDxh4BEOWc1fu1gF+F6JfCeRc/rL511lVMknwkivCJOsmjOwcbIqF8lafa/y +tDI7BesD23Hf2b5Hpx9nTVOkE6fScZx4yC2qvGkdLhQjpmj2SpHR5LR+dVB74ymd5R7NNcFLemO NJ3s0ICY15noIUMw6UdwyA41NrGyCsFYX3TB0hI0EpjEHQKgFuJ7CJhahb7iZHRhgl8HxSSSNHzh O1X1afYwX758aeIrn64jaOBMI1lx5QKfIxcGAlmC4OT1PUqWzFCFLIq524NHlsj4vkQIPQ8CF6u8 QCEpIzkCx4Q947ojSyJK5a3/aass4fM1WmJgySWJMZwuHG4S9KIwI3oqqtKnOT09RcCOsHEV++GH H/ylkeuFuOiBMnZpK2VjE3HRIz2u6h/bpypJxKhuRmREYSMoAtIU2mgVbVD4MDPBmU0a5FXJEih1 s328YgtQaO6uVv2mjwvOqModZzi8AhfXI3sa7rzkqyDAlcKbDFb00veHR+0OY1TZB5JLW1wxuSTl zn7eKLHwMdIIZ0ksj6Bawh8g92U/1l+SAgFe+iojX5aEpqCg4JAw2WQAJy8u2dDDB468pEw8ouFF 7eci77+gQYlrlSUvNmoufS8/R3pZWJKv0ZwMT3MuQIzmOFSHlOzFzT5Lqybvm0xeEVNA/HsfaCTl kY2yVHBK71gpm7O3WhHezwTL69GP+wXr0W/x+55gh8LxKTB6k+aOlUnG4d68Je6d1ya1AavO385o SsIAgnOnM1cDc5o7s3QCaNoA4eIW4nhyjXDo0+uLQtCAYmmiGxmLbi6cBuCRsRBGGpKGl4sITI3B hUzjFMW3NeKaaBhWNTk/wbsz+c7D91tuDwJBAA7QKvIeRSH4cykdNzaA5uyZDQcJ+kVk3KSJP1Yx L31Lcqepv5rDlzIoS85ldXAtwBBPLrJgXB1o2AjtYsFd23NZlCCqDGgc9N3k0GDM0RJA14uSjUP2 OEeekgZPHBAQEZp8Ibjk+dLOlcte+LNuvyZz3wLLLHu+QDhCI02MEDwaEY6/OaHkmIxx0a2iTdpu NiqTWBIRDjRV7er5ySef2Dsk1UHNMeTCwMtTGdlbVVuYNFVm6mNV8dW56FGSi4ykSemCzrgrGj0N EBP7Dta8dIDQWGUso8SjoOZsjDE3Eo92So4CeczAI+Zg8ZEUG3woTWyEEEaJ0+jrxCrjloqFD0Bi SZGtEuBW2XsxvAbEI0wlwtnIAG32ohN82iBoLIl8nz9/7m/OFJkBJjRwMGEJio25uB65F7SkrBJ1 sEQTse2SeY9BGd+OCCoQbgfhRu/z1Z2JRoKSQl76pcBLHWwiBIUy2gg18a4qBfsBn+wOAu2Pb6EC +wXrLRR5D3GzCnTE5LOcuKs4Iju4HSVkEB0u5h0obJy8HabOIyeOVWK1w9cEOAMI9OZOsZAt0fBi 6TJkyX2oLyc0FbA6hOOMGVhmjMUNwUmnQ5hTQnYCsqTUVumdetydetqkVHQvYqKH6S66cqIxuGP9 /ve/93O8rys4ipW9iG4nADkKCq1OIyK2VjUqQQmSpe8K4lHoorCUBQQaLvjLjiNjnEWxWqNl6YyW OAHLgAup4OXIhZSFka/UXJ6wQp5LUAioA1+ERaSPgwmpevSMSWZ1XKHBqqQG0zdVqscFz88++wxz 4uYhaJvCzCOEWgvL3pDGOPMl5inLyGMaShqVkbs5JWI4UHoEiwaSzeXuwudPx/zO94svvvBNFWOJ q7lbkSLYOzag6I3QlDoNBGUB2LtEqTiIZWkVebc0yq4jDCi9CUTFPGbpzTHx6B1TDROlQNKEoMoY eTgAy5F9LpZwCNMrkXFmeMoaZ6Xgi6fVbkL2jjsliTyN6FzgS7n3zaoJDnAscYeMGwMjStUWZ+6E ASVKmHiULE2lo4Smnj4gfvAQlB4sVlyMDKAVF2GB+Aqd3pjANLEauNG8etJ7BJKlScY9voXxIOIw 8Up4AaIXbQlKTbKWjDI1+qT0LvXRZu+RQTlOasFuUzvWvIVkP8AQr1+sDzDzPeX3pALbj7r5HArR c+Y6VR0ZHdMO1uk0NGws8aLsMS8nkROHOIY6jjNgyZ4wMCc6hC9jaHQ1DUAsSi4mmr0/n7JaX/HF kiOPmSWieRD0nHEexeWOAyU0CDVI7s5BIi8c6PUJbQMmbkV3dOrNOpDm4dclXCy5Y+nZHFHl6/sS E14CQYgqhtq8XiUiTfSAeyQSgVN3xBBV4dQEGp6WaCoRYkKzRJ6lefUxSSMukhgSxjHBzXbQgwL4 4sWLf/7zn24YcmRQZYwI0+j9bYElmIoWme5PyLcX/ljN3UUFCD7IiFIxXacKVwEpkVEi359pwEZ6 FQBlCStpCg3WKGg1kYg5DWHDkowl43mLhM5leY3Ov7xxW3Wp8gUkUXlXq/7ATpq4qbx0fNFiN9EQ Alp6VKPtGioRb5HXiUZ2ooilhrgpuEdKwn0IWMWTPYYVlotXxdYjD8qPBC4ikGUHxyp39qT9gkys wsFz0twWBDhhLzozxnaqXRCF3giQryV6m2WUqaQkKFNzZiWCAzQa5Al9cfH33qqkVSSx6rKVGV9V ZWCCg/39z3/+0+1KLBshR3utzsiEDzZkrKokPTSPRAiWMkIAcyUFSygtMTAhkaEhPc6Y8t7HbcRj cNFVwCtqqVeikZelmVv1SEwscZGjTANUhNnoLNNnfKCZpX1yjxXYL1j3WMwd6vYV6MjY+jsdnBeO VIemc3DpOevfgjhMHeVWO0csMTN6dB41gWOy9pTl7z8cPVy4O4noiyJijkYHuuObgeMbPheiu9C7 2bgKuBCw56s19nsuSxqDEJa0OiT5WnJ2ayHQkNF1CNgAuYul5WiHLiKWeOlS3OHoGRozjbiQiYwA ElCiy4JZvQdJegjMuGvzHClpXDJw6NoHSrJylzhfrNwPZGQVODN8sLWkcUKwBJCZkZINJXcgorMX Aj7BxyobyHLRBV0sTPyZFLbyxcotxAgtKO44qxIo2yo00QDYiy4K8CKi4belkuqy1f1G9cSCzJ5A S3x35TL69ddfP3v2TCeeb7baccxFKZy5dIzcQclCRI8jwOkVTSzCsbLTu/B5DXzFeHJy8mQVcxok pcOMlIs7gQuf0Y3HRneRQgYxGo/eB49SNkdAoN40aPYCQ0JpCU8c0oiCm0p6AdpcelBi+fUZZNFb hcarl1kUVeLIuHLRA2eZmYKLQsmGnqhGgUQ0zwA4oYmParghMfa+eW+5A0HYBLIsWApNIy6NAnrt CRePlHaEsg+R0onokVJpvTMm3L0tXie/Rle66IlFA4cBbiY20UcSN+lAxpYlktDKhYaUlKWoGmm2 UnnTlDhjj1v98eMW4RZz4EiipwLcsSpcBAYQkwNNS1u9ClBmJneywH+eAABAAElEQVSYkFPSK4gN skpGOfgzsVrWo9knd6zA/ivCOxZwd7+fCnTkORR8wvuQOyZqWpROZI8tOUk9dmiKndKYfSeL0Tni fDc6dp0vpBMncGM29E1YdrFwshNKlDRCLaQo+p/QGoClmiWXWoXDS1P5/PPPEdbwtFWx3Jw0Yxxc O7RbmBgyc3voixCWdVxRXGhAcXH/gK/1wmTmhsFep6HRIFlapdFg2GtFllwvNB49r8a2nqL/RY+t BiYpAo07JoJ2UXAzQBIBuXD0fQzykuXIS2iAHAXSzmFqZlVDIrqajGiUCB91gB9tIRiI5bLIRhSp YQIKYZOkjgKWl6DcpcALlGqb6KPCtQW+0mBvHxEmENhwJAzQI2pyenoqO3Hd9ojU8ESm7YNs0z2a hFwsHOyLOQEIikYUVXIZVQRxRWeTxs3P/zukJakxXhktv5IDDkEiRgjqhjaqXrBX6zcu7gFyFEJ0 u2xDFZAjEMWZQkFg4LWBbCOqPwM4QhB6+BBIN3XI6oAqsXEQFDAQNn0KuKgD3+pvwkB98LFE5CgE MbHKcanIKhzxtGT0qgihJgxEoWE/HzSOpBSM2PKCgR4b9u1FQSXOwDbZFKz8nw/6/bg6MGNc0AgA QdWLKlNUEeDotWFGg4MqQaAM2YSZkTsalM09miADnGRjgjP9qjscLtMf2t32GTf8Y6iqUyLcQE50 kzTFGf2ELRd6nzJo9JI1llpzqx4p2RRo3Jscwx4Y7I83rcD+DdZNK7bbP1QF5gRxCnTcm3Ssm1h1 TCQOAhM8TJwmxISBo4rehMYJkk0dxeGV1ziaOGoF4lVEbUwTpXEo64WUTiJtwBVBq4PDUg/TOLUZ 3bHGxouSMXyWLkmQdfqaAUc8kXHb8LO4riYEgSwEG21Dr+IOh5JNiZjLXSDGQFgyM+pGDOq79X4a sBCI0HUUc3zkgr/LB3D8S82FDJRH4DISyERS7g0SoUGYASgXOOmIoqUBEcX9CUN9XW+r57nQuAxJ UFxeJsRqJHlxj4yIxaIsqbKzC9VBQXC2hIx/hYd5ZiZ8LQnRppvzEsgofY7dpUxU3vdYLlilyQBt 47iHYMTKKE2jUispeh6xUnApE3UT3WNUtX81ITaaRj2lyb1XCCAEgVAyoucWhYnfnPqCzTXLXmPI pW0y5iI6gcbLKhCJC0Egx7CdYuBiQVSMeAnRaHNBAVGH6t8GYSL3SNoIOYri06GS9JAt0YfgkRdM CDiwBCi7YeVROEx4AQkWlAqzqZ7m6FFy75WDRkm48IXQ28tGRJn6hwJ+OHHFV2c4ooACcnZ25ss5 b5csVFJqVm0HEI+KiSrCbVwfeWzF5c5y0jQnYhkZjMTfo8kszWTMZpL9FQZjec0JQFTxVCj1yUt2 NFtKb0RjbL8gyNGoIIpcwQeHxkbYdOVV+Tdi7gb3UoH9gnUvZdxB7lQBpwBxOoTigCA0DgJHj+OG vmPdxKMzrj5h3rlJkziwODLj64ihzNe5zMUSjZFw7IgXgpejRwjHvfZPw8DZ7UiypP1odUZnk27k qHIDcPNg5ugXxenWT97mbFxTGPPVBmgQAGLS9w3dQjRvlkQUZtpJxEDpKCx5IaMOomAOkwFj3zBp LSbYWooPL6UoHXHrkVIQ1xLC3AlWMCXOQFBQ4WRjiY289Dl8EC5lUSxRigWQi9b+r3/9y+8EUXVj AKV6QFBCuDojM6WOm4yEtmovUAJO1KG9BksYeBTLBYtNlOwIl7bMPVUsgh4RQr52gcBXTxxKEDEJ qiRx6+JooviI4YMtQC7Dbd2N5ZfFU1Vz2+rP6kkXPpp2hLFSiC4cHKM5KMTcAxQEB3NldB/1Lx9d FERHkqPQRgb4S9lerKksf/1NFLk3MEu3XkUg6jZZszdnTAmna6VYCKinJYEoaSQrR/SUOpJ8rdLj z92b3L7QkGpYdgzISmr5zaCyGIEz44iSVcnizwaNKrlu4/L9kzS5RIaNVWaUXa8LhJXbql8l+0bQ xC7DVAEk3ZL9VZ8drJ7eeb4E4Hq3XH7SEJQGLKXXQAg5EuAeo2pfPIJlbMLYOGKVhmTWOKsmHCmP 9Vub280FzXHAVyJLJdvr28FCUwcI466qtkxBStMmMqgaY7NPHqgCP27DAwXYYfcKXF2BDpo5ZZyP ToeOeEtOSWdcjw4FR4PHEcYcSUvGDikRuZg7WSDwchw77juOrVoSJQOrxJzeya4z8dU/jPC5aw+Q iX4AgY1mycXv79xIGGgqvFxNdF8T/dWqJb2k9kCDpBaiefidiM7HCyB6cun2BpYSq9PTUxrfFTGD LCIa+FMCJLq+fkNcF3BjIy5HliZCmPCFLCNRzIHjYOmXv/ylnopbVxZKQXFDGJQS+eLHzYkLjbg0 +h8XKQOEL5zLiubnCwYcqhhfgIqGnh6PKg7OdOnLV5vEn7uS4qCMLk/sZyKKWAwwgS80DpRsAKob wozbl0rHUnaybteEkIvi40ODJ0AciIjCSYEBcAXhSzySGjNl3ISDKbS7lLj2VLXlhQmptpCJFwZP jkYRaYxS4E4URMr4qCQb5PlywYc9GpaMchl3BIjQLEWUcsJXOgjDEYVBSdkRW2C/FDliCAht1QQy tOEpSnwQs2qpaqtAESHw7fPC12Nog6xQENgoZnzEVW2sWDYKF45wNFzQhkZMrFYfDIGIxVFNrKoS R0JvK13cifrgKSJfpWDcyyYucEuiAIxzbI3QrFoiHGmIiUDGJimNlKRHS01owBITUPSNs2oyxilv McZEFL6oGgsnrypzC0wIaqs+wCEXwiN9aLYAeKndPYVbMPzQXPYL1oe24+9pvp0FDpdaghOto9yZ jnHnRZ3DYeQMpWTspPBYj6TxSBiPvUeHS0eweUe8CXzzzm4IHilNnOlGLQdCnaxzHIKfm5HRCZz1 Vt0tWOq+7hNGHLqU6NBc3Cp0Mj+X69MaJCV7SghgIdSZ2NSEkOlOAJNGL+eCubnQRsS4sBeOdF3o fgPTqlyUpUmNCklo9ZtOWAhfffUVPhBwMNL/sP6xFM7K62JE6qBar/4N5JtvvuGi5WPYFuCjC2rw bloM+KoALzXE0IEuR/NGBrj5IqfuCFYlRfcrIV7MJOsqA5x4RBhtu4mbR77EBkGGIFabRWnVIzOC tnBIqoCCuHraDiS5MLNqyYWYJUfgQFxN5M4GMhyb5e/W3aisIsAMH4kTXgDtUXcsevOqzZeYi4KA JVBcKF0Rnj59KnEhbCIXOFZR6kUy0lParzXOcu8Ulw1jaJYYsPeYAXzM5aiMSHKkKcccxe2DYMlE 8TFn7L7OjCN3lgAZCMRdFEp7ysDIhYavZHFgWUmtMqO0lGXkGRTRBLJSQGCZ8EWJPUwlYknP0asr 2ej14hXIK+frRl64se/dbu698lipw+HOsoiMiysQeyOhFC49l8RjTDKgpAHSqqXqkw3mr93u+39E B2kTpW+0EXKhQdjYKmJvDDuWcGyf2ppwVC6bZWITZdGqQACD5Xgd/DcS2A2uqMB+wbqiOPvSg1eg 00EYkw5op1vHooPG3Ong7Ov40xIcyvR1Efa85shgY4lwJ3N8OEQ8OnossYHZ0kS0agkOG0zYQ6Zx 3hFmlGycXAy0bd89uDa5AFl1ihHf8dBAsCSEuV6uhfjdkL8v0d2dnuwhcNfw2FBqmTUV6QChlCAb c9GjnTEzq0SrFlQgEbsN6N8doGUBihl3j7wk65A1QuNYICS74iimjNhrSC5/oqPnWlB2vEwYuEgR bJmhFz4o3Y4NMpTCuSTJUaZiOdBfvXpVUh4Jd5XEQQi+SqoyXE5OTky6aQ24VXMjESKRjihtR3Ow JjQMpFkuQqh8BjJyt+BVx8UcWyN6aLhL8WJPo4YuWKrq0ikF3YiX6Cpp9AgwEU5cLrKzO3BgWuJl CW3gKqyM/vrqu+++U1gGEYBmiQ2NiELkiycmbBgoDgQamAyI7DyGzEsgxaRkJmVm3qVYIeYeCRM9 9hiK7hJsu8GCEsXIRUYwoXGsIOrAZd4cZtAg0PcSelsql8f2BY5JaEZQ3KERvhCslqwlhIUrItos hydLBiqGqv0SMW4CeccsSdltmF7KOVYNUTwaBWpkjIlYRRxjEzbEqnBFZEODBlkXl8ESd2aBWwp5 DA4eR3/riVxgqklxRTTZUroOMhcILGMuNZiQ6RWNPnzKKlbujduMjjXXib7bXFaB/YJ1WWV2/YNX oA9zYRypfc4dcM4ISkeMk9p8zBwNzgtntIO+o5MN0Zk0jDqTc4Q9MziWmEEw79CnmQPIEn1iLjov E5ZOdjgoOdnpzWNSIHOxdAKrmOheuqYrQtcRP4JzdMESS3/68ssvzevlvrYBpU/oygJJRGvkKAQ0 SmSQh+8i5YLiZKSBQ6O9mTsxubtAUGqlsvZVlhEByAxQMiF1a2YdspaACMqdBmdfaejTlZ3excKI MEuAVvkykCk9X/0PT5xtTd8rWFJMEdUt2ggzgEngMJBU53ubyJhLWSgykZco6hBhIYQzilgiwsFH ifDtbWnCpr1mH4FGUWCWKRrxYaxu+rRElFfFJGipe5VdcDvMslqxR0k6CaUJjViQGzFkJh2PkjW3 BJwI5FaKTxdrS+Zoy4UNR9F7ySEThL0/4Rs92l/FMY+V0SNRHyWFYx5toaVjbClWInqpMDGBrHpI CsSRVEDMrWJibJVBFQbYC0nfUpwZ8IUGhJ6voFwoe6SRqdWW2nFzifiwyIIlFzbw6SlF9xth7yTC UgNuZGNVjuL6KcKb6ZG+bTWHkE2UwJqklFePjYzntbGJzEiaEIw9crdk9MirsrRkTC/N0dx9AhMg 6fX2SMQ13gici2RxJlGFELKJ4suRTZgsJ+UbRdmNb1qB/YJ104rt9neqgE876ZNvhOXRMep88Zmn 6ZPvCLDUqVFjc8I6kZnVe5g5RuslRidIaM5HRzBHRzklkAA9Op2JR4d+9hB0AvNOHEsdUvTQOq0C gQMWBwRy6fagD+lh2sPHH3+sI0Jm5t7gd0O6GvFDObHk2xHXCLCYsNHsIcvFrYuXNiw7mN3b8gWr T5edEtUVPLrfGNlTIqyAWEkZ4XJpYm5JUoJaBc7REt9Soyd8mSkyy+ZBGZUrBC4ZqwAzFSDIh1P1 aoFIciw0A2bdxqQMregRBujRqkRkLTScCJSp1dkOmATJ8rUdJsBBwfFIBDXSVJbhCZOlPU0Ph41d YMBF5e0LqkTZ9XtKwgWaKCNLjFVE5AvEkjlkWciu0Xa7w7kuKDilcGyEq7UjoxTytUojChATX+ah Z3QXJ94KStEUgTs+HM2JcFxET1yFoXnlqnCUBFVVwp5ZpYAD0NhuWqIHC7xq0HMkZceAppTBMkOJ 2B2YZR0yG5osaUzYSI1AZgmKBohVBCJpVbUBenN8HLoL4qMymPchVUZ62fV2BYUhkIGCA1BQSjSi Bzb+tkAWlGVa6NjCsQQzwgGWBd9k8hr8NGJlebtxC2se/6DK4qb4QPA/gJU1pRwVUzoKJWVRJlN7 Kn1ehNLShXGtXqi/Xe4flNd+wfqgtvvdJ9sHdftx7UA0EvrEcWDig+2gdAQ4CDRCLcSFxjHhrNSK GHR8dHWgd5g6keE4UzpKKOUMgeUa4cc/tIJpVaCWxKIxB0vPJSZwItaSEJ28zkQuzv1gtQGnmHYi 3ERnoFNC0wJJ3zlxB060xo54/0JNj+crEanJ0apm705GQ8x1X/hiaTaEI3Cx0FAiE/R4MUgvKD1M ExpLYHFwY0OAGT1MyC4WuQskOzjsq23FYSkKBHlZxRCTLissKTNDiag/e/gsSTVkZm4ViE30WNvj m3tZRD60sWfAC0O5tDXcI8zGBJ8YAkkqCByWNNmzpPcW+UJRyjDxobTp9EZzShzMZUfJl3IrpUNT 6Hnk6E1QQBNkbDpW5l16EPCIv9F761H6bmMMkBRRLBvhS0R/l4ael4ElvUBsKhGvghq5M/DK+XOl s7MzVzqhq95cRGgIy+oZZ4RNQEmNParigvKYpZqk55tjxlXJvrNEwKpAjDEHAnYKwgAge0oIbCA0 YQOcQS69e5TeZ28mTHM0MGRgbpS+QlkyoUkgx8pozoyLEObwt+lQsmkrJy7juMEk5jSQjYyD8hhg mmxyNN5CwuEY1ACOviWPs3TTKFvHgbURSuoVUoQ2V2osFcpY1j0Kp3Qsbxp3t7+iAvsF64ri7EsP W4HtaeL461Bwrjn1OgUoHa+OdceEOaWO5adbfUUTckA7NZwIThBC76TWxhzH/dQLyuHb8QpTMhCc Mlw6WUQkzDyyFKJDitKEpTEQ51G1AM4MH/aULNMLPXpey8m9tk+XKgQ0bE1dd8eZIwMICEPTqPjq rFpvlnKso7D0ZYbeIzto3PVgmq5KdegaJEA4RGpJmUKoW+MG1u0HiH7cNRQ3VwEVkyl7lMSyBLmy gIq/HCuFasAxtikIO5TRozF2glerMKMBp5p4hMyAvSzc9vwmFAFoluZaw0YUnMWVuLygAeEl34pP L6JCUTLzXYhk4wOfr8d2p1wKzcySMkKjz8U4LuYMLIkYciD4V4QyErrG3yaakxgqiJsxkhzXPVnI EyGkqZ7eBDytwgwNMpG+zbIjBAcuCCiOTIvOhn2YXa18x+marpKUzKxyRAOZNoVmxV4cESgoNGkK B5yIwpiw5G4VFKHnxZJUHyOlmsO3JIsSoWTD1yh9ubMMJEyPlkTPLKXQJsh7IXvJYcraHtllxhCU V2oiskQssUSiZLIUd73GISM6yzTQ2ItYUJYeUxpxZkbDfitlnV6IMZjJ1vgWczR4DdpMgjp4vA7+ hS6UBZKjsqik/bVBRO4KIk02Rq+BF4aZXetDcQx4rLkOsd1GBfYL1v4avNUK9LEv5Bx5nXSOszTG EUeD48An39FJmrsE+PNhX/z4cd/xUZMwsdpRYu68cHHRp80JX5gOFNLJAtOcr0eHDkoMzI2YcO8U NlLGjU1dwYRvXpMLjejcpUPo8UHViEld0P3Go1UnnRAx58XMX1NN92XmL3gwZOMEZKDTFE7zJhwB woGmG3VB0Yd0I79t6Z5kLn0HKwPgxAQrGnq+ASqOlsbXdQcNE6t8pUyPgxClH3PNVWheiHVXoMez 6pW17Cj5Yk7D3bxw5p3yQNyuKCuOpFwxu88xyAVV4aRjpJE1A6zELaLR7sgFCC+7TENEJ8Vqf9vZ DFCNYcbMrGZgRAkg5iaWeh/ibIslUp1FNGGmXCao8pWsEG5I/gkCAnZNSZE3YalicrS5NkIuwHn5 YUC1wXJnIzSQKkDjEclo4CMQKDeSly9fqp7fRSoOLy54okfYEI4xzxeUSWbAl4/E+hWdLOIPhJ4L R6zEAuWxpDzGMAM54i9BqzQegXuEQJO7CUFeUKtN4AhkFB1J74D0lagXUsQu7kZo6oYMkAKZgwqt pMzXIAsHNhVKdEKTskqyF5SwbxJOmuZB4cB4pKwZ3FGAQ0ApHJM0d4S9wh1+4dTNBpVIeVVJnyN7 ocjDyupDs7qC8KNc2i9Yj3Jb39+kjj/AND7wPufOR+LT7kwsAUvOTYevU09P0p9aYuY2YMkx7e98 nRQQLDmX/bMpSpbs/ZTPjLulWgJY8wAdLmALQe9QNjIDW3RjZzFLR4/HjI3meHZadTyBpU+QcZyx qWFQAqcxliZYNtx1KXcFlwY9RqdsHgibIqLkGxerupF2yNKXWCogazZgEShlShpmxBcbcufloka0 MX3dKmGsOKCsanKq0bdcADVvzR43UGiYi25SoShLGYKJQllijOcUzRKzysimInBHG5r0RcSBRlw8 PSqLuO5/8sJETRRTzRnQIxlPsPZXifDsmx6j0rmysI9hpYukkV5xiAkmWAltYqn7jaVcGq2WkaRM rGZsIkEhCJu4odeGVgGs5M4MSRcsj6IwtiouJShb4B6p+F0QaSTIjCM0lLp+YRsBE77mRCwFVApX K3J2dmZPe80EBcLAozob8aThbiwLNmWkjMJZUnnbQejXzBYXxiTL5kiWhVV6JKUGDYIlNhjGH0i7 yYxGysXiHlQpyIVvpfMSSkrubOCDtaccPVZeUEAs4UkphKAei25VsuZY0cMcA0vMEkv0425Cw8sq YnaTcUJP6K1aosw4/YwtzeN1Jly2ZpC3jw80F0Vc++U1UyKjMiqvLZO1yg8r+dJIHJNbZPdA/B8B 7I+95BEks6fwPlSgD+3xCXKg9+jz3Pnl+PNpdyjz8uHvc07ZWeyRvhPW6eCkoHEiaDDPnz+Xsj8w d6NyEENzRmvb0BwrejaQ2jMzXl3RQqMxmWPFhDuBgxucYcgMjpE49zlmUJsxp+FeCO4YWnL0Uxpl 5NGqOW7mmEjNKliPktJ63aKMWi+z9EHhTHRlOPLyBZU2pg/R8BULAS5VRg0tAX/y5Ik7lqsVe4K2 qyf9GMPkJSMTOMgARIwIhEBJUaJhtYZXHWqfRtFthKLRJ4xZQrYK2SNAQaVWBZhZJbIA60phHynR 88VM/yxOLjIllto+DFkiU+djr5tOQ6XEBH5MTGhIWyNHGjRMlg1eb1E2Ajew0WOADPGaRY8ZA1n0 QkIrQasSZAmNsgp40yTLUoUJTMWHyRgOvbeR2GKpZYkbQCFURl4eeQmHEn04EZamWqmDHxh8ZeVq ZbSn9AyAV0y1UkPzkoVsIrqxOogrOs68pEm6D1mltCR6acoODn3uxiSoKolhuTCOTJwhyNTFd96N cBStBs9AjtKxvzgIJN8SiR4cmBPRRKaUJqUGIQ68pGlsFQ4b4AxoxCUVoSWWpdCSRzjmJqSl6NG3 C5QHEuaB8o2PYIvS+Eb7rUEMixvP7eoV8xwVWTpq6GyxCxCCst2UvT+ShXMj8Cvi7ktTgZ9cq0e7 T/YK3LoCxwdBmgHsY9856CTts23VKeAzTyx57IDzmXdSW3JiGvsCw2nlLHZes9GST05OfPnBkTHR O534Rv2Dja7jx3p6sE4TyM50h47DpdDOaIDmyDBDj4TGeEFcG/NMMrA0q83RgwNNFBNnPUC0PUKj YcaXGREdYJrwo+e/GtDXG8gTSl+HaFd6swYJhBJ/NdGVFUF75i6oxzo3F2ZEaEk5UqWv+xbRr1Zp 8PFVimuB25hwHq0qmm8UTH744Ydnz56Zw0ceOBwVS8yFsMRLREwYSIQjQY+B3OXIzFh2DDRUmMgg 1pLQkxczsWTaLdMSMwWsAQukMnbZr94saeESVEw4opsXzqNAoCw1sVRj9miCm1VzBhzZZ2lpKfcq slAiGgZlBxwTmnIxZ4OeR3Wwig9LBkokRyObQlhqa9CWBSWvSmQiO2OBAIYZpcxYIqN0bmz2zn9b q9uVCwpjloKK6LHrS77ykjgEqyYKS48GMpHEPw7GDHCTi8rAIYixJNVKjr0JVRt+b6CJ6N4uZnC8 EtIUyCpkUeBYUg1ZVBNQyPRNG01RpgiWYLKhIVY5kmhYTSzBN3oUImQEOLIc4x7DMZKQGZgrIF84 PXIPASYNPYMq4PGOAnmNvwwDJdD2cfQHk8xi1dJ1vFiOI3tVlQ5lvls0S5QyNabP5oDG/niLCuzf YN2iaLvLdSvQJ3xr7YDusWPUp9pBxozQOwKcgOaddGw6YT06sn3snebORD2YjXOcr8Pd8WpJ63W+ 6w2atGYASltixlHnqCGxN9dLOmc1wgmKGGPgoIhWGxNKj50+MV/XfzwlKbOhFxQZIKIgA9OjoNCk IB1jIFh1uPOlgY85BI2Ho0aoUbEBqKF+//33LiI07kOU7PnqXoXAk0Cg0YrMpe+RJQKYVGHgYH/z m9/0PYcqua+4tRDzvk6wpJ7YqozfMBK3rnLBHGa3BxM2YDERi4HUhOYlehlhjqT0afiaGEuNQQm6 O7rnccdN+tyl4Fs3l2ObK9+uX+yBeBRLxJKqCGD5ii5ZI3x6xNoIqx6xNYpOgjIB0hLLGNKw5OsR jrH9oiTMjGIxAOux9O0Xvep5qYqCiSgsRfGiusViDjxle6RWVlnKnd6EXjheoEjMLYni0dvr1vti /b8naoN6eYJFxnbQwMQh4YgYBEXrxmPea8PenDCA0F70ztgCUMQqnEZm5ctdWVjauDh7PXD2/lR8 RaBHg33vA18GHAlH+ZpIR4KWhAAoCpsy9QgBGgQ29GyQNAFLTCwR9ubqZuRlqYw8mnjkWAiTkRDo ubePlihDMInwgJiQcb/1JCYDhWGJS+Q6mOyvY7a1GZeCFojS44wKi9hwKP0tyD6/YwVuvG13jLe7 P7IK9Fk9Tsrx0ZkyS45XnYbe59khy5Es5+75Pwz28WZTz2g143Dqdp1KRn1LF6w360B8P/nkk9PT U0rHt0OExv3AT/wakhB6hrPYBI4TXBTHq0fGMaQBa97Rj8CchpPCwYTNaDKGYNJcFPTCpOlAZ48Y DvRFHH0py4WxVe5EOszqN0aPlDRAmKmMllaDVFt9VOerZ0Njw9hj7pC1Txq3FvjNT05OPv30U/c2 NgDX3roUSuM8Oztz10EPZ14MrHoU3TbZRIWC6U6mhpQFskSp5hBcPlybeLGMLVYsyx3mtHZ5WdKS IwAcDqWvJ/07BmZcEjmybJVGUBqj9CdZBpbaGnPSPA6yI5UdMbEYsFdMBjSMPeIpZaMyEjYMaExC UEDSftHbCISLy8YjknPhgCyQoHI08WiVQI4DHL8hVcy+f1UHUADFUkwuQrDp9glHsiw9KjIaNMGa 4GkuC+BVGI12QaxWK0UhypGj1dzZ8C1NGmaoIkApLmmvpUmZHqBYApkg5iIuU3M2YDnaJpbeB4Qh CwqZoEpYmuMMWXTCkXARnZhn3CoXH94IW40eEHoGNCJyMaEMjYYIAYcjDsaqVBRmjLkQeqsZmNMb twIqe8qF6PqOMTu2zAsm+0FYuSy3OlVKCYFv45iZsFlRDwlsbS6cR8k4cQWFJimaWeVLryZpgros iwsD7corKvBjh7jCaF/aK3CLCmzPFJ/h2r9G6KzXknULmB2agftUc3HyOi592vvAOwtIR0/KziYu vh7wdzlO5DoBLyH800INQMtxlENzmrtjGZ28xeoo6axh4IDrpL4iQXEvO3EimW/00pSLKNKJvFjM 0MDWWEtwsmc/OFzqwZZ0LGYcIdDHwSNMUgoVh7ImYfR1AslRh1Yl9ydV4l50S5BpBAXigvXrX/9a 6Si5FwXJ7kavXr2iobdf/rbaDcCjcP05trsaEN2UsTIS5TXWmXBzOVB/3774DVd52Z2uHfVjUG0f R8hGXgolImQiU/bo9dtM5D1K0KPoxCTma1VelwVsm1I6MIk5id5cSorFNxcFEdRIaMxzXAGWtqSG SuEOYSR4EgTUGbFcjAIxBi4jLoTGIxyVZwlflZQOCEr4qFX3EsVsQs8RDl8GfWos9VNBlIxsfKbg qHA3s6okirziIBYmCRcTejxtRwgeUZKLWFZB0QjNZkphyecXOC+W6UvWDzxwem16GejZSAFOW4OD LIxhmrBnIFyBjOXbI3eWxCNL0RP2zCoO5GgzS8lmNBxFT1akZV9yFx1hS+lNCpoLKAYRs8QrkBmZ pRwvjwCPLXPZ2le37IU4MJgQd5yUiCjDUFKDiWoGCojD0B6eY7lP7lKB/VeEd6ne7ntVBXxW+7h2 hDkunfjauZNLx/UFiUPTYU1o+oSzd/oE2seer0erZMVbBkoHhCbHRmPTsfpZH6xjt99f6BCEl5bA ssM0BHOCD2SO4W9PH2aFM7ZqvFAys8QFprETn8bSrOaLNoPmeMpasknu0vFoTFBCUn1gGilX4su3 C4SywopiHoL+2h1IlK4yFae5ZP1aUHv29ZIbkqsJBN/z2Qjf/9F0MxOUpdGjLfPNir7oDtHfP/H1 19YuTL5ewofyo48+Yk+w0lzh+2bFdYEXYhxPT09pEOOLIS+cBcXZzYkNjexcEaQsImW/OqR0n6Bk bCKpk5MTcbVzu+x2JSgls2zMYUoKJv7myx6snY+NVXMTwsa4Li4ajznmNY9cJMXMWEfHHxNUTewg 5hHAEA4ahMaqiQooiNEcJnA1L6hRRLAJe2YA+UqKsTrAVEZvLxAG3mcGonA0h8mARCwyQsjddldV qwDDZCAod5yJuKIwoGTAkUAGC3AqQDPChaVH7tBYLru+CvKlwLfUrCIpHC+jionFSxQvc0v0AMUy wowe/DQQzC2R5oXm5ZE9fdWjpxQaPiUcEg4DE8J+hHsGLXERkXiktwonbpYuFGbpB2E0V9uLUhnh E+7ZH7jH5EKoGynDF4hXJ63RRtg0o4LYOG8LVmxsjdxvhL8bX12B/YJ1dX321VtWwAe7T7WD3ofZ geX4q0PoMT7JDlx92ifcB96jT7hIPt6EIxfHkDkDj0arnU1OorwAaj+OdYBuUQwE9S0LpQbMXafv oMSBWThsPBqBWDUBCBkHGvOEPkCPJknG50+v/5dBxp7NRREaYDgeA09jSWrxYSBBXtwJy6o0+FZp YmUcywJFvtKZM4bsrCTmTk9Hp94solbtlqPOonz//ffmbjB6Nq9+AccFGbsjSoQxRJjUOAHC4ciS r4nimyt7I3DGfK3aDrcu3xq6utliloov0McffwwEeRrR547Csu7LHQHGyMiFJXtMzCsCvSuaQGyA t+9CS5AxvQS5qAlW1dlIT8OXDYNyFAvylNeqOQP5skkYbF/O3KGZSME1q/IOcvwZcOx1ggmQsOdl yfd5wKPExhyfyot5bHmxbwfl631WH+7wQXVjM/HIsRGHYEM29og/KVM2MHOxmgFYNBh4BCU0McGE hgup+OjRcE+p5u7ufNmjRA+KAUf2ApUCJpaqudEjd0u8GHsEW4iI0cAhjAmbHjNuTs8l3wD5JvRs 8M8XuMeYWyLiWsrAUiDAJWLVEgNiXqyrx+gtuKvv1cZWs4+/8Qp7gFesXn9JRIFUwKjsHm2NUbkq nSXViBjl9ZF3y+tUYL9gXadKu80tK+Bz63zXj50Xji03nmfPnvkSy1cj/rZaR9c/LDHQqp1xNJqW g8BxwNERwMucOAU84tFZ5tHRQBj4akS30yQ8ar2MnfgOeg1AZ6oL8l1hXh9qLGnQm8M02MnTo9WJ 6DEZg+3EUidUyjm+PcoIMQZGaERoxoSSAVZGeiOliWOOMksjs9pVGu6E0iP7fNnruMora5VUOv2P megSVA0lpVRhSmgZ+1ZJv3f18RUUjS+EXI8Cl0KnrRsSEEqAwH3L9eTJEziqykBSdVk0uBC3AWRM RDHy4oKSx3pYTHzvyB1yL4BVudSbTVj6hgw9BoEg787EjNAwEBGsNwcBtM2RYcOygldMeXkkUuAy UjE9YqtEyIBVVXPgScalY0l5icTVk1ntytwrhyczXmj01aDoAOOPA/EqciGgLJnAlzLOHPHxaKws 0hQCMi/GKb3kawFe/1PNEuQiZZgEAigTSrDVhK9Y8ezTYbUEjarHi4twBfWoXB5VjIEoVitCOeZr DpNxwhgNyEBwli/aFYG7uTFA9h4lnmPgLD1yVzEjSZONcWi0UzTQmJnEDaZ5mpQhNBaFpbyasyHm XGQUCHAGLRnHdzQHE+4kbgdLlz0KRHhtDQ4eW0JsQV8t38hki9Y8R/N2MwRzydodelu/ZS6ckm7T P8bcNTetwH7BumnFdvvXFbjsMz96R7zPsBarCzp8fap137qmb5jcsXzP4RTQtDQAH2xN129/dBHN 1RntGHIWAOnQ9CiwMXwTxwGBYF6Ts8QYGo2jhK8JoaG3Slrl6IivJWTgbJ2tZdbx1KHj0fHNgOXY HEzYMwOLs0mraWoJEhSOQasmdR2O0xtaxTzHEg8ZoAmBRiwJ1OgRsq9z6m2qB0d2Kq/+0DRCRWbj UU3Ya2MzcWPwh1ZPnz7tpmUXILORLF8u5sqrbrbMHAfgp6en5pjLq2sEPdrtoI0WFHK3CuR7BxAG y4xvf9Pt6ysvhkd6aEYiFhvIJpISHRO3KKPri+iYGD1CZgOElwThVGRL5Vg64lbbFX4hIChYIzMh 6BnwFUVlCITYMiBeS/YskaSXrLiUvkgzEZe9HPEBbkTeqhwZGNVfLEqr3An7ogCHCYEBfBPgRW9O ydEcSRNjW8+silV5yAMuF0qADKKdIwN1s6cQKggN5MHHnPAthFVzEeG0lD3OKVXMNc6bVgqoCldG 7Bk3QoNjziscEwTUwSMCJUJJQ99SoXMxn0ewSwVXaTUNLxOa2GYfeKFpTBpNGFcHSGjHgb4lI0s2 ZFzWxcVxq5n5gT7j0MZmJvTibh8HvKXQpMNmkE2sHnvlezCOV4A2S5peV3qJm9Ob9NZZ9Rpchn+Z /iDiPN7Ufhwf2WS/YD2yDX3H6fS5QqJz3NdUvhdx8KVx2NV3Hf06sWZWz6anIW4JfpHkyP7f9f8D xJHn80/AOow6TE2g6UAeHRbLYbzid5I6epwXVj3qu2uvXP7f3BgD6bQCS6IKnLvDhSOzTq4ZM1sj LB1L3DiYHEirWyV8ggAmBFRs4w+TC6XRKlgaZNgwwJ9vnOk9TnQuxFKnIXtLHKdrrtGWXxE6QO2C 1BIunaRqTgOWBpQ7kI7oSuSLwO+++84tAWcGdsffOZkAyZgZmyqGHlaWCE0JwgeoCFaNCLjt9T0H TG0YIDFBniBvlQtkCGLJ3bWMSAoyDWOBjGjj5oIO1rUJPUJjCXjZwYSALV9vERBlocEwSjQsE8Ze OemjjS0QZmIlvCKGDJLEhYkxFwQw54V28wC5wGeANi+XKlcrLyEzBkJY5ZgxkjFHgwEvFRA6pQkD gIzTy0jWMAl7TKDBJMyMhaDnSBDGn2TAmFKOvSfZc5FFfNSnKoUjnInQJBAGEChR5YUnPgCtomQJ K+LRHP/clUJoc2IJWnxMqrZVc0VoSVyBCD37HLnApMnX3IRkI31QPc64LK/Chpg2gZyeV0WmF52k N67xl09fmty3qzN/42TCXQg1xA5weOFmrAJWjzm8UZOX+nvlVAyUd9VEXpDlayRwVM/IwGNM0g+r 0Y9mJlcsjc2HPNkvWB/y7t9z7tsPm3PcGaGbnpyc+IRrMw5QPdIRzMwB7QqlBzhPndQ+22w0b4Q+ ++wzLhqnZu/3R05zNqAciA6FOfW4EFCElwNiDg7GojB2cDhTCA0chwvpOGYsIoknvSiWOuuhmbPJ DA5hIxZYq8eFs0TPnUurNECEJo45er7E6oBnGfm4GeUVZ14sreJpNLeKicma/XI5EwW+UWcVIpIe mXmUNb1H+gSmi0INEg5JD9Ae6ZQMdE0uCuIG42stXzfaIxo27g1y5N4fmKsed1nwQgOaJaEh8BXa Ehfp0ADxaOwO5/tLX0eZw/cyiF59AAo9tIXwFrmOw7et8AEqiLkRKwgllbuaxFwgfBRhhHEVo7da ICBEUmhzpGTmUbIAMcdEGb2K6uaNpcGBDUHJEnc2ovCFTEzoWbIHRSNxgOaMcTDinwscE2PFYSNu IIomNVWyBMqoFAqiVqgGggx3S1wWTus2UcIJNlZwEo+WGMRE1nx5cc+eJhuPOJOKxoalJaxINm2T JekY6fPiwgAUWOkUa5YoiUf68mXPODEXlFehM6YUPQIx4UiACEQow28Eldl25M4FrAlYNkaB2tAJ YTJzlhC2jzQpG1uacYxnspr/ZLBE8LwQtlXc+IwNS1S39sw8Nv4E/acPKpwNd2jGqsqKnsZkqleU AAb/p3j7080qsF+wblavD9b6+JPcp51eTZo3+gzreQ4IPcBcP/Avwpy8z58/92n3U69D2YfcXJ+w 2mHN0ufc0tnZGUx9nf7lKp0IXSN4ORQ6fYwienRE4gCB1Ia5mBudp5aMMDtbtRk2vJyq3AOkET1Y 9hwD7ADiyJIBzHK0eiCjz6VVc1BgBTUSZtjSk0pnBDvgmHi0CiHyvDKYdCzxItBYSoGBR/NcPPJa TV7blDsNY7FEkb4bg4ltIpboiQl8E5x9XeTWq6n7t4euQTbLKkeBkHHH8kiEq0Qc6ZkBdMEyMfoP Z7hqyNqdg4ERsiUMTdynfc356aefujbho097K9xmupZBcxMC0kvCxUQ4+C7rvu8kUqgIvoQTyJLv rqwK4WUj7ElFg8CYRJuvghCVZFPW5lbZ00uWdBny6JaDmBTkKyN68x4LEQh3Iap5NYHJnYuMeHVL Y2BV0DbLxCplpZNIrw3HCMgFYZ8RelVCzKM0xeIYvkAMBIKcMFYQ4FjRtxflSEOAGLkDiYkJTDYQ OJoYiewYUyLJgIZ9idMDR4neHHmY5pTpc4kSQMol9vndJXBQ9KJHgHEGcIjV6JlDI3AKNGZcRCcA rbJcYqyCmxyBhKMsjCuadcaNMTwYLdFsbeAvnM5/mkKsFEQxL7RxcI4RtksojQscCFa33DwWa0gG 3jjKwWySns2YKVpMjEOesYrhsORzfi6FwDF9Xgf4HkNGGLJHxqT5sXF8jvWPWLNfsB7x5t5nan2Q jhHp57Pno2XuyHPo68o+dRrDy5cv/ScAPLpm6Qq+IwGia1rVroiPtK5JQDlYGfjDaqeMW9rp6SnA /oSFGeUQaM6FUBoZGHGwNB9yk5ZyNO9kd6BAdhp2oPN14ObrdPAY5oQLnMtorp6wFCuRlCjmiNFL vHkHqDlNLQFmHCiLaMLdSKwGa4kyKRFLDKwKkaXKm1sFDpOLvEhmJihVnGAZE0VoYoyS7bCD9K4s feGk/ZufnJwgwKwvkMI38qIvC2+CaxlWHvsyUu+XNQ4IMCaiM3PH+uijjzhq/36r6AVwW2JJuHud vB5x42vi/XFpEJovDpQsjZIlDLgg6UZiIjqBk4go7uyIJQgxYWC1wiqgCx9RgZn0i1Sj1WrI0QWr UnDHwUhpZEBPI4SR0mOOJkWkb44Dl3hydI0zyg5P6ZgoOxvGHqU2nLmwQdJtGE8VZiMLelIUBmUd DYHmxVAuNgyM7DMwsjEm9B5DsEFCcyeUvIQj4jJmYzXLYLt9MvBI2DDgKKPV73V9uMjXJmYTlLj0 ceBFyoglMU/DJomkkViCH3MTCXLJrHqy6cpVLI/nMBf8bzYWxhhmdgIpxRCjBOUx43GkbL4dQ6AZ tAjTqJtSZDC+JlvluIfZ43Y80HuEkAEc88KpTAQ8mmdm3iNLL8kw3OKbV+dZ5QthCB8YH/A5WH2U j/sF61Fu67tJyufKR1FL60fw7kzOfXrfSFFqog5oPcZHV3ek1xIcc+j6oDr46K3qrz7V/hjLdyQn Jyf0DJw4xj7qPsMsS5IjHJ9wLkaPhIu5zzOxamTchJnTlgGhEY6m9uzQH7PAZ1yRFpA3CswDm04f eoKbkYFYUiCiG3OxJJBHk9LxaGLVSJmluQqQ8qUfYcAlvUmNU9EYeIRj5ChflsjQWEqfhtJkK1wI vQ21azbFL+x8s+XiZY/sqce+I5EUbgQ+EQjy2ot/4QUwp9SJ3aqNtr5uXX1ErGe7i9O00S2FEFuY LHH22lidJcS8eJE0cbHzviE8iURMIiUL38QIwRJ9YyTxzBEgG6PUvDBGd7veHyNRB2+mjBCDwB23 AfQ4COaioM2AEsnyjZJc6M1hmgNkw0BepZY9g77Hkl2W4rq89vt0tEMTCwcCpHLREyGkIxHI9My4 ECCVIiUzSu5c2BCTErTkMTM86X2C+giHwCBLI4bGpNBVg3vbNyHCB0hjlZkoHI0caYCbM6A0UgYV w8Yhxp5BviYwMfEoazsYONqEkmTc/EbjFA0BUQhN+DR4DtowLFwR2aNqzIySlOPWfuYzuRB2lFdM IAjBoDGG3gf1MdoUJfI+ZxYxei8D++PocCZHjhm0a1dw+KCW9gvWB7XdD5usw8LHTFfThJwyxEfO h/bVq1cahu8//KZJZ9WYjTqEVuq8s+TjTYNcjj7h/u2Vjzdf33vp4o4tvzpkKQRhT5obBeLbx5ve IyUm5pTpM4ZJHAqQazMODsfHAnf+e0YGnT7bYgWy1Vw2v8xy4XHexZugpFbCCe1UopRmoY0lZXVx Wx0pt9zS883YOKXArfTrRtlkbyllsZjx4kufgVWPCaWI2aiYK5HrsnbuKxz75aumfp1nW10C7J3R hvIiiky4cxRCM7NE3A9Y2mK521DCWDiW7FEl5h3rKKkDWMbmuJkYiV0DC5CGsQme0TB34YPpApfe XBQIC7Pz7lK+QIiIcTCqDE0g8YfjHUZbCPr4q4bvmbCVmmpIM7YQJFLE0OhpjNCkQ2lMzOmNYCGU uyUaYgkZ4VxhXWR9XiRrFT0FFN0XV0Qp+KpJqTEQyJyZypAy8miSOwO0l1qvnyM2FUpEmrXAywsZ oAl7SiNWvQ/mRF6iW6IcM0qOVqNkLqgQ7ogIWKXvrbBUxOoDPOPMIANZElh/xOKFG/uyYGw1F16k eWMcGCdyx0GOfHlBntsV/bnV69cjtEZLIQe7tcRK1larGINCwBed5Jv7zNsFxpE3FoiGmBeieUvj S8mdktcos7npCAoIwkbV8GhHCupDhLykvHgmVoFfFk4R7AsQ9nHoTb4pn8dqv1+wHuvOvr28+tj7 5PuwOb9MfBodpkafPR9RzYD4APtewR/NaAx9j+V48sgyDRu+Pt5Ex9LLuTgCNEvXLB9g/6F2NmAL 0RHmsXOBUs4eWWbTh59ZesqO1853j84C+IRNB00gB7VjWYhwDlavfswRuKAsxUojNWQI8ITeZLLw 2By3JDMI9Ak92CWBVYaJVRGN8AvdRkAoCstWe2TD0py+uOmzt0pEUE8TzP3S1uFr41wy3LdsFnur dopeVY0eucSziZPavteTgKDEy17DzKwEgbiE2Wj2thIxd3FKIB69KvS5Y2s1cCAAdU0gJuk9+m2a JWSEEI40UTqWlgqau5GLpeqTMcL0XtSqzd6EGRoSZylfhMHGJBpGXv/P3r3Fan6d9R1/92nG48QJ AaFSH6px7AAhIiIIclNxuqhEoh4uqlZUqnpBueGYkCOGliRCCQ0NidNWTamgFVWlSkHhhqiV6F2l CHFQ0tKQo2PHToaggAKExDN7zz70s/7fvZdfz4ydMZ2BzHgeRSvPep7f83uetf5rrf96371nG1IL WZQWZ2WLIgojquXSRdL8CEw3P3aN7/9IWcyMW6l7lS/P3HFddj0CXYnE4te6h83JYUE+R11hWlJS KTwvABYTS6RQkkCCFozQGauW3lPgpcvY2MNLXUgtryijE25cAi0DeF5dz7RKWEhDQMvIG5UumK4Q dTJKpGWvy66blJQOUwq6ApCzGJ1ugbFpdSOM4fJ2cuYC7mGxq9OI2KUglAZV8eHBUlRrEqqkjMHY CQxk9hlSoJACdYXMyckr5BJ89iu2E2mqzWrp6Pg9dyHV0LjyXpEno7FXuQpNI55m+GlCnlWuWxes Z9Xj/ssM9oobHtG0U+yrzhe6/e/1A2Dj2XWEbh+6MHkxuCp5X9q93gpelr788CMn57uut7X3BLA3 tzeEjcry0EMP+fhOvGCQ+/ar7zyQOwhsaenYE7koTg3ivOgQpMMEZlRqGDUUtX680hVAuOZJpNuh s3iecROPGjqAFKBOlSAyLbwTcMlYOrlEAXSkUhpCczvtvJeU1aAaBZ0A6DZvDTxLeq5owxRV2fh1 lc1FV/ZHP/pRX+o88sgjnmB/jKMriEfmMiTKU/bmphNrQ6keRKPwZD1oYp140FytH61HFpheiFzY CEXB8x2WEcOsE7nyMLhUKclEKYCFGF3zM5WWiq4shEJQicJcVwvGq2D1WKWYiRq4wHBK57ogNYtE GJRkifpur4Wnm1IBkcsihCCXooFzQYqloLXmu1r56teOcJkj+KXr9mmqkQOrx5dbOKsECWEHllQK rW6SUVKcsph/LQBOAqMqY6lasUSIoeEnPS/8YJ4IpOzqp+AEKLZAbAJ52ZEYmpkUyA4mnESOBKYs jGBSqKEpbVxNlLbhcNFLpK1gbTrvrIFxRgWTnUitkhnIss6TvQImhoKKUbVjlpdvWwXqEkoDxAx5 CWEFF543Sy2LYgQWqzslftMISddyKXUdyR7+8iFMnnVlwrCZfDNs2iuYxZIwnNaDgnV5Z8g6Dx2+ SgDAWJTqKVMuD6nOy+2XcN403VsXrJvmUf6VDmTuZ9vP/nTsEvuqneakcPp7IbG061g6N1XZsQ7v hQFG8TLGY0t76drVSOjtWxcvZ5ZY9zDvS29xW7f3yqyhpPAsBJV0ZaSrAVs7X2wwNYvKeMWJu/wI yIIfnk65HDPSnwDyrmPoTmStetbnikUxWlIxiqzOSdiBxQtJAjRLXKaIEeesLcUk8HLpNg8CyxKD FgmBlEtXuxQymsYSEolpx8No9ijuEL5B+djHPuabFU9H64n3RctyJR6N+7S8RIin7NFjMwkeveu1 Z+2WJtEso2JY4EWxq58oT5TnlRivV4J6CAsvNi28QOvEhcPNT4sKJ3sTok0xCmJ5AJCpyAWcF5Ki xWCV4ueV2h1L5VLPB6FbYYqkW9VaeGAiamRdBCF+6cRyhUEu0I1H5YS3PaIww+xrqgKNTjF0sfja Yuox+WZA3mYVOQHAr4WvKxa5Fo+khF2WUeVyp6EDAwikJELUTHRdkoTwEkXiIVzqD1aIpGVkbBTL sxozFsB00YnYZYEc3x6U0eOubLESaXVrheeKBwO7dt1IZ4mHFxJJePUolauQGTXJU9iTwqdXuMlp vHjWScaMnHwMOIk+/n94IpZUf4SM5jBLVDP7OmwG8tK1akBdRl0SnpGie0kBl3c9NY8AGxJrjKKA YiksarOoYCLnyjupdEuHgVKL9nWve50fNfzqr/5qXu3V1AN2U8qtC9ZN+Viv76DaWuXw/YTzsfcB xeYk9r83KJh9y+jN0WFnE7owsXiLMNq9Xgn2ZD86ZBfotW17p9uZvN5Vjz32GLsNL5GMeBz0wPgd BCVlrDAhFCSdgBKxqBZMRjBRXi0UVV0yUwIT4HXXJWcETF7KdNEVk4sRQ67s06IqAkkMU+ulUjo6 ZTiWa5AKRQkns5ipTxg2MGMpqqTaJGZDJoVoTV1gXoGQaLVlLNcE69LjoVeAJ6h4lXsQfRlpnj0a Pz30mHzp4ipMcfGiuAd043H9chsw+Vr3LY/j7rvvdqu2DFBhjgSz97FcABRVVZ7WAiCyc3VL63sR /Cr0oNXAayyWjbIRznCETQIeLt2mSCtWy0LgzQl+DOaWYi0pQzpCd4lpdfEqe12A1WM4CAk2Gaeu K7XJN4QevTLUzGKWRu4luxBeAoyKEb5xzTXPBQA5Ly5KskfUrB6FieJtaHSBBI8JobA0diPtobOr JDZGNasNg5bAs7RUGo7snqMQXelglDTTxc9lQmopvDBISCVJKkXgHpMZXhIONhauRJfCwiv1LImx gUwYJDGQUhus7gysWq28ihcbDGYyMNKzVDMwmYVxmefw2khmNwUmHgUomFE4EsakIZz0xv8LASi8 KWIBw0Aoyl6H8QKHLGq2M/tUpivFqHNFqzVFyHmz8HqsYdgZuepq19kqKRfaH/7hH/6lX/qldcCz WX/STD2bJ+LW2JuB9snls7G+tdqHzgLndW9KrzQh9j+Y1p7n0joXvBggnZt+WcQ7wEbtRODCQyjO WX8JiQLwuc99zgubHSFkh2DMdLQOAjvfi4cCg1wgWnsb3lkmthrA4mcUW2opKkBXYHrFawl7LiRS lGW6UipPO6eLkosiHRGopIqZruanrpIIizpJiXRVRTpqdZMwWrUhF0jhQuWF6nVSMezFlnrWGVhr AoUIpEtRFhbIMdS1q0ywstNNVHOFXwHwGBJ6c6VFKMSquPPOO/2cztdIvsdyzernXLILUaT7kAsW pcuQcVkhnqmy5UKCQSsX/HyaClBhcyWpUXvPFeJaA4/QZc5yQo4BOaWC0RJUZA5qGfH4uQzL4hmN FVKKrkquU7M2diTKUKpVqu3zAGRRilGSwmKIk06Rokqmott0seA0IuSNQuXVbw6bZHZiAolhSuS5 SyqXGvw+lv3FyIXEuLhUgla4HO9+dAAAQABJREFU52UbUjCsj1RGl6QseIxUq1RItfESXoSksWix qUFL74nwtnKAxWoFcgEoicIiNYwuF3IMEwxginIZNRgLoSyZR9MojI6CFklGsBScXEIMHBU9kSWB 7PFBWiGiTCAjmLHA6AqnRA4AWcZ1IxJIFgDIdRfL7KIVrksx9lmwrvobQnMiigCQkBQpYHQrACBC iiIncs4bCzxvnOlCWL6iNJZg9GJ1UWGQgoWdrFM1EJaU8sJ8/OMfN//f+q3fyjKfDkz6OsPURal/ dm8m5UlTdjMN7NZYru0MXLIHbBhHM3Eg+vDt+LYJO6EoxLlgg6mBDkx4vai0dhojwoFbzms83ri+ 8HDwwfgWxDvDWT+RwrF1YDHa83TbmNiZdFKFnT4dN5C6ahArhWMUD6OomGVvlsSmzH0OuW5kn66n CsmurVRtJVXwDI+2LkxD01XqMh+jJMNR7TKs4zMajLfiDR8GIIyuWe0cRJhwTU4KESJ1E4WN6NZy UWYBEsGzoCpFUQCmrifYCxIgBnjeorQkEgvj7Nmzbs8vetGL3BV8g+URNwOSwowxLIJKlAESVLJI Kgt8zw5ASJcGg00qht29CsCqE0IoolJUWJFgiQKkyM4io7ey64V7kp/HdcnABhayXLwuMb5vg9S6 01AE8pqWCGNDaBkX1bSwS4cz2lLT2ZfZGtOlq2YzZiMQV8O2g+kxOhuNuHjpRqIYf9CkX22UUans /bcRVUVUhd80hgfQrZ0FyA5myFo1RKIF4Jp4Ci/BRufVGloDLwo+8gKBszQDXLqMFCRGoRuDiWL0 yAgLYYEsERcxhNgyRgUjhLdiWjl0FnYKwKQSwmJJKD42XlKXYiwYCsegyERgsYwUMFJS4FyUJAx+ BQjXXZKMLJC6hMJY9yRu/D8Mr+ErQ4oKQ4WHDlCgLqMuEuD4bQSK8Oz0QrIwPr1MWFVVSbNRIF1S MC6SSyUKEALzzd/8zX5bAObXf/3Xv+u7vssnKxjrWUsALGZr8oploI3kit4b2njrR4Q39OP7qyt+ fQPYYLYWobT/HZe2tEOhDQ9M9z6wqRxwdBZ474l4GClC4I0BjzeWbYZHlLOJ9BeGumYBS0Q6CLQO FIEd07z2MC8eOomTlyIFgWd3vDJCKokoAIAUgpakc9XFSdHNHr6QCZ5GFnoZjVc6bUYVlg4PC6FA xpxFW7rZpSCsGFSK1xqL4ovNaESmtBQzVmAzJhGpSMrMwjK7TYtEzVVDKC+MqoyFeKCyy9V8gvGq QSKC0BlK8fiEgHl8jz76qC97XFzcrvxVd61vs3rKKnFhiqQUTmSxsrhnNHacLisVpgXDrwVTDx4A doG67h/WmLGEVxulVggpFjN8ww+QHUBqLRcLmNgmhNEwm4EeAbsrl6FRzDxkldBZSE+Ecc5PBVQP gIeYXv1aYEkx+G6skgyHANc17WUBAOspNN6+OTP/jPRc2KItXFe4pAkdSTPA1RrgYpExsJYwatWv 5SoqWC5UJFotfYSdhOhWhqlAQliQmCJgs6q8LIz4SbHscZorgGIX4uMGngaDShSMUVgb0rHrFl4s Nq5pgWQnLFpeIQJloVcqOwtAWaSQcYZQLhe0JLZZQ7ASVUAtQNLQMpZCiG5TpGzdBlt5TZFlrEvX eujwsTXb9MvLu6KlQK5CmklJZddaS0Y0+SNn76F4fO95z3tcqv7gD/7gt3/7tz/5yU++8pWvVKqS bH8tTuFWZuRyXVLD5ZZLADdu92ofwI07wluVX5MZsDfahM4dYnc5QYjT37vQi43XfiNtzt52vUdt Nu/Irkp2rO06dS4ktp+TQovKV1ladq8u4qsssX30KTU8BUPbUrc9rGvnq7MDkdHA8cjYiQCpbJJL nYQ3Zc5Sp8DsUkq0bmk2soQvLwvy0tGNyDxQqk0xcuWFT6q2QONSJJ0LT0LPm1GLTdmmWou/KHb8 2EghtWKJkIRRioQ+Uyg1pPDlMR5/mscPJgWAKBhZSA8aGENeLWQ3MI8YEl6UJ2vOdbn6yZ0Llp8b +pKGVxRptfC2ltjpmBGaMc8aocEaAvBy5Ri3KDpMxTj9m1sh8nJJCkPmGClz4OqBx0mayTmi0lly /XKYW5QVqADhwG42vjoifc9qBiqgVa0MgT0C1c6pUw9dUsJL8jKiZVQnI4WF8NK5/HTVvNlfTSNY o26PSKc2VRmLAnRVS1EDS+PFhtlsRIuZKykjTvNvZnSNhYsyiji5HlEUIzAploXkkkhgljDs1YkK M5coLSQAY8ICBsCoZpVHMlMH1rKDGQX8SfSYrqploSM3FjDh5mTmrTYuEhUAL/xkYGfUkqi0aGGk YExBWy7eRNQUFrAms8JYeLUYglGqPxejkFoWrnYfnVRMA9fqas0AF36J2iZCPHrfp1aeYRpyBS80 V9VUp1YNsmiruRYFl6SYu/EDZPzO7/zO7/3e7/XLlK94xSvuueceeVX4iU984v3vf//v/M7vvPe9 7xXYQLgo6VdV040POt7zN/5Abo3g+s5A288OcdDbYPODvi3XjtK2kWw84vVpl3b9chDY+d2TKF5g DtPOEV37DRKhcEeDI8MLWIsEzD9IccfyPoMHgJSIKMOZgoouiy4ebGaho62CkdTVcgH33nUEABC0 jgyBncJzEiHFzu5UhNDnGaFbSfhLwcsYwHB4ExYAWbT0yCeyKEkVphXCRdK1yh4JllGwY0AVW1GF 4MFc9oVgNLoke8ZC5CoqQDWwUCSaw2eRPeRM2oxpIbEZKTaynhQDL3IAa6CZ14XR9dS0/n2D1nWB eOiu192weeOU0XvXY1IVHuvE0vJTaQoAywSAEV1GuVoVuo2IohipG6YyKFpDEKWdhVmo3lW+crP2 fI3qymKlITQ6DLpkSXWcTm0WKhEIyWrgc0KaE+QVAKMGJbHDELqCAUSRymNpxsAAiAKanz60CBQi l2IkRevTiG0ii7EQVGJFicWmcsJLuKpByxWAURRMRvyURCICUAtDF8jLomASZzojL8EckkXe7OmQ DQ2bCSQx1AoEI7pxetzhdVHBqxYAEkMYNcPQ2ekpwHM2MioMrOLxAxeeZbJx0auECwYVoQjnYiTL QMdUJFKwwABgpmvp2FDBUJAw6vKyTDsYWZKMNQyJh7eBUwhLhIx2AdG1Bjx9w3QeiioQEnl47VWK EMyoKJhb9hbYDFeeMmJmDEYxcLerO++80w8H3/e+91mZTQX87//+77/pTW/6zd/8TU+tQMyT8OZW bv2I8OZ+vs9gdE+19KfdvrLfnHS9Djutuvp4uzgRWGBsHjuc3fvAvceRoettgYfXXgVgrO1A6awE BvCqgGfpPWq3S6d1gvTqwkMEAnevCi+7rj2MeQqYKYBMgQQI3+mGuYOAIoqLFL4+dzIystROFxLk YrWVNzEsROC0AIdkkUVJVcVeRt2q0i0jGIWxs2ki2ZHED1zNugCEK2axhWsZs0del07RmvA4hcdT i2fSgtGJEIN1dAIXWDoAFrkoLBlHBRsbHqvF0wrBYMH4fgjPY4895iXhUPZVjS+HPGULDNLfdzBX AvF7bXSsC+e1MFzCgvXsVK4ebLKLqgaBytCtEgCCh13L1cDFAmjlamhqqxJr2OXe24uFF5UourFo VYUKCUUXeUurklrMEeKHTOBLBEYAdGXHTHiTBtKMsegiNFHuoy6OLNiMQl6ldseysxgVE755oDd8 KZKyN0Xp7E0Io5K0pMKET4apw6cLp1S2wIxzFEhYtCxqkCKwKEbl6aJSs3kDKFzeAkXxAkMiNxW6 wTLq4pwWxkIauBCuZilMheWVIjYtnRQLyUIqVStFBU97ePVUMO8UlknF2BiXdTf+YHIwKUhILaNW dolUy1X2WmxOTrEVD7lEj1OC3RaQot3B0mcSKza8EFLSUmi/oggJg9AYLbBOHvaSymilKUMWNfCy E5aHH37Y7wOo3BdXuq997WstVz8utF98m4W2wX7FGm4mwK0L1s30NK/9WOaWcGDZz+5Mrjt+YNHe ls9Gsn9sPwppS7Mz2nV2YHcgdjuznySyA2jn4SLQ4ZLF/uzMdeJ4owhhJ/ZzlzkKKjvf/ieY4QlO XUgK5ji1ukJIevzVCaZCLQHoUKPzEt1piZORMnXIulolSS0FqZjAaCemLFoCbIAkmJYuFr4hzFyM ysjlKYitq4XRxU9J187wxTYALGhjnnhRMtbVYotQIvZCDEoUu0OcnZQFvqk2ewDsMFGJbbxhMAhh dPrDUAgjL8XpTLdUPFkP2ncz3arpTmopLDMpUrT0bu1SWAAuFhSlkmYm5mkRwq5CMFSei4G4kXjn ud7RKVwAwQQqUlVchbj2qVwuowAWy+UFQzdqGArBDCC8ArRcAMYYjJeFKANMRqIboJnRZRQ7w6tk 0srOZdThm1hRijcz6jSrFBYuGKkVpiWYeUfWk0s/IwyZebnkmrH0qCDVGZgOgEqb0MkMZBRFYtal zKiQvPAtAG3dAj2yaAsPrzCw7FmEM1ZS4Y1Lm8ho9gglwDKvYz3jYRRLwYMQQFcK9rqUvBMwSTAw mnOWSqKISvBQ5IJBogDLgyKqamWh6DISSHgWT0qLEFvCZTYmgBEeAF525yrFYrAgZWGh9x2n9cko sLk94buq/5cRW+VZ9pUtkbzKYzGuO77m+Xu7e0rZ2jw+fA4Pljv31urg8GBze/NTn/7Ui1/8Yu3v fej3fuP9vyHx6dtP757fPdo8Wh09cWaunhjrVdV2I4JuXbBuxKf2V1SzfTUzOb69/LxvXLBsws4d W84dqCPAtuyAEDU24R132I1+wtJLseNGi0eLNnIhpCydRH30F+ujmAPFGYHBDw3DeC92QjEKlJQ9 Ql3HitocClk6s8pVkQjlLWNnmUQAQthJ4Bgk6sUZMm+AqXMRhFopHHMlLRGYSrhmFAspoyyqFZvQ 2elaElIbP2ZK442wlkUKMO366BSDqtgU+pwZOjCJpOmSNAWeq271TJ5JZZjYIoyktrVBjwFJGEpG geY8sLLVT7wS/FSOuGlZIUi43EWsLkuOsLCzuHuZigJFiaUbrGVjSfCWTnZZeNnFEl5igKJ4ubyQ 3O0UhhZnFXaFshStJQsAmwWPRG29t9ByzUsVKtIwtU1dS5SdYqTKk1oN2Ehj55p4FoRqgwzAG6DR MZbR7PUjQnY1NxvC2ZUHQ5RnFKTC0JKSalWYpSHXxY+Q17TIy6i2YIWMQZ7cOViSYCEDsHChIuz0 LHQpCM68sdEp8ajHFLHoMgohGOiqMjNiMbCo0HhJubJzhRElJEw8AE0sJUIpJNLNwpgwlkJgFlUx xsmlqy0coAq1UxiNwoKheARWC/Ac15xbxvgjKR0SuUgk1ox0kESdvGApCLnMQA9dCLtD0pJWHq/Y viGehUX7VN1pN9UhEZZ31paF17Xd1erg8Mj/xsLZ3Dg6ONo+tb2/d7ykP/zhD3//93+/r68+/0ef X5m8o5Xb1cbWgI3us0mu+wXL8zCfVswlD/jySZ7Iy123LNd8Bi5/HG31ua9sVBtYXi82uguTX0wm fjrj+LB7vQuREKe888uxbitCap3y2LwJtH7ow3jnnXeKchwgtPlFSaTloojtpQsvnJ3isMBjk+P3 kvOWBXasyIsH2zh41g50IcgdYWAYCDByljgVSYSwACdN7ExaVwspFsM8E+FxnsQNvWOupFrMBapN lNkzKLDGOAG6hJ0wXtLiV8z6uOgEYeDwMBXGxaJUnLUYyhUPb5wTw0syajFoZ3hswGaAsdSoYGZG XjovoWMDS4ya0bxpSwFZzXVRwTDGOSiWVyOjJ+5893B7cNYJ46xH1zJoOGDm1vWo9wE8O57IuQiX jBZPgZZxT1PBXd1YWmAskF6HCvB7V1asNVbZOCtAVexaSFVJNOo++W7M2CuJAtBUmJbmsJadRYjY AFnws6uBUVKiy0iWDMdfddBZZOlSaFCWmdYiNBCt2rhcBH0ywWCMRmdEjJiF22UyItGSHhx7qTED QI7Ey50VZpZaScBR6fIGppgQUvHYzLMhF05hSUQVqGUR0jOC6YmXGg+X8AU+GnYDpJS0XAHwFF5t XETZQpQXAx1MK0TGQrQApDFyScEoXAE4E5aeiEmml1S1FEj8dC0Mixqst1JbgeaTCw+7vBLNemZ5 AitPJRgIPE7FUMIzVm1dzx2gFS6qcBaKU7qq5GoBCIHR8hJUkzPl8nYUscDgKw8Gf1PH2DdPp04v Z/6FIzNzcLS72j3su/qdjdMf/d8fecHO83d2t7aPdjaONi6uxpLePlqNOSr4iWc78q8XNvo3kVz3 C1aPyoxN5alm7ysCnirwlv0vMQNPP9v25NyWtrrPRu5VrjjuSbaTg8NOtiv8IrCd3PnuEMHZvcdZ b2diKIuzADISet9CobVpvQAwiHWCeB/QiSjCy+6158iwt50XyH0q4prMY7efSHpetjBo46EEwEl4 JQIbmdYII4OsjKK0k5CLFKVgSq86xuoE7oiUlyWekk4e2Vl0iUBtsOzCK6+zckGNlwFk5UlalG6B ugCQwQDY6XM4lGouFp7QYRK5hKtKdi28JxhJgMBgumLDLDSjqklFESW2srUsJCWqUl9CDsPLKAXy mF0X/J0nN3VfZfk9LYuQ4h1myUlqHRJRyC0P1y8Aj0N268oixCbWsuGiCDQ6zDAC5wsVg0cpinhq YCyWnBSNRUmEcRnKWOTYIANwYeMCZlEMRbhE9KaUIjw8L6nLInC2lCmFg0mkVALp5ueeR/d1sr8r ZtSJKIkgzYzWPAi014B9i9y3WQDKMAMzozIEglGkM3zzQEFiUMBEt8dRYVJjJkh4GUUZrJZezUXR 6xaYN11s8zkSLALJiBaAwRDGHJ18Z6bLqytLAtZw1EMXyL5EPDGx5aoG7Sh6+TIpe+QsmFmaXiS6 pogoo6RmeNbDCAxWXoCFdZQNY11ZaRZeIkV5LQ+AYoUkWdIhdYHlxVz2LFoiS14usw0vF0K6ll6g OSFx4uHycAViqF3Iho4w/WlaPDOq9Yzcg1OgB45h0wLfXv35F//stuecXm1t9O3UwWr3Y5//1D/+ 5//k/3zy/26vtg6XHwpC7h+MFfJsk+t+wXq2TeiNPt6xbU5eBl4kdqnD2h+KvOuuu9idvI4b28xB bKcB2HiExWsJwIZ00LgGeTV2rGBwHsE75YX3kvOp2iuQEdi7CpUDAomQDj57u8NOF4zdyeVWJ7tX CyO2eTalrB8HnoJiehbsFaY2kt0wkZAOGi2JRxRFywKvKi1L+DAskSsSIWQwOoDhUEjzM8EsvMCo KAtkNKhyFQufi70Kq6SMvElRkLrplPi1gWt1pyAEi38qvGoGrrYIC2GkZPegwSrGg5ic4cs1CzYh nimJFgaeLjWjVYEKeM5VWeJkr0KKd1VXiocffliUX36X2kJCqB6A2CwPdy9erVhrhlep/vCmKA8i 4fLIJCWURiQpO0JUrnGWOrAo4ZYZBgX4hGCtogU2NDqv2hSApxeqlxnC1jCqlkTDB06aBzoeLl2p U2pzlUIW+4VdFrR9GmEUQsJESDcDBK0a1GmAWhNVJcJnUgXHiTYSUfC6yFl0Db/aJAJO2Ek6L5kW UQl8rlrgQrQsupVRDUImbJbHwt4A6eonxqI8RYJNYxlRsZMKm+VR1pGVykIpV4VVgxb/eggdwIQQ uhBSMSxc9Iy8wltgrQH25i0AcAI5RSVTp+iac4K2OSyEHTmeMIwAdBOihefNWG3whbA3LcZFYNi1 oq5eioI35NiQ7F3c39gexW9tbjkW/R7mnx9eeP6Z277nh/6eGhzWqvq1X37v6vmr/S8ebO1sbO36 3urwaLWcVBsH4zushn5SyzOt6urr/2tH3rpg/bU/gq/SAmwSFxpfO/UHuO+77z7b3hFvm/nAZJt5 qbh7eQNNo93lINB6K/i6y48qiM0D5qVok/v87XrUm8CO9dm6k8hZ4JolIyp3r85Krk5hE+Sd4Xsv LR6pMcDwdnBATpFdxk4obfZ5TIidLgpBwqsALokQYhZFZyeUvJjzTnshqoJxvILBIGSB0TVGwpsU KIprvbAq0eaSBQk9SyM1OSc04yzOixCGPUsAzOx0PHQu3fDAzU+A8IxEncCFyBg+WuDpuiRXXeEh gzEW0tzWnXkhi5KRUezEy06PbUzcIs1qw/dS+fSnP11tcsmCwWKw3ny3KtDKZBSCisLSVZ5O2PEI wQBZ3gqIkwUgDH7PMXE7EQtJMBsXYbQFlDQVIXjwxyPECEonuxBec9skB0YIzO4mlAKvAIFWlCK1 8BLJUiwYKuQUFkhUJSoXNgJj7CwwwMKbE+BZCYALAW8hWhl1IQl+bUnVr1QAhBTtAhkLTFdUqemQ jFrhRWmJLnut2DLqkrxi6exgpFxaXkWqmZGuPLlKB9+4eAfRyddaqMCy0JHUUhpXLi17Uklmft0I b2KlwC9jk8MCxqgeduHBKEicYLNOFgXrkupHHlh5LCQLJP6eO70azHzjzYKchGQXi6oQXetElEQA 6tTSrV7rqlJhCAyZSt2raaUOJtbtavw2FdlYbe346ef5f/BjP/A9P/j3/3h7/Idlt08f/On5L/7t f/Z3+D/wK//TPjy12thcbe6vzIaQY57Ybvr21gXrpn/Ez2yA7Uxb1HvLF1H333+/v75tl+q6JzmR z50717Huq4I+Vgqh2PDtbWeHLe1ydvfdd7tO+W8LOh+9AvvmqU94jgO/zuW25AdArlkIZZQFAx5s TgfHh83MxUhnd14It4cNyXnUsUXnhQEmyyl0/DNH9gZPmToMPc6MeBhZiOIZ5co4y8glqZqVpBKY kW85s4TICwxWbbrBDGqmA546L3wiZORehgmPmReYN5e8I9MSngUPRQujJcIVHwmXCukVOb14GIVU LQXnrJwuMEtZEJYFQzNTCCOJh4uuJcjpWmDeATp5OrJgZiSQAInnPu3rVYHpqr85B4YU2Lu2+efF 74pvSfiGyaKySj2ghtmL0Krj5RKeHRUeVxZ5iWoheWEoWl4r0FLHrKXLAmlV+15W6p4diyLhtSrR giFHwtUYZWRhN5aUonou7ARSqwwCU5F0dmA1ALdreNWZKEMxAhUjxMCJkfYJRKABwgixT+3c5got lxCDEu4Dj88tTQVaGbkgq6RHAMkokXERLgI5x1tXoobGTiFCSM89XTtd8BknMp6JUUYzg5A0LbwC i2219HTEMmrBRK1LGTHEz4VEOyvhqgbGSCDDsJgcAAM3va2N6WoRwkgKgMQKoStJ8brV3DI2vSVi JKISbGQMaamfXjHAAHUbqapkEctFd6IClEVhwsGIEF5dyJ4XY7PENTmLZfmKUj21mCnjdjVmaMjh xmr79JmX//grpDt/tLu3sX9me3PreTuHu+O32VZ3+I9buYZZDQobAzg8uDi+vjpeHXHczO3xKr8e Q/QIyTNlLuovEfhMEz1r8c3w5cPPbvtQ7F63Kz8Z9N/s9B+ZchmyRbkc3zZthz6MU8O+Yu+swWlj O+XZ7S6tk91Ny7njqyxIP8Hpl1fseccENseWEOeRs15eGC0XSxh6pbJTdDFLN7b58gKmsNv5ANqi OuC4CCOJZLaxscserRAKuxqMUaLCa9lJPFoYgWHilLdcsdWlq7YhTIaSalOyiwUjFFHxc9GDcdEv EYAZwhVVrfIKZ49cS2IIgzkMuzqnN0xeAFTNiZawQM7AdUJG9ayHWAOesluj1mugBRMDEjLDZWmk WsJeS4GnA5tVitbDauD0utaYd6GV6d5AuhhZtMRqARZCZ7cU/cjPNw2UrhcYPHHr2WpshctoQnDC 962qELQYqlm1hgNsQlQYebsAQHh2Ll3ZK0Cingsj4Z0iHW9DDsxSwdFyyZiYRhm7OKrZt8U2WsVL De9CJpzeRvZDT9/w2X0EUqBcpougjQdzz6jKlacMJISizpYBzspjgRSrZURIQuJMskNSalOmlzF7 ita4lrkZ2RGyyOvpaEUJj4E3Aa4MmAmDjDbw+lSLWjhGMwnpBqItSgvW2MWaWJNmDbeYZQFQm1IJ ElPHWD1mnldJRM10AkNgIDNWBj3hDamtMPyMdEhZKJ6Os1Q9SiWlmLqH3vxDErGYZexqbizxczUb C2o0M+/TK9WvEpPgdnX87wGti9tXr/xHr/jyCza/dOHLp5+7Yxg7h0e7j58/ONzcOrXzkjtf9PAj D+2cH3eq/dXG0eGB5ukT3WTe6/8Nlm8HpzzV43zSWfPEmbu+MVoK65bJekv5/5+BudNsJIeyI9tZ 7LsrR7PblXMBwFdNXjn2uZ8bejnZ+ba3HyDa6p6LV1FHkl0NY3t7IcE4m3T7Hst/mxanA8tx4F0o qp8MAkB2FuD0mVs6gI4Mrxne3s0UUQRAa+BL7/h9L6luURRgAK1B6c4xstCBs2gBGNVPV78RacWy RKhlhEEukK5OitocOmXJiwEGnpFeOBfBWSWMYgmFBX6GmBnkYtknQ4o22tq6k1AZUuiSRlGULjzh rV0gxzdLNWTnElVIZWvXpSgA5XVeq3nGspeXpaiZXQohHjoLUacxerVbSxQTmH1GrXfFmmfzxqtC LsuskeaSlLdnEaA6ZSxECtVarqIUXBRvAK1YC9U3qRa5NWa5wrP4Ssx/DMe9yjpU6nhCBwfAwSBR sfhgYAgA+KVmVI9WqXNyGhpvkxyMPgUYRjFhULHQCWV+ktHlko70zVyXKom6KWLg0roN2ES8KuE1 IqJIW8wEanUNxC+cGYKCVcJbwQCmy4SYOgKgBiIEAKEytISxIbCDGQJX7RzaNALHT2EE0E3oLNnx RIJ/PZGBTxjkTNRsA8cZCW/82CgZtesMukQUSQmppJSym+c+HpQC0jwIidl6ICZc18xrzZi10YGp q2xgVGhjaMh44i9dGRkJPWMpdPE7IbvhIcEPJpGWjr/UkHQAeLpwPD3WLDP1SHMiQoBPek/5/zAy 4pHLdckfuzrcPxx/eUG9t2+f3z+/eXr78C++5B+1Hn7pwje84AWPH45fxt++/cxqb3x5dXpnC3Cw X+Fz4lMmvQkcx1fs6zEST26hXVr6cfdKqda8xQQ6YRi9df1KFLdsVzsDl8/kusWh7P7k6ys3J5ch isPC3vbhydbqt6Zcv5xrDmJ72AEkBMa5QzravD6FOHo6WXi9t+heA0i4nOwCbVpnPTsdJ93Jrhin Bhfy2Dpu6EbIDiA7b11eOmGHcQSkhJ/ewMJJhCyQTsCidOkEFUBvnfC1AAR/AFEwHa8OtfDCi9VF DgkmXCD7emEZJz8XZlGN3dnUobnkHKPudAabgpmuhZk8U28g7ABiybpSbFR0IrV28nClN1cVr0KP crxSln/RBlN5ArnKoi12TOWJWBhWi0FxYXBj6G1hsHOKpCCSTs5ZAAwGZJSMeCRqsOG1eSkVAMmC k2WMcJmHiletbjBV9W1WPy/zSeAP//APz507RyEWvDVpPcuOqhC0hNH1ywvMk0IiHc7mYZKPIS0F VLb2ZEqOlxlL9ZuKHgF8uRqI6SJoISVVAKSPJbanllHZPrf04UesneWjkf+itgvWfKbsLkyqdWUk fVsMaYO/8IUvtN9ReSjIu2tqZV9GeTyBDRwPMfOYWQDGnl8ejW4zzKsqsJ4XJAuZDI0rfvMmHA98 U9HU8VKqH4+TAQYASWzNszYBLqkWgJEiMH76pI2zYtgT6YAj1+oiceI5tQg2UV1zwTzxasbp0bAD MHZzFSW24UxCWTCUFDlllt24MgrESYfXNr3ADlgnpKWL1pMKgAE+TPzswsGsEEgfDCxdAEbZ1wso C/zlIt3lxiyYDZx+6swpf/LKb1+5Y62eu7r7xfcePH/8B6G/9tTpg/N7d+yc2f3y+S8fuhfubH75 6NGHP7n1uD9AeuSfE46vr47X+1Mludns1+yCdaUHY61s7KwOT28e7R9ub26fGv+SYLWxfbRvN/if jegp+FecjiXa6aODU756XG1YZTxm2r/tpC//+vPkHLrZ5v+6j+dKz2Ukza612drPdmy3K0ezX5/y M4X5FrRdnXG2qA3Wpm3Dd9aIcgzx2mOQCNE6zW1IBxALfseQD2EsjjxRcglxGLEAw7DAwEvkfHd2 lE5shLNtynhZ6ACEgoRgI8IJANHV9gqkA9PrwuBhcQxh0FWGbucItnLVBmPkdc4SlpFmiZLCWKoK 2yjl5J0hvBrW21HZyTsegK7tNKTjISxyNcnYhDNKJy8pagGOex4FgDEBWEo4vn2OZCevf2MsChVj +GJ1c8FkmQo2Q1YhZrBiayGz6FoM2lHfUkBtUcJN+7yOgHkTiJVCeOlkCaMrVptCF242ohJryFYL qUL2Yk2XJYQkhV0gfqvLoiWtalEAFjOx3tyxXJgEAlPSkTSHsjfDJkcgvW4F0BmJLCazjGJR0VmE a6NibxTA2DCox6SZCrCWFjAvoRipGfPynuPCSVyS3P/OnTvnwqR+5POZttGMxb9/9G8CPv7xjz/8 8MNujb6TQ+I65Yf+L33pS7/xG7/RBUt29UvBi83AdRnby5WqDE9BmyK7URADzKJUA9EaArssXD1f Rvh4kMxZYinFZIA3BNkpUSFZz8JrlrRCmtIJg0TeDLQMXC/E0mEk5RpPaHlGjErCQCEVgDlaPGpw j3E6NZN0D0iIycFJEQXGa9R0nxv7ul0gHsUgl1HqkWC5knLNQLFc5dUCaI1aC0PmuJBYsa0NxdPB 8JOQEmHLWFJgRTp+VQXTZGrBSsQIyVK3XLMYMDK7lCkC04fi96q8zQH3V5/+8Kf/5gu/4QWnnnNu 608Pbt/aPbP6843dr7/4nFMHq//1n//H6jyk82LHK33jcPNJPyIUfrysZpKbTbmuF6wxeYdbp32V aNcc7O9tHO37YxmbO9s+DDpCPOdT2x7zxaNDG/Vw68xzd/c9wvE+drWytvzlDLpL7/bW9rgB35Jr NwPtoslnv3XQ+/jrV6/8ZNCxYq/aS47CjgMHogPFPvdOcnx7Yzl3GAmjC5NDxIuKC5vHR3EkUSAB GJ1Zuji9MNBK4RsyFrAqoZeUBazzax5Gy94fDYvTwdKYFuH0OZwUFkmJ7J0jHUxjTS3nmi4eMHnB 6LM7Ft7aVyDriSIPAD9zwchCGmwpGCHDLLUcn3QRAhcFYLzqiVY7AaLAqrzyzLOCGSeYoguZizeG aqAjjz+lwFIDk9LBc2l1sRnIVOpWjFxT1gOV57EqFQMAMG/ZuSoAwAug64Kn3KNRgOfe+4wlI4bq 1xJU2uqXIh5UhI6q2WuitOwtTi09uzIau4VKurhwkTknskitBlXVUnhHWYvoGhoYI8JZGwVPSZuH 9dkGBhBI0HhSRKKmCE+i29TlQrhefHMoRfXbYryFwAMjcU/6yEc+4q9pP/bYY65f7TVbyXbzwem+ ++5zr/KqFiXWvcpFzVXME2m8Kndd0CJUp0BCUbzsjE2UFgO74TByqQqJAliaouYnZLBIkAND6ooF NhVlR8geoIcCQywP6Si8lGRWQuHSNl3GpR4WbJjFIpeIJYDsjSVAD4IOBmy8lqLzkOKIEyiqkgQi p1ezjG63pgszEgxmQIvEeJUKUArp6grEDKBr0QLMCUTCW+AsvpnREqOujAYoFglmwtIHVAvDt5Ue Oi88Ni020qStp8sImTJbytNJfLVCD49e9j0vP9w7ODy92tg72r64ddvq9Ncc3LF/fv+xD34Kz+mt 0xf3L1r0qn3SBevpctwkvmv2O1g9pCfNigfg0R4ebJzaOdx73IG03J78Z4vu8A82l721urj/xdtO 33Zx94LvqfYu7K48hOXEGQvo4vHPmB2T48Hckms6A/N5UToRHCUuQH5wcM8997gt2Y12O69PQh6H r7XoHXnOHSe7D0mMTu1+jMLoSy+HkWO9n0Go13lEp2DD6WSxvWVxCmDwqdpPBp1lTnwHfTDnCAzB D6OGDohOh+bAeiBZZARuONopebW8WjyKcfw5jGCEo9L2SkCSAFcGl8EGYxGCpOxhlmPtuEFuDgFO aMZLiF5heEgkk7CuKLBohYvCGI+WYABgpyDh9SzgzVL8CHlJ3TIGaAh0UXRCB0OLikIUUA1NOx6w 41EtEwUsikwFBkCiWV4hI8ESu46XosmRcZILnGL+AXqrUdjL7r0lJEEbp7YBwnA16mUc4+tDYi1V GCQvgawGzHhExWC50k1m0sIQpZLmhF6W3qkRNkCBOJFTeBkTeO8/wk5g5NLOwVJEabGxE4EstRSW 6SoqLwA7oeCnmCsupRq1sVBk9Fo1HGUAeN3aaIYTLbwNTtDafTCuBRS729jVCdA3MbrYfNGFii4d sKhGVPGjlJPL4jKO8Q1xsErSKjULgKiGBobQpM2qpAbOy8glEcwcsljCyAIAb8ha5IRRrK56dNdj 0Ro+4RXIBTAftPEmvBgAZKEjN3UJAEvzIJDQIdnB6CaQqEEXiRSSFiWXkuhoKVwAXdowdOvl5QLA oJ0D0WVXOQAjCdl92uRgK7BYhAqQ0a7x6Re5EJXj6UHEj6QuJEskeNYF1Xr36XTA8Ys/4082/Pf3 /Nrf/af/8Oj8+Ly9sz2ezn/7N/91e7X9/F8efzxibzX+zur+wd7mzqZfc3/ip4RXnerpyvjq9l2z C9bJMI/fFifd1c7q4uHeRb/pbs1snPavNlcP/Pw7rQY72mPeOv/HltFPv/pHLKiNw4sbBxsXx14e K9JDah14CgdHY/09g2c/099SnnYGzKpd54B2T+pndl5RLE2+nUwx7Ta23eh0tm/xaZ01drLW74Kw +yjmF0HcltyxhPuphK2O1jZ2DLk8eZTsnnUXNa4+YznlkWBgR9tTpgNbJG5gvIykI0N2VIpRGB1/ Qg9GUXASIFenrVY9xNCyC6fDSycpYZECMkKtboR0eYliGAUCK4aXwouzOmEwYOMCgIQHiAeMkYWA CSmQzgKjjY3OpYWJTSL1axUMLxEAiVxg3clJmbVx6VZDZaNiEVsZtbqNEb56MBTFFT4FjBKttmqB E5a8WkheClf2UtSy83KlaC1ItfW65SqpwHggFTZnfqbmnQs4wpkOgxAL1YoKj5zQLUuTSYG5pB7h 1qpEvKrSRoi8AqpEqTC5kCDsqtd8AhNebVR46Bji1LJrxRJKUkn0YovSHXQnVw2JFN+0ILRIbENi AhntMvtUec2nrkRSCDf29jWjz0h2oslRsC+3eNsUMDiFt4DZ5xghScXAqM2oZZeUPmH0xhJnVHQ1 NO1zOAqTBSA8QOMFJvSEPmeyyZSxSpRBSo2cUT3YGCExa3nZeT1WCs6FfjR4GE0UMavNUjNmHiwb DGBmWzjd1YoXA4ssmIW4QkXI0qIqVi73XQcdmKlWErCMhlxJUrM0A+x0xYuiIFS5EDU0BCHyNlFa OqQjV0lgwmOYAwQoHQUAIXIkkyc2dsozkKPV9sGGZb116rb3/6f3edmvPPzlHyx+3b9/nr9x4u51 285tbgCm4sL+7vhvQj/DDM+gmK9K6DW/YI0HP/6u2GjHgzfb26dPXTzYedsv/uuNrfHDoLf99Kt8 mzy8Huf2GZi3vfs/Wjo//y9/yu+bnDpz2rFqPWz5jbkLj/tq0bOxmhe+W3cs03DNxM60zZwIPq36 yaDvrux/G9ipwW6Ldnz0qQvYs3PuUBwZvOp45JFHYAT6wOcLp3PnzrlgOUd8I+W+Zbd7cA4OrTtW m9nxjdwzZXeadGw5caSO3CZ3BCBXkgPCHUteFuFSd3Dw0iHXhVG3dl2Zuth54mDroHHu0I0aIR2A QvDAp2OoJArh6rQCEEh4SVG8FDyGSWC0ugASkRjqrlOVi4XAhBz5loyyLHyjyYgBErNiyAxPn+mW nMfXo4V7FB84Zq0uft650ZSdAAfDU2EhGbmSaGtRUcQGVkaSfQ5fIACjdxUdnst6mCXxCqw2sCRO ulFXXhh2sewpvVzF5p2cxywLjLFi8FiNPS/6BIudAHNeakbDzx6SnRgCBvwYqq0QrsalPAoJPGMp CXvlUQhjXRnjZJwl0e1BGLkoTWbT2M6SyI6zcWxPqeHNif3FXiUeNBfpluCmxVXNdK9qsZgJZKM2 cBlRNdjGm0WpzSHjrJMyR4QcD2nxgKnHuGDU07i0pKhGpBs/4xwjTkaEE6xsXkbkjHTM6pkkjLnw OHaaChhGghADo0PMh0y3K+UJ6WgyA5h1iRBIeDWbIi2LLlqCAXldLREiPJczFj+jrwkRehZmw+Rj oPddI7B6lE2a3oV4LCEPRToh9IxISGAk3Y9hBOrCcCnJc6TLy8glJAbeSR647jNt/eqOv+e+92fj S9CDC343y2vdrwH5b0Efff1zv84/WlX51unN3b3dzVOr8atAzzI5XhzXbtRdrRa+Vt728xwMP/32 d1jxb37DjzvCbz8caw7OjwW/uDEuWKut577pwQcvnv/y2x54YLX/pxaXN96wWwReq2uXXutj2G/J VcyATQV1+YxNuy1hY/stKL90dfbsWRcadyn7vx/q2fZ2uzPCueD2Q9q3NrltTPyk3+3H/vElFpHL ZvaU/VkHhxQSv9iBzU4Gtv8BpLv//vvvvfdedzLGvs2WhctZAykFu8MLvheALEh8wpYIrOMjmKEl jgyiVC0LWC2FGG9DFkUKkcVxppWUt5aXIoW2k1c4WjBd5PHwOmc7ahl5CWXJ9kQDjKoXzwTPIhGK auwV0NAqD8slA4GUdxnBaIQQsDkhutWweJ54Cckyk4ZvjJHMdGXEkEw7/ghFlZELBmf2AquWTtgr NTwwr/rjrOWaY5GCVE/hvL1LZFmPos9AKXLFz54LldnWskuKB4yOuYFzUbwLMxZVMdkhi23qkBCv W8gKAIMH04XR0qeA0TEQ9RdOIZAChcPwgrEswOPy2AmjNqTWa5IwWrEEYSFhDMcasz37BprSzrWD ZDRMFvuakZiZxmI32a1a+64JoduzuqRY4UZXnZWqBmAlaWVnbCpYCG+Sq5YFg6QeBEIhMQhkx9+D Zk+KogvMAhk4JSOvLt3YhejiMTks+Nt07ESWZp4uJBel0cF3vnUBorOYGaLmwlmASZVzmZ9yyctu VpthkyCdKCHqMaW8Dj2fKj2dhXV8gZpi7JCOX0kx4zT/ougEQzPQMIFJM8lSYbp0SXXRwlMKZ4xB nWHYi8KjKnZStQXmFXX1IkSVLlhunnsX9/wGe7H+brv/IM7yLwY9fbcuc2IZ+yWNMeTGdUmWQXUy 5EtcN3T3mn+Dddls+Mut/inEbVtv/IkfXR1d8Nn2gj8Du+knsqbTBh1/R2N1uPuWV/3Iz7373/3c gw++6Sd/yLbzAcQX01aGFQDhsPEPPS+jvmV4xjPQOhbmULDzXXR82/SiF73o7Nmz/ZDOhndt+tzn PmfDO9adR3aju45tCSyq7eEUZgH2z5QeeeQRFyD3Ks/L3cgZwWU/O1PsPEjpHDGOG99y+d1bijLc ye666y6b3P3JTUsidseEEHl7DXj63hDY2OnA9LEkTn7Usr5X6SRvbbMzty5mVWnVaSCThwWGZOEl ujNcFN08kJRc7JBaYC7h7CxhFKNadgCtjGAxL5Uev1lLCpAxtvjXW/MTMmOjiLCMwrlgguFhAQg5 7cEgi50pPLVc8GLZK8kQArMn0hE6BsKLHDg8kni48BADh/dAIbkmstgsMx2q7MYrhXCAihdICa/l XQoZjS4pUCJIxqqycpCT6qnltZay0/PGY6nDYDDwKRXf8JU07jvLT6BikAjABJK5RBtmNVe2lshC pFBwedPRsrNMu66p62LUdRBGDbJIB4ZNLAuvlzTxmjdvXISCoWlEazsT9ZgQRc7CsNl9NmnfZjV7 pVjqPT51JapCLZ009qkHlpddSexLFeNxNzmNvTnkbW4biJB4FAwfCUvgEkGy0GEAtLxaRiGx5W2W csVcyExdUiQsZsyPU51OBNjAzY+DCIa3waqcrgVgl0uLkwWJlWDm+/ypkuYfBrjn4pBEzuVeJQQn Ee68daL6LArs2JQUxhPvwUmBAT+FcBHhtUbdJKQwAuMkSsUgRWPJwggPFhUdHqYpVUCjY4ywtq52 SoF1i/V11b5/+n+wbCKvlc0dPxD01cnFo+V5ybC1sbe/d3B0sE1bIif5Os9McZMpx/vk2o1qTPTx Rbb9sDp4+9vf/lOvf6PT4+LmbY7t1c7XPvCLv7i9NT55nNn9kwde85rVxq5D2h9wePs73rG1ufE6 Fqt/uWMh83nE6XX8rw/GH3q4JVc1A8cbYNlLBWRJd/vxoc13V/61Nrn77rttS3vSFnIQfOITn/jM Zz7j9HE0sNh+bVpRjI5jH7bm90zuWE4Hh4UbGzAkxfdhjh5b1/HtzLLP6QJFeWfcd999/ka8pNgc 94xcvqwianAcwGfxkw4AOvGGoCsmAEU60ogoLPMYSpkD58WppGLpAMRgTcs00rmIky62GCDVTwDK KMRItdPi8BLS6QlTtxAwhFx5cfIufMdfL7Hg4VVhGWvLla6q6oQkS5mjCZNRAZ2hhWSks4MRSZEs hRzfNTGAiUogi9LCi13mabz2IKufok4tmQDMZR9plkDeWbCXTWU0k9UDQBksT75biFIMo3TKWK8/ ci0vGJnVhpzVUmYWMFSel7K1nkU8c8gVLBGkVne6IkQeidhIQkoBYFkmoqKa2atB18LmRV6dYBTF NKVos8MT5NUpl6nTwmOYa6bZFuvVbiMTL2w7qxTSwZOqwmyHZolBW4X2Zh+fdLtbcEGqk5hksVqi JDJdAao5PYwWplFQ1DMH3hZgrLxKNYRJiw0YAEnDx8xCuCDJ5OdiRNVU6OKZ80mHDCCRenQTOjCk i5HblanrlmOuzBI2UcIJmBD4ap7zww4sNRKxpp2FCBHbkCmeiNuVxwfps6VwJ5hzDJsoB6bTldE3 /U45eVsDwDJqo5KoJ5JRyy6XwppPFhmbNPNjqSiDURQ7cFWxmMaolmJHAy/QGQipG/P0PpUiZCKP No42draOdsdXmw41v/V+OP4x23LjcjZYR1omX6jsjR+MunhFu04yEzFO/eZQrvk3WH3iWa5Zy2Qd bv+Nv7j9b7m7jlV9OD5NvvYdDx5t75y6+AXr4ws7X/fGf/df3v6jP2Bx+gNYhzunDw4ta2fx3sGe bxkH28HuheUaOBp/M2vM+2JfjGs/PhyOW/LEJmmx2l32qnmxJaZlfNp9znPcb77927/97Nmz9rmu xwFmp7keveQlL3EuuGMJ91WTc8c+tw+dDjYJwNhOy5/VRuvWJcr3Xm5LzpTxWL/wBZuZHdILwFkA IHtZ8HzqU59yshBfnonChlYusc4a34chpyvMkdSpJ7zjABVpUGDE2UFUIlFtI+WiJB2UqJB0CvMC 60ZI0QWOWTE4w2h1tUicUJRgsalTLDBvEi07JDzhRVuLikCKilMBCHkhRU0SluxgODHoAhSey2MC w6AlYnkx9wIQIrBcWjoqRl4PCKx07NjIxITUrUKc8WtZCDAdjCsStMrwTCkkzMI6aANPfkiYjEjI wno8sbxqE0uZdt309RqQ4FQDmRlnCGR2GC8ey89qbAIFmgGtOVdz9UgRm1YsoTSEeIJ57hWsbRSz nfZZbVTaVh0kEl5IlTDGrGbp2Gt1Z3nwwB40MK+CixVuOHaZDzNuCQCiPFkiRLiNBqxrgFzto1xa VFqFlUhhFBY1MKpKLEyLRDd8RroaGhQXhQgUPgeCkEV2lsDNklgWUY29cBZIBQjxpLiE6Eonitf5 wDWFhT1XhPCozAmZ9QgnohAKgSSQMK44Tra+dzdRchGEXIYMA4lHoMKQCOdiNEZIrpaTaQfmZVEA r657G7vWA/IJsygXWVSOO0n93ACbj6k+UjpUhcMLh6Q3EFV5ZEpq1BReLX4VKgyDpIoBKDuj2YNZ xj3WSfMmrzUgHDMwb3a5CL0xcunCYKAIj7mqBnTNG9iXKUcXD9yi9g99CSIm1NK2X5cd7MeIB4cH 5w8u+HuYaBEab8uyLGthT6hP43oC9NWtXfML1qXD/dl3vWt5yzXzO57e81d7P/tjflw4fqXmZ971 KxbEz7/z3Q+84Q1uUg/8xI++7cH/cCnF5f3lKZ6ct5e7n+2W46W/TIOtYu9R5ybpTWPz+3Tld9Jd sADaSHasnQZpy734xS92Orju2OS+6HJMUIjbj3uP2I4eFuGQ9rmPYsK5tI8++qif/Tn6HWSOg84d m4puAztT3N4YbfX7778fYZc2XmxEXrc0VTmPOoCA57bvAfMSRi4iSvh0Udb3Z8NnaSqaFiHtc+Es CmPBCexLNWwmpCNJlK4hY4AkEaYYL1eptUK0qIDpSMDQMooqVy5Ruoyd4Iy6EokiGHSrB4MuCcwI AGlyRLEjp/ByEcwzly6eJfq4JMgFdfxdgq4itRUjMDYhjYuFFMJFDFkBqhI1aj35JqkKtcBghYgN uYQOY1F5tQAsRGBUWcKvt8VmgadEonKBwhtIZSBJCWaJmq75TA2hd1ivKBiEsQkk64V5QGOQy5OF 1G2u8AeDZydjGCdPRJcXZlrMAxJgFpVwLUEDxoUz2ryeLwEAa4WomQLs7W7L+DxDrGFRxoIWieE0 NG90OpcuMXa7FQBMDVUuEUKvOsg5BEo6L6R08Yit2lpeMF7KHAi9sURYlixFGREjWMPH0IhYDCSe MQuLTHIKV0IXohgiCq0WrbWKk6KbV8srimIghMvh5orjaDKHeMwJQmUIBJhs6WaVIgQD3aAoCJ14 hB1eOIzUleHEc8byguFH68OnP0gG5h7svJVaOr+G4V8CeUZiVYIWAJjw9iETISOhMCrVFEnkVKQw eqzsADJKx0Vv6vBUdg9XnUQ9ooBFNUCKQGzwAntqXOphaZ7Z6cIrI0Url3bIyf8PZXk7Hyv2hAW+ 7IzTt53ukodERLcriRSgHgNZiJ7UPMH/JPON1LnOFyz7czUemylZ9sGZt77jnW959Q9u+cW3ndtd s9/6+le9+Rd+4YE3/IyvFG8f/4jzyiJ2PsEF0an0VPArkzxLrJcsSpvHwC1irU3iDHK1cq+y1V1r eO1t69vhK9CmstPseY+sD2EA7eF7773X+WLbu/fY53gE+pPQADah3eJA0fZxzdHP2PdYfRNu56vB 7lWGRDJK4Rb1u7/7u1K7zDnyEFYDpBqEIwQLr4y69qQiUbE3Lm3SodCD5k2ptatZCEKibEMwIdgo umDtfIouQmxFTTtjZxMGA9TGKYQOho3OCFmUFBTCyMVO0U0phQIEYsg4OZURITzkOm164byYSVnq 5pIdCT1m7ToyIwBh10pXLiEJDEsACikRO6lUUzEoTu4KpdBWZAp9xrKIxa9lzCV8zlUMhdeWa9pF wat2ZD25vggnjBZbiljeHpYFo87OceEk5iVoPKPIdSlqu+T55gVDSNf2MkPI2GNaL7VEkLxTAIqd NetmvAQZQCC7SnyP26MpnD7rtBlNjh2hHnZ7xEjVL9ZaZbGVMPjAoKTsSJpPLYlTS0TNesQ2k6LM oTZMMF5FkmmcgQG4WOIPg5xRoOLpDQGgwFx0iRRcumoolxA88NVTlJZdnQarRVJGDITX5mIXGL9z z8mmld1ENS4hBEwiSmCxdLQlBTa3dAed2cagDJgqFCsRcbtiobj4Otkccb6jcpeS/a677vKFvRbt Zz7zGV9fqZAdZ6IkXc/Lw4LpwaEyQNlZXJh0tY5KYI++Zyo7DKNwSwWtConyOjObTF2JlCeWpdRo pwVYlOx5m0BR4cHozTYXKnlNYLTHY/B/y7kLHDMAm1z7u/untsZv9EZiIAaFTXdulidIbhbtel6w Oh0OD7b86fbm69SZvY3tncMDWR+/OBbran/3za951fizDhujkvF2So5/FLi88578pjxB3Pr/J82A lap/6VpfLBkBrOn2kg9Afu/KRnVh8lWT76tZLH1XKDAYK973T86Ib/qmb/K9FJh7km/UtY4Mp37L rYcAAEAASURBVAOjo8RHsW/5lm+xJ/3quvsQr89kFNvJblePI8DhgtYPMqSzIW2qXgm6dqnjwO97 sfR7YG5motRgq7urqcExZIvaq2Ltc4rhaBuvUuUiaOdWz6WFTJopMIrYWmMUgpbdEBiBTQJFLAt9 pmYRqKsGSStG/SRCroopHJ5gPilh1EyfXs+ChYAJjHaSMAJPlyhUnU3swCxiq3ahGTzhuYgpBSPI iXAw9mpYIMdTkQ5A0RI8WnhgA6TnCjnxIWEqoLmScdaZCz6l8kQl8XAFoKTXxVPB2vBjeMtTqDDG LHkbacZ4tAAsXDNFpY5MJz9V4e1pQoIJUb+1AWBEhMLueXFRSHmz+5RCIaKmyGJ5M1ZqSXkp2kik 042KJb1iBLIDELVxjQRri4e32lp+nq/y2l9e/9jwwNtEdpCMWjvLXYEu0OhKJ3BdadSV1I5QAECV o9UVEoCeopVrdhtLFq1YrnYZJC9h19qzFPx0GG3DAZPFECjshJKErx46o7bhNxYuFiKq407qAE4k k+MQwwzm9mMquJDI24wVzpKiRdKRpWX3uJE4Lc2VkMTEMrq3ORLNudRg5tw5+cgjj7hg8bpa+Tjq vxEpry+0nJ8I8Rh1ombpbFv3KgcmpeweK0WFSoVH5dFIAePwRCI7uzoZdYFZPG6jm1clsRjUL5Yu VwNPoRuIcF0wmFYXS8tDhXQtcgoMXUhK9V/SQqLFk72nrBUVuYK5Asho3i5huDm64+i5rnKwdbjy 39xuZ22O331zwCzvmdU73vWu3Z3l327sH7zl9a/3e1p7x4/julZ005LbHpePjdGWsKxt1A5Zq9nu ddzY7TbzY489BuNzlV3aueBIsj0cBHZIX6Q7KRwTGPo6yt5wLXOC+PV2gX7GZ+v6r3PAuEiJpdg5 flYoo03lqtQdC7+8wCzuYfidF7I7hpTkvEBVnX3BJouNp0gHh6E1ELva6aYGgYSxw0XG9j9+kpfC qAZdDObB6UNhaZ9TlNEpjIrwBpaI0MNwCVcnvIxCULGoDRWYRIHhAaSGxEaJswp5iWGKRcJVIDBL qQvRLhUd33gUg4GRAHNRTE5J6SyYEWpxEiGQSXguSCG1wAkwIwEIE0CFswYWAl97Enr8OtcVKONC cHyZQwiMgaKFUUyzTWfslVD29UTVcFL7+H+To4UxCU1FUSFZsOFs1JZNZYyKF+EipcaTF5jSrGJm h8FDgaRoRXOpM4AyWIIBEDoLpPUQRjdaVQmctUHOdUsnUU1dXpY4GSkGwoKW6KLFFn/rxxbrWxkf h+wmxlLbv3aodFaad7/NRRgRKhU5pFaXrBcpkYEgWRdISZU3hw+WkT3JYkqJIs2qgpsTLhiEDUFg XpZImmc6JXB4FiFhUujJtJcXobyMKiRG7aCTHVjZZskkdNrYMg4QRiKKLlAIRTg2OotANZhDRorj ESeZFXYIyILZI9A1agCnnCn92Mc+5qOjiXWE+gc9vqT3gByDzkYfGnGqDa2o7lJ0UWrzmESpzXVN LkbFqB9z41JYp2XpDKpKXKcEOmAhKXgaZtOFXzihCDRMtFplCGf0LKRTALzyzEyBDT/96lucakCu BiWhlUuKklJYTClyJRnj1TPfWMjrfsEyfR7n+EEsuXjevzS4sO1vLhystnde94Y3rjbueMPb3nbH qS3/RZ0vrd+uTv7Lg+Pp3lgz+lderb1xxZzT7hFY7la5X6UiwDb5Rz/6URcg3XPnzrknWe50H+9s bKeAbaB1BxLoUuV0cMeyY+1AP8vzrZXN78+1+yj20EMPOVzuvvtutM4UO8r2/uxnP+soZ8EG72Rx IjhW3KskFSvEqsBvE/I6pPyOAn4YZQA4UBxM6mGB5MJmRA1KVbp2aWLrshsmWYdZPADGQmkP0wGM ggCzK4DRaaLUTuQOAhYAtBQCowtjdOoxHIH0eADwn5QzXoEsiuTFKSrB3GmOzYQz4oyWS2FESSlj qItkBMCmFSsRBT9yh5R0aNXDLoJLi2fUvdxFhIgtXBstsAK4SjdjhYuF4SL0pCHMgnNpC0Qyk4av 7MjLOAEUWVBp0SpS8dqZCMDQ4qQ3UVp4gwWTN35KtLwTr6TJiTl7GdF6anQLVSxYQ0BLohIeOQxk z1EUOzZTHTgYTOU1sWpjJ70X8dMDII9/5gUuEUUW3tnNxYKBkaiEoBoPcvn3HzbI2bNnbT1v9Mal BahIYJw2l/cuu3p0vYztLCWpwRq2xw3HUqSURcvbAKdlXcEzh0MhS11jzeCUmlBUbmbUKakhIMwO xkVgJi2jpJAtCfYsWnr82nUediQVEBsGeBk9KeO1L8qua8i9y7t08soFr6sq4ZDmgQWhGliqtuzw SAwnV+WZczAnlV+3cMGimxkuumPtAx/4gA+NAu+9997v+I7v8PW8Apy6vuD30wBjV4CkCm6FSCfc WSdWJbx4sEFWv9YM6EKaTI9MtcalDDxIxCpP1xBQAQA787EJAeblEouW0txSFEnUD88oizobKR7d kFoYeFQy4pG01E2Idl14dWXXKgaPcC3hoiNEYkFWEgtkudZ5nsq+jvlq1q/7Betw/+L25sbWspsO Ns+/+XU//pZ3/fKbfvInV/4+1tbWa//VO8/41PX4H60O98Y/91w+cFw+X8fvnCcc4wS8JU8zA9Zl S9Netbedxb5qeuELX+grIrvCj+184eQ+xGUnW+L2p83D5QJkD7STHbu+ysbj0nPPPfc4GjqsfU3l WGe3M13UfAeGxN6GwdBJ5CeJ9pXbG1rhvC5JBIkNj8HlyV7tB4h0VLw+89nevlrzYkDlZ5fw9nlv AnXagewG1XGgS/CYCvWoXDdFS/JqlWFjY9DqRsLYYNkbshDkWkcMGC/m8hbYYcQFr7CoestOfvXw drQxIgyADa0uQpMQAwuveuKUWsZGRGHUTuGtYLFI1O8MVZLzVzr1sJcFMkIWQidopQMQiJOORIXs RbFwaQkjL05IsRGm0MG0wQb1AoBkJDIKp7CUTpsXsowYGGEgp6tSGeWd4XlrhQiPARVjlbCTONkp asNmYrXwWlOkNfNcPceidIVwNWS61FzIJwADu65AEr+WHUwgBb9bC6HjZCcKACNR8eLJpaWL1cre eOlJXaslQCF4ZPe4e3d+dvkkYzfZtj7JSMElo+wCgW1YGW0i4SwtMxvT3cKnHV55VSsQQEapm4S6 LKQCcmmF4B9DOnmCjJZKwssuV6vabOOvbQjAOOOvlb1ZYocECBM/b3hloMIvSgENk155wCyG70xb HtH4rW1dr3BdgQbrhAHDht8MOFUqVRfP3IZqkAUMoYOI3XBKpJjGrjXnDiifFYExyyuXE8/R6rk4 077t277Nr1i4YynD1crJ1kdKBWNrzj2dHpnyPBEutER286k8XuXxKlgiUcaiHnc7GXVVSxidsUr1 lVvDpDdjTWb1xyAKvyGYmVZFtD1Bh3nTFT8SUSrBIIqAwaOl6LJfLqLMhpoBTKMKQ2JGhVAXA0Dz CY8kDPvlhDeo5bpfsN766le9+d3v3vZnGvzB0MOLR3sXHz868y/+7a8872h8bNq77XkXdg/e8uqf GNO3eeotb/2Fq5rHZf57sDfPo7iqkT8l6IqL0nq1D12GXv7yl/slABvGecFizzugf+u3fsta53Ix si2tdd9ISdAO53LrcjQ7GmwVxzc2xwGjl5/Pba5NdgWLr7IeeughUc4C4rE6dHRdzlyznDVgwPYt YXTQOC9U5doH7LsrX6G5VDkgvKLcsbqxdYI4wrwPHD12Jh4Ae7VTSak2p4HbrlzKIxT29NmyGE47 Gbi5itAxBEYfq/HkH1IxEkaBxaIlYsHwmEl6L1SnTPhShJyt4vHI6JQB0AqPHKYTrfORnRQIryp4 BxlRg3RaRl0tgEmoAMWQ+BkhZZSChUDi98jKglM4iRwnQJU0XvzY+tAPpssuEQYKwc+oVORamMpj j3Own3wg5gIOn8IinaTwhA7MJZbOYk7yhtdWZHXO8LyiiDLCCAdDyOLNQeFFqHgzYwYA6DBeQhgM wUT1mgnPWHkISVRIwOIsF56mInJPmeDHXGEAZdcyNvmM1SNKllIw0pUnkFdbXoEkHgoSMIGoLEJ4 e01Vblfe4j4+2T6GAE/sZVvPy95gxXrZVye77ZZ4ppC8omTUNaJSa5uN8jYuRngVNmnaLKIUpiRg k+NgEWsUwIxloQOTCI2FXgsJjw0J8JzDSKRjlyIwo4c1ZykSAF7G5fg5/qoJ0hp2huB3eji1YEyX o4nu/GFXqrxqk7TbCSoLw6MUbmILxyyRGhQP3wAdX840x6kxYgBG4v70wQ9+0BH30pe+1F+68cXV 2bNnzbzT1ZwrAwYJQSjKQxRo1I5ZJanBB2BlK4PYhooU6wgFqOBmwEiD4VSwFM5wFXa78hQA5NLF I0Qsr4xcdEYDMRvE6NTDqCQ8aqDgFNVO4TJ1MD0C+B5HXeCnEouNC0y6iZFXFmU0n7zqVO0E3GTK Nb9gjef0JNn88s75z+8ejR17uDdW6ttf87qfffDBL209d2/n1Nce/MkbXuWX3A+tXP9BZ391/7aj 3dX435Hnf3F3PJhTp8dfIjn+D+ac/OiQvatVi9VzmivgSdnXOhO5Zrvx1MuHub7QLd9WPxjdxcjG ++7v/u7v+77vcwrbG44A657yspe9zLr3/ZPPW84C545JdrI4l3mdLC5Ddrg9KeTRRx9ltKVtP3sP 0nmB3LGOBOZDH/oQjChJPWhHmD0TA7x97gtzYAe9EweJL64efvhhiouaEBesz/w/9u7tR/PrKvN4 HbvbBwgjwUWUXHS1YwEiUhCICwRcIfEfzH00MAERH2LHJnEOThw7ie04tnOCkYbRCGkuuUfcIC64 QkIcI0HidInY5mY4DSTu7qrqqvns3/et3eXqbstmjN1GsxJtr9/az3rW2msf3v2+9Vb1iy+ixWnv OTXc6vBgcITBCAHQeWHOjM4uldIcu1OAxYGFrRMEDyRMFZNnNWGncyQUws4oeQnY7Y4V4RgJNl2d TYwxo81LbwsIgKKXixazuHq1stIrMS2q0mMnYMaIdgowhklVhnoj1NKF7hEbkTAjfjpfbUkWV1Ah HKPiGhcwd4pXhXIALpzHmLmYsgj1Nqde1ZDoEitmYBiZELrQFFQUgq06LP2rtAtURHZsHNFq6Xop J/ORs1XUCyqAcCYoL0h4g52j41joFL2F1gKHL7HsACVpRAoCMBPTRScA+CkctTAh5aCSJaOSHgmM hCOnqxIX7Yi9kM+uLFVS61HEhCOFo6FRSh65TEiZ2IZ2q5dw70lsDZtIlWxVPL3Yw9P9ZB/SZjeb srXjiE1kczHCVL3C1RpdsYyaiC49vhQAIj3TURqnRiEHhC3vSsqRQjhKXq+W3vqJTUvEJbM+LEIE lk/RtZEIIQ0iAUYtHZ5dCDpFNaxbRieGwZopXe0C7yFhAOLhTlEovZCEpYOOBT+wHIiCsDugHEre GbpgcZS24TACe5PpdiXJn/mZn3GiXrhwQQ7cO836BAu/0akJL4TetVJgTCJa/PIUS+aucWbTaczR YcvecSqWuB4NyslscoXGw9IbVxOBma/DHA8dobkQxaM2Bb9M6NwpNpesTK4LH1oDRyhQqXJUFjCC TQuwPL2uBolAQRvdZGNHxTgB4rJwgT8Z92SkvE5abll9New3L7/lghVrNV3+tcHf/M3nf/1Xf3Vr 7eqZbYfO+HPs/r+9tXnl4Ko/QXawvm3GHn32t8zoYw98yHJwcGo3tjcdvaCKbk1K8g3N65s3qHcA k41t1Vp5rV37yvZ2p/nABz7w8z//8z/7sz9711132Ut2u+1q39qZtug3v/lNHxc5pvuWgD1pZdvD HSVIWLwh691Vn2xZ9Havk0Wvzaw03ij7LUIXNTD7VgK2OnLhCEIkHnW5LdnAThNGXpJpOxXF7MMI jdMVjZFizztZtM4maXsnN1/XDbmdJqKFUevA4sWOWYY4PbZswgQDILqIEQFXQO5ygyQs3MvQEUB0 9agXTxJJPKii1aZreUECjJDL5QMzO8sSZzRTl0DkGcECY8g+2XQRlQk5+RlFYdTSJUz0Ymho2hSA GRcynlNtCeuVRlQsJQNZTbBlwQZZJpST/MAkACoSwEIqsVICIBwJjBm0hJrEYmnhkzBRhcm3HBam 8atqwLxICWRfIoz6eCyQlpEl2Mw2pMd6C8cLLSMRguBnmaMIHIw9pUJpzfLMpzq0Vo2CIzBaXkTN kXOh2B2uVj7TdbVyf7LBbRb58HJjsG2RgGFWVdvEPrVfbLRep71U21Z6RUzwixWSXejYEOoSlFGq wTDrNR2lV7sUYEyr3pn5HKbevDjCoCI42T1OybFHul4tR0IhsjW6GSvjJEHIV2Lqow52BEc5G5dj B9hwJAAvMVQL8SpbekVTK3XmBexYw5Y9MItSO7jUXOVdsNjxIxfR0XTx4kWXV2Xf2dm5++673a7w eNTlnee3v/1tU+C2xyLVMpdnUQSl4JebI9SjwTr9fHC1u7tr1lhcobxVdn5iMAowZyydIx5puDiW PxJ4AxdIkk0iC4wiTDE6mRuXZIAB8LAgkbN10ugwKC8AexNUi62BUOZEnASc0sPnUoa1LDIxEIBW HTaiV5esTvG84x7f9E+wqsiozkrWz1hQf/+9/ae+/t8fue9XXtk/HF9edYY6i72SrW0e8Ng898Tz z5274wcf+tCH1q7u2QEH+1cgqq/SWyUrtv//n5tUQK1amvrtClvFhvzpn/5pPwF8//vf727EaNW6 rAA45pTUynb9ssdsTnL+/HmbvL3kuLEVVR4PX8w2PHfilLGrWZDY5wC2vY/HuPzFX/wFWAccHlvU 5nRYuFR12HlvZBeh5eIMcvqLy1FuaN35EEpPSsFYnEp2u3MNj6ONIxKOokOikifFcIgisHTgtnjk GUBLhzwpwBm18EZnaNyrD0sKOy8MKXlpPRYUsqAsYIYTpugspBDwKSwwaLVJibFjAyt0eMZC10Ky FxFb7oWmx0PRFUwXqavohSh6LQtAgYAj0UpDl5boNbRo8wpZC0ZExJMFntBnMnph+CIh7BYkC/LK rh0sSzIzei9L+fLKXUsKR8lFLCuH9Oro0YTCoPUKIQq9uCVWbgaV4OG4xB9NEWtxcoxq5kCJNuaR 0DKhaPFEDhMhxXhJGAqAuJi18qTICli2JDx+VG0iO9ELLbFPe2n0WgiPyt2CSzcMSfLSZfsQim1F wOwyQQthSyqszBuC0HKQSRkuQxkNPNGrS6u34WjnQBhhxCXTHtWsm0Bk9vI1wBHghDJ1XYYjHHfD pxBG7pVl8RsMYALBOHbUBMzJY8iGJhlZ6RJ3PhojX118KziGXJCPoS4/TWuwCNESBTcF1qrP4J1F 5YnZwJ14rrCuO2r7Yz/2Y34ByDRxlIOzyyXJ3ct7VBOh4EpdXCTYwGTiCCWiSxIJRcJcvBN2NkK6 T/vATBoYpCcitqbbjOMUiLGc2blLjDRS7TKsVQNGjN0zJDwAcsOhe9OrGrJSydYDfo+ySoBjphDD SXntFiwvtHgkUFw54PcohNHJCo+4ctA1Ya9Nfiv3ro7jNy/F5WiOtbP+0L/86Gd/d37mmWd8WmUW H73nV0z4+E7WANxGf/TJp1X20/f88trG5pmzhz5812vKLTiJeVdmDpqe1zmdb95w3nlMVrA96RT2 Q8Bf+qVf8nm1/WknW6+Kr9dStiH9vMDlhl1tfdvdlcXedidzjljo9oAZIWaBo83gBKGwOAscN+w2 p/2vix3eGzV/NdRZo2RZnAJmUAicbRWhhXNJ8kZckroAnEE+ReNlb3uUIXsvGPKUmM0mLnyC3GnC Ls9WCBcLAzmRj8QIQnZx+VIITNJJQYdRE4QUEkxv7hNm7cG0AjsXpgWJoJCdSkggRRSXoldLMHOZ hGAep4zYx3cO+bBHKw3hyhMhe8h4xA3GXogl1MiTyCFOYLCMLBSPMWiz1OYuUHUoZ11VlVeOUiIR wpwKHTMkgK7YKPmiIsUtaOOlkzB6c88yHVWDL1r2yMuztPOaXRnBYCZD7rpKOwwdjPAlJ3OYOnK+ HpNg6eyk6KeY4wTLXUtWFMvaA2gI5VOLzUjBSs+Ljb3gxXi5Wf2IF28bELK1YSIgPTLavzZmFwhb w4a1xxPvSbzeI7Qq8Osl9o79KyV225ngWXK8QZ6jQEuJTg5BaKXIrs2XZdaBseHY9YF1Vb286Em9 dPZ0qZYVRWKy1ZUAzDRYjJ1gZlQQsRSHC4vlh7OVQ59jxODROWP5cUGu5eJRAbEpJnFwcWGkmwLl 9V4RQPUY8TvinKJa9vPLn2iHxKzaPnlySfKxliNRnR1ZjDJB7vTrB7iSFxeVzJ11dCGcJI5EE+eI U71uV7wAfAyGhyLhLtMURm9BBTUoeFQSMxaxUDFWtAqiVU/SOoEHrs7qZiAu4ozYRATGYLCoZm0p TZMWufb1i0y4oBXiei9dclABrawKdD3snWVZHStvctIr1rGXbrMXfINy405b51PP/+YyJauXZAvr 0t6YoR9c2//Eww9vXxm/6rLP104+HOeLElsKZvdNTu8/KJ3lq2hODW937HYfX/3iL/6iP8Fi81dM 9SQ2j9ZGcuzamW1Cp4Bd7RC3n20ANbfKFb9zhLuNzavtIYTtx+iRu90CbNt/5zvf8TNHJ7sQfJ0X 7KgkZg93nIHZ28RGEs5ly+nDZXd3Vz56EXJ3l+LCndG2j4SXY85rDMXJwg7PXa9M5CMQnSARXcKm ulHg1Esg2eUcAJXx8oXUAlP0ksbrMa8cPUbLWER2RmxctHSxCFo6mcgeT9LWxY4kwUnyLU8t0Qt8 Cs/Ooi06DEeCoYlbPAZAV9H1MtIZS7i4DTx8LRKwwFqP6fFMhoJyV0mjzj7zmQxi5QgfG0Jiij0m AHolRgJPl2mnMMLzNZal0uMuyyIEyT08pMeQWtK8VCK9sU3yaaEAa9FqSbS1BSpWAPaZWHj2wDMT CiMBqA2p1aViMysWuvWvpDaIvWALW/lemD32euz1WwIcwXrj4aXdi64B2hE+/LCjvbr3kgwpolYU L/M2DkWUGMQyfVoJs2uBA1CqQ0kKR9JnSyGotPB48qomHS+82FFRZgiPJDwX7npT4imrLA0BHgYz cL6dKh4FciYE86h0dEeBBQapSuoWFXcWjjDYACApqudQcrKppzp3w4jfB1d+LCgfDLwo8/xhMTXv ec97+uCqcK5WfixojrxpdIKZEekRbL6P4YxFDmkiZOVoVZNWpjS4uF3xYsTpTa9szaNDsqAcgTEY nYmGl78yNorKYozAIkLKkABUNMmTLKITLqgsjPJkQa5iCN2uhAOukjhbGKj+bYIcoRrKTcGNXXTZ Sk8seoJckoL+26LcOl43+BGhasrPTN8wy3pfAzC8jsbZNH4KCB3N4fhtzCfu+6CPHX1d3Wey9odD a337jB81rR1du89ub41XuP3D1YfJyu1RK5+bpTRivW557dG9bpq3AXizzE/aLV9Hg19v8S3LnZ0d +0Si9gkModghJsLadZRY5XQ7OQukDe9ocJp46wZZwa1yjjC2BEtz0cZgtDEYAdhdmBw0dqk9r0sy RK8dRdrhXiTodqnt5Hpna3nx+PEf/3GHmtcDH4M5R3RhYLEDHUbylCSjoA2ko9C5RpEz0YtKLHG1 xHAE0ooldI4pDaGWIxdSesCQvPRqcRIKI0sYgyV1sccpyQKxQyZ5lY/eeLRZZm8kjBSwGRESTzAR c++RTnIpIoBHRgCtsfM1rhgGesGDAYTRJXnuHM1ydi07cBi9WeKhc4k2wpCzMvlWE7QEQ9KjNhIt 3UrDEKCxpzfewOVp0ZZDcbkTlsTi5Mgrd11ghJdsW4qyAs4eOLwojHpJQ6NAxl/LzqWXGbUVrmUs 55DRAmNLkFPYS2ZyhtRVqoHbZRNDAYuZLn8JILS5rFhKg/KCbb8TGwEGHpuU5EZR2/LBwOI9lW3V CVB0IWAqAq+Mp9JmLH8t8UgagseS1Aqx9I/GY0PTssuKhVeBAjeb9eayEI8GnpziYeFYbrq4dwGl y9x0EL0eQzoT6NgKJ5BeSC1fdWOpUABZGFVDJbXIVRiDqiovCxg2SK27iGJyd4q6MBFKcU2Qy9DF ixfdrpxXyl4CaH1q5TRzZxK6mwp+VDIXpRCORJmrm9MPkuj1IZmLVAOUPyQ8BkelCQX2yK4tPcj4 DYFIQKApHhMJwxNrT6oyocCrA6qWt1Rl3mzSiUBVNRK0lJOWFftN/qNoemSo7UUEg0zKPx4ti2Rg bsZ/M/tNwr5t5lddsCR9qlJZGsypHE+BX/3YG9ANhX9lfc33CzYvX1m7erBttV9+RZ+/2rC2/MOD 2weXfQ/rcN1Rsranw3+WsvqvmfZC3Ex4tP1PJXD94w3zBDs1qOsd37mWOWQr0iZ3xXE9unDhgi+t +xzL5nEc2y2E3g5RDat87LytLXiXMNcXPHfffXefSzs7IG0zS7zS2WCVyDagMwqHBKC9wYKBl9sS TrPmoAFghK+155tNB4TQNrAN5l6CRNfOzo6DzLHijuVAkUPbT3rsYCwZEUoDuS525IYmHLzBykca sqUQUQCkV4a1LDBaaQgdoUcCwIuiC4lHbUNgqUvLvVJUljCMunJZyK69/GOAOekSjGVGjNxMsYSP JH0yF7H8AdSBPrPNV0sgtUKApZeDNubsmFnwaAkjS/yllFFbtvKJvLhCc2HEUKoTT4EMTyFVoJS4 428JFW4G5aIrl9iKpVWfLA2BnswEKEXhrsva0GKTJ8EQXtwErCGHaZtoPULqpQBYSIWYw2SPTZtS SlwgkVPYY6jlQkpACxZYy5elTLQcy9YKpxuR5Y3TCu+1vw9UbNJ5z7CSG5EMbQ0An2m1L3SxiALQ RNuJFI+YiUwaLGOPojecEis3OuQpy3yEIQAJXZdKekRLKIZvBhua3qQi6KUQRq3HGLQeZUXhrho4 CRIWBZmD0gspkNaQBSoWWNFxIufI3tRUTI8qqasQFHghsrthsCA0F3xFdAfirsIOWycegEcAc+SD wxdeeMEJJodimQVU+J1j3hOyuxUhMSIJm4jOMREZMfByDHojysX07e7uetMrrugey9xq9OF9YOR4 auWPUG/ksmIRUYuWVECtgWvDy5xXFRaUVyWFR6uVG6McPGKrmHynwBQly6nHCaOYAue/y1zknc/s kml2ypzdeFsDeoG1J0N4fEfI1vh3AK+JYVgXy3ys/mHAa9vpGupYe406HkN8Vju+fbnhT7UfrW34 fcDNjf3D8TXD8fmWDxv2x1/opu/bPltnvQ9au/qKebe53K7mWWRvDtjNpQkwTSBH68vOXD5FW/0Z +DE7Y2T9Z2n/IzTHox5jcbuy288v3wPwjqrvg9sPNrO90RHQDrF2bVQbibFlbT/bY1pGLk4HGwyJ zTyXuB3IXUTuFjpfvWAcbQldjDY8vHOE0UGjl1RojkV3NkE6Prw508tFegXyYbgzizih/OEG1z77 UK+zoNwEZUSOxKISVxdm7sgbC05K4fhm1BJGyYhOyeIRhgtjeVKIXuRgqgFgUB5FhBGLRTg6oy5C V5ZpZ0EyCbGVHkxdepGPSMsLCQCFO0VEGL3Eo9ZjgRb4sjdPvBLIhz2AiPBi1XKsSjlqAYpF10vP RYunMWr1NhYtyYuCNjwdMwalo7DXpZewxz/1QnucdkqBLEVDdphqIykNJOG17OElLJzoxtgww+it VvOR0ugoXHJX/5Ne7HUFhqkmHOk9lkZUGbOncxwjP74QNHD5E0btHAXFIx7JawkAHU/uEss9u+mw tr309qg4hFdxGdWNey1f4Dk0sGZTehS7xuZ1DswiG7VS6OVCwUZEN5uEHXNDYC9ouemSAMuULFp4 XQ0zPQyjcNEagnyQo20guU/do66MSLBFwkjoGE6OwlEADJYjnhnaeSiuR12EjkFoJVWr0phsAJ1j FEeNQKjoYimRLo4Itc4fVK4ITjDnrUMMCbAy+sqUm9Df/M3fONOEAGYUCNi52nezpOrsUg29eJxv 8jFBGOi6xGJBLrS3u8Stiy88BaHTFb80gGWIWbZopaHXeiDYPHKhiKVd6jcaRmJQBAYDPELkeqUt bpctmdMZMSgjPDCqk8IyBVKXNkuPs/ekYqQegZu4utKbF13CSUll5gyeZHgH6V4Yxx9NSKzTUZ6x XCnjlHdSjq+or/7m1LBvupF533m4vJ9Y3/AwKuV/x68oi7N/vHlVaMtzWLbtwHH98YcXrhxu691a e+Xq/hU/OnYQ+nvS2z7BOvCPFm5cXd8YCS3ecwKatleFGKRDtpc/Ybq1aRt7coStHbghEsGktIxt C+Xqerd2abXjFufj5jVWwzHkrf7v9Sk1/DZ/vVnsEzvB3vCrfH2l3Ra1QG2MMVPLL6RYuM4C+5ai qvYYu63l0cGh7QdzfVak96WXXnJDcoK0xNt4tnS+WqcDI1EXZzcqFpwOCBtDYqgYiUethCUpK102 sFZuQksVg/NCFxGRvGeRb33rW65ZOKXXGLkEdpQA4/EoLjY8+B038IwEGEaqhF7LoouulVKE+DGQ vBhJjyyqAUls9cG1CB7CEYCd0PVQOAJPLwoMMQQuVamcRYHUxYVvjmBF94iN+wzEkpEdXheJBGaG 1oUfj152/B71qkyOYzDHY586pToAEyQcGelacT2KReiocix5tD0GEBRmoRlTk8IYJwxw5OlzFIxT OMLnAg+pi2KB6aLziic7Y9KjrnwZWWSYHY9M+Oot7ZQJMDSA1lKrjiPBkyNfYlAWNjDFauQOgKoR iV4yLABaFoKH78K3uv8Fyze7FlICth6hcMFQrIopMZtRPjagle8lHCakBOQDRiG87D5Fs0m5tGW4 ixKVWJLnAkkRSDJ0obl7JJBgC99oxNWylHw8YNyJLskUYvpaWox1zcHmjkcyujxS4tGyT9Hb6CKR LQDhAsMrR49yiydfegJQidyfFK0MOye72WBjd2oBAOORs0DEqQJPUUYw1fYm0LtBdi6G7MMkt6vd 3d3vfOc7AMbOl/hwq3OptCGtGeRq68N4OoxxqbbZQW6YTj4/AWDxLhenUfi+B0c/cIQHBuOrrSBG p/6ylZ6JNr9ioUWFhLEZAZBVo5YzX8z5ouIIZjiy5cUOD8xoOKgMWVC65PkSXfLBDyYB9oTvsXqD /xZ0drSu5qOgUYmI3yh6nF5lZYyGIO3pOJWJnJa3Xdm6uj7uudfn4Qd3DhW7SdfR4aig7LUOkquH V12sjHZvf291g9nc2r96rcrjjoZyfRwlWTcP1rb89M/r+jjoLvs467Nf/W1xP/2RD/pXCA/G4bl2 27ntS5cvdbUaDCcEsugnbCv1cGNZBwdrUnLPswbc+gh/r3ImyW9BHCyXKlfFlOtJbkHLDSelPOsa g1xmxHK3AWx4+/n8+fM/9VM/ZYH6Wb7V6a2JabIiSXjHh52mTCwAqOiq5LNrm9xZY/OjYrSlvSFz LWPhK4rodhTHNrMoNmR3GkdM55SItisBHhtx+ZUcmxCg+xkXDDYn8SFZbwHtar02FbzDy883HTR6 /R1U3xVll7NweGRCl6pA0jAcY7fZZGssuhqmoYniUTjuANwBojLexoKhkvJCDkNhqSbh6ZTi5pWL lhGVnDnKBww4EYjQASZ5Lg1E10meGYuXTHiZuJmz4ZgFrYRzLNW86Kj06orcwD2KGywADOYOJpYE JtFVPoZDkYZY5sVZhpZUK2BILUCOwBRsEk5hyUUrQ496Sw+AJccSkCpC4hGSANA76OlJXTlW2EKk 6y16CcTGwg6mZdcCG34kWo9kpgogrnXIXf0hjX1OhK4y4WIsei3g2LIXSBs/2MnoGVnIiLrcd+l8 uWgBhBA6RQj8uiiWlncgCmWvmR0KpIXtgw0WwgUYpy5gjxzlZkv2U3VzZzuIYkT1sjPap4Ve8hq1 8iiHk6VjqbfEhPYISUTUypBS5sp10p2vlLQkALBMTG67RqDsC98glJVAjEQvEZEw6iWoqlstxwAl OXsVpIS5wOBxUDguZNihwQvGd5tUjK+DyMkDAyy0NBTQXce+8z4QlSnQ5UtUbjzAGfs5nZuQvwLo Ham5YMdMcVfDJm71YRSFHQmvVo4upZCGtDn6sYMzXK8ProTzaIqVy7cmzJeBIKFwqSwI6VLljhAb gOS1dPYsGQ3c7Ld45CATAAugBeNRl1g4TU3VFoWdBTkXxsgpPbbemqnSCCMur+ul2TlpZ+HCUqHo FCJnXfVqBTJStESvfE6STB1y6reI4r4vkzHCa+ITKy+o2+NfN7N9Gr8iqqkBnNkar2GuVuN2ZTLO nL2yN75ees19aMtZidqUrB3BXNq7NK5cm2d9Zr12af8LTz156eBoTJ7Io76bzv69y69sr2/4xvtC 1Wl7jfaGtZOJHef90thF45O2IejK5+jwqh8seydiFVsaTgI/oVy/Om4VC/Bac73lWt8tqUmYWIU2 g53sILhw4YK/QNgJ4pHReyCfSymyfWUq6ZambUYo9rPd1Ur1CBahFxicOzs7anjx4kXbBi0LBuEs dDW3GCz09nbfKqBjw+OwwMDLMQEsiky4C+oYmqeDR1MGBu/McqzY5yUjE4cao8PF18L8bS2Hl3MQ CReBRI8Tm5uWxAwQuNAwrVjzRidVyaOcPTafcpMDKoRLLUejiy98GLoR0XW1+CkcQ7Lw1YtH68z1 KAejEKUqcReUDhwz39wLoc1OgeEIXyyK9OrVGqYWISNA7jNVnLoA2DmSZoqdMQHoMf5IGKsDKhYC LESBkDRGvQQ5BhgKTDlkkXlILjNtOrBktNwx50iH0VtKjEvKA4aH4NQVnk6KxaK8YGRGn7AsuuCn ceaJdpJQjBpGFHpd2nwlo9oWpN4EcnKO2EueVm+pnkwPMmm83OudmFwwTEJ4OchzlghGMT3C0Ns+ srKnGHtX04XbpqvsDU3rRR1SboZQhtyJnWiz2IO2J4UjmKBaXmilGgnF1AhNypO9QQU42cUOz50L naIFkDZmwq6VJEvuxeIler7ho4Vh55VEyIihZMAARGHMRRszgFg9Towu54Ph+/zeKeGEBMPWcWGW rQSbV5eS8pWnI6jbmHMJ3l3HVRWJt3znz593NJmCGJTxpZde8iZQqfHjFI7iY3gkjJZrKYmCXFYc GcWVBgA8wHvf+160EkAolrL4k1qiAPhUrLudUjSnXOiNAhXCOWT8uhBCskMqVMOp1FrCyF0OVhTY LDWjPHkhZDRkhFKCRKuLUVsI9sarFY5XguRYfV3/FUs+c3nMGcxYryQFTSra66K+BUCrTbW6nPQP 0bgXra3vXbk0lrCr5cb6wVV3FV9GH0t/72D8dCCdUTXp+m88Fr/JsrV2Ze/S0W3jo9S1g8trly4/ 8ZX/5QR9/P7/avI/+/xvf/bBB9eu+vOSB8IN3qJSXp94R7dUfLhJTxSnwhmbd8NWObTj965c3tje OjywlL0kgHmdwH6ThF9f0LcR1V6SgH1iAzgCfODUpz5uQnrtRtu7z5kBfLRjvoAtXMerHeI0USWb ua1Ct6U9ZvGIAQ829fRzOt8q2NnZ6ZgWFwBJpQ7suuMs4ILHOdXGE862ZHEDI/Ik3pnJQRceDAIB t2GcaHTvAnmR973vfYbg0CH+VZA//MM/9Me64gkTAxeCwQEqQ/vQbsdvWRqy1s4XSJf01IHIuVPP KIhNy8JFmxcLF/wEXsuX6CW6Tho56mKMSg3VHH8HHHxg5IXWwk9OunCMGIgZqTgzXMmEqQXo6ARu DYiSsWTAdDEiwTxljGf5SWX4HgvExWPIqlGvlHTBV5wIBWXUhqFzhJEVmLlYhjIcA+gNw52FTsJo TQ2jLlKU2WasnRi+0bJTkPcoAV0NoZZ9RDp+KwxPF9FMaeVP6GAyN18yF5oOWc6BwTiyVLcwSl2e jCUQRhsec2lgg0zoomjJDCFK5DFk546nBJpcvWrVi6U1JmjLDIzdBmSk49e6FuChu055EbWhDNB2 88G2R1sGZ4H4GoL0eBFGzGXITjyGrKvB0on0yjm8trLU4gQWVwtJWHiJYnQSpnMRopVDZ7GDqiG8 xyWFsZJx4tFF2OmMxCO9WDDwGbV0SBVzbjhM1ETcjFyaaMbuQ3hUScvihHSoOpFYnJ/f/e53Ofqz gn7ZGQ+dr3NG14svvqjCLEKrNl+fbwknqKOPNCIAinttt9t5IxHOeCXguLNn/fqhN42O052dHSRd 3XZ3d80XQvx6ZW4IdIVtvCx4zKMi6NJaGITRklDnDqVRrKVc7JJBJT0M4koPCYGHyWgsLFaLbAF4 Qbb8KCqgi1EXXT7AHrnLYXC9ESkxrUnnJwGtEQmE2YhEQTuZs7+RCG8b1ik5tsHqw58ljc1l9bJa FU4bo3KSje1x6IeD40Pm9owxe6vuvvXao90/ODy7sXbZB0zjM6YR4OzW0cMf/rB/cHD9aPyE5VNP P/2Fj3/4cP+qXy1cLmrLAbogVx9mLVld31gljO7qw2FzvEz6oHp988yGPwZ/cNWXuky0z6vOba1d 3j+4/dzZV67s+01Gm9iBsWIeR/Q7TFqLpkPpbMXz58/728GOA0vf5mcxOz67ss+937IzTZ+f9Fn6 Js4Jy9HB4YyzwVgIjN1oNhmRO1wYXWIYkSiym43PkHzBCwYPws4mVMT24yi6Wx2wLvsWRpfPzLpC 2TC9RbNpJdM5AonQnLl1OXouXLjgIMAA0AsABkNA69JmgH/5l3/5R3/0R8I5jHyg5aiiS9UJQjcc BZGGZByLkq9QMiFqgk3yHUNCE6HtXgyCdjSwtLe5YMPgcSG49jLDBZjwyhFzQTsRMp5sY8DWUuNL wcyiS1DJYGgKKvKgXpY3TOIRRiwAeGlojYsYgmz1GnUDB8PMMZLBdSyMEoCXQ8wyKYE5qNKTGBJI roIyzoHoYomKAsO36ik+WHUrgerDEgMYwsC6whxnt3rNhjQQLgQSRpsIhB+eL72WUoYcCSSXxNBY 6FwokFo6vIoRXSwEFeb0mPXGn69klB2AC2ScdU2dY8K3rpLhKxN6IcLIgRSCMplhiJnlog7WlfcP xPIGRjJeupfvR7eXxYpQLwtfjibCprCzeo3ssZ0VXs6yElSe3FO03OvSetRVHRrOHK8uAMnkIqLH LDFwBG502vCxlQAYdzkQjrpI640SVRWDxEDYcY4wxy/kusi0wE+AkqrGvF1JwPSpgPOknN1snDAi MiJxOnk7x6LUYjm7fAfUScjuxuMNJzaOZsTJ4xBTWKOGrAidxn6uZ+J0iWW+Ol7AGDmymzgkCWbn nsPNFHvniUcCGAzHB1cvvPCCC5ziOBhZkADgSdiFVkliyPLXC0MAWByM+MtZFwYjVROOMrEeWMRt BcqHi5a7nHkhd65CqrkEDIc7RfUwF52L4xqYl5owssBLZjXC1/0f4Xhh4CGQcEZBN7qGhtYjGIze 1038NgOXotpFJ9JYmTaXn25snbUL13wTi9WXmLxt3f9XG04leIyvPR2/RzdbC8cJJvPlIFu+Dr+/ udjP/fBnn3768Q9/8Mz2mUtH52zlx7/8xTElZ2//xL33njn4Pop9v3BIYrvZB2NLpBbEOb+feHh0 5XDT68/R4ZYZGH9VywQfjn9t3hcZRlpy94/yLPfuxnqc7RteB0vkf9+mcR1neC3WtFtqlp294fLx kz/5k7/wC7/gr145TBlt8pbge97zHvsWibXonZbdG5ENY4ecP3++Ba0lMHYgQlvLI6SDwPsnYJvH bebP/uzPGO1816/wuuTDBcDxRLeZte52vjjlPZ/3yuyy6qzx8VXv7WwPyUjJ7oW3vaUtT6F9DufI Mzqbn92Vzujuuusu5x2jlwqH3V/91V/t7u7azDASQ25vO7OwYQbjKFWbE0CXbEXBr4udrrVopwDo IroY1aEu+UAm3BOPokBO4d4QjCKS9r/QwGCTEMP0okSoF17LgiGSU5zRmqMwTh8AXsprFgiAHNgB wFga+Cr75TVSVzyNt1YOc8jAHrW6pAFfblHhZ2ecwg7QoGL2SMC00sNcb4SMfBl1FSgqEbnDaAlj acMMukVKskJpc7H2DHmp2bgGNV/xK0IJQOKJmR65loVjQUtj6uxcklNxPbLDH/ePcmXMEjMqii7C bgTyISrmkVF09ZT/HAILHRIGkoKhobkf6DI6jzl6eXOyMaISXYuNEYZi9u0UlwN7pHBxtkf0LhUd tyK9uhQKLfGIjQhN8tXqmpaM9eKZGF4IE72UXPjKswQYVabVq9cO5Z6EbwpmAhS9McM3XkiWObns 6SEbmqDq4JRzbjhPKB7lYOxq64SkK5e3fLpsIo/uDcrrCuUIApbbyy+/7JtPepXaweVNrIuXCguE x9niECuoUqstjDd+fHUB6OKIE5WJkHPRXcu87UQrVbEccRwNitFAJCwl+fi5gX832lmKrQLmiAoh AZ7FFIsw4mTXIuSFzeFcrwTUSnqKowgSINJj1IVKF0WXUjjJwRytcu5UQQ7jDPcSoGXU1ftnGRq+ FiFjU6lNRD9WX+u/0oCUg7GnQ5ewlIxFtSXGwm4WBEq/nv9m9tcK/+/Zt1UB2h+rYnQ6HK5v3fmu Rx593CTtHY3qm0AleOKB/+IYGF9scot0bRq/hHjkfYqFP/KMqOMlnq1z+wf7a+vnnvr61/95f33P ATWuyXtr/o1C7zU3xg96P37PRx/64rNf++QD3uWtKPJdfZcr0huX4fLy97HWb/+hz33uc1dv/09m yDfox8J65R8/8cADym0OvLQamnPOunkV1+ua/RvHfYutrRtBTYGNYbW1G61168+i98Vw29I9wx5g sSFNmd0LubOzw8uGAVaN3tfa3raNctk58LaupQzg0VZB7rxwxNix3lQ5j/7kT/7EwY3THQvMNm6j KqleieE3ld6QadFCorVXfa7W51juQ9gccF4zuNifLmHyoUuSC347Bz9HA3GXwknxdQSnodukYWq9 t3P8GSAkhl5OpNTRhkcCFkADkSel6knJo1a20iYU+HapqlZbFnkqDgCjljvHBBsvLni0jMAwEgAm AHRdxoJKV/zlQO8REg8whSW2MkRIdMlHKbDRVQlbkl0lccpTiZxxwhUdmB0S/wyaUkQ6KQ1KOZjN GZ0iKBE9Y3GB1VYmWvZZB70SVgrG4uIkACzFknPKLMgoxPHtR1d1DhMzhoqz1GMUJHyh4UmTwkv+ WpIvR73loKWzN1nc8VgtlUtrpNIjYPLXCyMoHe0cHXck2EiBloAddnpW16nSC8wYVcYBOhZRZj54 zCCLTrp8vDxXZ7EYJSM9FnYAKdnFuhqCzesVaL7OwevKvZHW1dAmoejk5BDoKpDQ+RJskk88UnKh 6AKulUn2WsbEsqToJYWWRnHZAyOheJz8dPwe2fXmWC/fkoE5BQMAViLb39XKqeL84WuulYiiJsro tuRMkwY7TFvMweXQY3SwOFUcWfAuVZDOKzNiIC0JXmCocDrTJIOwj53kZpiiVxZ7k0v8cjNlhDuL A80PHAVFa+54lbATzze6XnjhBUhjNxacjE45x7K4hswObyAyxA+wVGJ1pultqdikdElqIYkc4EkY LceKrwuAizOWkRdao2aBN0b2hEUa9bI4hXyIxaV8jC4qLoyFYKEnN7NIA61xgYnoEYPd51EsU2D4 HpsIsEZ9PdsqzC3zHx9NjVyOCzB2i+0wGn+/6tLe2Xf9sE8J99e9Jzh7uLXhKv7U008/9OCDblde RrzGDnSXrWW2VgPGtzzq3XcBWt/+xNf/x//2I+qNMVUHmz9o92wefW9zY/P7mz/0Pf9azvJnLR/7 0lc+/sADJndEf91yZAP6RO3K1fVzd35vz4njj2mt/dOlw9vXzzz+tf/26Xs+6Ivta4cmbN0vP/bL ja+b+1YBVtWysTkdCu4ZLi5Wm3XmpuIDITv87rvv9tGRPe/mYWd63fXTNxcpy9F+ZrETnAvEJ8/2 iXdLmJ0C9oZDgWInB2hLeEtn89vqyH1O5sYjln3YiQNjxXORmJ3Gbg84yp0UP/dzP/enf/qn7mf2 G1/3PKH7yoJdJBNS/p0jGCRjX5UDNmN09Ozu7uoSgt0HcnI2cOegxAwNp8Eapqy823Prkq1Hjqpk INpOJdu188XykwDplDF8Y1dDjwLBe1SuMmGBJ0ZKPOLJkcK3ll0vTtVgiQEJNo+dERO8MI1GUEZZ mUSKKGWV3SOFxcCREGMHI8IxTruXEKUzWIEci52MEwmcCyXhKKgkK4hMjKhwAMBVA5vEiFE0lvIB dtaDYaiXXoYpwNImceIvLgUMprgUFgJGdNWyhMdPAstZPhLQFRIshsV7ddMtAQAwjhQiH/oMN73i NzrSgmThiFkg4QS1kHrEY0QV6iQnHWFes5156iIwjaKcJZxdC0lY6pKAWSZSUlteuuRPdMFY2+0X nOZdRMubsVdf6cHYHYaDRMLAWu4sbSiPhsZrRqQ0LvmISNBW1UYEMIVFwqLXxUUXncKFkh6gR4Qe CYDQ8CwGiGfSUopIQZUji0d6KU18vRHCxK/NUd2cP0QIRTN2jnqVxUHk9PBhPwaZdE8SAthFiqNK RsjREcdLuQRSPbpTqBwEQqu2lodDDKcN2ATBQ+pVUr18O9bEgu+AciORg8/mdeFkl4NrHC/H18WL F71PZpShlPDAuPPJTVyDYkdrCFVARO6NVPLsjVcvpV4ufC0JpwRARoOSoUcKRxiKg5dFLL4WDL2l 0rvihsmrNwNK6sXlpZdeUlgAi1AmHFFpmw4MN5R64SdMDkYhN/gUCYsFoAiMLelcWKbjDflvHaM/ IDWSaXP0ZznXl3+4ZuPSP/mjoP98yVn8Q099+D+PC9PR4XPPPbd/xg+wb18/t+mnwW5O9uLRlT2/ /dfsbm64xQz/M9v+iMOoy9r2GTfSH9n7hwfuu89XvRx461fHtQyfG8/W9vhy9NrR3uP3//qTX/vG Y19+9jMP3uvTgMMrYz3dtnHkzzp04h70B1GPxiHojsvfn74a2mpDHm5vrv/I1X/42H0PrB2OSVrb 2H7uG99wXvozMn5ou1jGh+rD91YSwxwVOCHzcXZlsXVtOdvAst7Z2fEJkyXuzZZLhu+h6/JJz113 3eXdj43qjuXOZGPbnE4BXvaAPWwb2D8cXVDE1MVoHRMKu+1hU1niCM2pTRVAUFvOlxJcm/jaVB5l 6HVIFBny7WXeJhHav4FoSzgvbAah3//+93Pha0NKBi0wZlGKSIF3gsjEoLx+ANioblEOC4EcNC5q xiUui15XLkj3NoM6f/787u6u9AyfERgAp1jqJgQXSRZFCEkiN0AtO36KsUwMJAxHFr4EgKgMi9Jx IewpcwJhIkSuS3RKFuPtkYVw0UbCrpdFDioWSYGK5eZUIMgZiwVDvsarelpIaUueewySlDYRAt4j hqJQYGYylClyaFWI0kxhoLOTCihblplPSniYoo8kFsEsVYX1BBkAc70xp+uVpAxTjKvpEBReqwu+ 4hcUOV9t+cAowklMdi5EGjhRxewxPKpI5CZEbOEbO+OMwp1jLifbMuE1o2dpaKVBL20MeBgtfoph anVJXg4UPFpGAItZwsAI7XH71NYzR5DRQnpttgDwYGakEF5VQ/6UxsWLlBtHkl5bhrXB2JMGUuYl z1es6QLmMQHw2HxxMZweFTwvRr1zTnkBiBib5Cksrd6S9BgV8LwHMLofuC2xOIucMDAGqxoOE2/J HBF6HU0OTG/J2MEcSqpaRIoohXZsMjq48EjPkYJKdLMgH8eLkjp/nIoIWXgZgogYzAgLJEdzBCyc 97Smxm3Mnyr0Tpi7c9j0URzCYjkYvT02raJg4y6ik80BSBGFsRkXQhmrWAtDlTxiq850GDwcCZ27 wbIYdXliYxfXIxKlq9RCINeltgYCoCyKQFiEIIbpKyjwclNuNLTJAABAAElEQVRY5fWBn7ff7MBg jgWOwhGPhKImsx0dS5fQEghT8uxZOlt4wci2XrQs8LOFBxAaXtHkPKhfLeFfbXuLnrZWV6vCteuX v4S+fMP98PY7x79DdPwdLN9L31obl5XDo/Hv2vgTn8N7y7e1/Cmr5XtO++ML8f4k+3jVHJQOoKsb X3j+Gw985P61rXPrG+O3ER0ayrHhXxu0Ai59zzyt7Y2/RPLx+37tyWeeefLZ5z/+4IObZ85asFfG by76SxB+T3C5Mw3GJd/xnfzxu47Eiob0s0QTf27b2eQzuQWzceYf/8/3z952u5+Bs8KuftXx9MvB IHkbpWV3fQJWuWVhYdWlYraifWLP25A+kbKyKershuHG08rzg0J2u9SbDBZLH4MdrrX4+No5mNWK o71kk9sSpgBAJtp4ZtB2nRXMzt0dTg7OAjsfoZdzbEicHZAAHoW239DKhGOfY0nenpSPfS5h5xcL BmnY88gJNocjewcTKmA6QhGll92bS7B2nSgei6ga7pfEN8Z8MV9WMAQPTptWCCQqIBCFRQUadb0N XysruXEE9iiu1nRgo1OI3oSuXPQULU4yLbljYMEwFvzyYlY++U4LJfJ4smstAC3hpWuKYyVazDBa EyS6oYlrIOISA2RkUYqx+5ZMWLDpZaeka0XRVS9Hj1EVQmgW9QmmZUEYLbbssXmkRMWeXvKNiM5I 9GahELEUX60S/DDSsHQNuVvFJEcCL0qZxNmj/PkmcTYKtMIJ4VFvQbnMUiidQKQaVsAS41ggjxgk 1gDx0HX1qJdyUlj0kpQZ12NjKUoujEQs0jqUjC4YQi8uS5x5GY5e9eFC6PYXHr1CEMpCPBqO6lBv xkhOWvKqLHq51JaVFnhmkjsMu9FR9GrT9baQtNYhL0pTGUN4sJLxOGPJkw6GytpzAtjFBmjvW+p0 h4+VT3wc5QMhGIeSLrqbkAPTWWEsLjoKgs2NgQWD1rmElm51AbhOSQ8VEnVGMofgUZdwDrci4mTU whDDmeMSSHrOOhcR5N5z+oVoxyCA3HjBS4PuBubMhOeuJqonKC93QWCZlIb0dIkFY6LZJaMsLBxh KmxGFksXHswAwVisByNtUoApSmE42CKRUjsCkgt3bJIvigyVS0k5ylCpDUe5gNndX73WoM2XC5h2 1GVZCVnoFFFCSkCeJwHTiyIBML3wdMkrCKEgkZhYAATAALlcL8W93v4WWLb61Or4Z4TjmOs3Cp2r anLpyvi66NrG2IR6DjbOnT28dPb2s1e+N/5Ov/FKfW/5E6OKudx6ls/3xh9l97fb/ebg2mef+yqm tXO3e2/+haefUZpPfvTe8adKj3zKte5X/jb8FdOjcYjfeWbrkY98+Evf+G3wq/uHm2dvv3r5eyr4 yrXblRSWC8fy5XeaDH1ktunHf2sbd/zAu/av+Dulm2tbt4+b39a5jbN3XPFvIG5tbyx/YHT5a+8+ +rr2AcAY0y0sc1lYWOpgn3if4S2XmwSxM+1wy9r2MEfdsSzEvhCgzlYesXzbybqAex9Dt1ctR/sB udPKegVuyfK12SoMuw0GA8zLRt1Z/mTDyy+/bLPZGO1PIVy5uMhKno4MeCveVuTreuS6g6q0AV54 4QWWXrokL6JdWkp6DZbR2aR1f9IL7FomK0FtbHVw9hkLMIyNLZB3kzDeI/qgyzXLH9DyjlAIWRma 6JBa5EQp+GobxVjGyzt7GFGMlCJ/SAPUeiQyIXoJKmJ0xKMoFBY6BrCmj1e9LHSwTgotS3UGIOGL nqV2iTMaj9yTCRCUBZUx8g2mV9o5Coo5AAWGSzlMEsiTtI0oMEdKwtdjwzTjGXMsli61QlsaJQbG i56id8bKiJbonfnELPNEL9o4TVkJmK+GjCROXjAz+QitXoDSQ0Jaz5SZJKQMTyYpLnIhZhQKHnWL rVTppZr7qTb+iewRntc0FjqeaZ+9lCpQtQFmCGxVW5t7NSzPHFmqBi+jzsUQjB0tY9FrgZNCME57 YFEKhBNbCwyYl1ZEvdqizJZFbwyTmdH5kH1hHQ0XraBZPEqV2OlEFGlT2vUY7FwnBtHlBHMYOhvt fScAX/cVeDeARLYOpT6IKvlOgM4rSCTelzpAFNB5AsMiyfKRhmwtCXGdSK5rDhyceqXR7MDz9djK 4dvnTyxiuV35mYPcPPaOVwhHN12qxLGmSrycezBSZRHOkBklT4TgJagBsnMHAOOiDtmNRbZSIirZ LZAFQHrwRIaGQ6mkjQ45fPwAgsLIXJRyAFYZw4eXofPTkQtPhzcvVQyMo+ha0pxWRrqg6qbXYJHz bcUG007JJQZG+CzGLhC9gXhMJs9kuBUU50Vn6yjESpYD0PfXFdw/w3zmtnNPPP9VFTxzxw8ox6d8 FuV927kzjh9vjOngvk01/u67w3d7/Ox/XGLG9WfryWefPdpae+T++3QOry2l8cnT8ot/Pr7aH19w NpE+F/d7P5deueSoeOje+7/w3Fc+8aBLmL+ysOmvPGyfu837NWfLSG+1+4ZKsKr70La3/BKDLxp8 8ukv+yNYSv/K3sFjD3/Mh2U+butEd+3f9i8hvpph+N6SMhdWx5lCdbva2dnp41xr1Nayvi16b4z8 JQUHhN89gbeT7X8bsk9xrHgrErht4DDyCGY2kdh4AMS2adXqVVUJaMEsX72KBIzBZjt//ryblmuT iDAIbRXhHApgNp5d3ZGBRLa8/u7v/s5xY67tSek513Z3d93S2hVCUMSFlI/BIjSJ8tfib08KIUkY bwqdm0Lb1e0uQSUJ6Q7XOetE+/M//3OfZskTuUyIARJpGHtpG44xiqLFDGMIYTIKTfSyi1iVwGQL VnRGvTCE1ywgGIsuwtdjLQxO7uxaj/EYAh0m8rowsMfMgoSAJYVm0cVxCXXt9TvM4jEAeo2dsXDa aNlhpi9l5jPtUiqrusTCk0uh45+EcTLGwCtAKektjWLpinwSmjIAS44Fp3IpApJeABq1x+oZc1S6 iiXuyYhIMFhaBEnJA4CZd0p6bTnDnJxZXTPb3LUSYJc8l1oK0cUuE8KrxximTiF6CRdISZKMC83I LUXLPYBWQRbu0bCThWy8ZKbglI/WEBjDaPHMPPVmMQrCTjKipZCipxcLG2E3O/CSEUJQvaVHaQi8 KJCUEvAYpkB0CkAwmAKxmyNR4tTa6cSru+mTqpOHOHAcFA5Ap4Eu4mDB5taibk4ex6BenF0vFM3R hJmXEwMep1E4WLB12jg9DMf5IIrDQSu6xCjcfUXBHQ6GBSffzhaj4GJziQtJ1+sMZOHSDxZElLDc DFYCwcTlIkNIJyQvB7VMMIsOyVhuMLyW2o83CZIUFFjyne342WWLkLsMWRSEgrCNr7Di6gVbtsL4 VlZgzEWEJI1XRKMuYWe+0xWbIUBW2IsXL3qUDIsuxccDjxaD4jDSp3gUzqNMVIkiE16nYBOPShcw C0JtC8MYDV8sviS8VEWcvreC4oVhldzMpoIsG21szlGRy9+3Lv/l+6888dGPbmyPoe77N23G1h0r zwvNuDL595h98uTY5bJ1xr78/JNPb26defieDymhfaZGD93z67wwKKcpUJa//+d/sQjMAuvR5vLZ 2YZX9LXPPf3lRx9+2F9WANq/vLfck0aenUbNWK3pUeUrfka5tfpNHOvGjf72O39g/DvW/u+3Ic5a Q+MiOb7m/qp/3BrlrSvWFrFonALq790Psb3pjJaXxWSkFpyTwh7e3d21pf29KAvOIxgFBtI8KpTJ snPsGXcLFmJnsth+XWJa61qTxcuC5hKybWNZ4xTdqaGL0f5n4WL7obLZtNgIO2a7CIOd6XBxUuC0 M32wbEOaKR+85TK3EACXeg3N9cgZ4axsr5ahuI4VA1EQ7yY7RGTlsVODxU1OrfxM0x3L90Zd5rgg kcwsi+HAV2TrgMJiXHSBZAJPhOPFAqALIKGrEtEFUK/WWCaAEjPM9KWoUoQA8uGFgVQHj2h1xQlv dPAssiIsxKOE03uEBwtJJ2EKgdxYWBLGfMFyZ68CGEpGF33CPCJhyZ4jnqUM45Wy05NCsAEQ+Cx4 uC8DHY1kskwAcJnAF1c+keviy07hGI8u1dCyR1UXnVEC7LVgMXBkUU8YEqAQ8eQYGDIMWkjiscQA iEeYdMwNJC9dAXjFTBF39gKTvCjApQEwIi2Zs4SRAMBwOC5+MC2GSNILOhNLKYGZxvTVK1B2ukkp SsloSwM+OwC9V3R4RonZp+kzPZgEsy6iS+vRROC0rRbz6cbLAQBfI3IIOPrsZca+fCmQE8+7NYcJ EkccjJMHDMAxaFvpkpVH1yACACkMQoou54YjiLA4E5yZOC0zgVoVEpCtWOWJU7a6HC9+2tidbJwL y18DQShbOhgSCloMjj4k8M663g06Kp1sKuDMgVTDbjaBvWnsTakucfki7HaF03FqIJjZTQGFr7RF accBSExv1z4piaIyFEFh5EkowlEMxwDhhZNSnBPMohenWiWGACMTaetSaiV1nvshJhIiitASE1fm qEQxEOHS4Vm0jS7dY7SUGwrCSPRaabJtvLzY5Sm0LjCBpHdDkrfRuHXqMyGpOFEMfnyl6mjNKlDf x3/j4ZGi03Br/fDyWED6ddspXndcpn20sbq4+IeW3bT80HD84vq5h++7b3yWNe41Gh9pjfNUyUc7 /rHDtTvu/EGno7djLgsOwhFl/crH77/3yee+8szXvvbQvfeOr3/5geDxraiTfmwXeY77kykcPwJf 27zN7cxnV49+4tNrl1/53DPPjHgctVbquDGveTu5DGuciOP57ZaRzMjldDLTbulYRtar1eytmI3q vPDoaLDUjNo61rbx3CfsGV8g8JN7n9xYfO5YjLYomNUfmz0gogNLaIGILmJOA7Re2QEsX1KS7PYV WHixZNUW7aTQJbc2gJNCFxKLhwUAibGQvl5qCA5HaSD57vKbj41F2niAPdotSASyjRuCFpWWlxYY m/P0/PnzLnCiS7KDxrnp035UzoULFy64dPoOpmuWb8HLv0FJTymQyAoy8aiXnSz5rrYxI3Iit4qT O7sB8rK99SLhtQDH3FGi4kXStTFQGDEQOobcAxQLIIVLilin3GEYCUeYBiK60nk0BSppnZQnC2Qw bVlpk4Vm1WAj2LRFhCkNjr3eZ88BDCC9w864PDLqos8Eyo0vpZdPK4EOiTmpFCySN9d8qxJCbPhZ dBGPGRHGaeCU8uFFgEsJkt6dQCAwISaAAgajnTL8j99scJHnCLM48iX0STXtXHTJYUpJmgiWxW91 10zXSwlDMXxJikUqhVaUwNr4C62LgpZ7/B5z5JK9DCcDIwZ4QieTqhBqzpLIJKNHZeGohvTKWK8c 4gEATqfEz4VUUpbYaqXEl+AhMDayRetyYJs7KIhNrUtQxxehGJ37hIlGQoHHYOzOB4ROAzcb78o6 6OCXCONgcYSyc7FyOj30OmdEMSK6PIXDj8p7P5wSFl0yLm3sEuALCY9WuEYkmfJpuQotCi9sHVZc jK6BqI9A2Hrb6XbltlSJRMTv5pTAyK2TtqrikdtSifGtdoREuWTicGsBqGF7yhCk1/DRyoQuJa8a qlFiQshcdLTNEQsAmFqJrmVxDsMIhFlE6TljkXCh9+ZZFwyjVrZCN1ItI6Gom17JSDKFnbHeAToh BitW1dbWI1vuMhRUCL5y8Gg4N+O5mf1EqH8X1WlhzKtPscaVZZFRDIXwcdyZrVe+/6/LLwIerPmG E7N/XHl8k/3otjvvcGU9uHro/+MfoSF2Tj8QOTp88svPPHzvfe5kh3vjW+qX90aZPv/klxT0kUce UX6bDP/4B3mUe2/8MX6XIVRH/lHogwPfc3/queee+NKXPjU+x3JJu1pmYxKuybgd+hR51H05ncfv P176vj80+uhDD37u2a8+/tyXP/3Ar7ntuRhcvuI0Wbz7itk1kqHJYa6AV/e81U+tg6LaVJa49e2T GOL9k1cjXWpohek1cNvJoz1jA7QNMFh23/72t+23u+66q2sHGDFGy9EmhFFwYj+AWayEEq1ehFqC nAsBtogx6PKYwt2hYw+7UWGAEU5rodv/CGXl7PNo63LRCwbvNHHS8TUohDatd0J2qdy4SMPQOkQ8 Coehz59gMNPdHfG7Pjolfcr1oz/6ozs7O/JRMTlrXa0EAnYxVcO7777b71r6YtYLL7zgYzM8QkgG eaMWSOZVHoPeLNIjjZ1d0DCGk3ik6ALDRtQNjLDgpCy1XNUTEkYXRyZRADIKSnIHyEsvpOlDxcJX uILSU0oACQWeWB6NS/2Jkaqt1kCixQ/GPcI4dRWXnR55+MBZuJTMpGJPWFABCJSUFUvRwSZGl6k3 lSaLImfioERuqZQJkmXxjrcTimPG8Zg+k2sZUKwlQ5OeEJOZUj7A7OUwjTLE5pEXXe9MtW3CQhpF Ch54kyWrmPXyndK4ZjvLxQLDiy+X+FmKDpaEAfMIae7MmpZMzhmLImEMicfG6FEBtYWLjXupTp6Z +bRQAusyUnXGLxNGc1HcQrAzZpcbhZ1Ri2QKl3SKAgIQCiMXGVI8CoHfeIkZt231uh5ZD/as7SwE TKGbCMvD0eHiIkl2VfIZNrAJdVkxfFcrp6VWFIAWAHtXeS0Xs+CQhBfXNUgrH+DCyRmAhZcFppWb 0xWhJadXkrJiz5GFo3zEYpSJEJInkOzWp+EjlDzhm9Hp5I7SMSU6jMXsEQ9BLuisAMso4rIdIlQ6 4bQwBJu0RWRRSe4yiUfmFEEZ5SYHMGBslHoX7rGo9MJ4A+x8Vtgq5nwGsElZTIRtqHqKg1BceqMW miIrGLreAgmtSqQ665Uwo15GMBZd14t8glEk0GIwFkguloGXCY/YxJ08wACFu57zrbRsveq+sfq2 0jh2fe6ktbq9FB9evsRkozN5lbb7D/Yuu115vzlyHefapm2U/qXnnvPy/dBHPrJ25nZvP13aLu9f Xd9yGzj4jYceHjchSPtqvHavnd0cZ5wTy/tKa1yIK8u/Ie0Q/tj9H/H99C8++/wjH7lvvLMd7Ksf ES6Kf2hn2Hwbb3Qc7B1d3b/z9nPjz7j7Y6KHB48+cO/nn3vuy88++9H77790xU5Wb9+o9w/oXPuR ynC8laRlUUbWilVug3n5cYI4MiwmFvvQ7rJ0dHlseVnuViqAzeBSZYd4S+SOZUW6WLSlbSdeYIz2 MPdCqL8dYhETOpEGmNYOoZgnjuJquThrWKzplnvvBWXCkV0+1rpNyLfXP150iQHQIWViQ/a6aHTA OIXTsuu1P21vGwaDVB0WepHrKrTDUZdTGEzyPgPjyOhXe9SqJHVR5K+evC5cuCCQY/eb3/ymv9G1 u7vLRba6iMQaLzBd69GQ28lICDthD5OXQeli0VY6ZeHIInrCRRedXa8651uUHHVlr8sjCUARl6MW CQALzpHN8upFJ6WRF7tFInkVU/BOYTlQ2DFg9kjCe8SvTbDFnFFQjhPPPRGRsOfFhQLMYsYtA4+Q QhBKA0TODsw3DHJL10qwloiXJTmbdDxlwp2vsRgRMQRz7ZNa4nrdYrBO4geGLH9twkgpLl1ozITF o2Gi1UpSF2R4SqODlBiwx4YMEKY28ghrVYDxpL2gxsXIa7LNiqmDraomhcBAsEWo5TVThVx6xr4w 8NLAaaMhJHRdYmHzWDEzImFnIbroqOgUpbMxAfDjnMKSlBIwKr1CULgroFYsQmHERrLzMi6P2bUp onjNNuPdYBxK71u+oMkCLOKkagEAyLCJxiCWeSkHupvZ+fPnMeQutAxVVU1Y+FL4WiqdM44IK40j KsdIVaJHqBVL2kR6YHxlRZEVKswURtVgVDckLEaEikX+2OTgKKPAC6dLYpjdTpzSFC6MHl1irGcW vh1fuoCFIBgQotIClBKFL7EpOIrVfpez/DuNYZAARMuxeQHIHTkkvcUJYHSKaUsai3DeP3N3eBqp BLRq6G2quNImeo1OkUsDgC4ZcWGMQvKiiKvLoy7RrYosQoQBOyUAGADY4ZFYM3KAz+gx5iw34zlF +5Y9+of5VufjtZBLOSyMxbL02hgr43JNsSL9cXb38fFV9rXL27eZeX+yCuSxr/xPhfvMQ79mWY1/ WmfI2L1eCFT2cH18pW7r6JLfIvTXRemPfeN34D93/y/bjl5DxWF1OFw5WD5LOHvH4089dWZr+2P3 3be+dejrIetH+9tb2+NPwzvsNsd3t/17PfSVnMxzMXV9XCWy/AkJuegxbUtWQ39r5GbhLGurrXWm RC0am8Ricna4V7kwuTRY3A4IAEivKGAA3mFYx9a6OlhzLhxcIrH6vTeyzXy00+XMFrL6237wVi0G e0lrZ3bVgPeoiyhLVRKLSBKzbIkuj9ModPcb5wuXHB0QdpdUnRoAaNkFchd0EjHatEgMoXerjCxe Mt2cICUmGUWDRM5i+Ha7bSwEZhaDVRmfgeHhLoQrlOPV0UCMFEaS3ElHDIuR+hDLv+fj0yytzSnt Tgc5V2EWOevCPMdLlw8AEiKNLIxLVVafPQTQm2AOHw99VHO5ZuGnVFXJwyMkZod41IU8oxmBIXhY ItdLiZ/CSxfOesPDAHAvyYV7wPKa/JTZdapXGtzn2uCIXz3HMJaDL0CELHNEFBKeHT9dVlXbaW6O TCsxXz6WIGaQvdkH5i6utpFS5GbBWyTE65Ov4/j8slcma8CsidLEUUqmBKqD6MZC8DQKLpYlZGJc 5cmLi4jALcVmkBffWa7AIYGncI8h/HyEZAnPKB9FMF6tKKT51eryqFalKr22MKVe7qIn4i7DGrOM nOidgRhjrqsRATQQQ1YEhwNh8diOiF+XuJUowlpUlDC88NMFIlIyBXrpgaWnV+a5SMC4vIrbvF7F Xa9NvU+au2RjE04y8IpQCI6JXnZtAxeiDzWtIqeB9YM8pC5ZOSG7w8VjONaPMXb0NXZ4w4HXIjde 0nKSJ2MTUZGtT5mzyAEnXyQSlo/Q9IbfIqyXUQ6GCaC2biQORocShmJZyS+++KLblRzKVtB4JGyp cxFCODmwc4TE1qOcAUqeXc6iw1O4iE4gMTszC1ovx7pcUwhCraXYdMADVwfJYzAc+ZQtO6SBiGWa lAXY6BB6dJYKYRINUG6GoAtAkkhk9XrkFNjj9EIiW6WILeYJ0GVogSUjw+l4UjnFf7LrzdKXbzid Ihv/tIyZXKzX1WL77Bm/wXl2eyzEK0f+CNbG5sGl8YWqjdt8EXfr8JVPffTBcbXyJtafuhoDi2hs 5s9/1Ydb65+891dc63xZS4Ab1npUhpPlu7//6Qcf/Pyzz37p6197+MPjy/Lb66vbFV+ES4qvztNW WT7nOuqvYYVYrlbH4GuTdGx5K/57w5EKbIkU3nAakV1hsXYuWOK9mbBKLNZ2Dt0ibke1GRwxSLzY eKFyXwGgWGSuWX67UAgWB4ri00lL0+wQgdDqsnM8UlDNVtrtZNPNUStJ7gQmo2x75CjJJcL4nWf2 zjtXvbJ1KjlSnSMcuTvpun7Zfra0kdrDBMDpY4va1Ts7OzJ38XL9wv/ud7/bkG3dKnDx4kUR+ygL Jy+XJ7GIo8SZi0QOODGIaDjG6y9ZOIsx+1jrj//4j6UnZweBoYkFL0+xkEhMTbhXBO4eqw82Rq1H jroUYZaIEQkJBgmgt+o1jxJuIDgJDIEXDpgUqNpmNGoYFl3YeJlZLknu5VOs8DDc2Ss7d+R8PVJ4 AciEjgeSUOCJIYzklh9/cFR8wuggziiEQXHXEkNDq8u8xICqsTDSAditDWvbYjB31qp7tpnSmjIA CeAvN0EJHXk8ZtDCsB6kAVk4CeC3hnvUisJFyx2nNnxVaoCqJP9mgS8dvkdddDDF4etR9DmWdI/y 1I6SLYtEG6ZsSxhDVNoETDIWmyIYsjbMtOvCLK6UekmWnqJxlz+YEelqmKgIo16w8vc4SdjVliNF Yo0arTWvhWdpFBLu5OGOvF5GXiwwwfDoJbqErkT4WXAyskCaEaPgaCBFD8+lfyjG7ANYAHaiBWBE ZH4eD2wPag0EYeeMdcVomMiXFMaHbaphSVCMRar2Pp0XpamHjBzAAjZGtEhky244+DlSKo4olUUF lA6+EpmpblcIjaslZ2jsWlRG6lhDzsWjE4kuN+cbF5cSh1unCrwE6E5pbxIMSsIWA0elKw3pYdPl UYZcJIaQktCJzFsPMGprFBhYtIIaCIy0VUOXrDzqwuwRj+QJIxc5GK95AWbhLh8WIfDwcrD7IYB8 lFHmLAB0pTAW5KgcoeySad6BjVQXtopchjBCEI83lFNdHrmElDY2j4UwF5iJeQeTjC7CQlcT0a8P cYr/esD/u2Wc1NfJcnFZ3V6W8Wiqgj1zeXy35qqf+rGducN7/M2jS2d85rRxx6e+8OTHH/zVgfQX 3v1ZLH8b49zWv14eRFXFnSrluojDUASnxFD8pA/UH3/Y3v7kgx957Mknn3n+eT923POZmY/cjsYb pj0/TBwfXy1fIotxmamj5XO1vrx//dTNmk7lhsm8ZUaLwFpZ1sY4wixKK9tmsEatVMt9AqxvsLFq jj/VsHvpfgjohLKALHfXCDD7gS9aK9t+9rNC69s/zmCfO7wcGWidVpDEMhWRxZDxK0vJcGfxuAQc 67jHAFIlbWangC4vlnjk4JUP2FECidZYPHrTIzQkF9k6TF1rMNvkkAailzvBE95OZnSjYpHt7u4u ciPyYR5328ZAiHd+RudEqGIOI7H0qoANb/gU7t4fv/zyy93S5OC9ssR8tqd6f/AHf+DIaP8DUOA7 hTuyVQmhQoleESiGr0RLGcYLm8ESpWORPx2P05BO8CAk2bHlq9UbOV+KBYBhTjFm4lGbnQI2gi3n rCjlECY7jDGma5tWAAIfIT2McRlgekguE8NSkvCMHlU4gMydyL0eIMEssRHj+EYFP0XFeIHVNlJl MQumWKvmBgKvxTzrgy2v7BJo9Yprxvla1abYyrESINWc4IdHQmEkBqiVsARmIORiNRzMorduzQJk MEYAQbGdHBpdF3ewBAyJKAZLQcKLoGoU7ITdSpCwISQeC5eLssgWORIbBNKOFoJdlWCKG9sY24kP RLk0QIkh0ZY/DMfSUB9jCYawM0EXsBaDohGlMNfAQoPBExhUMBIuZ0hTz9KLaDxgeiOkCA1DDOQD H/iAf9eB0ma3EwGsQL1Nui45sxi70NYGi0MDs2QYjUs4eBFtWKcBGIvE3GOshyKK3pQplF6CVg3Z 5ezMQaWrKpkC7jiFcG7MZYAwPHfMziJp8BURiYJwNMUe+eJ3xKkVMBKnky6Zc3QQOZzRwgAj0est sXeYFy9exAMGrBrycVIh56JXVizSLr18jauhCYSK0ZApUi0HOi8pichog7i6gTW0qGQOrLYWoXCm g4vH9773vZKREqOx8IL3qPVlDK8m6mZCPYpiD+IRyCoyHaIYLB7T1650Gpsj7oy8lFfNxWXhTnlD Mr2aTb7lRpEnZrFMGWYpARs7QFPzhgK9WeAbXrBOki/3rNU9Zdx9zvrMy2/nje+dO+lH7+Ztd/oo 8Iu/9fwYM8OmE8cA1zf21y5dPvBZlnsVAh8s+deX4bfG1+T9it84TK+X8WEY9IZvWPlbpIfjS+vr G5959BNffOLzA+wPQnh7dO6sd50uJuOLX93LVj/QvJ7vtKVJVfrTHW/Ts3wsi9aN9Wef2GaWpnd4 1rqSWhx2hYUOZrFauOyte1cQa9r6dlGwPWw5O7PrhdFY0JYao+OAXSCcHWedXGJZlPa5bSyibYbE o6AWpS6CR1wWusWKrUd7j85CkQC8xESUCSqJ6ZI2ZpzE0OAdGWDAQtvGTkZHjJuWU0CSQlMMH48B YrYbv/Wtb+G0b8+fPw9p/xiyl1WiDuwsSLwS7OzsxCmEuNiMCA9OrRNKYobTFdC5IDq75N2xfv/3 f//3fu/3DNOjoETCeiXD0jClTSqOSWnWTByk4hiRXjmzGCmpXB4Z68IGVikwoJKPRwIg7dzH3lkE gGDQyxch4QLGnTGAljEBboVLD1gamLRKWmFVj3gZQFJXGGx8k5KXFSU7cl0CoU0XRdd8ZCxnXroS xlzA9DJ61HpU4d4MyMq8KLKUaq0WihYyL0opUeLUsphfram3eKwNj5YEX+TqAyNnrXDiEmy5s9Nn AQMUBYlHxdGCjblZ6oC2fDiyB6YrLE7CSCiMeo3LkmvhsTRlssJDXBosPxjrAZiIYr48GhF8PHRI +HhaPAYic8u7ebRsxIVsuvGIopcIilmGZJJwz1HB+ToZOErVeBuFV0rikW+jqFCyKjF2EZt9Iej4 cXKHL9XyXyKfEQjGW6D3ve999pp9apps54YTlfw90uUpK5taDtzBgCmCSkkCQhgjTvvaCSNz4wUA E0K5IOWmJQixARi1x/Ln6IAiYKbb8CsapC5no9LJ30D06mKUm1NIaF5gHnHKGaCFKh8VEM60AliT AFJyU6F4c2hNNjpIyxVP9yfHNTbiKJO/PFmAzYvRyVAaaqLORK9sG0ijq86S1DWrFEZcDJKUg6y4 d8bilAlaQb0cqAlfQ4P0LtQNElhXhKiMSz7SdnL6/XSZSxUDHu91OaqY+fKo+LoQArcMKHJQTxni lINJ1ALLHAmhvCHhYuwNX858Y8MvCn7JWBWNy6OyKMUbCvEmgt/wFbIb2cHG+FcInSWj3X7XY888 s3n5nz7l1wOXb1atH17Cq3LbW5t7B6McN/gO1vLdr89+7XeU4HHfwRoydjjx/u3ylSqy4U5+tPwd dv+m4bPPP//gPfcskDEr/uGd5YK1GN75jXVgIxGL3kIn7kPeDVjWNoaFaydb6y4TFr1Hq9nCsg8t uJ/4iZ9weGEA+Nu//VsvNsC+8Q1jcdsANrMN4/7hK1m2vWrBeGGzPRwH9gAS+8q1w3SgBbZABWoF wwOwEF0w2mWRjzMLzKNjyDqmswMIaiu66DBa+nJDa6OK6/Sxx2RoE0oYxmHa3REGoXC8JAZGGDE4 JrTcVQObCxaLsQjHXXSO9pW/L6qG0uBlv4nCKL0OlI5jickBSeej4Yv113/917/7u7/rJ6qiYJCA sTdGCioVwCm3SlRisywFFVdvmUPGQEmwCSoHLcfGiJMOIMmEXlytLsLOaICdUzJkzF0rYsIYLEfJ EF7SEJEXd9GBeak8oQPDzDQmCS+CgQVMDrOr9Fh4ocoXSRJhvllkpSbcuUTViCDlYxKXC/O7vcDQ LVrzsgQf/7QZnVBQ4TEQlS8ZLVrrwRJylFsbxGLoblG28oeXZPPFRbZaj0QFtFIi8AReoYhw0mMB 1itQtQUoN8UkusB01Ws4lpxt9X/Zu9+Qz68yv+MzSSbqWunKQrfGGGcSE4yBlSCLYosGBUF9qPhE KyJbUFdLTbXbTWBjd7O7ShTqJi2obFEpiu2CT9onLS2I7bJGBf8hasyMyWRClxa2dVubSUymr3Pe v/vkN/c99/xLJvpgL/B4vte5rs/1ua5znfP73r97ZuJwFYujCS8pWDUSOXb6CsSXl1jQ8GEvTR1L 3ADQCAQGVmVKwErTpBrGRJqUzoKWliYvZ8RPWcBhsixlx1DiLI30jNXQ+64ygkUPT+eXOCZw5Ksa uDHmiwbC+EQJCEFAOL4m2TOuN0R383i1ckdde+219tr1BUHu+IgihDkNcOQJjfq4CY3QPApRnbnY YhcaMyGsahu3pVohLyKzkAG2fcx4AU/kK6h0uMBXapY03NUTghRqORNVcjGyhEDUgVIIKdArFHtM LAEhbY3K2GKWYFEFwpKvCvsSiJKZW0jZBVUf/HW+HO3C8ePH3fnmgloSyy4IARyIXOAk5hIklqRj ggZ7qyJKk1Ll5cISDXERs0eKZrMwRJ4GT8g2CAfdEjgcZYcjOjL333+/uxF/ta057Q6Erm4G5giL GE8fJbKTi7jCWRKLsbFtijzjCK9HmvMRnFfNt+fQgkISf1AIi3g+mJfCZnM3jC06l/gxksmzLrOR B04emH9099RjPos+9PuflMxHP/xb3opOPedXXaVXPDH++MUTVzzLZabJ5azTaf7oTz5tvO0fjT+D 5e3M/CP3fFY5+kPumxes8XcKrY17bVM4/wFE7lc+6yN33vmcZz/3d2699YB/+4H4NaKPwM1/qOfM GXTztbY9H+7PlIz051HfFXDpNbQC6ntN7zC4gPxk4ABrdz826Y+H5r+ZrkcpdZVHHePqZObg/eQn P3E8brjhBpeX61hb+4HJexi0vvtxmB0SR0VJHYPrrrvu8OHDGt2pQKlGZIAPF5jMtCahsQWOh4mT Q8++42eCCRu04bCB4/7y0wNj1xYzepeIK8NRZ+8kUzpjOPeKA7wbhGU3ZocZLI3rgKWsPWLLuNtQ lO5BF5zrgygae6G5A3RHKA4+bhxeEJAUmiMOamiOAHysYFplCdMl8rWvfe3rX/+6VXqrCXtizkwR JNujmlQWequqJ3r1hIaSEjHeoMz/U5zcsQLFwFYSONbBmkAjI+R8eeVC2FCykYIQdrx6KhGX9iIQ xvmaFEsRGHtkkKYRIEc8lRdmPNv9wWCGYxmg0VJiqRCtTtuNvc1ik4G4eGrgOFNaFdFErOYeiTkz l7JPGm2sb4leJYgBXKkxNkcmhArisYLLxUQn6Dqv7JrKcQhfUGxRirNmyNgq/HKUFCZsSjYXIRis cFZRkpHUCBeP5QjZnNIjX6M5ezbZW9Wr9YkGsNq+MO4AhsCAmV5asPRsbJNTrG87y2AjY2Kp84In ZHXLPfLt+yp+cXUUHCVyV6gSECFoiCXV01rmEEhVdZCl4NwRoQVVGWhOkFEUISi5qyovtO2jn/T8 2OOCcrNJrVxYqr9RBcSFT3hRsnH1aQaWoNiYiGuJMJOp7RNRmgpFgNDDUbHY2sHm3TbGdtlHPl8k rXLMBnMaIpa8FFA4cxpkjHwrtUfECBvh2MQQAmEmUKx4uUY8Iq8+3pmUWnQpAJeCn41xVkk/9KJh C9yN/toNG+AC8ZKFxrALJnAqqYl87ZdwK64Jm1IwgmLjNMERBYi4XBRN9OrpUQgp4ODQuTbZC1FN eInLUXsg7zcJiHFkzMDHhDsWZz/SoAGKUolCFkWr1FdyUS7cnEr29UY8OQpHuCumSePUnXsQTsNA Xl5Sg8wTsrzkrixWsSrWslzo3M336pfBU5z4TyOPAON/5w4zynFy8/f2/OOfBw8ces7JR37+K5ed vP2f/pMD8zunyx/9a7/+81Yl+fFvu4//Us14i2Qsh83f5hvPp8sm/FTOmh+c3x24jK2M5H28/fzU nX/wR3f8wR9+5GN3feT23/UVh3cwv388HWj309i0Hdme7+h+Yf/fvhbeSdAZTruW9fHvfGo4va4X /cTgBwU/orFxJjWoVyjNTa/ptZeDQfzJbj9eaCY/I3b42XvN8q0MXy4wNVxXMEfH3qnWc06djtR/ 7DuHMXHwcODCpu6PcG1K4zFxkOy1PaqzZeFYOnWuSFAOrYPnaFF2tOQoHKpA3AJ+nmPm0CIpKGPc WJowYMnXR4XXHUr8Hdf4yN2SoGirlbqJZfTJ6o0TAXXz6KijB02m5RigiPTq6Qs/cxykw0wB3Sn+ nIHLUSAuRHbdXzTimiNGPBKrGWBoCaygcnG86TFMFFMIXjadHu2JMX4zQl9x2AysnfcPegVHgKXE OcInGU9qm98XmFtln28hcKOJD0rZKC8+RRfaKn2YjAPJ3SOx5LFOMIefnpe5auTiERSeMHFeljgw oGHJnrBkBoSe0BgZmPByidcVmtyG+oWFSjIGrrWIqrIHYoRpqS020nhE1Sco0ZmgiN4zN0pcCCKc uTISc454YmXEXzPAp2cphH4gWgUCWDyFIBPpcT3GmAvH8moJ4aJQSoEZcQz1qq3U0pTZlzgQ5AkO xIQeAjQk0dDA9s7GYU5fKYzi4s9YufIFS4KFgwl6XMJkY2lWaPygYmIVMXNHg1So6iyu1wJKQdH2 tuSwQCiEUwmcII8bhpA5yhQrJxqlG2+80ZE3CVAu2CKjetHmhRh7OJJVGRP4LKGJBZwlnizRoMGh EGpI6AkvOAjzgiYpzL0mWoImokfXpjRrABOZVvYC8RWIYxvtkSNjlNSHXgXkIi/4AHUFkmxQYsYe AX1rrltcIB5tEAK6GhP2wimaVdcUBHeU2xsCzdGjR93Y0nRzisiSYyGkJiJuQigjWIIzBLJasTSR J9xRVSV3JkzGMJ2RHI3QaCTFxilrj9oCmELj7+wY/diJG4a8YuIzRRbOVI1hC4RGw6hE3NXZvaoO 2CqXKCUSQv0jlwQTLlFqxJby7MKSu4gmQsMEoj0WDqrtjlIwWHqw54N/9ujnv+oXdaPW268++4X3 6TAs5x8qv/zKK/y0cuDg8z56992/+75/MPT+LXU/Zzw6vsk8+eznjRcgfxhTz50auUl+lODguAS3 /5mGzTdY/3j8Mw3jGylyuX/84XFfTPE6Nf9Dzo8euMIOHDj0XHrLf/zJT/qv59x+220HHhmxYBtd zsN3HxlQ84PB+n7Z7eP6NKjb2u24aYLWBxpUI7qDfLfkhzyrdYZHS06LVY3rnHQ71MTuC6fU8fBO oIGcYYBHjhxxoznVEGj8PCSu89Pl2yWo3cHqe69izi1YJ6ErA76j5TshHwPMwFY3o1aGb0JMVkm5 dzwkQqnFgYhO8CT2ncZpdMaAiwUWE4fQpePcWuXVaYfMZpk5QgyYMcAZFHdRTIBQioKne8rVL0c3 CDLuBfgIq0N3MXDXFnAulpQUsjvCtQKqn7TkxRG+lzOvaN78suQlNae0uEY2hF4I+g45PQ0QBAjY 5cWGcJEXAiaMebExEo7SsYoVoWcQjqXMIJgY5bjQuJizydgI3IhGxkEZeSkgSpbYJAucAaEU3Yaq qnmrjVa3oywl8hFjAJm+R2OTVRDIiLGPg3zlyCYld/tYxXS7zzNbRkxsk03sK406CghjLnyNBFtK gKTUPJpoLXGlo1BGQT3aAmMTGpx5NZpEA6a5kV636F4/lvg4ceh0BViAlhDOrLz4khK3ai4XWTik +BO5SKHjnCVHwjh6Ua04wIkcEbYpjg8mLIEABGJPjU7uYmsiLy7KHrLRY/WhhCMXH7rQTCRCrNJT ig6Bxonz/Uo2KcUS14HCzdxEXuh5ZM8diEc9Ri9Th5GYd9XYR0wQUC4uqmeCOaGkMaobG2UxLwU2 pEcuJtJnxoZUZ8XB2RICJhBMKN2NlJDxx9DRtn1yNA/TauEipraMYVrNGDcXi1xkgX+baBQFJobq YI6Y9E08YqU9PAKXOMBuOUGJQMy0kFcW2+Q1RYlMXHEuHLcQTO0hrokQBA5K0jE3sQXoWS3H9KJ4 ZFkXyVEg3xoylgh8QW0NbmxYMmMgL0qp4cDYo1XIoigUR7uvB/zjzA/NX5iIJSOYaLs25ajCRlAA QdXYpSxH9opGRGcGzWiVZYEQq3SUNPKCk3jcmW4+aNbj9gRVvjQwoak/QOFkgZWNoLEKmXIbc3te 3G3NdoinPh/vpMghpPSCeVSaaEnAj+uUB68YZ8Pm+Fg4dco/5ukt67KP3XPP/3l0fHF68rHxaeG+ 5DX+e4Q+EvorfPMPnh98Yvydl+0XOI9nkYMHxo8R/SOi4z8MvVP3K8aNd/DxR8Yvs089Ns7z7/v3 IMY3W+NfKCA+fE79fPz4Ut31U4ms1M5SRMhnWQ3/PMf9oNr4wXNuduFQ1eJGjatrNbov0l1e2tGF 7qR50WHgcMrax4zW0aZy5wJBi7sK2XOkdGPaSpfCy172MsfASXM2+margwFQ2ykLtD6r3BeaUpu6 qSsXBOLdy6/khTan57jqY4LG2Iz5luDke4RALFF6RIbeHE8bIWWrrjDkkVQEBs6wn9icYfdLZ48x VnUgA14ECEf3VBcHSqDURyyT6DGTiHcsWasGF0nxAtKNL31HvVF0UKLLS2/IVFw4rhU1V08TBUfJ NeEHOBWTC0tmkNGTIJAICG3J3Gg1whk0pufLMQRxhWPJoKKZW+oxDXxoCT18W8DLxN6ZQ4uSTAEa C8cRQtWLJBCTiJnbjhzTmC/BAb5k5S6W0Zwv4Zi9OfAVi3IxKRC07IfbFMZE3AyMbCoFPQRBGRZC dnZQG9gsc21pBz3aJp8EjoDV3i34ypTXmmCiMmUBc8ECb75Gk+KahMAGjkfgsWKgCJKtvFpCkTWe DiG6wpzoZ51mlSUo0XEgaBNoRC74+znH2TSRDiW27MVVZCH0pHBC89LkbGJoZEDCV8ZEcXJf2XlM gFAqMl/zmhkCfKNYRqUjVnvsxxinTPPLzqMfM2QhinCoIoySRz+YmSCjGjUJHBqf0CzL1CN7WXi0 ZWoSE7E4VnxLlBE2YVMiMBkgZmlpeCHDRogsGRCW0sylELxEkTJWNbC5gywv28SS2DVjJBl7lAtY 9kQsca26kIl+c3XoPWO9bUTG43JUFi58FRYUkmzE7TVFiHiyd2MrskfINpq9K9pPwrpIIBq0cWNg FCVYSpiiBMtLrCwbccYfvrZUedegsmOCAxDCnQ0vgGUkQRvE0o/0kEUkNtqNhzCSXq38YgSxcCxp 3S5YGqkZ1RwloQUVBb5S62SxgFO2HSwt2S9BuSCAth7DFkMiNJxJYQxIrt03P6dknBl3yUrBo7ky Wq2wdQi2ome8HAt6zkAXYTCaWPhKnz9+GCiHR7ugL8dbk3Yf71Vm41cVf3j3PYr46PiXqh577vN+ TQUPHBoFGi9XbP01Q6O/BSjJ/gM1ZlNWSj1yodlOr//is/9+NINes0zYuByMf/u54+8sPPvQuNZ/ /sjP/vmHPnTgiZ86dr7NGGajpCOo3ULPJCnEdmV3Vk4z2KW8RI9tM3B1VnnNrRf1riPh8tLB5rJz wWlWiXjHssQL/3lYRh/bHTadBAWxX752kiaNJdfBdddd551DETrA7peiAGHDXhTRGcNUNPuo7yE4 vQQ9N6avr30kmIsonNVVE46j1rPa5tyJR3Pg5kLHmaOgluiJWwBhIViaoOe7IudZC9FwEUXWvIzs VclBFddR55uNR23Jvb4VC74rW+K+opcI95nHSESacqckrkWHHB+r3Ls+WhIamnesY/NPsLloyoIl M7eAKKJjBdOIJ415E5jmBBPS3JglG0ojYblABAWSAA/fSGO0SkIwyZG+XdY5pH0Brlb02OZrpGSM g6BAJtg4nonVwNsgc6U2cpE4NDtCwmHMK/uZxEgn5Tb4WgKSARdCH7g5JiXCIHpGUUTssSa3ayZG Ystsrn42sYOgcC46KI/wLbFsozVMIejDnCw2H+cRa8lqNEIzskTGKF+UzEkFqcKaRB9qCcezNxKf E3WI+jOWIHr46CucnSOHCO24WS1BNiVSoBiWTjuCIUFpUth8RRFPepZGvtm0O+bwqycvhPUDwjXG ypGBJZsrL/cM/uWi5x0rq+1RDcaLRjjpSCo+XCCoM2HW2E61ETRNEIPGCwcizYUjfbAMSrBRrPKC 31y5sgRCVspWy9EoBKkUUu5dyqbI3aP9cgHKzpGXNW4AkXGoVSBMSyKiZ5vsmn7LzGux61eOovDq 2jSH0w7iY64gHT0bDVlcylIQgoiFgyjCQZO4dxS3TT9eYk5plNRIcv5AZQ4TSAcBiESkBj+9pYQ9 AuzV1guTyjNDUi5g6fmyRBi90pGgTxafOMwYMAOCpBAuwKNHj3oXxA0ORwYS50vky0Y4EwXhqFCQ +ToOaq6GOgFnyNJUCpkyExGUiOwpNZ5qtEFlAXBJW7kezzlhnw0m6iNcG2QOvPKaWFUKDNETmkuO cj9niIszGP1tt3JWLyRw8lgL+lNuGtc3ST43XPDO5ZWnfuofn7rjt99pfGyy8iekhvuTH74exrW+ +RprzC5Agtmk278yP1+2Dj3nWb5L8R8WVJHxR+BnVP8hRf9Z6d6ulArJaKsX2trCTtt4LkRqeJjs reZezQUwvhDTFb091mqOhCuYmONcg+pjev3t4pNFLWtfuJuzLB2ju5uXw8BSB2sgjaV3ZXT48GEv HL7XQbDDyd7dYQTF3pnRZyy1Wt3G3ZGgcX7UrbPXD1sQdiUKh+DDrAKabNvkzgYmYUmQlxEz+KLj jwzOjI31HjRJ2coZYeyXK0NBNCoDTBjbWdK9llIK3tXssisGZ7mESR+HimPu+AHvooEAX2gRGbhP jSrja3w3sqsBZ4VFQHTXDfLsKeGYJ2VKCSTO6VmapJGyRyO2LAkOYlnlRb8cmaVcGqskd0peYGXq pjPpjlNMeiMyLKtSxHI0etyOBYq7vAg+xvgUl6VdE4VNmPSUk/vI1CQyEikXStvKnuSYy7aXOaFn EMnsG1em2IZgQljaKY423SicTCXuI8Rh0VQMsDUSiSAsBGHJHfiEOe3HuQzoq20Gdkdc7sbaslzg WIKsnTAhMmVAk8sKEY7igIWDT93FgGX9LwX8YUqHpaWqasydF5v12CrC1ceEWfyX0pI5KEEFItGT CGPKkJeBRNiooSUXhVOTu1iIuYi4M1BVNpTlzkaTdEyYWTXSGJkRc9IEMr1ccGDpw5VeXqiWXRFX UuUbQ0o43AlfSsbbKQCnpMnMox1BUji0G6XgjLjrvNzYMqtCWKKXPlaiAKEhtsYlI1xKG+SKEJoj e0sdLo9iIQPKhQC/lzPuJKiQ5cisDjGCdY2kcWN3aYMCS9CoSkrEUlwusuOiSayKK1a0ReHIXqYm zLgoL2EcPZigkOSLCf5WfdC4zeRou9WteloFJRefOD47/MldX6rxapUZDn24iK7IRDhHjx4sS76K rGe4AOdS7vTEIyb4+PTBIXspZKwgpeMRLKFpcv4j37wURGj7xResMkotMc9GfdpQk/MPcXGWmy9v 2wbkoOAnsPltt932e7/3kXEFOLcuqdmOPmadYD/NurT8SKsUf3HvN1/96ldbfpLBplBPKs4wO+1N 6sn1/Vwf+38nfYHzb774pTe/+c2+j/RfhX7/e9/z6U9/+rJD4+z5skwKTpya3nzzzf5NI3/I7pWv fKVWoJcRvRjmaxefDPmMzGyt0MQEH12o4XSeM6zptR0NelpBpzqxPjb0tEdzv6Hvh+BOF32HEJSm 6QXIV0H6u1vA3jknNtERtdpZAgJKiA5G944l2aOhhk6XCwIfI6WD4ZiBIu5TnEuBJSkLI0uY9a4J oQSIKkf8PcqUQbljtc4kG0q5A1m/KzS3WYQlL7HMWTqcBI0uR+XSmZDxZMBMOEuqJ6jLSJUYtPUq YxUgYjCRZG9URhpL8AvnymCgREQL+UnOaxYDOOxxC6fEt0dLpBxNGGcvEKH3CMQSeghHzCiRxBIO 8PfCWqKEw9GEPcdoz+tu/NzZFSYdgYRTmeI2QhbXuBgWpaAprcKPp1WPfAUyJ2wYWzU3wWGqN69c VrOnt8pROBIyS8RAJR4ZsJcCG3MSfrtjxB9UI3uWNpoLCROg1TrWZukie6d723dLRWQcfiEiIAvG DKokfGaBMxOLIGakJ8oiOtFI+sEv0bx5qzmNJaesbjfnDg1/Gn0OgZKgJzSNiDgjbKQBXpV0LFYJ 95YqOEwTllaBZ2NC2djqIDqvF/YiIkBwi5J8JTi5jNcdIAg4IPh4VArcoi0vtFVyGUNgo6Rs4JQC hpRc4NAIjQaBHH8G5jSdUzb0aabhOAgkziUSiHlbw6U6tDV8LbHpMTOW2MrUQbAdAEtf4jbLjWe/ 3Al9EHRtKrVHHICDMmdsiSMoUWTk0cR9ApNltzEDX9Kw4SiuWOIywERZZGdiFcOQK6CRBlpVwurh hx9GKRzFscSAWbUCZRJhBceEZd/A4YMDY4HYNOFu7mdCPYYVSlY1GD707Cnxd4f7oAHevlPaaEG7 JLFyA8vO3xbU21ZJ4ey7MyWWR+BEdtpDOFBisVdkaOY07E0IcC6MkQnQBQ6nN0XEWJaCuTRHN8x+ KDUjEAYm5yNBsbSnlZS7bY414gAAQABJREFUeSBr1UQ9FdYSbkKfD/hF24wPMM5I4NTcxhw5cuSW W2754Ac/6JrSzy6M8QWVf17UJ/GjJz/5L/7kr//v+Pvzt9zyuptvfvlPHjg23q7mrwW3eYwW0ATb qu35Pgt5ZehuHJP5PZbQf/Zn//ZNb3qTl6dvffMbb3zjGz/+8Y/7Q9xf/a//bdhc4dXkUf/6g/K9 5z3v8Tpy7Ngx6hpdXmsiU8JseD1Tsh0UE42lrYkj17y+1IWOun7Vgs6ttiZ6zqsPhBxpGGhHXQtB EwNxfpjR63JQtpLeGZa4ZvLjqYLI1bcyDEz6HGLgFcobmKNi0x1pIhA0wgwH9r7Hdqh8nywQhgws KeDqnLilb44AG3MHDLGOGc6JW88Ehy4OZk5+J8FBZS8K984nvViUMFWgK14REIPTIYFPpAATZzV0 WaiG1FSDDXdowklELOe8gnflISMiA4FIdWZGb/Tm6t20CzEDaJmVbJmumpQIEJgoqRJkslKwVH0s UeZOwziBkIhS1lyKRVMuDDhiKIXSlxr3gjKuhiYQyCKjCFEKgUHChh6+xygJCpDSEj3l0tOUhZFw YSBHBpZ65EgCNAq3Aq0QJvhYYslXOBpUJdUnlgmlEBnAMecill7lwlgb6ApnxLbGgZ6Zk0UY8yLq BoSBJQKWmXCit6ptrLKHnJdV6TDzqJ0E8jnnQ8hPL8LpNJXnCxZI4pEXjUlVCsQoIjFhabOMIjKT Ap6Os92UtZQ9YmiJDXsEzGGSOFvlZZ5YzcAoTWwhMxYug0A8coSv+ZsAcYdYJWJJnJcieMQkKEpp tiPqzDFWfClxxlamMmLGVxQaISC3tOowaY5GKpyJpZRiEcjcq0BLNNnT4+bRyN0jAyLZfvXGHSV6 HLocnFlLWHHBBw5jbxIsm0uNlC/+4sIHgpICWjJK0LsLBJvOkoHo4gLxSOTIQGW4U7KkFFQsOAIB 5OJKJ+43/aN5CgTHktAcMVdzwp4vR5yby4ILMoWuAnytClozuBIh8FJ2E9IWe3Qruv9dZb3o0DNz q2NOsNXYiLnovPmZU8oaJSTjYyI6QVVcnw4+Mizhg5tqI1xQfLASgjG9icpYQgNDZpTEJPcyVSiO imYibnVDEr5xPZqfXVhyMSoRyxzxoVywclGHDBrPjvkUV8eBj1BslE9pPvWpT910002SV30Bnpj/ Yrt3LD8BPfvggQ/f+sFnX3m5Lz9+8zdu+s7X/+Jjd9z+t/yncobhpZFesx49+S/v+uN/9fGP3nff fSce/ssX/Z3n/+YrfuP5v3JonFGfDY/5O6J+JfTY6173ure+9a14lI6J3a1X9I3ULg3Fs6HWJe2l uf12cuyxDtNVeNpyo14kGrFWcBFgq5U1KF9NadVR4U5KBIKTIH1972UCuHPi3u/UwfEtNEuaF73o RQ4YHO+dHkVk7wPJ8fDjOPbmV111lcMvEDLOj9cyHe+WoamMOHePiEgDBKC5uGmMfI2oMsaNu3BF ZIaYBHl1GiEg2RG1hAObbkC+oFxJDDShVnTF4KMgzIA7rlwId6sRwEqa7BWEUvqYKBc0jxLBBAhR SVC8LCHDMT1KlDSYGNsp4bp9lDdkZlbLlCUp8eb0LRnndo1fViKAGGFDz15Qc9UQmoHKICMjS5QS pyTmBA5j6fBtiTIQSl6Qs2cGmdLImJhjS0zgcKQEQgb0ztvAwjfJnrEQwTI24RgOLxNxVyxejKUZ fyNZmPRc2ENI6TziwwYy8tEwV40ci8WlGhaOgYiYmHAxQjNhzNLuaPhKbYmZkmZfFiFzIfQchWYv KF/j/BwcfxGMPWPCQBtrP7vvM1t/Epa8CByhyYQcc0kRjx1SCB4zAAXZIyVfIWy6kyhBJ0uzYcsS c764xdkjRy6WWHJROqtCUBolQsxJLpSqkYElE4QrYNyMoGICCpnYogHcI56CkrhB407gG/F0+WAi IsvYitJ5ATJtx+s+zvClgAZlj2AZEwQAtlPmYI3lQj8T2hwTxnAIA2IiI3G9+MYcH+FAtVmutbZJ RBnB7C6KrdcIG2ouBGQjG3cCEEq3BI2UKa26N4QgwEvBhN6qm4G4i4SWlLp113GngSALDIkXml7Q NRhfJTLC7PpiGY4JcPp22UTLoSoL3Cyhx5HAR4a9omFiSVmYxdDEXrgq3Yd9d8WekiMCABFTQ/i4 CaG3iZL6FGADTfUAwmemApYoLWHe21XuFVl50WAshLkldcBKUCIXwl24tSn0VQlhmNWcDV8ChDAw CrrmQ3tWaeNqMIagzE1ECc3EY4VaZmeFfEqLmxcsUeOBkMyPHDly6623quPdd9894ec3QPOPWT3i bwVe4Tduj7/rLe94xWvf8PKX33zfD465z/0tvmk5KrK/jOpfgGy+wZo3yKlT/+mr9/J9x7vedccd d1xzzQv/81f//LvH/juN42uwEeZ33XXXvffe+6pXvapC63hKe99plKbGorkUcsY+SFk4/aq22o7o fudZY2Go8g4/S3oGluoGnJ1JNo6WU6HLa1/7woALR0do4o0DRs/AgTHvDup88jW5+uqrXQTetLwr ONXq4xWKOxwvIvbdOfTOwZHG6MADNBEFbAdbIsI5SHhSAukwmHhMk5IBktwpu3TQUHy5hCBfPK3C BA7HEherMqVsrggEJYViTxjbUMyNXDxa5d7tBrDzzEv1VAOUklplL8GYe+RlVY5VGBRHySaYowGW 7+HDh5nxPX78uFq5nuRiSabARTSXDuFV1iVuidCzFN0uYAV/NaFVCNwJG3q1hUDUgZJGyibMOILF 30gJqhE+nCJmyThuuZszCNbIUhTSKhAGwPkmiwYvxWHAC3nCkg18SmZEJUuwiCwD8RgxE8IFmiUu 9CTCCiu0XIDbSqJbrGbPBiCqdsEGqaH0IYi+ymjChbi7iR8S7JRW18A2tO0uVlWqgKCQAQ5KdHHt qdGmA2muQ5YGrFNjSb4IoBfJ8CHTSLO8hPMYbSHMjWwYQLDKi6itS8BHILYwVWBVlaV5gqdH7gAD KXThjPCr+cpITfhaAstFdNUorjH3RTgEfNSEUspyVAF6NRe0dMKhWUo4OAvKJjMIVkHxjbYaerQa GcoSQcw8gYPhxBgf55jjj4m4jNOwgeDRhMaW2SmbjoCToj0s0XhLcEK9MTj7QghND23tIz720esX X1AMAkSAOxdoFYpeOnx9r0PPgPEqmoi2z3dXRAiYkBnnZZWxR3fFifmrN+A4Yw5TItWZEjGJ61id YCKQ1UrBvpaDqZO5CIFelclGFMSIOtCw5M5GRyEG0yUPHJ9uPOFcelhZAq4INGqFCViHkaOtF7oo 0DhKxKZI0+ZyhE/Jhi/CdZTVhLFVTMQ1UvKSuCiW8OQST0tqWNaWCEcRGQiHgDlLkwsSIOz55iV3 dfMIXyxs4eMDWd3MLwj8Qo3HbchHbFtlLh659tprKd/3vvfFw3zQnYwvP/XzQwcuf+zU4x9+/z/8 xlf/y9Hvf8ufNFeEXjoH1vlJ/3CD/0wh2Z7v9Z5/GdHtPEIYT/7vv3zwR985/Hd/9deee/nzn3Pw mEq5zuZPO14HvSW8973v/fznPy8dha7LtUKTkt0b4hJpdjWH7dSamHSAa1YkFV+n6raq7QQycO1q C9e682CuS7r0gQTrxuSia9lrU7tGo4Hk4vzAtCqW3IUgQnhR8F5i7lw5Xfb0hS98ITQhfAGu9Rlg 6IYK1peU7DlawkFosEhyBI6kUdyl8Sh6GieEAW44wASCCVjhPNJLnw1f9jSuIQkydshl4XNIFGYw xTVyF710RAEla8JX4pKyysXd6pF0xwknU2Vc5IUrLmNoiLkIXEZchIMGR76FY8xMIi441UAMLDMl UkOrdY4omLOkkZG5cFzYI0ZPWSLwS2FVkq+lyIgLkHtMTArNBmfCbIlV+B7pQ+PLnoRppFn5ZoMP bhyzLIS5dCzhhgOhJyxduOiZS4EsDpDTmAi0hC99JCnXKqiRwLymARbdqnn2JtkEiwwNAcIYLE0l zZexCQQiR9n19qMxtJbdrDfYRINZUOVlta2kB64NfMb0eWOiFQlA4nTAdBjZCATEyAsB9PjGh0bW NPBpVJhB+2ip8kLDjRI9uZhYgk+fCy9KxEzUQSCYACmJCXyWVayIjTQqwB7PqCq1JcbQjPUJpTkQ EkhlRMajCvOVLLYIsDESOG0cAvgDDI2BpdKEUEFwUBP6yo52yOIyoF++9ISSUJpzjCENS5qVBTTC TJod2zrEBZXerrnEvDn1UoIGd0slJSMbysY3SapN6SQyAIVYdxHwSMpL3JZYEktyj5WMJOs+dDTY Q1Mxo1gq0zsKAxHx8dOsGwmUVaKYwKWADC8XtU5w/3TDM7OEGBxzjdEt7ZGj4vBljwYOlCipEqro eZSOidBuswSy+tCrhiyQ9AIKh2PfV1GKyAu+uGDRViWtLhbCHtkvAykL5HEcj/kfCGLGy8gMFD5i oVRcxlYrphEBZNhIgaAqHVHoVZKUUZTgsFzCTNz9HpfeBJmiNNHSHAkmVsGmDx/stu/TPu9rpwEr K8EIKkYkaIwEFcpiP+4/1fz4qVf9vb//69ccvvOuTzzeX/Tz7dE4azvCGO9czppAr1a5beY7gYZy +lZmDPxzXJj8uy//+y//h//4zne+0+vU83/96isu/6HPF4Rf85rX/PaUb33rW4vw2s72fmWxQ/Ti /79CbfsvcEtE6CqZnqYG0ljmHDW39tWyLDWfR7SJJQeel1HfOwnaXXPoRav62EnQ3Aycn5qmM6OT IHvF1NbONi8dzAy4k+zEMvMNlta/5pprjs6/iAvnyJEjXLwxuJsYe+VyR3QTQfCq7UcWj86AQ4uD SgqECfCOJXyCvwRlp2HgkDqKpkSsdn2bjDejKUJkgBICeEKWF3ARiVWnrksHWylIRIJKZxWUOYPi osFAPY2d7Qi7qmgIkoixxzzfOiTMbiUlTRgg074w4+Ie9CiWOruppWOzLHkEi6TcRaGv3+glwoCA Qg8mHAjMPFJCYEZjQqqbVZbQyh0fBhw7jNA8hknJBRSQEOiZlV3RFbndb8mIHi+TcixQ0eFAs4QD M/nSMDBWZ0skMzaYEDg0RBEgB84sSvQZeJxWm09KZpCFKFbVmN5jj7iE3IQjYgshSpSicFkF5yjr ugsZvlky484SAo26qSoDCBHos8THnnJpeM1mHxEjOaIXt/ISETixWnTIogM00X7IW/L56v2+iFY1 pCWjJifOGqpoOCNWTZDnKATBENqKG4hRUHoTfJC3uSTOyGfPRo7Rkwgm8Gk4EnrgEFZqHJ0+6csX /87s6i6+BDG+DDiaMEOeskcaaGgDx0FNuESGJcGWDQMTlswYeARotESjAiw9EmY003W8KXKBSUxE zJeeRu5ujxMnTngjkQhHrOhNQlMlRSAyUnY2K834w2lr4maPbARjjlLAjYAqruKwd/8IV/EV03dF 7gd3KReX9oNTROSI6gQYAzTXkUUEXK1+JWcUq6TUE7LcXcjAGfuAwBBhvn6bjIPoEahEbEyMxN3O BhMRkfGoCDiIaGfrcI9ypBcIchsBkIZBr4P0MKXGUhHYiN6NykzicqRBmwDkyIYxpVKIq1Aknn18 VHPIbFqSOA4Omljywp++ni+1AI1WeTUx58XYZFsYeDSG1lwdEObIJY2RwTYaDdmrSf8UxydfsACV T4gS6MPJRBFVZ5PVE+O3PLf/s9/5q//5P773ve+M9yqZKoF/tmFbZlG2FRczBzKrxvfQsw594hOf OPmzk5/5zGd+9KMffO5f/+mffvpThy7b3LmYv/vd71aj97///bfccssNN9yA8Nvf/vYvfOEL9RAE m1dlL4bJHp+12XtWRhnXqglWRHci4NEYJU1p71HSwXpUy/qjiIrc24BDor/dBRw1PUu7sPpeF2po lo6T1wJntYYbgee/CAXH+XQSshRUHx+bfwDLq4yz5zeGQrsIjF6qHAkcfBKAcuadavgecVivXADB +kjQGMizFxS+CiBmDoqXWMxi0kij0bWNEYhMe+FzmwgkhBMIpBc4PKuMskhZ7gKZVAEuiulXdRxN +LpYxYUMgUZECAARwzMmbm16ZkBcNAhwpBGCgXAeKyBfIVSDC0wjA6vKko3SmVPC5wJKyiZCmwCk 52guEPJ40rR3ItKjQViuotET/I2QQTGYuvHxyUVoxmkqZvkyY19XhMyGAUHJETBKQUa6CO00lIwJ XzhGOCqT3hwT8zgwgMYm8SgcQQygMV/uaBNmM/7GhQYaYWBpmpw2hJCK46oAjVhKV6HiEDJuhCNj ZsCNaBgZtIqbHhAxtqWZ2Spjvuz5GjEkfXhoOTX3qErM4IgCnGUiOpeR2BRLBWJMhNDhmBOPUWJo LiN7odUdqz7RNVtKqzg71CWuZxwZsKLTkGggILoERcEQVVIPU2LCkTAuU3GBCKoTCL1AlKXskS+2 RHvIF4JVzEU0Z8CLiwmhjFJLRlFWgkVMUwhLWabcqd/4CSECzBh4FIJNrS4QpaWEHrc0vGq8yKgY cdCIw8sScyPAxDxHjw6CBL2HsZSIR3zENbcXHk2UlKVjC6fysgFirg7KiBICfkBtFxi7t12nfnbl hafbyV+L6fXIRsAMoWvNteCnX2hexcgLXvACCKBoEECDAYbaAG0cjBB0CDPC3qMJTLnwMhIMofm8 AMK4jxI8batRVwNEQPU40sgFiBpCUHNJGcUVznsPPuwzoKdUJY+iSJC7eYEUnwElg9l34w8IWvWo e8EiICNmvLgbfbSRKikQX/QsiQITPZoaWA3p6wEjzB7ZLOWaWGJgyRhhZZEvgx6Xpck27Lb+aZ+f 9oJVYPxMlElpamIJm+DaaJ9e8YpX2Iyf/tX/Gv9+w/ybggfnF1Bn4P1kfS6K/M4/5v7YIydveumN r33ta7/5za97wfr2t7/tkxUxoDbStimiR9fWtddea4O7vPBR5TaGwRk35qJo7etULMtrgoxzYqTE wcSosdTTHHP8GWt0bB0MvUXpJxinxS4k7lB9zMXhMdGRjhlLvQvWqTPCtDV1pxucpbjOiayFMOrX Bx54gMtLX/pSdwEvEb1jCadubBBz9fgzB97bRMfKqnCUTi98j2z4Oh4eYRrLjr5zTskRH1L9jVaZ dTVAw8r2aTAp4Olu6myzgWxVgprN3JFzH9EIxFgIIOydWI5Ws+8Aq48yGhnPz52faYPoMW4JK6sA kZQ4KAgYKo7SeX3EXxm7quDbI1sAxL0pfazQUDr4HhnTwOFSKQpHSTCRLEsg9JgLKlY8Z4VGnyiO JcIFVEWDBpyNkQhqlL4sAJrnxWUs79w4ayKcJe4A5SWKR0XgSylE0dk3N5rDJ5YC5+XRmIt5zEEx oJdXS/QkNKv0xIQNSzYqmaVRCiwz9piNIjcJ3KgglMYQspSLQGsrLRVFvlIgI4H5ShqarsZE4tWf fWb2S2VUA2BoCm7CCzEIM6FNRkITjo1Npm4UCgHS9q2suTs4JBzGWXqEz8yGqokExTIKTVPDezRH mItVxBwHBuLybUMjaYnQeGQMli8NS4G4YNU1As0qmxJkbxW4g6AI7oSaRFy1kk5vGNzZR94cAuQy pSy1qlEK5uzBEqxIlQknSwZoNI+PMT4ACwfchJJZgpWjhGcHzVKVVGHu8G20cPQekZGvXMyVTkE6 41ycWUvOr6V4erQR3JkpgtBiCepCIC4WGokrCDNF8ybXXojCy+uI1wX3LXA3p1vCfSUoWJVHrA0q Nb4udviunb5qEkhQVXLBAhTOrUgjIjMRTeTFDJoffetnlOxa3Hgx85rektGlZ1Qrd6y4smBcdqAA 4oa2Wvka3k/RwOmhlREXVcWcGSbEXlQTc0VTTNVQQI91Dj40MCEwJgiABY6D6O2aVVlHlYsoENTK zmLFXWFFtzvIQJaIJTiMCVijx6WZ6tOGbIDQ4g/QKLuMzuJ4lqXTAlzgw+4XLO4iYYmT9OpCShOf zd///vff8IY32Gkl+NKXvvS9730PeztX0EtEMT5C3Hnnnbbns5/97Be/+EX07rnnHnzoNdAHPvCB d7zjHebaQk1/+MMf2trPfe5ztk0bER1c6aN66UaFaneFKCIOutMjGnIxmmeGqgbSTJXaZYen2nY8 ykWFdR4DZppbU5qreU0JmYajb1bMGauGJZYe/VwFUKd65OXG6YRra39L1LEUCx/uyoWVuLrfo/J6 5XJm5ALwvvvuC4Fxh9aLoNMikBRKU0ZirTS350AkzoBgxd5qRwgCVgIJB5mSTScQbUxQuu6669xZ mHvkCEoHmqDEWEvIwgF2u8nCYe4GEVQW7lMRhWDPWGirECpgaMIRZvQQFMp1KWuY+aotGrYDggvU jSBNXwQaH3roIfWnF0tE1fAoBGMCCgglVkLT2CDGHBMRlZR4pCdcWIKCg6SJNCGoRo2k7PTddNzD yZejxwA5MhOuFOg9RsOcI2HDhS8NcPP0wgGhV5+Zx3jRYcAMmfgYudMU1JxwZx8OBBMIRlDqY9U8 vZEvySBLZqLQNKHkgvYyDspIKJNwMIyqlHlJgaCkwRiwBxty9hlgJZE0M4PNXw6NBo1VUQCWXSnA AZiXeZNlwwX/0MyJJYCIEXEBoqqZPVqylT6xHCiWWssR8BkcPcgCscGTmVhOimNrQqNDCC8lIoKC FYiBnxPqanMdpQcsMQDFcpubuSgOCDJisRks5ycrDtBojMobGRMRNZKRfXnhA4eGi4L3gweqYNlb JdxFz4UXY8iUHFHyaJU4aMbyUij2bIiDCVl9JB5I6TiqfUfioCmjo9phDwRPINI3cs9GQeCDEtpN wgsUy8AZ0/fmQYObSnqFwkFedkFGUlMiVHNnwx6mPUWmLMAKKiIXBrnTuJN5Gd3qllTM9SUodzm6 AwVVjX7SDkEsr1ZdubyggQVoTzkKhAlW0DwSFcBHvjAh6CjZYcVRplqCjRy1mc90BNgDpMGkvgIo qFw4cqngEIhw+LfqWhYCDaxUiTJWbKDJpXdN6QitB4T2HtnuU8rUtVabVS4GzCQCFgc28mIATWjg 5xRUpQzEKKjHGobjGRGWkuWanzPK+Rts2nevgyr4nuP666//8pe/rHBS9Wol86985SuM3/a2tx09 evQb3/iGuQ2QzF6Ep1djFxX6xhtv7CsHn38/+MEPjIi95S1vQcbbHgNBVer1r3+9st57770VV7mZ Pb18zogmNNmuhuLoZt1jpEeDgdbR0x61UZ3HTI86t1LQZMpu1N+Yuw7sBXurHjWlA6PhIkCp3UHp b7eqR5idUhUTV4M69t4D2MN0YBxjdQPrnaYXLPYavYsDCA42GiY0Zhh2DBxybzPIyMU56QoACLnW tEQ8ooeqCRBLrXZQqw8DW4MYJmKx7Aqj7FJD3twqAeJR6X784x+7NTxiiCcoSlDqWRFUxmsWAYKk jFwchAsRBQ49JigpKUcJQvCoVrYATiWl51LbqBvxKNnvfve7XjfV0CNkKSgOaWchiwINN/OKUDgG KsmrKuHGZpWIzdJbwhMIwU2yHG2rCY3DSFoygjXmLtzS04hVatC40BQuwBy5WDUyQIANF7FsCjMI VulRUjc2EBhkg5U9MmdGz5eAMpb+ejRRbdxYEi7mhBcZcFPDi9BYKpdpNQZ6IElK88hHm1eP9AN0 pyflItNy4bj0zARNbxIrY4USjnF6Sl7sF7eFQwPBIxsjyYY9Mmvu0ZwGiL5SSe1k0seSfqPRS8Ip KZA6ARN6Ng6ac1fxw5SRDvcjhz7Uk5Q62buFQ0FsVo3NXVDcyMLEgXBJb9IHcNFtKA0Ex0FEu18D cAclkW4G8+40GmQU2Se6swBEag6R9x4G9RibpPrAJyytCqeA5gCFE8USDT3JBri5uBmg7ZGNLHiZ A69o5aWGkNnLyyp7tfJu5LHyuleVjpeKoaqAHtVf6AiwrLAAJaICQqsJUVh5magtZHGtSll7cxcX Z8jNMc8ADvxA7Ka4iBHR+bIB5WY7duzYgw8+yJgBY7SlqQE8Ggl7GvwJLxwIexEVHxRwKUjTlU6J m9TgyJGSpfZAVazuSTxl5BFzeTFgKYo5R5+qwulPZpZUe9ZgvGpzqaTQlAisWCWLkjlfb1cuRgjq wF0WLJGEw1JBIBhhOgswBeWoLJS87CDmLGepxj6yIcgY6efT7sGqCnA3YVPPSGq33TP1PLieXeQv w2zWAaiadkXhZN54dpynuFq9EBCO2AxVS4mMgsK3c/U3PiprXy0xplwMc3mKZM7oDpl+bbxHIi4O 9ZDOY6Bv1M2ckoG+V178abQy2ibelrxH1tBSxh+ILuwk61otWF4AtbhqFEIHA2HvvaSft5wf4vi5 NbiIyMX5dJKheWfyZoMzDRqiCEfPTAg45sC5cI8YfMTwdJi9onkEi7+keHGXMvvqULhdjwwgCyd3 1RC6tyjkJQ4KWyPfEvGlEcuQ/dTl1BGrCiJrSzbahHsX0IkTJ/xkhr/K4CwQ8lxoOuqU7Dt7YHlB U1XhpOOl013gDbIDzwUCM2XkBQcHr3puEDyVggGN9LnLVHaUJsqiCObATaxKijKbzBQ8AzY0hBkl Kd+gchFIuRYIl6K0rdJBLy84LGm4I8ax3aHnkpdAJJI0ltirTBxUtSW5t5WQY8WYRnQ2ZIGUQikz JjGkIbw84kMEmimO3MsIjryyDJAxQSaBNl3HvzLKgLERJmUG9trEY/RAhWAikXLJkp6NmhTIyCY0 evhGEhmTvBgUay6OIUxm5hnPOJtfXbGPwFrt0YECKB2lNtdUSsFGTRhYsomUVmVkoiH7ZM1MIDvS hioCx8zWuMKxRFggyIVjI2JbLBaGCDt60BhbJfSMcdAwJqUcMTbs2VDSCORT1uF1CmwinpBRdWoY VE8u1aEaxq0qGdt0UDWDCSUywZrAgYY/d3OnWKx1GDueVQMBhOF75E64A6Tk4ng6+4XrVpRg76xd PsxwEEVJ2RMacWUkinvGRC68pGmUlLpVNNeO1wu1gi+6MSY0ENpf9uYFpWEmHRMRxWWJhvvEqLxi QZCCuei2zHVEWAKXC3eZMoNJw5LGqosL7Eh+/ncs1EQieJqwZwzQqBQVRHSPCsUMN3zaR3PvZ/4Y GdqUbDCEQExUFT4XoQVVRvcnF6uMsXWRentzCbNBTJUsudgrOBePAknWJ7jHtphS84jYyxADNy0l euakbqchODQJvHl6GpiMlQJzjku/zJ7JybiP9hP8JEzkgy6zzgb9ylY+luj3A3m69NVUoGqKAI1S old08zpb51ltnn1mmHDZtSXRC/w8qTLea7+t0bgaUVBi4hEyJuqGG0v00O505aiGlFqfvWZ1lZjX 3Bx50WtWSfFypB0V9pQElKToaTQ9QI4uhTTaXfQQrLI0dySMetePKZROheZe2y0iX4+grII1kYtA oJwHvmycBODmVhnXBpGhWXU23y4sQOAxlynJgKOsnQeAyEiQWeHQQ9WZx8HcCJyAQqMiM3DsFY2X w+zK40tpVbm8LbmhMFdAITr24TOjEV3RkIHgCpaX7JixEQiO007pyhCRMVgMMReUu0c4k9TYCI/t tVzM6blwVCKPRo5Gog5NjBzpq2dRJAhcdBNkGCPJwASmXIgJYyNfCMSqKDVABsiUnSVQWZoT9sUS yEaLVThKS4uV7DKTCEwjYxr6+DMOFj1lVBwirhCBcInqwgkKToAeW2KWBMh9Mh2DeRllzH7HdhRB 1tLUIeLSq5ikbKhJbNkgTCAjiTMzjzAZEJPqoEo9ckm4JBNgIBDzEu8xMriRzNIsl0qRcXkZ2Yir 32JbG+u09SNBrRglu+OYaMXywk0s7vQc6U2yX/zhMyuoiSi9qfiEE0Wt1M3RsF81Jxu+8kowzMaE oCEEbr7jcSTRUMk+Pnv54FVGLKvPDtJpXwHiTF/oej5i999/P3waB9axhcwGoBcFeQF0tK+++mqr MqJhjG3H9vjx432RRmNJgh590iuLHjCa85KpGwYU/gwUEHNRQInCi0ZBnCCW2qnEzYniuDMFYgbK RQqKAQJ81dNEatwxRJ67+gBn5kdZlcSERkRzoghtB2ReEqcB6NbSzLwkqw4QZGSLkeRek9MISoOJ H3dlVAN4hIyhBKsPQOD0DJCUIATkrdIAbwsiwMvblRpKAQewHLGSF7GtUoBgCUlSgnyJVb8t8bK4 Dh3wqrRSs9E4GC1VHyFM1MEZZ2aiGuoviojmGoANWROU0uwaJY65fPM1YcB4Oe6yv9SPQu8bey1F N6JGXJVGGpFbZnu5nmVpr/E50TKIDGSP+1UtG7W234v8fhHpL4jn3tBpwjdXHKHFJR7tNEHV+dSU VlnqGxqipeg9qiczHc/AadFnQJxJL/4at0cG7DV0X8k66jq1iPrVoa1fHUsGolOycYmY13ndeixB WfKjjLguAoHQiFJnsnOeRggcjJTM4BM8y8tPTr7KwtChIvHBc7vgcDyWr4gmozo736/QuA4IdykA Fw44/u4Uq0YXussXCC9LjOVChKNZ51+a1d+xdFCJJWiOK184frpyBaRnaYkBEFV1ERiBEwwtqUxk 2KQ3muMJwccMGl7I3KqQR/Lz6qlQiwkXKcR2XRYmaKsSDok5ZJdmOXrkCJAvDUyAlCYeCcDCoVrE 6hAaqB4Firkei3yPuTCLErT0Hi21KkrgoNLMlUEAkxzNKY2gQrOEai4wuyJXw2dplVn2QoAi2TBI VkTGCQ1jZtgqiwl8GsLA3mlOsNxbgsnMqsm0Gq+/we5K1iovS7lHgLKIJuz50gcVDn2PayxfI8fF OWSPwLkYzQuxxlzysoMmaugsOP7EhSC7dlyszJYxS4kTNou/VSTjKQpMZsY4W40GjdvAvURjCTET IRQQmkNNWNJoNjcDQCMmzACyIUCIR4GAWOJuwpeeMsxVHEv0FcSSPXKafNJrfimXTnEFcsqsApQg nsikdPR6w/CS4Z3AXQGQoAoQmoMZYWbuSXpU4UOGwB2m3D2aMC4QtggQxsYAzZkJ4RZy0ildmL1e 4I9e0TF0z7g37Jd7Aw2BKFdQWZtLQUTVUAeCntrCIRVw7tv4nZr7R6zqxsw9E6y8sHWBiyscJnyl jCR87l5xPEoZIPI0yPASlw2SJoqmLPAxZMaGpVcrsBjCpMEfCAIm2Xg0RxsTDLkzExQNlMT1cVOr oMSscGxgumDZdFV6FM4IQVmEMDKTEXyV597+eiT440xKqlpVLmNSRCOhYQmT48767v9nhuFu7dP6 PHjsksgVuPkug12P25bmTy/pRWA7yi4Cux73s9zWP0WeWJF2WnRtAZCY6wytpqsYaJrMagsGWkov GvPVXmy4k7Kg1536yVuLVcYa3duSiwBsHaljTPQ3cGfbqeOrk7RmLqJb5cWM0u/C3SZsEHDGamXI JtrdlaGP3VyuDF4IYGuJsUAEtwgbSQkC73UEW8a4+W0jqtyhFQsZrJCsMo3Q2JDy9ciAuA4k4sBj KAom1RB/SktYycK7kfsUlGOJvOhwFlqcaYBwLxYv+Ni6rWg8eq0kItJzQVJSFc2HmVzo2wWr9C4g Uu5tGTIMRMFNed3OtsxjShMcWMLppoCDpGJWW3P81Y0BWMWHXyI0zOC0mpJ9j7wAcuniYKY+gbPk Wy5GlvRERAKBMKBpbjRXkAQ+hFabM7ZECcoIhJ7GY4FCKE3KpE1HkmVoXY6SUhYjqAQIY+KR5Rrp ybJpDs3EKLXmXGZm42XLZPhM4Vi+RjZ0QTUiSQMBeZoMPMakFOjZWGIDBGeJmxOT5vk2sswlgx7b d8gwgRvNewwknEl5DLxyjEm7bNS0OtCOQxBlG4dX4AzcDzpc69YYtWJdhBVkluytZqPlHGHikQiq jOyFkLI5e4Iwd2hGjwJFDx8TsAzcJD6wzUcas7aNoAgvBWyPgOROaWJVLOAkKGgOQjaW9DZRKHqh 2RDXizcAJ84RNjqAwEHxEpex+4GBSSHYs8EBsipBEM6j1fbI3UJcJkAEwo0NqgSgR8maeC1wdWCl XPKVtYlVgayyUVJK97bXDnVmb4lGlGCN5pYgw+HrUSz8aehpTKLhLvVIWILCGWEp2CPke6c0F1Rl ShwfgPLtzQkOVkR2QOBz1ySMfWqwcQGygSAKbpTdinAo2fMSwhZgCKcolIxVAFT9YCIuSv7YibEu MspFdnCgwRSr3aEUEaAlUB4rII0KY6vnLZnLWu5wCF+pIQOHPaE035bQlibk9WiSxritvKTz3T9I CYb6rpB7NRlsE102a7IL5OIez4h2RiX8M/LZT78fyPnw5LsdqxB2V9/oOROjVwSNxUxn0JDm2sKE ZYdN03OnZKCrnCKjVqtBBaKPKi9mkBlw0Wr0HWDGTp0mZuMwAGFJaULYA9GshCMvhwQrE0uEsSUI JPyOEzTCkh5h9nAAYs7AaI6/JbF0P+P0NELky13QsqAxT1ZeHhHI0QjTo4iM4TAzpjFHz2NXEmPk WYpuiaOgRjzjrERYMfDo3PIy4c7LmI1JBDyKaMmnju/kjS6RssvAyCAOyt5HmsvF3EYDZ2C1FDKG iUxZS4HQV0bzJjTmLPkiwzgZ1jsvu81ZEpYeGdtuDO0CHDlWE76KYDcZ5EXTJEcjEC5iGc1bZZ/Q q6E61J+yU4SSskR4kV3gosch8isEnKCAr1g4IAmBMaoeATIQcYmg9lpcGgjibvjt/B9NPJkxzpHG OjTIg+VM0JiTVTIZjcF8pRM3TEiJyChBldRFZRdg4CHAL2WjecgmVolJxlb1KjRRzC2hgT+xmytZ 7uxzwYEL6dPF6IPQR6OJljZaUsnsTdSTgdcFYpXQOAiMkVeo2kb36nB3lLcBcbljVdHK0WNBjaii 1I5o9XjibK4DjYovF2YIlN0s5Bi4Kx19+VYK4VCiJ2wooYUPigZnAsqSElEiIC/fjjzwwAPHj49/ CsEHsBwt4UN4KQsNTF7SNEqfUkadFGQIquyN5jDZcGFAKUo1RA9gVTVnZgQYSWaEfV1EqZi+xX/x i1+ssGj3WkCPHq/sTSwJpxTMROQeZlU1p6GHJrRHDEHhzwBhNUHP+yI+lAjE0JJ8LUm2H5jFpRHX uyYc15SN9tIGX4kopVMsIHqMkq9YLOnBSh9VGhM4AE3akW4/jjhkz92mYGUfA8ScCxGduxF5zCEz SM+9vZiGV3q9w0RPqg8yGLZZ3OODQD1mXFIF1uOuiVVRKE1aWpNdlpfo8bTf4xQjQtvx9mq2V3fN L8h4l+/eR2h7K3I+Ic5pc06DvWT200SyLtQrzPSNI6HFnTEXQYdKk2kRPSQjc31sZKDhnHB6jpTp uTCr9enNCXfinEDmomWLpeM1d1GENufYpcZS0zsG7GmcEGIuNF9s8WQMann1aggnJpb0uuxKkxIO BGLePctYdD8VoefnD0EZF45GIOEIs8ouF0qSmdESMqIAdFwjw4UGmgk0UDI18YgSAoxJuTuNaay6 pMxpJMvep4sJWMkqhYKHIyJfS5igxN7VIymPrkuXIAM4bhlFgEMfDRNxoTH2zZ8t9kclXDEPP/yw SwQgQaOdZZzQbKfvkViC2e5LFo1s6OULJ1/6lmhQskTgI6CFLJkAsQQNgtXwCwGEjVGIAI1qvmzA 5phl+mBjJRYbsMy2Ldl7XJS0Qe2ED0djBKbTIEaaczRfKZuHz15cgOhZjaQJe1IgCKWT0pwXBI9h rkeTbWFJmI3yzfIaoTWacI9e84zZozFdN+9q5oVbiQcCh3ERI0Nv0miyAM23H+UOkCwD8zjAVNIw KVkSfLgbtaizQHSpPeJeLq3yGmHmFxVW2RMTp8AxdwoUVgqEDSjugsJ3ZPi2iewTj5aYzWO3+V4N Je4OiCUT7hzXxgWIEplENhVYZiwBGnmBkqkWguZRY0fPY9/K9FKFGzSU8hVU+kYEhOPlxnDYSYeR GXurBHMVED3O4TjIlEAEcgnELTLMol0nG8VFuMsBsnBuPPUUVHQMc3EFKS97OMAFalLZowG5+lgy lzJLmJQxQYYjJUw29HZZfTwyI1arNvLK4jajERdDvoz5uqD8xIg2R69fvvYDXhZ8zRXKCw1MbNmL olCMiVK01+aUDCQuU6EhFAimdyM4HrmjAYGXjDxyAWIj7Cy9R77iSsekOuCsbgjDpIcgHV7lQkM8 5m4E1aY00jAwb9xeWpq9k22zSzc/wzdYTzGYbJ8iwjPjftE8l6NJgrBO0isOm0n3hYlGdMw0k4Yg tQg9++Y6zGNHUQewAZi7E2uVmbZOSW/ChsaSWJA1ZYfNXBPrcjb6kiMNSwZG4PRGeiKoR3qWkaeE zN1BSsmAmUAmVkVhYAksseSooETDpuNqnjs9YcYXfs3dnJJmKZsbOQrBcqGxB0jDRSzCDGdkzClL xKlWZ3y4Vw02NEQNbQpAeTEWwrktzQJZEkIg7uqJszmDRYYSvg1yBcuR/SQy7ggysxwfNgxcsmxI PQAfMiiAQns0SUpZRCkYgUAw0nNBPuFLqgB3lkY2JkKDki+ejNnQ0wi0YqVvDIRB7uKSmcEmBamh jUb7KATL6rlorCh8GahDzHMsBe4RENdeKLuCJwsHMomMUVLbEjj8JkbGM61x24IVl/22hp7AL1mr XBZJ9LCKHt9VJS5RzZi9JRKZ8C2FRm++V6yGE9TCpFde9hNy4xsIDmItkSmx1J7Sm9BUXsyJeUpm kOPW3GMa6atzn74qj0khmJGYBO5c6FUf8zBZnjhxwruLjzcIGfMlojAQ3S7HsFXHQZMDodQhttiH uk/oPhQLvRLHzabEzZIJ2FbbESMBRV+3MOMl5fQecfNjD9HtzBgTrOwsJlhxJGBntTbfx8jLS0N6 NhylD5MLGh1wUaQDB1rG7OXOXgj2JpYIZNVIH4iRO1+V9BMvA5huYL8jE4LGnVDvcQSFHhyV749n 8S0LetwIM1WFo6rtIzKqR8+SAT1ueLaPORqVy5IqsS8EbuZ2hP1LXvKSq666ChN75Gu/3oQEYiMd NjgbBRKFmeKYy0U7CSQXBOwCG+BdtiYsiYl98caGgMuWMS+BxJVg3DDvBoDDPX35spcvcEkRFbOq ncRisIqPj3QQkylKbY05fMKsyS/n+PS/YP1y5vk0smpH176207pHrxCNq3096jlLHolG9KhRiBYh NVAnh5dWY4Ok1gwQSJaUYrHsTNKvwzMDbv6TpYyZaW5iAkfjogFNaPMI0FsFZVJNPBZIB+ts4KRu rpWZMYCAfCDb3W/JIxuxCFhmRnNLAhlxYGMkLBuLGwcjZFJocaVWcRgD5K4+qgTQHL5x0bPkeDvw MDFfyaq8Q+sGVDQheFklooRpxJOXVSMclqJwZONecNFAkwI+WVplA9bIBaZV9uYIoGGpHYcJv1FQ lkVhyWUVBKy4XKRGrDJjnJQsHHWgsRpJ0blgRUOPpBCMPRLGRjgmhJ5sEHd+khZXOEwyY2CipJPF 5kWErzrYF/gmRYHD2FL24WBF8AFIrK5w2xMuGRgxNIpIgGzj4KCYlTEbI18CWTXIgh25TcmgxLNk bIXlSqG7Xi6UgbDcZuIxbim30YqS46QwhhV6gSCvFJKCk8wUNwP7IpYyS/bmla5w1ZbZkkWDBhAv DWBMuDNYybIRV6BavV1jwNjXD/3UQenXbUePHj127JjPXZeGEnGUHS+rFY2SlCYEoVfLqWHCgIuI cSsvxggAgQzNnK8NRbsTBIeGnjsc+8JMIEo2BJrPWh/e3gAcQ/rygl+FTWi8i3CUOwKgGD/88MMP PvggF5q82PdeyMUVhy17BERh4BEIwZnBCqRcDDgyxhC4pbyMpGIygyAutvj7rsiX2f0tJXETsLL2 1uUuokHMCE19Sg0ajUd1wITSyIAjVpaUDri3kHZB3VASl1L6gQiBEnA1lybmL5qCv/cqb5wwOUJz uHKkEZFSJZmRtgOm6NJnzEBqXLpI4QvkTZGXV3MvWLhpqvYLoCzM4UMw8sWTC6GxJAVFAyg7gSTF iway6HUCEKG5MKAhuHFnU0FEn3w3r1lgfznlb16wLnhfbHA+NrhJTa8hdIy27oPBqsbSMfT6nk09 rTPMNYp2Icw0k8ccPXJhYzTny8YjMfE4j/b4HlVTwveoNa0Cp6TR0A4YDTLGOtJEp5IsHc5w2IjO ESUSrG52YqPRaRlEJ1VKAscod/YdG76QaZiZ8yIm1QSHCmWk52VCSdgQj7IwQhY6ni0xjjzOmQmR r0dLxEQgTNYV4H5RBNVgSa/+nWfRFYrwGhQnSSFMZEQPvO1zuaCEgyV8QImiXJRG1WNAzLlzNDKO GzLCWRVaoEBM2BA4pMdo5M6XI6+K5hE4/tlv+xZICHlhS/BhHCzCRWG2LWItCc3IoGLiUBHGBs/e oy9ZE45WszHPka+IQS2SjGlWoBzX4zJmhjCRRa1oLHFL0TZZc5bVNnqYRAOrJq025hWl7O2g/iEe s488y1IoO7Ahs8k9s5UpfREDkQ4zq3CELroR2/SWiPlKpHmWlNUK5mJYs+k3TOhzVBn1sdHaw4eZ j+q+MfVIabWga8KLbyAiWtWKSs0Avo9bf1nM29UDDzzgmw+HRTpsCLbtUb70XPj6scEFBQFawtiS TMVKzJcGCAJEC2EYgrEzBVZQN5UPV+fUkS8QSwbw7ZTV9ChVz4gVRSAubiqWomDrq6Pjx8fv6F2M LLFlCQ1zx4Q9G4DehADWdSFgAkQ67I1yMXIkNJZEUTReQOxC+qrB2JKI+spe+GXc9ddfb2vMhSBc 2HCp/jQQQCEjLj5WRSGyoEEPGkx6xlXMvBy1BEAGds1IKVO+LLv6ZKRuyGgSf8jB255Hv8LzMm0C R3T2JV711kZTwhfaxEZIEDgvSulISmh6xbREaQnhlJhgbitNZMcRLIFmN7lLpBwD75G7XVMELohx Z88XSD0jEWnaAl7cxar32JuwpE+zrd/W/MLnf/OCdcFb0O4uN4/2nmhfSmepnqPRH5pYu9DrGOfW RGvSMO4wayxdolc8mnMHSMOXWQ1kJAwgm+hXtwYorVkHpzcHC8q1pbkRSAOQHlrnh5euhcbACLDo 4bMhnT3u5hkwFpElDW5GgAyAi4556XtkwxIBk0JDJgzWqqUljOnhMyD08LnDt0RoBMKZWKJhZsTB yJEBYxPn1uFXHJREBBJVS5RW8YwSRxNmha7sQLgQR9p+8WpML8rMYwwcCTRXm0clQibfKFmlh8Am EI+WgJD4C21ePfEUhXChzBcIy23ClorFkh4gYSaEFMzbrMo4Fzcf/4wTCES4hH1mEmHgURaqbRUx lsDpASaBcMk4MixNJv0xeDSymaEGYRP2eRVuYbK0upTpAzc2YQMEJcTQ8EgWfrAMTHZoPvn/gccE msLKiKjzmlgN0wiHLEo5Qi6pxmVgFeCkOUq0Jk+GnzP6xVbctVpcmGredpRXPFmSOsHmJtqpD28g aMSHFyjpWCW8hCsXZjnSiOJD0fdVXkR89+DjDYJYmqdPTT3AuKDQ0vtk9eHt7HikdI6KgpigMHEw ESiqxhLs0Sc9wnzBouRicTsRn6xGdxEOlsKEz8bpo1cQCPgArxtRheyRC43bAIiJpHzR5asUj9yF ExQUe6NHubMRDjIE4YyYq0D3c0rI3BlnIC+r3hsoaVZxYGKFG33pI++Ppfu26PDhw2rFMhuwqDJj HB8TgkbvtSKqDBuNLWUkKwhjZYdT3USRLC8Z4UOYAWdgX+yd6FwQzoavVz2cAXqHVhz2VS9KzIj0 jbzgY4IYqibBsreqvG7U/iYEX3w0ABeY3NVB7m0EEAaq12aBkhSQLl6w0hQCKy4m3CVitMSRFwRe XBgIyp4BkAzaFKtCWDIxEqs0v7Sy7wuWBMjZeWcwDc9heXac81k9nyj78dlPfz5x99qEtvQ1jbH2 suXaTo9qCO2ib5xSLejM6xtL2kjTMGMPSic5G7qEnot2NPKCz4yvbjZnKQTpQIJyrliuM+mkWRUx Yz8NuFAYiEgTNyGcNKPoDARlILqRLyXBvNBOF8uauyau+60mlDQYesSKI1YQEKafYGNgBlyI8jXP kQ3hKzVLLC3BITRCl7glkw6tEauImVtCvkDweakYpTtOtYlApUypDipWeQUtNKX7N8EfgRXLlkkN OGRm4XtUZ/ighAOCAEcIHl0WtqMtixVl5eUOHA2UKM2NCSVBSWhsuUuNe6vszY2kWvElpcBSUC4c kWkpNO5NcmRPwjShZE841mYaw4RmreITJSNl4K1y5zjXx5DXcuyRfVnnuB6xWjRKjT0QuZDQaITI Euy2vd2XL6oZsw+E2bIs90ar6aGRyJjYF+1KbC5lSwibNHLniAaEMjIfMeZpWulQkhjyzR0C2Lbe yDgDI2MIiwb7BZiS7xK+I94ODSlLnCiC0+3jxynWADRga2bdCBPnSlr6rcrCriVpnDWfxH6fddX8 r2Dpau3dQabxPZlPVucIcvwRG5u080evfMqiAZYBqPItC3O1BYUA4WLXOiDOSE3LEaAjKS5jlDKD AK2gUmMvTSkzUAoTZ7MimHuvIkphtbcNjpAZwIQvlhcvI1/InVyrGp47y2CNY/PmCVUiS1wIjdzh gCXlhR6NeY/FXW+iMmIAWcqi2AggLClBIePtFj567o22A5+MefVCA0T1cC5ZE5bq8NBDDwG0VDjG 5ogpHQP4bicbZ6IsjFVGAbnIvVyEkJeIRl6QadCTETP1adfEtXHdpZa4YysFLpbwt6po5oSSDaGE TEBhBUqaQhDRCcJGZUHMSI8qr+wxAYK/iSqBtUQjetvElwtlXswG9JbQky3FL3i67wvWL5jXL3H4 9s9+m9j4tt+YXm+l1wpW5aHvHR5drju1L0t9ozOIif7Tc46optG1YPWlR13LMhvNB6QWtASWIzP/ aJNH4IKy7wAwQwAsQEoIcIReaKIQq0D4QuPokSM09pAJJmDZWDLvBEqKWTnSEPZAAIYjFxMuCPMi 5mxMtsvSOQFlSYkskQJZEh3hYkkEoNX/z9695sh1HGkYBgbwD88OxCbF5l0CdNn/KgQBggCZoiiL pLiA2cA8mW9V6KDpEUYGJXbTHT/ScSIjvvgi8lKnim2bW/7GMLXUETWlNBaCj0f0pFOUg4oPu8MM RCCjK8MoBTvmFI8+RdhJXxw5kxbOmCAgEWSUrKMQI3wInLGVXWo/yPuRoG+oAtmrvRL4sFQ1AvSY 0OF7JDyF8Cnv1Fujpg9CuPHPU2qrQBcuS850nEkk4xkTDiHAJ4we01t0DuNjKpnY/KUjooQQhIWY khGHJD07wgTUgt71ekwJ2RQctYCyOtY3PWKcpeN/YrNx6GYX7pYQhAskpjbH1RaCzO7xWiyPhQwB FvqMZj02al2FWH2xdJakJeNJihWChrxxw8EUZ6vgI8cpS+j2OXuBRc1Y3tkPQKyvnviU7cNJjXzK yK3CuVW4kUVGKXDmiY/eMtKl9rOHf0IirhE7uR3iLETJI0whocnl89iudui8V9nhBA1QQpSjIUKM LFKoSC7LV9NAtaDoNSspAkQ6loycY6solXoXmV96wCLAyBOyJjhoxBVnyopE2xSGjNGmE1Ug6ajy iRVjdyBikupPxMziSSiiVCEEOAfVRZJFu9wVSHKDAFw/WS4uLlwL+CgcQ1nAim3R6TrmlVQUNPgc WhqlmQL1ySefeN8FyEEJCuFMOGi7hnjx0jS5+ERDFDfcbKRq5OzthMBUpioqkwMOuDFqLAJKqHWa wEdpFPwJYtBkacpj4ThDkA4UHOUIjHAWI4uSlQCczlkuONyACNEcRtk5U0yxK5ODjcHo7dBas/NJ VBEObjA9UrLQRziPfh2U2xesP7wKxyWk2xltQUDtS+fT2WC3X20Fe4vYizYQf0Y7b5/i9WlEEe6o ODnCnQ3OfNxZdFtNCDSjqA6SWVsfIPEO4UAKBO4E8jdl2xFHQgg0Rg52vO0ro40LkL/UZgiRZrUA AEAASURBVCEjydMoIzdG/iwQ+IdAYYHALfJ8GJ32MHGrEMz5FNhh9gjKLChtEVjSOX4A+QTY1Dgg j5L+GBkhKI0znQiUVx+KVVT3hSmpPYpyGRF3jUB2TFSBpCk6N2hYqc4SuB+J16w+M4aqQDpAdemS jPkDIXouyrrAwdAN4o8eiGui20QVAoE0yognI/7WogUSm0OzHOqVpIQuNonMWuPzp/h55nQHAQSC cD5mw1QvWGNKKaxLZOrhjIWLBZIxJUxjsMgAz60yObOwEzrhPHoWj0Vpo+zGhI4PyU0zK9+mTdq6 x20AJ6iVb2dEhtA1rRpLYYGq3WjVyiU2hmFaERllIcrBnAM+nDt37RyWcjVyEx5CzFtTunClibK7 OuYeRZVlneEt5QJrFje5jHgqJHoBCuRDTFU1+xCGFB8gNrltCYQzhNrYqlVIZ6prR7E2KvHxSeds k/sUdGqMYLVF/501Fh/zRsaySKTP+AAXyM2UVsjiUOBvFqsKFOJw+RCNmBDcMGSHkCJjZ6fbQ2oC ufYy9uLFCFxjJRLo0UuDOxBJzqqQFKwy3VFIChfLR42RVzsaOODMmYIkHJ56i48odlkYuyjcJH7V Y0dSlERSu4E/++yzhw8ftijsDr6XP7NS9J2NXjmyEIC1gt2fxKHkJn/w4AGqUnPgXAp6q4ObYpUj I9p6S+Emnc2JEkDMFejd12gFzRqxqlLI8oK1fGKVBsdUgRYCjj3DrQVlb+2yYIItMkCM8gKXt/63 D2ECKVAKrUOpJe5RFE8CoT5XL11FqmO3vtzYoRHhIwDT+SdYMY7wH/06KL/d2teBzY3gcFxCi722 wP60SDGqoo1oi9h/NpZH0rt/232M7HabHeno2l5iHX7bqwMD34YLmULsJ8Lftk6nOJYsHqUASG/X UpwQudqUUjs/DoBHztD2Vl93Ch84nIXTQ5C3cBaAptBDrFspnqDQRt7jmzdvnA1Z+k4svESmHHW6 KVBAqggmPcGHw/lpOZjlzE7xiLa8HWYWp4vudjDC99mgHP7siqK4jKC5bTXTo/sLf24eofXZgw8f jzogULFSKEc/IQuhwO8kx0egELncU8DFAqldMrpqfQd1paLtrvc54aZznUVDahyESCQEsnTqQpjd iEaKjBAkkpQzHzVyYBfOyJLUNM4CixVFWno+ahci0Cx8aGGyU0xxBuKxKcaxm6IbueXZyMJ5dD6R lI4RGj7HEtgDWdB7WQvnLC/RwxbXmLAQUzzFjmz3069HshBtIWD5BKh2IDaqFWEfqjVBHyyfFenj x6LoLcs0H44oIHGoh/IyKk0unoQCUCAFjaLqA2eLi4BdZDvZM9CEcyu7TyYEjFKDYjQ75Fs7FjKw taL2ohEBgHz499ErEUskESPwK9N2xVYtKNmfBEOePoxfvXr188/r/yCFMwsyFDgyKkETBGJrPzvd RMewmg5TxkdFpjxKFEmjcGgsSGJoFrJCJFIF/iHQhXvbgC+Kg8ayOD6EUTmFUKpa4ZAV6G2mdzJu lgCgf/r0ga1YPqJcjE6iKuiYoNGURK2jdKCQNys8/pwBtkyMTre+4Ymkm0SX/P731VdfebWSDqC6 dOn169cclNk/vIJqn6ANTXjd4yCp5mvLvXv3/Pql28goB7LliAxWAlu7Woe8EHZQ+CuQnaJA2cXK YrkxBOUGy1/HGP2spRw8PZpSjkDNkZebx1LoIUFAFiTpquADXDihmG3jmeKD4SyKKc5ijUiaBQuE j0BdTQbclOzWC4INppDQjGIx5AmTbuwRsll2j4wj+c/jB1eu1+veB2/H/4dAy8xzlrb9Z7dRLDzF rD3kCrOJnUz7oB1v67twHVRnyTZldAbyvHv37uXlJbuD4ZzI0mG24exRmwmygwGqk/Dpp5/6LuXs 2bsCO3LOtrccblK3Bc1GDCU6N7PQHOxOY7PyIoZqe5ozxWHobCNTaQ6Ae4Qni1sPVZ5y3b9/Hx/V uebQe/LkyRdffKE/SmNUKUWiGuJAYgKqowKBLhHMZBqbAxo6gIAoDh5hGrVOjexi3UeOZd0AGA5/ ultVD7kp3CgWbYFKVi9kgWoRiwaGClSCd0SxmiALKWOXhZXyFgWqFdENXXXDQlOaKMW6Yb/55ptv v/32p59+Ur5VawpCohv4GKXAED4CisKhW4MihA8FJqN0hKI6xiqC0JSkkHk2K5CYLa8sHIwcBIYc LDvYdA7TfBY6NMpRcgBCSUemdFE6UuUQn2jQeXKjcCPjUCKPGY9jPhwIqtIRemzNosfOQmnMgW6W VDilWW45pCy487umXcFIEIBpUYgWsQBhqY1wVEGKNVYXiymP/HfmUzke84QQH2hSDJ+igGjUBl44 yYB7hGPMwfa25SwxB2h42gDohV+xw7BPrxCEiDUlitjzNnzn2p3jyqKzc8MHYdsSLLayE0k5iJKi znBzRvib0kDgZgmFERTPeoKhrS7KCISgAb8rgpsoKVxNz58/99qnKIerG48baTkUAlZSbwzerhw3 gGIBIoCPdHLx5+Oahc9frviXRQgHSbObiiR6opzKcinKF0idEaUJ9cG3L69Ez549c/e6hzHk7+51 AwPh7+3KKKkUemgWDRn1hL/RnYO8zwL3CTRs3Ut4et0hkhJlCmRHCSye+qkhqIKqFvyxdYlBqCf+ q5TAsUXAvaQbYBldg0JsMFBuLb0S4sYGhZJ1hw8KIMLTZ/6kJUOGsyg4SsAQOF0IAWuUixt/ZOAo gRsypgTWW4rHAlVkyVCFjLYumW2j8kkxprCAtQTo7aU4vWCZDXDcgF8HuXp7XgdO159Dy3lcS3vL hrMR7VE7wCOdA8V5sHtsXBvI7rEzeLKwm7Wl2BntQmfSYbPv7RVnFY7NZ486GHRR7I6rw6xFwn1z cjBklMtpd4fyEfjy5UupAUKOmHROlB1p97NAsImdSd9fHQZ2yPydc7BdOo4Ez2jHxBRYs1g5jWbF utqcMVNuChwoKmJ8sEVFQiSVTiFGsBIhQDE1a41Aj5TjyfHoTAo0Qhi3DqqbiDNAHPTWa5bRcdUT IcoffIWweNQis3Cw4lyNZtVlFaTgoAqNtRB4Qla+2X3v/U/vu8h7p7RYes6hdNpiITziA98rrLer 7777zjWqJ6ozJR005AHKxSiWUNBDKTsfCJwTtCEzjrBAY6wcbixglUC41Sh2PoiVgo9ZI3vhFJ56 qAOiUKIjw054hkMh7KNkZ0nYWYwSCWSkg4JpJB4ZJUW4RhUyDqOE02LRk8KN1QsHmqnsMsqbJxyi EKO8MeFQHyxc3WDhH7FwCpdXoFEzk3DykS4BO2WebaePmXDwYZ/snEckzafshZsVgqTSCL1YFm44 RIPd7rLDiSmPoBRLcCYeJ1wgS4FGdlnA6oCNbZNDgNN5tJO7lETZhJHRbbOaJhaCLB7N6gyoPDvd Yn0ncQm4Z/i3TEoTUoExBAIZAQ7CGbv9sBJF/LfeHByCOUysTNm0nXTVQWhd5HWsXEEdbYBVtA7A /oGZHTh/iYxiQbUKKHlkZ8lYJyGD7UWHg/6g6lZUlA7Q8WFE++uvv378+PG9e/cYgQvpH+aguQb9 ssUuixQA3TMcpGYka532/wm0W9T7WU3g40JWJjSeasef6LaRv+agof+KwhMNwi5kLjog/dcGefrG 66VQXYi5gvggA7nlllr3vJuCoqtRvUjKrgSU9JAiKQRGyBAYFcVuBKUn0NI9gkJGFUpmDIqDPQbE rHCjcgJnhCAFB/7IoIQkoxGfUkMmHBiFgyUYciDs11l++4S7ziyvFbe2V0tr4fcqnz5a2i6Wn91B cgA4G+kOvw1q/9l8NofroC9bnB2Sdp5wG93Htq8dnH2Nsxch2FWiJApKuIZI4ZbMmQ7fzyoOPB/v N16zOqtizcoF06mzR0E5tCy2rxQ8nasSuT6II4FJWaBRzOLpGDgM+ACBqQR1sTsV2CLjhnUvFO4L k0dvIa4bFm6YiJVdXoHCiUSMSjMqKt1jB4wlGixahEaXu0d2PowsGigQFGRM3AUs88jCuUImkUcC 3wtTIZpQIUBUalbHXJQaBYqnEuC40L3GuQuk1g3r5SLTeT748DGOSKfDrjzfxSlCmoJjCnOKThIN MXpERqPwz4cRH9UJrD/GQExFDFWdhMBNVLHGyDByAMJfLHA+puiMptgLZCTlZSFlpOSTQic4KOEo nD0KB1vz82yUlwO9pMOHEZS8Yikr607XnVulZksXnwDzZw/WeBT2osprShRWieyTMZxBqzk1gTGe KAGk9wjNI+EA0DgM6Zw5sJiyKDpcOAsxxYekVCxYK8iTvyiPE9J+UIVYGU056c6ajcczN2OxarTu wDlTnDVi1+2Epz914sO5jz1J3QmgfMSyq1oKaPz5SNQrDmezpjjY/5jbuj62/VpDsfkdgQf774fg wOSMgNScIwaBwk6UQAQqDbeY8HemiFcBx1wKdkaf1h5FgRWlZK1wTiELBwKBETjaLPwJBVvhRlAx VxQfOBRGmHGrXiESgQWoTA48HXDvKDy1yDcugTAvLy+//PJL+1OxEASi/fbtW8T6HciNIZCzvEZ9 cLfw5MCCrVgrCJmnXAi7HFzXsls1e8CsR8iEA4aM+BiRhIOebiDDwdhOsCJuXRbEfBBYPv3RT4KD fmIlUFLluCTdY8Dd0tKB5WO2bkRVOtJGMpqtA3SFQFMIByFE3xQCUxUoQcBQ0rohFhmBWtFyhCA1 BLA6gHnIZRGuaVGCD9MsoYjlY+qKcGP5l1NXPP+yx0XoVv5oByxkq3hlRT12aG0Om8DWsYG6FFxk dnM3gr0onE+HTXaPZm1Klt5y7HsWW1YIz24rgPYrN4pEXS7eAxxsqSm9Y7kWvWP5XOcpHL5Nyd/3 S8LorcIxcALhcPDojnBt2b4IA8GhreyExB8BFofK6Y0PTLOdAVORcWsQd4FbCaCxyxcshh4VpTPE I2QEjLVrVsFU7TXy7ESZpcvi6nEdeOxAmmVkqUb4APHp/RJDSaMni3SB0HXSLEWsPruG3FDOuUd5 3R2q6DLSWA2Bo3VEXm46JoVcfDh7FdMcuhQ41K4q4uZaIbIAh4CwRzqFM3pKlg6afmZpSlG1Aiw0 bmR6QsffiJtA4pGbkKoohJHw4SkXTBxkgVOsKQ6cWQgHAoSg1GyjxywC+QABlfPQi4BYPpwjptU5 GMnGXoPYybiTn65O9U5eyuhCegROQKXEAQIHxhQj3VQy+HywMkUCoTCSlDyPRklLlNs4ULIUO9z0 05S8eQ7V/D3WRm61iFKjIIASaKX01ijErIbYYEabTTP7eKurnC1EwtPOcagTCKqAaYRj5GCnOfu2 dFAss6bDH0O3yp07d7q4fB7bxsjI0l0EDeE+y90Y+MBkcTo4mPVIZJHOrCngqNqZHJD0KK/sjK4j n819NcI82u1VIK4UgGadIEevX5EBCgcuHJoD5UiaEq5M/OEba46W8tc9iqgkBxVJ1+3H2RQ3Atno LnV3Rd498PTpU98YTTnp6OHsphVepco0xdkoNSa6gblEyOs2ByKWVLVyNNYsEK3gCVaghnhsJ1Aw YWfkLJcUfCCwI8zNq5Xa1eLlCU8ENFm7fArIBVaLEHD/C7EEaAtUGjQkla9pc+0DjIwUAqX2yAG+ WP5iOWsOB3Zk+hBRCJ/aLp3U6pWdmyjCwSx8RruXmBJu+Rj1SniYaiTyemREQ4sofGS8KXL7gvXv rJQtQo4r7dH+gEWxuW3i0e1g28h2t+FsF4pzYtMUYg/ZguxtLIq9a8o54W/WziOdIseA4rPcaFO2 cdGAb7vD8YOWH65di3a2o+h7lXSIcba5seo7FgUUkU4gBPveZeGGwg1hN6ZTiobH8CHY36BkQQwB jw5eF4pi6UZMHFpGPujxUSkyvlE522L5sBvZCUWN0DABTljkNZIe64woPkJU5JAjb1ZSxHJQoCm6 cELpTIpSb2SM0nkk7HxQyp+zO8I99ebNGxeTRHxUoT8+RYhPGhbdkF1SY3cKz5bYSACSPJXPs3p1 kj+Sq8i9Iu44b3UW15RCohExDREFmZ3gWVT8Mc/ZaBYlQmcvV49CINAp7DVZ+TwZBSo5ZLNiE7Oi joHsYhPhJE+wwtUIZ7Hcr27lyiG2KhLLPviyCyQUDTmuNTfCYgoTgXEr+yAwmi2wMTS0CzebAwuH jbpgj/r4UDjIaFRO9HrkH47Hkh6diwpzQZ93bPqVR84sumdUiIqMMI+leeSGs3LqqnQe2W1Fh8vJ anftXbbeWvJEb4Q/EchSW2SklN1htEuDsjS5SVpejxxsdds+ekCsbG0xa71AyZsbnNBizkGUWeG+ Ijo1HnFmdxDEtluUJlDhKLE7Ai4rRrngMCIjRCCRTuCrV6/cTg6mR5jKh8DZkXcVdJQo8MGqCwdN 8MgfVE2mQBbukQPFrNTdcjDdXWL54KAuNYbmNr68vPRd0aueKMgdf54Y1m3OEDxWAgSedN3DnyI7 h9wQU4tbV+2qhsOBwlNFQlSHG+QQlOZ+NqWxpRBiSyDJ6BrxosbTo5eeYhndZiqqY+yWQznqlRcy ixDIlgAUbjiry6g5+oAkPlOjKbGc1SUR4QYBPhDfTlsd4QQgfD6KgqMiTRYOjR5VPNHAH6YQG4An BX4EjBxqYLPCF/rNkfVaeit/qAPOCf/jSmcxEnYbzmgre6RztlFsOHvFbqOz2zQeO5x82O05IUb+ Hm3H7KDao3aYWVuQwtP2NdqaHnl2Tuxgx8AGhSyR/S1LBFgkdbSMHJxzY0dotjuSnDvMTqYUrlrZ ERZuigiB6WywyFv2MnLjTJcXbYIDkVE58TdLnF7k02GWwkivAxmNQBrNSh2Tbhn22kgJqjuCUS6e jEYkiXBQwAmjEMTU6JFdRYxoK1kTVMe/cCNPbHGuq2JDY+QJoXRwQjYL0KNYlKqU4oLrvRkUTGiM 9KKMQoBTSHnhC1+k9/uWQkzFJ6ORZylMSV2xjJEECJZRW0j7h4Ihh2YpCU+A0FogiWCWAiCd8BEL EJSoCBvptZEDaQoUEavSKNmxbm2xkeGWc+E9QpNULo+Ec/zFFlh7d55FJokSnU9TENqoslvWuq2o xGyB/El8jHDYSz3jlB8r+PngWS7jtILO3+NYuBHGUlt6xFCyA9tvRlN8hECe9iKGA2OxSkjQSExJ V5dyFs5iXFXtI2M14Ts1vl95RbDPEeCTgxuDyCg78DoGtpUygpLdbHVZUFRherSUvjb47HfzdAog S+TblETQpDBF3DwkKMwRhuxakFoulLSCCHEGfbtDtXAvCn6GcSmJZQHrEPGBAFBqXyO9e0FDEoIr CxpM/oQiXQ0RUmp2C40VAhSBHXx1qU4WTUigPXr06PPPP/etlUWgRIqidHL1TYiSyyu1cLerR63g 1m6X2qMpTND2PuR1xLsFu6R5Hh91WyIt9QbmDwyIRglvk/BXKR/8+w2MxRJLiiRPDZEFMT5CNE1L KVKYZeSmcI81H21UTelPZ79TQC+jKhBGyWNbUUb4ymF/vf8XTcU2pXzLxxM4B+0SXqvpsgdbc9AQ CJknxSxY4JOXgz7gkwNMwnMky/Ucb1+w/vC6WNd3Y8aY4tjwsdsIxa6ypWwdYlextE1tmrYRf7qR Pwspyr5kZyywgw2h3WYjgpXRoy1oIzohzgydj9nuCLpAmB45m+1ciXVizbLYuz0aeQJ0sCV17zic FAhxQ6wdDypAj8JBiaWLVYjT7pBE2yyF3VHkkwPLqnNXioNHbgR+wiLFOCAgkAMaBA6hyIW/Wf6d eaxEsXOmIJYdWkaemiOWhZQaQoVw7gUuEGTqs3QFshN2fAhMIHIFxdksT3aAJRLLaASuM+uTZH+W mC12lbS3Ch/IjPxrqXJcWAKnrurlI5xdrjo2BNiPlhwwRCnR8IQxT0p6I6MoIik0CvARs8IHqhCz uRkX1k5XFl3Sij4wjB4nXNvhcB7CcOiMxjLqDA5Jbmbr/MRqFwdjgkMgeU5Gxt3p9dMFfdP87X1x MEWRZidjxmEeZ4+5TYv4o805JfJYWSli9S1r7xPGHtmFwNENi0u0K2Q+loAbRSAcgHKxsBOWio0n XepieXJwfn3a+U2aAsQGk0ulFsL1IhfnPGHqYeQ58LRLGYceZLMJXSyEVpAb8erj1cpvV6ia9Vbk Y957TPcYhui1TJLCxyfBUzjdhUPowv0u1b98ua+yQ3Y2sXXRuaDcJ1L45IYmRIEImxVLlJDQp5+a TE9ao5ZG1PS2bvg65N8K/BUpgdxq4mxWOoUAhyav9pZao5TQ+x8HtUdPq4XXMWw1BCUWrVAXHI+t AotAugJV5+WSUCSCrDqvUDJqr1XgA0otKElt1ligET47TylQwlwW9sgb8eHvblG4BUJSam6QTRnZ 8eFpVqJiWcByI5QYmvUoFwt60nFLQFk+iwWErpD6nC4jC2JGUk/a1RxQUp3+2GNomMXKeFR6vLbj 6SK+tvyuIbH2wRVijLP2pjzaGRQ72Gh/2GHORgdjECh2JLF7bDLC2b7M6FGg7RWUDcfukbOja9YV 4LqBWToOzgBnUY6xbX15ecnHweNgyhmwd03RffNjd7qcW8wLNMvfCWH0ncntJtAXuLKAldSRIBQ4 ZoVgZUo6TACiQeejXjiSIpwReQXykYUu1qx6ZUS7BvKkpBu5yQKNm0dQDiqJuYyB+BonKbuGM4Il zqdYgYUj2YnFgR2yXMiD9cjIDT5RnVvJRUB0RqAbhN7SUEThLJBFoBDd4BZ5Rj7QyHSMHqu2hEdd 1QefGcRyuKqM0pmCzJkCXDnaCBBJaJbeXlKIXEqob/xRqi52fIplmQIZTfE3JmYpYsctXSJCDwQC hbDwN3WKP3+QN4UhCVMu3UCPUBj1JHCxHjfeqq4sxxQsxFTSY5b0sksBnA+oRko43IZk2T3mgwaZ dBSPIfCJLYXIUrpoGBkbU+hHVjmvyC0TldLsMORSfwKUq3IQoHC2+jY2f+LRiGcglNlI9gajtjMa hds/0OArzU5zxn32O4kczNo/3Q+yJ2vN9ssfTIFtJ87OF3AKPgQBj9jS45NuxNNZ8JJhl9rSHp0F 5xE+GgIhi2WPrXDcPAKn8AFSaRRih/erWC8WTocXHbUgb9s75va/FJROgbwIIMaBUZmq6KSzsJcC MrtilUmvpTjsBqx/iuJGB6VdnU3Hs9Qw2yoCUUUevt5OyYNjigN6/tLAC6LlCFk3jvXKLhdMduBh Ioa/8oV7MyMqVQJnfKwj8PCrRTliS40Jowuwy0GIjpkS1VKawlmNjNLJFYEW3dhaYCuWbpYnekqw EML5CJSlFvG0yq4sDK0s/4QusHaZUovLE0+BQsoORxaCD1izFEZRaMPhzCgcZ1GE5V0p6l379bHc /oL13taizdeS0ym2hd1jG9kx7TAbiJhlN2uKbs91GNpqRkYHRhRnbvZZt9URnIVgz4enEEo7W4h9 aZbCwY6XyAnBgacj6u3BFIvdD9MNyC5vgJydSdeHRz81i3KinPBwZOkIOd4QOAOUF0lQoroCEKjk Doyp6pIRLB0xnJN0UIQ+wq0SqoszHOHdLKbYkZERKxmBm+LgMVY4ELAecVO4xqLEAsoUTyPyRCCh AHGtoFFn8mSUgr/HmHDwSI+2EVQE8jELEE/Guu0CpUiRQ6x0W3uNuEGTNPw6BhYOT7N9GfVh5uqv QMiceZbauItYSUehBwXHQpP66ZEIJxSJ0uNGV2D8KT3mYOTPDbKMBL5HMsiUALNzSDyGBoRDfIy1 2kgskGWlsEdMSDhC6AkLAnE4wy8aZrkJxGHSMQ75HHoUiL8yjaBMlYiSTBSFpceYw297y5W92JKe AU5vZj3aQlbfSOwEYqcZPVpKHOBAIzVwOFRRzTFafan54AxwQBSiIuEa6NgSbh4dDXuPmywwBdb5 ZiWtgZSm4LNwBs4/tM6aKbB2I/EuYiv22a9qVfiA97nrLcFjnvY2zzizALHVPUokXXVRMBfurcI3 DS9YHvlIJIQn5kQJCqHw7DGS00ZRCPNZ2+IsLUq5jLqhdoXHwSNRCOk9RkWUhI9Zzpig0Vb36CQ6 hn6u4xZOLcJHB7xdEbUgg4UoISolQHh6BItYjWLkVut6r1KdWP5uLSmko3RMGGXRgRxaC11SNTQd gIySngtEEjhnrUOjwjngUDkSCVnM9pWoP+zcKFZfFEwjnaW1w4Sz1yYvXvVTOTVhLjGe6KmIWB2p 7SJR9dOIsNh2vj6oSFJRRo8oydhq6gzLHIQrSo/Xdrx9wXrPS2PTzG4Abd+w2LLERrFjzNpDxKxt l78db8PZdvz5kLYaC4eEsy2bzp/S0QUYflN0+9gUKCPP+JhlcVSM3SbA7W/nmcXBQIBnWShuGRxE 8bHXsXWKWAAi331hFiC2MrLwcZI5uA54gkUYh+iZjRVjR2634XSc6PE38jTiAKFyWBL2CEgk7+Cr hScQx94UEY5VHKTj6dFlpPZuAc6ggJQXN7pKhUx2j0RPytXNzgEZdrDsYBXr0gEOsx6aNUU4sxAE XFWuJCOSxIXIATgEt6Gm+WndnUiHjw8aiqJXEQvCcimhTzWjEIHyRtJYRs4JSyV4RANCsDomakYc iKn6bIRDgo2AEjyamv7kwEhkIbvoVZSpoMBKKnWBZYGw8v3XesFKMTJmN3IWAmSqoJTFWC2Dybnw MjYG1a5QZrvXSDzy4RD+MAd7BeHIx1RUYUJIhn+c86/JxpFoNDJyqzoECF1RRnbCQa6mGj0yyp6n 5RjONqEzaC8Z6fxzlkuIR85NSQFB+TZYe5UPi6pbX2tHh9y7S2gc1MgTrFk+OHiE48Yw5VGIVyIv Rn6zsb0lktqsvdrG7uWgzledKIAJkp0OH8bC6fCFG0FVYC8cEnnMraI88iem4o9kBIRPLlUgo+pW DRPMCYXRheBPrJwjPKPN6CT284/jxlMiKfg7dOTi4kKUFMjLAtwoL26a4M/CKJg0VcPpaAjBwSrj rAQ+xPL5KUgPIWxeq+FxFiupRwIhXYglM05RoLqdWh1VxB8I5qbwzDkcUOxAOBB5OdQcDkCiB7ZE emtWycSsTw2YqHI2BQHPWmek6xUf0qJAE2WqFHUAAfgcbAN8mqKoi1GIkZy3yY38z9sXrPe8bLaa nQR0X5Xrc8J26RDai4x2DAebyU5ip7PwYbH/2l62u81HZ+lEweFMOgmy8O8kMApn4WPs1hBbaoqk PPPnvPbsfoFzVNwpphwVws0JlI4iO09orhIO/HMwxQ6TJ4GJv5MwBxUTPji4lThAMItzBGIVmhQO IZJAeBYoloVQ0uEnWSCAIhTgkLtYYysvcEYXFsJ8aimLFxpMyqhGN2kCXBSo8qIBgSdjGTkAh8Au vF/L1ZuoQiLXBGesYLrXNFaKMEHlIBYOfBb0SHeiEQh7iSAIn1sVK1NEOghGaEZQmqbJVtDHgKSk KExAVc67iioYccNWjZqf9NnDomlEeGzLXvliCRpKIBSzk4g/ySd/Yw4oyZiEb1yruE9ECGLrQBnp wkkZG7M0jpvwSq5YYwKQj6lE9knEHvKAs4jiGdqZ7Ho1pGcfY4A8hUSjUUZT3ETZALXXqExjos8e +QiPoZGEOciBs+NZw4/7zR7Qf+TLy4cnMqJqb1QZK1AsZFOOA8HEFKON54WGAo1O+IvFEBQRxdNs u85sDEHxMWUb+5Hb+4S3CkcDlCg7ShY7udeU2ZamgOOJ8HRACBDH00GQiB0sUZqksYoqN2y9uHSW gfAR0sIZ6Yy4ISAXEIQpnXdkWoJaREfSCfIbj3+FVI7SZOfmkThWSgCi/5iY8mXmk/1fr6bUz7rR WkuNmB+u+u/TmXIk3Z8dT0zklRQ3ikfOylF1wqJR8oriVnWyl4IFMQ5o4COEA/7uChZd8nKmS0D4 c8OwKVkY+XCuAxqiVzlroBSEUQemb+yiJEo8um0UAoFd6liJwgQ3GfXKKIspUZrAk+DGn08fB5Ol 1QwKjllTOoMbPgIxtKDQzN5cuX3Bes9rZ38M4mwOG9Se64CZtavsIbO2VPuJA3EMbHF7sTOTj9PL jXOz3NhzZm8KiNlJxwjHyCgdJZB2uUfbFwI+7hfHhsUxaDcLdEh42t84FyKcPwdCIWUU6FDxYeFv ZJERmtTOjFkKOyM34AUqgb8zZkQDPgsfwsFYOSoqFwudsOcQmnQe+RBdNXIAhbkaRXGQNHwOXdmU pthdQ3zKXorwXRyIuVA4KIS+k6x1jLka07soe5Sds7smEQ5TOmj1R6J4QhOun3im0NFj51NPqoUF W6yqi4++1brCTSlELt2ee6pajnWxhNOUFPCJR6N+5tDjzAox65GYkgv/9k9Ua1cOQDjrp0eK2ITP PKaAuuLDE+AI5nSdkYtM07iZAthIIYzHcZLyEUgCsQSWyVrUQ0q6NvIJELEknmCzI1MWlkiGWSyd kScf4WKPTRDC2FT+nDPmzF/r6nBZOISPmCYkdLNtadvSxhYyNYbZOg7JjB5JyKCUb9MS5fuNAQJM gW3d9fvM/p9XEKtjJM4c7DHXhc2GNqN3HW9XPkqNoODMPuzVv9+EFCJpLRKINqjqso2PL0w1kGd5 YXLwFtLvvmgP1QrnqSjOTWkju0rLxbl0zgXmTZXdFdfV523GUUVbOaYY/auftyjtFYuk/lBU/WCL itoY/FtltchoX/UHSV6w9A0mEAKQGz5G7SVa7bEdKAp5U9LJ67/ohyeLer0wSQEKbfQiqVgNsXD6 yagu3PSHMztnUDwtH0CsZFEChFJT+LSXZOGgRchQagv8HimmOM+WU7hapMMKjqrhWCCx0vVSyIgA Y297dCD8RaHaootlVDjCTXVSlGOKJwJmMTcLnAWZmyu3L1j/5tr9zsLbWMTmCJpO8Wiz0u0zO4lu n3mEY6Tb8UYb3eE3MtpkNqv9Z3ey8Ey4Ce/sQQuQP2Fv1wIRZZSXBAsKk44rxVYmwn2Hc0jAOthg ObhQOEBzDDh0PjE0i0MHgMITskuBA2eEnTo4BDI+ptBQr0DGsrOL9dhR76A6wIymsOUmJF12dpbs FI+k8jucOefDTjgLxwFVdhyq3RSe7LokLwWUKfcRUYVH/iwECDf+aoRAlMOBXSsgG0PQB2getYud Q0122fWBxKI5LmuXY7OyiAVOiYNKJeXWxwmqHk3x0SsjCyWG0vGEJilFUsJHK6TG00iXa8rxSFZh +807HA4wCRyCEn3ceMaqJRNC2QDr3X0QpgSBtpzUOqlphDMj58gD5ywpKQrI4DByyFMtyNB7HP9R YJLCGXPb7qdX7TomC0wCjegboYSfYpYbCTx9B6225yOqFOylOz5OID6xOvKhj8NmfXphzbO8paPX DWMh8jJahU60XWpHOSy6SkRVDiVkuUiVGtnDrBuW2J4h7RYpQNktNqrfPHzGA7dkMNtdRrAceh1x S0CDL9znuv3sgoLMpyuCJ4acO02cvT8R5bCYBR5ngQ5LTCKJDCipkZT3iM8eLAKoItCer3aPbTOn VRRYs1JLpxzHVnY+LHi2Ob0QuPSMtqguIQPW37P7X7rylqOxiKGtTG5Pnjx59uwZKAxRNQKE0xqx cPN21c94kvoV6u7du/ylwxy+ED2p/EjCp6Ck/zy9ikkkr7PvFe3XX3/lABk9UUqw+vxl6Ypm1BCw LL3dKlC4inpL46wP+tN5tH/k4oOPKR1GXpdwa+FA1SIgmmk2T3YISBrpKFE4oOEtikU6rSvEY2sK ykq1RkqQoj4AR0O3TfHRH49iNZPebFsLSWhocHhX/i/7u54f3PKvC/jgtG4cgVly22LIj5GFbnfa Rs6ADceNdG9SbHRbyp5jcXhsYvvSVnPIHRL7291n/3UkWOxRwh+U42eDkvAl4gDTFndl2L7cEHCM Ly4uGDsMsvApqcPvevXoevrll18gwxQryq3BiIxADp06iQLhwBMUGkrwZwTuXErnGSVJXRx8FI6V cJ7NytIl4jF8Z1VSaPAhC1FLY90Tnl0rFNUsBbKkxgIhO/zunchwhg/WtWKKG5BuDYXD98ihi0MK d4S26DxF7XQOcaZIyge+q01Sj0S41BLF1qNVJjWHv6Sg/vnP9f+zZhE1QQMTgRrLggwRK6PUrjDS TSQvI/KgpJv+SCepcAq0oDhgy1JnpFa4QI88QSV0nsKNWZRDgOTZLBxowPkDMcuHwnJGOr2XHMHF CjQS9oQ/xQikXpV9MlLy4TZGOJMozEDoiRQ5sMc8nEHDlgNn6fIsZJHbsTzFErMTC6p6GXMzBjKe FJbBzIGFomk9apS8jVlEyQLc0hglghBmuY44LPaGzzAbuGuBRYgsQ0/s4MgltV20r4T1km29bJ5W TaxAeqeAp+Np1/m0xhAryGZJOn9QsvMx0iVyL9lRcIQYqwKUjHBcFKGZRdjj2tb7DwZg2s+kEkBJ pFiwnLsQ3CE7/3q3rsAq0gRlyuvcOX184HQ8U3rVECW7c+fOrMmBCK+Bw9OjtgCUWsjl5SULN9U5 d3LduXPn/v37/l9xhOAQH8zpQmosGo6qS1J2RsW6SE0pCjihaAtYIx/IyiS4BaKrpuiqcD+8ePHC n7JpKRC53CEK8Yjn69evWXTSJaljLihoRoGcWXab14UGHzGwgU8fGOnQ1BJhPgIZSaVZMg751Drl 1xae2qI/+u9fhJXmA8UNz41utBxGCPrvNdH1LhFuQnQp3YgwfDyJwFZElHZBcGkDQabZiHkksqfc oPH2Bev9LJaNEtCVTXC0p9s39p+t79GOt//sMGIn2YgdDEfdkSOMjpYN5yQ4PwJZnB971HY0NQcJ Ah8Cn1GIcAfDm5nrAzfgYH1V8gXLbpYXoCmEnQRQnOFzc1/Y5aa88XBznAhAZwkCz07OZr2+GCkE oIpw49lrjdPoLAGHCUdS/oiJ7QTiqRDp8ASLOYQoCUEGLASzpcCERYqq45PCOI3CLUAhjrTL2muW jDwBMqpC6whiCpTObdWUWFA4eDTrET0gzvxuwOnvT+WS2lgfujg81kn06ryKWEApkwBkRwOmf1Jx h+KmRa1XU0BqgjsaDSTdYkQ/FVU/MQTlkcilIsLSLjKCSjRZXpiEnY9mEt3waAqU2Agj1g4ci93F KIo9T1MCoXkUhR4L4ZMyYxY+JaUQOOWVOpwsAHPgTDnTP71HysWfpAgsS5RmyiO0CkQbiJGwgPUI mbNwUlR1hROBnEVJMRZK5Ux1KVeMcOpzoxThHxkWGGBU08VyY8kZw0Ci6tB5JLnJy1NFnKtrUtdP 607hL12ePsx4tmeMjECE26J2svvBZqPD4aZ8/jWhjNBs48BhUszi5uzgBsdOcApYer0ARedp/7MQ 6WDaUZxjazN7hIAAxQ73ooAbZD5Ogc7AFAWK4CxLex4CN/6OhnPEPneOKbEYyj4bGHk8O7NwHC55 ZXEAHUa1e5HiIEpSKST1+PTpU79aubVqsingaBOKR/huADS8qVDYvQlBg6ze/GHKjj+LcpTZXQST 0ZRlKkQJz58/94KFklkchHAgiu26QNtFar2khiMvQBVJDQdnUALVJZanlzM0cDPLIipRoyyQ64kQ bvRuDLOzc0S1ZJTazhkZr3qSzq90jFbBCAFJ/HFAT4hAVHvxUnJ82oFmWeC0ZLjlCQeB2lhej4nH s3pj/vP2BetPXyo7SQ6bw36yt+h2j9NoY9mLHh0Aull7y3mwC+nuKefT/uPQsW/7OgmiCGeH1qaE LNzO5k+Ai6LIxUciIoobcGhuDd88HD9nzLGkSOfIOQZ2OSPCjoefqYE4RZhI5LUAMbOOMSg3C2eB yBsJ59jC8dWqkykEDbPoyWv0KJdZedFGCUmPLmIF4snY4TcCNyVdTYODm9qBuHdKPRa56ACd9irl gKRa+uJolo8pTeNDj5j+uHblBQu8Qhg5cFNpJ39uDVE+PPSBJ59WjY+QXrO0C5Ru9GEDWQncEBCC uQ5w8Amhq7VRmeyEG2SiFTqAj/ddXwdllwtUmADzd8m2GYxAJFV1feDf7tJYgO0oo0A7qjsRDcJT OEyBI/Wc0azRo6ny4px/4TPLoeyYJKISnqaUT8629Z+aSUwRj5BxMyLpEWAO48MtSqWuRp4e8xdC yccIDdVmUTIbsYHNnwOoRNS7ArPZPHOYjEd6GJYIcuATK2r4Mw4TbtaIJViPQ3W2x8LaElqx0GwS u4KCAyP/3HrE1kITe9KUR/3n32ViV7SjgIjSczXiYNS0MD1WcoSFdGnwsfeE9CJljBKodi8CdiMH lr3sv/0279GUpekkSo2PdFLY/06rKQ5SjwOeEXN+nRpvJCrijIPqKMSxSpFUCjcMoVS1y8cjki4E sA6CG4kFT8jq1R9Z/CvhZ599du/ePYGMZkmtoPAshfK7EChmOTfqAzdZamzZlSNp9CBw6EjyQd4B f/XqlaqVxtP9ybODPHcp/8ePHzNi7t5gVyMmEHRb3/RQLMIevV0plg5HLs6QORjplBYRc2TQBstN l4S4dkI2y8iZXSIENFxqb4EcHj165Ls6QHzqttuPD0/fab2ECdRPIe5PRn1giSGFaJGNQShStCig 1CIvYghUl9Gj8SbK7QvWe1s1mwbWu1sh+6TJwR5ywu3mthdjG52bXUvsPIFGPhltPpb2sf3q0X7l aR8TaM5JR8Wps9f52KNELveIdwg4jrFc/l2AdDNSXDTCnUazTqBjJsqp6PJyn/qS59Hpch2Icnqb RQBtJI2VIKkp5woatvGJp0Jw8CIVZ4Wz4Ol0cQBiyu9J0uEPsL7ReRLkWQjdiGQ3Qv1koRDF6gae snBgUYtRLSzZU1TqcSHuv8HUB/cOnf+2nVotETcMNYfABMWIOf6WQzckRa+qhbOzCHH7qMtKidIZ tXisOiSxgsNNryLDyJlRD5VZqyGza35vivxZNBYgBCJEaqyOPUePG+GgnNXBLWrEIRoM7SIFSoqk vLEVWBNkofOktCgcuJF4xrlW84SsdvQoQuiijBDMkviYioNZy4G5uiC3WHzgG0kWgVUhMGLNZs+S biSiUDJWV/QmhMPwnJ1WIlDF5jwE4IQ2szvP+jCImAIrk8KCJweKMajw4dTM2Qwh1PbY8hdIeFrH OFQOvbydLCPhGbd8PMKs/+x6a31FmWUvL3oC6b2CmEWA8I+/cI8WFyVRaBD+Zi2NKWgQGO3/DoLt Srbj4pyPi6Uzwrm1EyhdfYDMaAn4I0nMwu9QQFBLeRmdEfucERR/7zf9PYOPc+KswURbRoD2uSzh M6JdUhUhTPiYJaKAK9w16M+tHj58qAqP/PlUcuEsxBSSXiOQtHXF6jAQnex3ozogFnl2s2jnzIJe FYFCRgleFvmoSAneHTnHimKKm7c9txNjb5aS0hFbbDYfPakKlyf+ahdIooo8fISlsxZejJSPDxCd 0cxAwkRDRQDF0o3C1cIi+4sXLyiXl5f4oIcwHyvoEbIryOuXkVGUjN6uIKiaYIgAZ+k8tnm4WXRQ otoYzUKgmE1pZLlxcvuC9RctmS1llxjtY1tNVoqTYJ/NNqI7NvaZ3W8vcmBxIBnFiiIQOqJmgXB2 3jq97G46h6FEjjEL/yo05fjZ3za0EOfBjUBwcLM4w95vxDoVfrvyJiHKSaM4IW4crz6ULgupu4M8 uvVwwBCU4yokko63KSGlYJSUJ1YSqcvZc1bhIImwQFMY+g2coCcLf4FYoV291VIbRcEsI7s2ssvI maKBzj8HUxCEK5wFZ+1Kp5DOvEA+yHiEjJtAFemPR1cAKLD4kBKJheytURWKQsAUoxSFcwPSBwM+ yuHjdlNd75EeeSrBKIp0PWGipe0NUQjQtdSXXavjTQsa5IoNRGwkTQUoBH+iIjrBVhR/IgW7WUaP GiIRGqsj5xd35fCXnXALJ3+p85dLRiKWBSw0nvin8yd9qJQOWuHAq06jkkknNjccONNNJTxXAYd3 bnYOBBoRgkx8jMITbpMlenjixjgIA0IRxX6OXhyAe6SwJ2jEZ8bQwJ5dFjd6Y25mLYfsymQxVatn lkPdM6UEe68Ow2EntiVnyowUMsvNU2BRgSBPgVzeCNBFRVUtXRqaw7lYKRhFhWabcRNrz9vGfWVC plcWPjaP2Bz4wHemhMvCuKhvYYdDUOJPxGqCPUzRZA5qEdXGBssCh6dT7F7ys66z8MMPP9iBgaNN uMFM2jxmlYAkJjLywUSKaQ6HBw8euAO9fNC7NDjzlFGIUYhRlJOCki888jraREGuR3+w5T1D9qJ4 4syTP0C0NRkNjQLl0XF22QKpIu+LhD/OyLseBYJyGWKCqnrhQGAEJVCjwsdZdch7wwu5NxvEcKC7 Veh+nENSFRqot7UXiCmfDh7B8jQiwG40pSKj/2OPV69eCfRvGv4BBHm3EGJd5ghYEbcTPnSBHDir RSwo/MHS1R4shSd/9Ixoe9RqCk/S3uDc4w0dT0frhrL/CGjbZ86GM+NA2kx2M4u95aKx1RhtSrvf VqZwcGByc9LarAXao7rh8IBqi4NyZjwSPkQirztw7HspOACB7B7sHcv5lMsxdlScqA6bk4yMWO8E AB17FqnpQJwiIkSWCmEk3IQTed0p8uImr5OGQMQU2CMa8nakgbitnGF3N3sns7MHAXLVicXfoyj0 tEWima0VHhlxI6JqIB1h16Io4HQ4pgCagsZTIhIshQMcDmDLq2k6oByPshDNYVQFfwukRcBrHQtM 4K4Swg7Nh5OrU6VChLNwVgWRFw1ofHQjeggLtMpa6qukq9kV70YWhQMmEAhdoiSLEb7VkUg/KydK WCXq4mDkDIqEaZTXIz50ojQhAU4sO4d8rDt7WXSVQCbjLAWdvT3AE9p2PHmyK1kfeMJUYDXKsqmd 3vmwRYZwI6PQeW7bGjStujiUVy5Kj1KbJR6vjHxY8jRLQh7wFbYFCAGbkpEzpUBjRmhaMcajYqqm cVD+LJA+7Nau/vOx61pHsTXNyLkoBLiVFwF9E0upiihxBkKEGNuNM6X5Ngk7DnAK1HY7ChOAsgt0 nH2yEldH/j5f64BYPsLricBuGCGEc7RlrC1SEI88IyydWAjId61hJbutxceB9arhw97+tzmRwTPC aiegjNzCcYJcbqgCKRcQPnS1S+Ge8dLg3QifDbC+JOBJwOJcT/QNPafP0TMiJgUEh9SPRl5ctCLa QHiawlkuNKQzVR+wdcBJFaHhTuhbk0CPpjRTlOzAFehlxaOMqKIBigMagWsUN1e3WSVojllukgal HB3wdoUhYnwqjUKEezRC0+E2j7Ygg7ApIHL9+OOPLGXBROdN9bIoCkN3kShsUdWfmkNnJDjzx4oF H4rUAuskqvLy2YzWYaEbs1Nurty+YP11a+fw2EDls4Fm9zhItrI9Z4rdo23K044n3Dy6s5zz9qVD Yq/TnQqbVQgBzpmdEQI7NEZuwFkmLxwnjbMpCuFGnE/fgdw1LEBsfT9fe9NyVMDyB+K2ck5AOSd8 ou0qcaRdE2h4z+BTLj7OobPHAX93nCk+nBXVleeWIYymAKpUlhJx6M1smoYw4cYfODvadIIenu4C 1dXYZjHxSFwKAiGzOPDONm6MkReuLtlNaS9/Fv4UsHRRWjqYFFDo6QA7GnNxdB23gvoGDaYsdDwB yksQAMLZnXXnzh33uEdu7DxLhIC+ydInllkiVkt9uviMef36dYVbLG0USDAxIkzhL3uPu09rkLSF O24eGYUYORu5KYpSONoEYOWw0/mEwDNnCPXKMq1V3G/hVtaO0pAwIagRWwocnw2qs20oPHHjKRyg 1BZI/438jcCnTHyGMM4wWSjZhZs1BkVnbyod/8JxIDwJhklrOlEcsAU+wmK2kGMgI1mI535Kmt6U oigr2ZZzwtMrJrZHwgLxjDZ3U1pqo+oSRSzjqurcCv54ElGmVCFXDjvbQiDsxO5KF2W20wGWEXKY 6tVwu4jFMtk2FNktqMWyUiQ+PCdW9tYXVL9G2+SOs3Dlm41A4RJZO6s8KyuRQFVUgkNtwws0+tXE PUMREm1MbIyc+QDhQFgcHNldaG423FgUIp1KxXJWiI0HQaKIVSYCxEtJgXpoFg2nzOmjgEIYf1+Q Lve/l6kIJtrw267KJAKntzV2yinEl6VgIyCWCEQYPky12Pa6jRILAlLrAxy5NN+rYW+Q7N5yOAi3 HFoESnVIutg1n38CtnXsBuMMDQHGRXoLAsCpLpnuGVnkQkb/tU4sNDqGcimncATc8BHQcIrCZRfC X+tya9GhMXYisKIkmnZ8PJtv3n/evmC95zX7nZ1hqtnZOrZa2wsJJ8EujI0d6SzZmva3fd/W74PK NhVuXxJoQjhza3/TGWEGC99tAoqdTtg5ODzQ7HWKS0TqyevbmFup73NOjhPr7xucIlFoSN1FDJBC HHupTbkmnHAOLFiZoiPmIDlyHNCQ1JsEhd3hB9KLhUR1wKGFhiSqWBE3oJKFsAOMPPAeWWIuRAod Q5Ulz5kyS9RbyegJd6fgTESx6ydWdDgUCLth60sVi4ubFK6KSHYJuoaUzIencCIQZ6JAzE0RBDgY 6XxqSxcTBJg+gRQrNR+50OMGmbGxdBxwdoX5Wkncfd1omi9EV5GEwG2KklffjAS3NgNwPh7BsnBI xOobO+d0Y4HBxpCzR8KZPrDQOOtPbLUaf6vs/UmZbVcd2Pt3fR+AplHsZvWKngKWmz5oEWc3NcWj 9VUXhUUsH48pyEgtUHY7pDLpBEM+PAm0FM6JWT78jQppNBU4ZzzzTCkFz5zrAJCjz4SYzU4hsSrW Y6074myvFVI5+RtVxI0/neQmC3p45twoNlg+dKOKTBmBEOFGC9Qa5W+WcNOoelU4Y/4UsJ1EG9Ka WlkH1iG1aqYsioNsB+Ijlk+/rPC0ty0rtpovNbtYuZAXZd9aXFGY2AkdHBwY7WqAoiAb6URUZAqv RuEOhaPBgWevdO4xNCpEXuTVoo10iTyaQoA/KLVghaooSkUBN+uIgbXluHkkqvbi4qsRRe3cCDRu AJGXRb1YUdSOsFrgmOWm83w8elWKsEd9YKFEVX84g3VFQ1CIAv2Rk3cyTFoIVVQjN0dDiqIESqEK 73/QVA22DntsSiy7WvRZ1Cpg/6qEnlzqYvctzndsVftQsI5gLYRwzTGLOf7KZFGgWfxVgZ6FMOoM 5pwlBY4AC3881eJRrrrX6FG7NpHTvuXMeHPl9gXrz107+6YENk3KWCZxUzZWG9do33PrOrAL7WPH o1l3Uw4dSLN2NkvnORAW4M6MEbjN7cDY5UIcJyOHjEYhbhbnB4gjIcTXHeIjnwWIT/F+xwLlkVBC wNP5cRThY+JQdbo44Am8g92lw0FRcrkv+Du0hAOokD0qee5ixDqcRmTwxw0Cf8SMhE+xTRllUaOj 7mTmHGd2FgWSOiCWQzcCfzoxhQZPhVBEYVi6YBn5VDW2CqHLW6X8iYzAKx9JU/UZrCnhOOuJFIQ/ H5edGqHVEExQcnm5xWTXNNeoPmsdT7MQuqTcqn7NskCghBjdXKLw9FgJlKqWGprYaRedAJQXZ0wC 55C9clp0U0n1BsKiLs6VDF+xSBK6VUOe2A99dLHLQuo/kMAp9ccjTLPYhsxC4mMVtK6PUrVrEZ1R 4YqNmNi505FhFAstQG55MpqSK/IlZRlP2T2WOufxxJ8/4ZCY2jRPL3nHKA48q1dg/h4pxz5svBNm zh6sy9ilGF1ddAhrw+29XcbwhVOiNNlZ7FidITat1Wln2httlfpfl8yWnQ+cqErqU9ZGtaBWk1jN uuQcOf7tWIHc3CHeclwsHqc5YNfO+O/1ZwlWwUZtr0JGiSDJ35QFtcPXcd2/wqqOBTelqTdjj0ae XjuIQqRwjnBTbDWq16uGjFkgUNTF2esCKJZ+RRalNP4cZITcvlIjH4+c1WLWiwtwCsKmONuEBHm9 4q8Ej+xm5dKfmuxRICi7t5cMbvgTdeUMkwMQDXFwMGfnKBSyAABAAElEQVTxz4jPnz9HGHIrIrtr Qas94lktMgpUhYqUI5A/YeSmNP7EIjLWfCE4e8SEg9WRF1u3istflH7iIEUMQekDwiyVI7wqWPoU gKYVKoVmzEG4ugoEwpjUtPPT6eapxqbolCzjdiOU3/4S80bQ/QhItlemkNk0FPuP3XZ3IG1Ke5Ru Y9nunTcfLR6dDeJ0cbatTZHZiKLEzrGHwMKTg3Pi/DjqjiJFOiNwO952d5IJGg4VWOfTI7sj5KJk lx3a5IWJJxB2s+xuMccJPkBH16WJCR9TssPkbBZbJx84PiweQfHBWbo+LzvkYM0KrDpGaIyON4X0 MYMhBIKejJyD4llgIcCFcBaeyM6oP4SP2DjTuXWhqI4AxLBbxpSoZuH32cCYsICFQFAyAmeBcMTn Fhlr4S7jIJyDlTUlCqxbklEnfXL4KqldfqXvq7kp3TCLFZ1d31xtxCrIaAkI5sAh1PxV575q2zAl imcWgHUVE4TLbkq9Rp45mEIYw/aPR5WaIjCNLJzJWpW9LpYGiNGsKLFELvzzzw0s4WmBhm04uWmC wtETKxfP/KHReTKS2MIEwuixwukJf4A5c8sIgVtUz46n/8ST3UOjpBN1BGEkLPWE/1iys5ilw6HI SCjKyYF+lNxQJTATuoq4QRu7RwjxpBCxhMJHx4juEf1nadYOQUA5Gm6E70IAEj63wtHrSDq5EPKB YPc60UDE2mZAgNuBvgn4FNdkr1wlmrXOs3vAFLtjBZDzIr1/BLJ1WzicOSjTIwesCAQcMkraN0Aj HzjQUOXGAX5snRHMzUIzxbNriu4iwta5a18J6XIwRcGHxahLLPoDEFrloMfoiJmVjlH59SH+Zj1y MCtWCRTtUmAHn+5s1kAOHQc+kEF5f0LP7M8//+y3K+9kyMAkHNDQas5OPUAkhUih824JxVamKvhD 5qwJ+kNHiR1aDcGB3hJbdJebhcOQzl8iVey0a9fpfxXB0Q2PGAppMzTFrRLgY8gHGVI3tAvb3xEh vzN7g6ZOX6duEOOPg2q34dTi0ZYiNrGNThw2jxxsUDvV2AnvJJtt+3YrMbIEYisDEcgiKqOdzcjS CaS00Tl3ABw2OhwO8iLA32PhFOkY+5wW7vQaS2QkjqJYR9Sp48wCkL9YJBkjww0mYzUKgYNtTMyy Y2sk3AByKIobxWOsjCwZjzoHuQglHYE4IEbo/MN3L8hCEC5vIdzUGL1uwO4psxMr9aa57l9Ggh7p MR1OIfBD4IZbt3lkOOi5WWRMoefacq+59HGAJta1FQ03KeEsSrjL1PXHmadHhPsAYKQwApyMvZe3 QDwpcZMdW7VIpBUpuiEj3exRWPhgRUQBB1J7pfN5gAxpJ8jOHw5kW85FTPBXaRWFDGRSlJ2lqrkR 9dohLNwixoJGTZZd7cqpdqmrjp0/eqhSKo3iEdSV0lY9h3VEADgL/0qQNw5iKYnZhCd/9Y7Ulh7p JEAj8CR8CHEzJlIkHmVPht45eu1/sQCBS2TMwv9Ea5fPrjO6wYcDzGMPobGbzaFRD61mi6ixdo41 BdKOhW9NLagRlFxATFl9P1z5buaDHKYSLJNRUrABckM42nTIwbKA6l6Cz1lGIx8EWIwe2+FC+NtI 3pO8dnjDKMSsYk1JKgv+XjUuLi6MdBa1ixIikUc4ToopWY4N5IY5PmDppCoQUKNDJ1Aidj5G+mrf 3/5mewvUFptWCuLRVkE+Yqaw9XUIDXpngQPmaPDRSaMGaiNuPF++fPnL/l9zqD8oya4o/0ZJ14F4 MnpTZBcoHSZOGQFoyruaXxO9YwFHiaCtURDoqtMBDbdSAr1dIaYclSJm1iN/zqhKp3VaYe34S4Gk tyuB6o3MLBYH+LsTa+BTJ9mBGBMkKfiknM03/j9vX7D+9CW0Y35/01yZtYnts8RUu9AjxRXAYoPa 5Xg7El0ojBzCoTgJHApxnEhRtj6jEHcEi0RuAYccFGRTHhnBOlpOBRCxZvuE48Muu0cjPmZZyi6w kyPceTaajYm8HWYWUcRj+HQHlT+QZosyi1iBpqCVxayjqwSsWIxop/c4uscRWSoKWwoBQjcqChkV KbbOeyRC5OJT1cNZjWBlaVZ2JBkpwstYbDojBDXKFQh/pdHR6NMFFDcE4BCBXV4uXLEViImkpTAS /q0LthD0BBoRAqESpAACjWTnRufm7jbq/J5cr8soySVwmNQTlKRjPwp/dg7KaSnzMcoul3qBS1Hh nF2vbmF3t7/qI/68r2/JPiHc0Y06Q9TF2Z3OSOiyyEXo+gBTXX0Aoy0pfPTw90gioDQfOSrlqXCc +UR7FJj02TYQCEDCTvgTCh8ChMBPUax0M1L4GJP049gqmGWcXJRolMhY9s3iVNpMYcLZfpgUgx+O Wc4J50BapuOxmi7B4WPETZdIis0zZaZHu0MhvEbxsRbWWqt9hBu13ZRcBLJYs+R4BEphe0iHP3pt ZrQ1lpEzpS4Z26USya4oyF5TvCdRCuEAk658SaXzSnHv3vpfXrABQPH06e7f0+0rPjDjwFMsB8ik uuqe0W5M54BtvwCpyCMQmHBQJZIqAStG0h4WW3/AqrEtbVwvPue/mKw64Hxi7nWwv9l4+/bt999/ 79drzGHKKK9Z/6XF/u3Vmw2Gtre2e9/yS7YWSdrhklF2nO/evctfCuviBEktkbxGPowaDllg70ly qUjfjFI7p/nPBjClCWItgXII2FYQGihd5SBF6YDkYJaRKNY4j5BH3/MfyXD7gvWBF7Ite2Vveeya oNjZbW470sY1ul/sbCPqLI6Qe4F/Fo98PCbwib3ODqfjxMFXGVFCnE/HCRQf4hh4dNKkLpEoWbgB ZOwOgkOagpaRP5/YOrGuLcdMLMBgTRE+jBygOepwPPaVN7YAJ7tAIeyM3IyooicjY4vHmPSYfaAY x5KuFQQaECRVTfGIiTtCahaAougkNyGY6ANL/RESclNlN0spnCKWRSDnekJhZ5EOmhEI/9wytiKR NOWa0zSXlIvMFL1WC4fjMQucQkoRT7kYITDGjYIVS5+L7kq3szu6TzuzFcWZAr9tgFhV48OH0RQf QjGFGEGJUPiz8+RPxsdshVh65fiE6JOG0RScpKKAVFrpjJhbHcyxxZxQkO9j0uzwrwqpRQGpsXFj iTaFaBHnBE8WI2GfqTaJUd/SdZVUIDf+mO8erMFj5Ctnwe121Qr6znxKhAw7KPwTjwTs6u+WDbAa nmL2NHH+xGoKpYkqCwJyIcMuBVGp8E1/vZGYFcuuLkazHvk3JQqltkovMRHjnzKzLYFwh8jKGrUd CCiL24uyXKLEOgul42MDmOXPWeo4IA+Km/WVFwGBnCF7e/C5zp+D7BgK1HN3BQee9rP3CT/kGDmY 4mwWjbIAlwWyX2h828ScyMXZlE3C2QgtT5jcwNpv4xNVj8rh6dUEK5TUWxaEzRqBtMmViX+jFDzF AifcxKLhJYlA8M+C//jHP/pxDhnOGD548ODhw4duS0WBEoWYV0ncGCXqqwtnqfl7GyNmdRvJipod YjlaXzRMKUEgTA23z+myaxpYUHXbFKGrwtuqKjRfLDIEoETKES7KLKPasZVdrqNoYI/QRj86fAT6 6SPqI6jk4yjhylaz1+1sG9p+nbvPXrR31cviQPp04cDSRxS7KBvdvk/vOuuEsHdOHDknkIMoX1Cc BNcNo1G4KeekcZ2nv//dTdQhlxQZIE6OMyavR1FEyPAvvBTdBY5ZCDigxN855F8tbgcpGGV3FAlK xCFHUgr3iOsSQ2SEN3KGYEzRGY/8KSwp8BNTIxzKghLFiJ4/dXI9YYt2968s2EYbGbceN5To2lsr NFYhKFUyhUCQSxazstNrphBGAlMigLJzgGYhwDLSIVjWGgIciLyWyQ3eV0yluev56BuSUu8enC50 +EgKsUCuSC8xErEAZ5SxLNxEoYSbDqu00tZNeb4WJULPlJFeFkq7S12oGrPT4VQ+TLRJ3GThlqfw FJ4cLLrFNRIlK0oIS6klkr2QDXDKJaMUxKyKtE5niJL7B4tKMGq1WaIJdIA1fC3DuQPoVYixesGa jQOFMc7TgRW895uRM1g0KDVKIJm2gCUQshuLDdOYAxpCTA0avRA+xGw+Kelii5KaIpZUBSUEPpbG VtExukCPdIpHiixClFAVchVigfK0KJyhldoyWaNmbdE60Ja2BG0znuzl4u+9we9JvtqJAi6RFSF2 HU9ZpIikURS3DiAfa+psOgKOiUexmCBsfaWz7uxyCfS24VA4HcLVVflGGwArZcplCg18eFY7i5IB dkz0rQ4goDrkOeAMRxaCninpeM7WEmvKSHgGqCcJIwLOY2+H0CAomfAkNj9WApXj3wQVyx9brOxb HLwyIszisVrWi+H+rUheRsi6AQGy02TKz1rwp9uYmNUE6cCSAnFjVBRwlooCxV/hUkPgnIOeWw4N bwWxtTS9CLZ8OVsmnprTYk3eFOlGkHnXOLM3WvntwN/oMj5i8l00drmLwO63F43qdQacBLNOkSvA cXJI7GnHzGZlt8sp3RQe90FeV+SACHFFgnVCfCl0lvg4kB17x0l4SekOtmPGQRYc+MCnC3R+WEJj hy8wGnxwwxDhLjjnUCI8+cjuNpQCjlmXi0c3oywAGXni1mcko1kXNIZdQ1MLZ1JbKG2GFFlI98hx Kmd2InWXBV0ur1mK0ls9n8sLGZIz8kKIGuVCDBOeau+DQdVxkxpOl46Rc2SM1oUPRUbXorFryM1l qlxIwtR24NorXAny+uLITazWyeVeJvD5c2AhnI0sSOq565hCar7HtopE0oFCplgjzmYL4a9qDgAT syz0o52DXIQRlJ7UFjrBk6Rsdqefauiq02ebhLSF2mn81a5wddGhGeGjJ7WRSKppGDam6I8PBiVb xF5J9Va7jFMyknWbAmcTX8gAjQqsxgpsLLUx/jhwHuFDipougSKBtxZ0bjk01VhFebLwsShknEtn iuTGQtHSxhR8CjTShRMKZ4pO6qc+azhpgTxytjF6caEDxBagKD0nhbNA8A3HsbVGDiOFUaxdpL3a TuDQrQKq/GXxC8qnn37qX6nESocJf4tlJMC59W0BK4seMXZkoPnrdQfEghrBogc5EKkZgVhNdrG2 EKgUPjzVAkq6NgALGu6Q3sCk5qxGuSxfI39Rbblm64ZEfCTiLxEfjygRgdJptfuKkgQoyiyGDpQq OChKCmth8+NDQOmMRwjqdQXpJKO8QKBJ5+rDXCHCYTZrFC4KuE3OriJRGEJTI5GaPWnbt8RgIwYT gubjABwUkoy1tDPIgQhRrJ47SlncRd6ucMZTuOzsYLmBqjMs6iUAIaT/h4y3L1gffqGdEDuv7Rub KxvRY1dPh4cP504v3VlyolwE9jeo7pGM3JxAevjhgOrRFEDnR6wjsa/H9YuU25O4X6IkEaH7FHel CpdULIXw74DlINBdILZbAKxccePcPeX0OpDuGqfdlJvaxRFzaL5W+qLmduDMCIe/I+3YQ2P3dxUu a26QOXRi8eHPghsjqUtYETo3ohAgLDnzZzS6fboLePZuUVGS6qrC+fNBGAJFlAsIK/TCVHU3mpZG BgeJNL/uyWJKEzQnnhJJ2pUHU0OIvHSfHOxiZTdKhxgOsugYB4F9sHnkIGM0IEshETIQiuLASBci hVF42e0W685i1BkgaAMx0olccBQbB1OKoiNTY43c+NRYWfiokfBBDEPCSDfLmY4P4UAnGOKsWK/O fqe0i6yvzwb7jRGU2dAQkz2JnrweMUTVaEWsmgJVaoH0U43EFE8+hBJhOhDhqkiqgtEjthk5yEtQ VUX6THGLD0ueLCoy5nkc2QvMeQJzPo5yCcSEMWfjYK6ubQc+KIGNGH8lVMURXA+tgpbazI68ZoLi 0C6yGShaVDpT/OkwWyaxzilx9LwwwUGGgz57i3VCKdoOB2bZZbGaXq28zVxcXNiQYDWcT4slBR9Q plplFQkHa3WsoxV0UXhRtnzAVdo2EB5IOEIi3BlEGG2AauSPJ4bzBoAMN2IKAW5E94CvnbGPNr3N Bgel3c41yMJTAytfdqz0DQFZPGoCTCB0/uyEoiK19LrvUeqkzSBLmNDevHnjJMquCulaJs5OBAt8 gCi1Opogr14JlNEUz0KslxCjEAwJDpwrQTh/PM0ytgQc9Ll/9WOXBYKbGUkpuGGOm0IkCvl/2buf Hr2OYo/j0t3dFesbYzBmxYtFyjsIEmIFW4SAKBgEEkv+KCLgOIZk4leAhFgg3U/393nKh3FsYxSQ Z+apRd8+1VW/+lV1d50zMw7XhyDCooMqNEvIjDsSHkVUz0IfJ/RJS+en2/Z/Lx9Yb8uOOnzXqBwP ZZfKHdOSnHh30n3oUjEjNA69ZsHSxSOuAUvnnsZSd9IlYcmMxlUUlAQrunvitvDtdvUTKhdQwlkF qGlqiNDgGOGLrht6k7l7oLwgvR2twqGPJEdLgnLn4uLVPd1DsVxjLlG1xNfdhuPmo+pWE5fffWYv ui+wBw8esDHHTfuQBRwiqSbS2YU5vZOYlQi9XMyNDATlQmh2I1qdiA0QXUZf1nHqKVIoa3rh5KIg +CBmQiTLq66EOWQ49otxJNuU6uZdJSLhqOYwJc6dRrK+DIw0iAm6Ca4PGqvGEMpoOAunVkYGUlBt hL1IMEE1ZPrQEOMoBP5eYCZyJH4IRrLKwAfF0Ug8Vpn0ldHcJLFKStYoupF7h8ROyWLQysijCc77 lXf6N1URZt/bF3kI0PIVQlnIqt3exDhIx0lDXiWriX0xt6rC9HlJBAKlGprANLc6wjiosWTAjEiz CUersgMylYkMG3piL8a++rBMAzAOJi0ZK44RpigQKLkkY5a+kVnGxqkPeykQk/BN2KuhSiqparMH WEFM1E3KjLOnYR8TxjbC3fTrEwe7Kxw9IRweoshVUsomKsmAO2P32j/H9vVA0HDOBcUBJj7M4Le/ IlriTpzG+Ju4gO4CTAhRYgaHiKvmmDswMAtqzhKm6Az6wnaqpaxpEHqhO1oscRYajssrCnCVZGwC md6qRyN8XloidyQ7XXjSqxhLCWKoIMrIwCM9A9dKIm4ZQLBShoMhTAbAPTJGVVLo9UMFBJTYaJgM PNom9hyBWGJMU3QRq6dwViVls/gyAysERyK14mIr2cjbC0Wj0V31OvzLVFx6GVmCL5YUTOgZsPRP xOwO+yrGDCBBwNxSQY2yQ6aClHVLacbsVk6uv9RvZZI3KKnj+RvaHUTHuhvivhGWDr0D7TRnYHSX XFFmXQmrNO4eJXG7PLJ31SH0VhPFlYDmWlLCJK6fK83eHeMoNHA2YOkB6k3ExA2kacll81OaR1Aa KzRe/YAbNyM0V5RoNJj0w6VGIFCfJgARYEmj1zx8+FAUcXVJN1y30lnQs+QLzM/Tmjgo9rLgiKoc gSgCVrLDhztlExrGQns0B+XRKhDcuACpFVIy0KYFxdNorqTHOqghnFbhWEKDO87o4eZRNZjRsIRA hIAmnBIpMkc0KBljLgWWNJq4MZ7oWWIZPcQ4QuBCRCSSQgCmiECMTThqo352x0cpCFg1rxsa+frv lbwGFBkxExmZoyo6KKIaBL55NYRjlZggZqRnQFMpPBKJI4+tCQT8q4AlUBhaRc+RQM+73KencslC drzsI5FC0Xlh6wwQUFIWi7R3JpGpJgycGaN8CWOyKa//1TfGMNnjI2UC05xvKYgVWpZGGlIUE+7m xDxLExVIzBMGg4OMrBmUzljK0dxSYp6vxyatHsez7WoL6mNJFKP6VOG2hoYIx6xTVGjGxO4PPjNU jZAZ25o2YraDozo7OWolkQBta/jCCQ2TxpI9daNNPILyaE8hCMGSS+5GQl86HWn8bRxBrzNgVUQd xheD0W5GFTe+pFOkKXUS+Ppi8FOfyvj9mV+kOWAC1dDKyBJ8ubhoxmiL4grIESAzaDKCj7xHNHBz TthzZwNTLrxAdXLYKKk5kqBcJYRp4HCRjmoA9Jg4k4wtKReSlJ1DVEWkPxuu6wZTBaKHkujCQcMK JRy4ONvCCUrDQF6yKDtFs0fcuVCyFIXvJ5988vTpU1feNvkNpd4lNXnhxl5QLuyBQ1ZYxkZ1oxFU +h22qkfPl2Ui6Hm6bsfMj/pR3rLJ82xvWWI3NJ3j+ZsUjgfRxegKuaWulmPtfHcN3FJX0Y1yN1xL Xh4t5U6p+7hOlrJ35eoa3WFmALv8oFxOl8oSlzqjecj1R1cRoDcitPqLe0hcSBrg3pQE4bqMa4wP BMJXFrVOvmJZFV2g+fbCRy5s3HYfBwDx0QKICQ7srfbjNSYexSXl61FoY48KK7qSVmHzHq3WIDgy FgU9jipAUtKz0Si1NnHlqAN61EcwlItR95GmpsYSMgSWUvPRYM6AmAi3I68vEuAMCI1VoY2yEw4H GwHTkmSrKj4eKVma4GCJMQ0RTg1ZyhGOP6RCgOPREo1aedTEEdZYlVopIGiU3kbIY1IgSuCys5Uw TcqdHppjAE1c89KRCBEFq3KE3CR7hNkb+bIEq0qW2gtoqDoPuCmXM2POMrEqO5yJSXGBDFtU0cat gtNbBX4UgUSXPgSAHuWVJTIQKl3VkxQoIEgSSpYmsrOEAIFglGMpjEtF8Jg+Dh5NjERS40tpnh54 xjRHQaNAYq3A5z8LsukRoIwIdyDlJalOCyUzvpWO1zGKOT0vUQgv/NlD63oaO0U0QNirRoCOU5uC gBSUiIDqyJmLxdfFZOa8mdMwEII9PfB6CyhSZZxD3YAgw5jSCO3Zs2eUVtsjtG0oSmgDZAaK0Diu nVgRNROfC/1owQWBSQ2mU+3k232by7i9Nsa8O9K+l7JYohOUXJ8S98hGRrzUB47KO411AxOBOFpF gJf6cJcdPeb4WNLEXFhzv/jhWH1YiguNsLSz8vKDkBC4Sc2E5U53fSCy4aKqlB55YehRUKEpUaVU IoEgW2Iv3JMnTz777DMGNH5ktTVciojnSvhvf3MrFZzy6urq8ePHvNAmcoeZWaN6MrOkGjCNd1ku H1hv++6/eFLdEBegzuWGOM2OOHFj3QQTKbkMLpWL1L1yw3kxdifdTOK6EnpdyVtNg3NVILDhRXQB t5RAACUcZKuMdcw6jijc3XYGWkk/WXbNumNW/XHBSKmXQZMO5JjwcqXFsmoJga49kiZEg4BTlL4M KGNeU5Np/QIOYvJCEj7OhLFwhJnHdno0PRqZWY029+JimJcS4ZC7UY5E9OrTP/HxiKREjOwxhMM4 JuEYJ7QlmLKjNGFGuMCxs1ZJeSkRzOqwNmP3zTIaNL6CcjdSsidBdUiMShoI2MquYmLhjADf3UXX 78xkZ+zFYAmOuS9LmXohIaBQAmEollqRCLCMRnqBTJgxMK+e8iXpV5L7G9rjJIsSwZBG9EQ6jpws LJUIF0ugqptza85FLEsJcDbmJswSDBkb5WubjNLBPHc2XNSkraFUmc4bL2YeGSzeWxgQUyNfE+PW rUHoa2NL2UcsjVHQDbmgLK2ybpG7/ys1kktmwzB7I2LotQttEEsuBAJiEEzShMaLZZwb6ffXzvrl aHEbwxfCqo3wM49vAmJfAIrb94RiZklpibj+tt6jJSIdF1nHgGArbWgJouHF7KT5wpCC7BBg77Gf ZCwNHzQ8OqW2BhR8gUAJ3Z5C80Hgu8rvrjSfNrRRTfj6MWauEtg4y8KqBMO04yg5IcUVtJMTN494 gjJCRoCjNNkzww1+q+2XZJkpL25sjHAwj6eScnHF8C8c2mxIySqCCnPU5ZSdFzSh2bub0mGpAkQ4 SrtpDgQreRE4ljDkSIQWyGX3deXfUSGmXJDlznJHXjeFIxd7pF2ohr8MMu6HQC4MdHX2iJUySqJA LmuFveNy+cC6AQfAESfHI+vRjXUtXeyuiuvaKXe7XA8GLoCDrk+5bMt/90EgropbpM25DF31ego0 UGn41mGhuTk6HSgh6I2urnvukpu4q/Oqdhu1ld7EoETkZbK/6E7/C8KuqLhuLP5GqwLZg8gIZE5T 28Vcgji7w/T6haBWPbJHhhlhwNIjNDaRNCJgiWPjPNKYk5aQJB6BgMWhfhR4ehEJAy4MKouOY27U p4wMrIoLja+5BiQ04WhTPJLAlVHpjPAjzAYCgzQQGIDKXcQIeAQFpFgI05jzIkBQogy8LVMxO64y JrYMsolNN5+948jL7kukMxCs3Reud5LfImivfoaWL874EEGrXo98TfKlLzU04BN69pXIBG1BTZob ucTZUvY0cnFaUI321C17mIW2+8wkRcw5QmBsVQoCqYxEVFKReRnpo1q1zfkiILolubD3AnOq85rt sxo9lrzMy3plci6IpYTmPF1f8z0uu4MlkIQlvRJVJYmMLwPzRgdgA5wGepQokTchzLAiliqFHEsz 8MJlaQ6IZaGBOB68RmhUkngHO0j9Wsi9punNqj4kVny1l/oDZEUjwHPUOhi419XZvigyEB8QRvWH Q8nFoy1AiSUmaWwHPdgOMA5OBRpWIUhHaPR82GloIooLxNYzQI9UlmCNXISD4PCQ7J1waIjRsCEi qptVGw3ER4YJjURERAaOELsM62+IJlNbXkhmYBQLbSTRI5ChuVl4OuREOHNREJNsP5qqjJL6pxdt ChzHUjWQhKCqohBzZwYfUTxCwJOYc0TYGVBPeWnU/Tsq3JRLFly4Z8+ReLQqtFh+1U1UkjscOSJm RMCqsXwXiYucK/D85p81l//7NlagG35k5oi7SK63u2rUNdi4Gy5270hzSjZuiNG8axYILzfZZdMU 3BkGrqiW1B1zVdibMzB3edxkEQthyZXrJx4/icJn6da51ez1JlfXh9R0Z0p9xAXGUzi3UftwdQHC EdTIHQ2++IuCD55C41xcQbvtfSuwt2qUCEGgjmDCvtGknmLCtxqGY14dIAhBaLJnyUZf0+CEgFCC HjEURTqM1YQNjWrPD9kemVllQ4TAJECOsiYm8I1CE2aS1e9EQcCoPuoAh34aZe8VEVHNy4gb93KZ BHEmyigKKTU0IDPWo8EquIhk9/P1t1qr2LJHrFcREL70kInUpIxY22d/haBhj0YFhyBB+hquJQh8 6YU2J/KiN9K3O/ibsFlhdvHNxU3fppj3aIw/zkl5OVom8jIh8kKJsVgVQTqCklhJZ9KkXJXav0RE PibM2lwpt9fjm7GRpYxMjPDTyEVc0a2akCZGUqbpJUvTOBWgseqRmIBdRdlCs07M+eec5pRKxDIa qHIhHgm9VZZqhRJhD6yNYFbugjKzR9kYuYwZY0vdO3fNXfZxYGIjVMmZrD6Ok8q7ziyFA66ABJol XjpMXsLBF7qj0okShd6mRF505JnRu2JsLDldkhIXmkCiMBOijmeJ3h+5NCWB4LDHjUERoQGRi2QZ Q1YNaFMWlr6rfO5wtMSS8GUZqzgLRy9ZGTlpLMESNkYRSVRFIRACdEQVR/U4Is9RBVwlt7tw7aM5 JlMcsA62pFxeBlbxUXY1wQd5KSBDqRqIeWQWZyBzPKxaQhiaoP7Yp1Gz18nxMWEQiG2VCJCUHrU4 InHRS6dfLrodQsi3NC1d5FiBywfWsRpv19z5Rsih/0JaVokbq9EQNm6s++M2Ou4OvStqzt0NJJoL qbPUVd0015KSmevBhrvL3813qejnupp3wSDkUkdgr6P5uRYBfFxdlKB99tln/XzjUdcLB742YdXt xRAmL0r9t6YMocbBhiPp9iLTxebCBhp7NPhiKwuPPuBkpAVImTtkLmzKnXIajVUgDCgJM+IxL5NW xdIWEajXZEaJDBuwFRNhXUay6qM7c4mt0FzYsCQwlR2UfTGxR3oZKR3MpdAIPINeKsUygq04EPIC C18RiFhyAciXeDTyQoNxtK3Si6JWNsVmqTzhrtSg2LPkaCTsYdKXizllq3B6BxTLjiBDqf5EKbwz iHdVvwkwbsjTb4xYtjUmUyIac2zRaLRa6TySjG1Tu8YeebkoHQIy8gbyZnUepMM+8kaAiXnSztpc bHFTarU1R1KdbVM7xYxQtmuSVROPRgKT/ox9+jCSAp5kU17DMTR9BChNxlcuoxm9ybhzrFBVqYJX LgUhQ+lYZwZZ8oIgBDMJSsTI0ipfgawqNcleZRiLTk+jpN7B3bI481IZIBm0ajsYK74oimnVo+7E cZZouCivW+OEKLs5JmUnYhxQohTLiIxRRFk4tDaaDXDF73SZCKoLaUettn1osKyhQeACn8Chd+wF TW8JYeKxslsiClXRAE6+3F0iJ00srNDrYHD04QKB0MTBhA0oRfApowHyUgEdgOgbSLKMquKYrDN3 Fo4VEGE4RsJe6SBbQoMGc5YmcZYOY1E8QmJvggDauCH8+PFjExVwZfBRE49lalKh1A2gq+E6y4sS IKHxa2y/zVJ8UAiL1aloFIvyqLmz89Plv7P5v82JO8rodXZdAHMX+EXCLomboLOwd7K7Y873bhfr v4s21xG0SJYQCEuwLhJ7vm41WHMG+iBxD+Fw5M63ELqYq6UtmgBhT/j2wnZ7zXlx1wTNvVxdS5cQ OBsEKKG50mxcVzgEE/gMet/L1BJuQphzQUMXhkYPH0LkMSdx02V0Lhx0HPakuk3ReBGEV/7n99ZM xsyEiAvBBA0SVd1Qq6p0luAz09ZRMrekDfmpTsf0c6G+Q48be2aNvERkbEQGrPImNOyhycIoL1QZ wIHMhi8NVqNZSf7jHz4v1E1tuXu0qla7da8f3Gl4iQ7fqJhwiEescFD23hOo0tCLlTFHlsYIjwsN wY2GBAsZAXPlgrA3dv1/z1ANvdjePXv2zGOHB+BmseosU76lIAsHQ/rweyvA8W4AKBHgO/L6AuOS I3uvdqJuQOy+EYJ02LAXiH3hxCUYog0QMnFN2jJndX0S7r+5oIpAWbCHIN/cQe281xCysclo2GBb UEqOwuUu4vLcvugp2jqX55MZ+NgzowEOLSkQZQl2wK4FQpiIWJTwzSEY6VuKz6J+/i0Xg8IhxoZe JZWUqLN6glIWp0sWbESnt+oNva2+woWB6LYMvr2A6YxZNTLmxZeNO6LU+glY+243K4VHJMUlONgC UMSqJRFxoMfBxlkFFRMgooiIAwLsTSoae0GNHrGCYLVkWXbGjOaU4gIshYpmTrqMmHTMpAwEGsfM 8JGRAmbZHRSUGUznU9/zCShTIO5pZTRKgZnUmOUunMrAyZ2LoMZsRCSyo+FiggZLviZ8aaRAU9aU HrvpEvRh5M+RONgOWdArCF9ZGBELIWQX1r1wf5HkUr40QCjR4FVovsA9EvMvFMResfqFLjdduSp7 kbezAk7zNWLXDqhHBu4hcbhdP1fOcXediPvj0Z23SukmG10bS4xJ7q4TEHeMhoE24Q6wsUqjO1C6 XSbw+zaaH1zGhYGbqQO6sVZNNDsIHqHR+Phg4zKj5KKaWDIXty6goUCgQZs7EVcFxKVkLLQXYbea FzPMvQi5lyBYIPfu3ZMjqnUNHICA6vFaSfGvwkiynMs/j9XBUoJVDVFQjtCkJlztT2ifO172Plnw JIwxEUV0iYCNjMlOcf11zyqlXGCa8GJZ7ysRbw6r9TIGqlFl1q7vn8hpRPRxiW04StEv8KGZC0cQ FsuETXvaXuNGz11crDxi1dwjTMZGUVotHSOpLNUQtyRjCKAIR1vvBWN/7ZeghAYxjgzgbMPTP0cr NK9ykaPcFcdYLqJQYuUUKY4qEVvQK9ZRUXMg0TPu7J8Pc2BMbBBWjeGz5xssAxzEwhamiFCkbKyY kTenwYoBeySrGD1lSzPn0qarkljGqaHJ0Z7LLBUi2IKWNVYQ6AWtSnEIJ7bmRCwgyfCPCWWhkW8O 014DVwdHkX3XU0FywYGeOPBG9qKzqYZA+GIoruvABQJwu6/aWoHXtiUhfHAYCRAjHOcwqgyEM+dL D01qCSiriX3ni2fn094JV4kYsMwFiH3MUSBmVtM0CoEzYSkLSlmEQ9OeWhXOqTOmrFxCOCFSg9nZ NkeeHu31+b9FXATkTg+QTe1LjlIAC98SEL4xQQCC1IxsxEUMjkcGOAOs5gDhsKfHCg5RCsaUXQ02 vmsRoNQxOuQSqWKCugjmiqN7M9Y9MGRviYhFSeOdohVLGQFsuYhIjvOUgRszmEmPd2E8leYupHqj c5xDfO2MHvU1mi6eS0VqT26yy+B60HQ5XSHVcB+MbAgcqy4MA6tdZhebUkSWrrFHdxK+q6uZun66 CXvCkZJxnSJ8I40QLmc9i40GqpUwswpQy+Dr3jIQKCaWYArE3bzmYgLHbfdNIx3GVpkZzfGv9zHT tb3OeVEOptCZCSGiUVKUU8AXjwf7EdWrEQuNqjHOKHEU1CipglIi2W9EGLOEI2KFMiFCczEpxyaI aV6xYlwbBc4GWzjExCN7lARqW1Wyvq9oZR3P+qNtQkO4EufLxpKPMOF0VcaysyoiHN8oRJOVEWMi ImRMzJl5hGA0T9LgJopkTQi2GDp+wCWFw/GDJvJVGGz5IjDgXCBIkEAgJtWTnqPQ7PHEtr8N9edC J0FBYlsx2+UqwxcUJs6wIihOYxWDKQW+pHDMCPvFYwtM/xeBYOMJVsrmUwGTXYbTN5Y5jUx5NeZO SSrajDRWM2BMEDMqDjFXLgxpqrOM1LOy0MDZqGtgzIWxkT2GJAP4lB7jlkv2LEeiwYV0Z7vF5lyq p33hKIpz0mm0Kc6PFzmNJQyVmjFYZpaGFQOPvGjkhY/ySocLYpTEI0dMWuoCsuzA8ErYUIrCgC85 opkziw8c+DICjh5lyEZJUSJJD4HGaM7XKAQDTFpCjEjfKXLUTbpNzGTkcPq4MkLLnTGzLh1jiSum ETeA+FjSPdQqYrz6PMIwGm3HMbp858ybC2GVGQFSv5WFyw5ZCJjsMSwEY0x4sVHP6uMTym+d2ROp UXKkfPLkic6GrceidGyMNDMXOo3JUT8Gd2Ry+Q3Wzdjol51R+o6yNNxbt8tNcF2N7o/V2oTr5PJ0 9yhdDFeLC1/zwE20D8oaCne+pBtiySWEABxaLcPE3WMvXO3Do7uns3CkB0JgGovlXRW+a0+TL3eC gEddTyDhaGCyMaHUhjQaXkYgAkU4MykQXQklH2GWaiuYlBQoysyaQFYEc/QSqyaNVs/qVSWWRkkB jKE2qhUSjamyG6GxJN4rIuKMDBtboyyKEBlmcAB6hGlsbuJDIeRgxZIRR2gEiChG3CROQCkaEUjd 9EeA7OmtAiQ0cModGhvRgawPh/0fIum8mqnqdYQsScELkqXtZkzgVJnK0oaiTWZeXGRq1iyt8oUD Ex8TsFLAp3LhaQkyklblOCD0O7M1MCY0KY0ceTHOS9HMiSXR0R6oXYPTH+OqBlZ8B/xIhgHaMPEB xVJcltUZssnmssgAaZwsaCJWCPMeYeJGWU2aZJxBIaB5zHhns+4gM/YebYrH0mGGtrHiGPMNLXsj YV9oI3dlOeKXC6jcxSJAGDPLMi/7aOJIQzDh4mBXHL4V3EjaaCNBwCoc5H3+8qU0F8WcccfDvMrD FD0CVinNIXQLoE3WJcVgx1m/tnH+Sd83MWePoVNNSSOK41eg0qRcCe//jk8gE6nZfcKMewYmBG1B mVVzyGBFdCp25PV7r05IgeQrXHXjS6BxZ8zSo2L6/MKfvdD02polZpWl1Gp6QjNoXwotFlaoMiCB ow2NXiLlIhB7yNwZF86ICSmXdrCgvqj691XaAgGl+OhpEb6u/A4MGiWNiMlxfta9fuma5a18vHxg 3fhtdbi7Ts49cWFcGxemq+hSuWCunMtGUyOmdMF4JSHUdzh6hKMrheDWMTb3Ak584mgclAS4q8ue GckFiJsMXHHNjeYRgMBYCJSIVWSMoBAgtQMp1LY4UgpBNKx+sy2QOw+KLyjIhTaf9PUpjkILZ8yA pp7CslgRZkAzo8lRLLWKDHtQpA8FVfKN0puGjaAIyEsWbISQF55s9OK4bbDVTKtJgSoOLxMGOBMu hDulBrrKff6PK60yQwaIiaSI6JgwFld0q5bMe1GpZwZNbJB63rt3T/GF8FNpAqFN8RtKmP+3/3eM ItleAKwOVulTFouGu5rYLGMMJWVVOGPHBoIlwp3ZznV9mzI4poOGilU0q7nIjo1RKdTZKNN5bcyE Xlz4YgVrbAIKcqfLLiAgUz+aE5P4yIKv0IKK4tR5F3KhT+yLYsIxqQjAh+RMLJEdeaVmgnlKyNyJ R/ZtqMmsmnCRRY4euaDEhcY8TbFoZEroE5qgwjGy5D5oOUILk1eWJpZkF1vpq3CfTfC5d4pKXzpu oobAjJQddxIaXwadRrEgtEfGNrEEpW8vjGDZ9EYHMnmZj405L1Jhwdo4GwGhLRMaCI3NsmuUzoMd JIzpQfGFAJ8X8YhSP8JJhHtlZB9VE17QJhCqHI3wUYIwjlITq2YlNDTCce6FiyAWQQBbAgRU3Koq RwZKgSd8S2wyw4Qjg7ZG3PRw7JSxElnlW1xU2dcK5CKWBHlVCoGkiaRb0I3oLoii80Dzj+I//vhj /54SuHC8TKRclcyvCX0aCDO/ZnMXHi8fWLdhl53grlyn2Q1xf1yY7vbqH/t/4s+jq+sWuTDumOsh +W4IxzRWKV0815KGdMf4ZtnL2O9LdJD1c9P+5/B+0PENIYp/KQWBu04kFnHDw0SJ0MB0exn4bY0/ 50GuO1hiSUTEkJIgw152+GiXUhNXajqUe06zk1t///JLNWQY48m9WDDNafpM4SJrAhkmGxq+I0IT j41NAqQxEQ5DsGjrViIa0ZARQKuQs5c4G1RrgnorDiyZRcnIHpnQmDEWUQp8PZrXHFmqcBGFK6lS sAQBJUGLa0SVMXc4ErTqkZcl4BzFVX8jdwaW/CRtVFVKYrUKoB0lI2ED01IRhzxNyABN5AjBGBmr UutFa5ukRtMSnIxlWmibgiGQIpYdMxNSOlUVILEFAOlJaWJIuAvBsYk5MccQPheBiB0Ry1gKbDwS ZubyVXCwANuLIyA0TKBJNi+aeJoAbG6MP02wRTGnIQwE4kKfRrhc0lsi7EVhY26VpVHWJsel5kbC GLhJURpXdc7/KwzwM2sMnJn6xEqCRCChZapQ9ISN0NxBeVSBQaDn7iwRvlb54sxYMW0ZpYlYAG2B A0DMIfBlGc/iUlqF7+67QeYAyxoCvSOqHaVPM70CuL3z9ZC9A5YZBBO5AGeAkv++j42I0hG9XKbO +EdgnZgtQiBMRIxtO2Iud59WxMmkBEWE5iKoEAyIaqDBQETgLrgsoPECYpWNuVUB5VhELoJahd/3 GW4MKOMP0JySY75WASp4DHGwCo2Spih8MfS7K33MxGeWOaqisPzoo49+97vf0SsIAdgEW9L8ZeNr DV7meDv0z3/KuR353PEs3BkV6Ex3dbUPmrnJlC6ni+eOUVoycf9zMXbl3DpXzpy7m+mm9QJm4OL5 tzuanSX3nzAA4t76xqp7UtJwJ2JxZ8yXjcuvS7I0ofdLFN9YvpmYMcafY2SwYmOkpDFHWCxdWxRj /OtczIRA27++mjMAUAhKIyWbKUWBYGbsEdqMJsRSo+iEu1ErxDBHJapL0mtD+rX2RMz5yoggvMHW H0MlrnpGIND0qZpdyMxwiGpkuKgzYQZTOsJJs7hG+EKLVZ09mngEqCwA2ZM0MM15cbFklMhwQ0kI sYYVNLHwWe/J/QtLGva82LBHD0hmkRGCWBWdZMMMH2agvBKIHcEziUDVyEuyHjExdhhECdkoF8KL u3RgqrDovtvMIeNMH1WWEIwlC7BJsOiJ6NXldUL8As/YzwlxkAhfUMVib4u9BY1qRZhRQoNMsIqn CQ6lljLORi44XBN67kb6LPMyjjK9kTBDSSxRCE1M2hFQ4QxaxjnykhHxiHnkWdIXNGOVZGBOlNdq 7sZByAUUGyeEi10wcf3dUNJeAGdjm/omQBhDhIVGuBHs4rR/HkCDwPTIV7VdGS4dpJ3x6b+8cUjs WieNASiWvlS6YvERNG4ARUEJjl2zuaJY0jE0N7lUNxHpjQk9y3bcRAjMIbSPuYzSI85OOEBFyBe9 YT7XBBmJlK8sNA0HD07ZceRulSO9dEzwgS8phVVn9cSha8KLvdTYCGd0F4AwcEqjLWKrXASyyh5V aJYoBTLK1J8CzYXA9vPPP//973/vAwsHLhCIMpKq1PwyvqwCl99gvawyN0zvkrg2nX43wVX0SNwu 98S1dB/cN2LJfESe5hwZW2LQxNwNtOTR7XJR+6W3Xzu52/5TIE2h/ybF3bZEyaXWxqvbzpcU0Z3H RCCNw7x3m8sMWfuAwEWn6BpX/ZkD5MVXOkIgyYW9vIyW6pigiC82Ilb9giUO+giQYOGYqxgB5ZE+ klXDapJ9SsaURrFiAt8jAmIZscXExFeUDqVVCW2ekl7W2r1RUAUMDRR68iKQYWIiIjQjS8LAHJo5 WHOYclfzLNXNIxo6Zq0WGhshuICty8NRH/gs2w4GCMjCyNLImLDhzh6yuKKIBbxH4PKKT+SNEiQA ISNTXvQEGnCjuQ8U3zSyS+hFNxeCAYHg0Xlokpl5EklmoLhQImNO3y6gTcxRhZxXZPJiHHMuJipD wxJnpYPp0S4QpQa+OO0/fRotpQmkyggRSb6EmXDGHo0MZo5YmlE2GSiPRxEIFAnTkgkE9ibiSpbS I8uWrKY3oSFDL/5SttQqjdxtHGLEPGGTF3cpC+HRaJUGH440HBXN2agD+F4xjxIEjvQKSzja99n6 ElnktiAj+ia1/gff3Va+jIFYF8UoHBCOzqcm0IeU48TSqbZZ7O0abmyA+EQQHb0OJHwIjNlAsHr/ /n3dzDnh0m+PEOBLTCgJZJkSStGdmXU9/v53GVFiZaQkjOGLKH1ebIYzDal0MgKlSvgAEVcjRR4N SktAMqaskwC3qgjsVUZq5uUrqAQpLTkDwI1lOo8mskYGjkk8uQinMvgrpprkqy8h8ODBA2w//PDD X/ziF0+fPlUNBLi3QQygkR4v4ysq8Pzmv8LosvT2VMANfMXJtkpcoQi7qHUBt8UNdC1NLEFwLc1d lSxp3ENXiLsRAuPe1q4WmzS+D/wRkJ6xq6jHaQGW3FX4fh1lLqL+4uoyc40h04hFAwoloyga0HyF wPdvfWqIzLBiwEuUBCxNAkEHQY9l3ZM9A1JoBuIiA9CS3kGQQZJ96bC0RGBimLsRExpjS/N4ir2N 2dND0JJkyoux9HNEWMPSN2UnR93TqKQqgDNujKuJZkeKzoCEScklMgIxgAyWAWW7xtIjJWMZKQjB wQb5uJR4bykpsxfUyB5hu2bLTCqjETg0Ak1cgCyJR0oJslHq3lgA4x89I3u9HiCqmJQjMuYsp4CB ww+2HItSjqCIeQnKBYhwpJOTPsLj0sSIauGAyKhqGJUCk4Rv7tlwMcFcQZxkvwvxq1nip/arq6te e9gWAh/4CRBk2kS5ywVI71QZBdthOHucvgw8lqOxfW9iHjGwJtgaCXvgOBirVdVj3yN3gXglXLo+ PWKeGXuVp6xQHs3DV6K8TILlAlbZaewmDmXE1zwNhq0y80nhcpGKXOLwVYyxxzQFpSkiKICWTAh9 HwocY6ukaLSKQORxc62cYeJzSlksVXz1t8pXOkIgBrBDixt8TYAvM4/+INgPinxTYiKEcFiJS0CV MpsR9WcDv3CqSqJRXDhW5W4jTNQELCVuqMLERGvSoGA6eBKpUCIyYJmLX6b2BemRCxCAvCTFhm+f qn5V5oQLjQ8aJmwYe2QjHCVk0TUlwpe9LWt/reJglJSTLKKJHkLz4x//+NGjR5RtU9Xg3iSlR+Dm 1+Rodm3prj1ePrBu9o47yiVwPPfHlOYOuHtuMjFxi/QFN9Z1dXtdP8LLZdZBuqsBsvFFpRm5nDUI Lj6GdCggLP33Jn1MCORuE3rz2opYuowQRkpitT6CCb37yb0fPfs40BPRYJ8wQFWzQAylwOEIxB0I hibEKmRZcDFhqZX42tBK2Pe5w8ajDmvEsEJFNUeW3An3VmlMGptUmTQCaUaqhyRN+TLzKKKejjkb hfLbPiILeYnIEmeZWiV8mxhFh8mll3dkWLLJEYHhAJBLxoKCrbC2TPP15w9FkKxyKZRVaCjhFj2P lMArIFiafRxWRtVcOla5i241tlYZm5uIDpMXjeyqUrDGtgwUy/aRJRxmlvIyKUH60vRIuHsEKzRh 5vjR4yMplAgbS5mxBBsIDXvVKFBmRo+EDS8TBJxt7zknudE3ln/M2weWBMVax3oXUDgJAhFofbbv d7ZKQlAEAtZSJQKOABpyt6HEUrm3a8xWVjsvPE3gdzjlaJWZEFXY6BFCIcAyIKKY88WKYFt2Y8aL AKTnHitZiGikRwk3UFZDoMccAhlwGr7M2MQTVa/qfpLhu9jsjGwNGjR8jUA4CtQ5tARB9PTmwhEp sCcOCeHIxSoz/JFUZ58deoUl9pRqkt5SmFUJMcee2DUg7JURptDY6glaTY6UODMQnaXRXETJ7mz+ 4fuDgOXLQKHiVmjzdQj2f8+hJhIUtOjsYwhH+uE7vQR+XpaYlWAcxHWW5Ohz36pHBp064ISxVchV vigehegImSPpsQl7DRYmfMa7Kqss9JRSY6l0TjtYldHtP/jggx/96EdPnjyxZDsauZsk5vRpMjhq zlaX/7sqcPnAutnnoPMth+MFWPt6/vAqvVl1Cfvdhg7l/e2a1dBNXEujJmLscuoC2pCO4Fr2b5vY eIu49t7fX//6140sXWDvJFfUqruqHdSqzEkETIS2xBe+xkQ8Atd6dCsMdUnhXH4MLbFPGEhHIGZC 1LBoRAmhFIQoTTaiWBKasU7kc5BxCOLGs14TQ45YGcXiC9wj9wBNUtIXnT6NJZYZwyfmzMhWr7ky FhR/XcxfRa+urqwKjSTyvQZiC1+F9T4u5gqCbYRFXC+i/YK3VCwgxWIJnxdhz0A7lqP0vU6MAvFV cDh87VrfEFLWeXFgwMyEhjtBkuXw8ZgxHC8qceNcXCNjmyg6F48QGBCWQpQL5VSbHhQDlEjFt1OS IiZW2QB0VmFCECJ7qxLsVxTOiRxDsIonF5YmKklDrHIphEf4VpFkYFP87O4MI++Vk0YZo6diAikL Ly44GGXBoMp0TVaMDStEx4YNYc8y/pHnHgL7OHMhwhmljKc54yQcmEmPfIHQrKhngdaU3iq0UqZE AyYZF6vsaawaezSnJMyUCBmjVfUkQLqS3sT37t1z/RngY8nhsRcKBQFtlgAdbzQ65MqohtAYAFc0 o0AYtsu84CipowKHZWYsbZNPK4AEGUtg6e2U/UIJpsPsUSwns5GSjcpzEcLPG/qAHw75AqS3L0IE C9MEGZQYgBIROFZoUzLmlS9YCbLptCPs4vg0cd0UwSMzh4oLWPSMKEkKDTnSG9tc3KJRylg5h+4m A8adBKNVCBkDFEU9PaJRGa2akMpLD9YIEBN69u6IIiCDtjrLDmFZ+Jb62te+Vot49913//CHP/gl LhxxIZgIZBwpSo8t0Zgc9WN8xyf/VLg7Xosbmv4c8SP/uRIOve7gUR/MoBZZc7TqCukslMa589m7 hFqJq87M9esG6h2UDNxVPcVnlobisbeUMfu6lSVtAgGhgRCtQSwTlnDcdgbc2QsXGcY0zHRtCBqc /sJACqI3sjSHowtoLmwYl5os2ETAKDrRdoEwAy6uWPnyYoOGiIRlVGmGs8kIr4Qx5bhwFFToWLXK UixmVum1PDbqU3fzUvdWkIhYmONGWPLNsW8gHZCNNOGgqiCxrQ5tmdZf2dlEwyMvq1z01n5w10+F oCHM0LALhDtMZWRgT70+7XUdHyAyoJAnJpDBmqBKEEOJmIBlDE3WOjsRghd7owqQbJghYIx2BuYM RCT4mCuFCRejcyIKVoLSGLm3ZDVh0GspPmwkBQc+qSBGml6W1dBjmrJDA9uYmxO+NMgQ3IwxB8JF mlZBhWZkz6yIPRZ6UxQsYgAAQABJREFUshaO3uOGPJ26kEsNczYlmHFjDI2MaXKPT+7GakJpToCw zKVH49TQrjEg2ZtYIs6MklJKv+yqv4PkhPhScXEYQ1bhbpYzLDQlfJPur9FesBFIyiqmsMgI0U4x rlxc2DifzER07Dv5oQmEj3l8IJAq7IsEJqoANSVHF4LPo53H/+CJLUHbEj1wNNiLyMZIqgNMQV1M lwKI1coiqBDCodHZ9o3C2KqGBllcgYCEAB8ZueNMSVTAHOZOa91oUB5hWupWuu9+cTVfdQwIX7eS yD1YyERopcacO2HJgAYmcIQZm0iEskvNhZklgcyF9sMezbe+9S1ZfPTRR76uaNSHCwPgVglkj+Eb j/Iy/dHmLs9Pl/Aul+AW5+70d1V0Cmm6Kh7L108zfgY1uodaRi2AWXfe2AUz0UpqN/qFe95PTvSg 3MCHDx/6oZC483Ay1oz2xTy9ISxpLsC50GvHtW9vJu3GPbcEqrtaFzPvUe8Ql0tt2iPj7nx9pJES JtFDJSUccCRpRIfJnWhkQWFCSTjKnQ0C5orDizCOg7GiGUmsTCbBzDiaQMg+EDYejezxJDmaoKdc 0q/d08SkDz6U8EGPjW7I2F+v2IDKLM7StH3MgLDUOtk04rPS26+EvHoLetNAkJ3K0DDDAb62jjO2 9Npx/2mVcpHIsCR8pQC2cEVPz5eYMyCCMptGDx839jRsZAcWf5a8WFpigAMD0iMQW8OSdBKMkTeh 5GuEY4IbWOAeeTFrkt7IBqAQRiEEFbGgzY2OriU1cZJ707CnDxnbHnmpAAPCxaO4IRuRp2dAAiwK G1BDFSaG+Jtga3UVbks8TblzIRAoTeAnVkFBKEEgSQWBxqVK8ip94whjc5hwGKePDwQh6KMhilPh G8L1r+wMuBC0KR1aBYdAA8GZcWfZtAsCUQJJhoAQNBAIZWwRpjfHOQJGkj5WvBi4F10NRXaSHWwR ld0SM18MlD4HO8mWIJBWAaLU0TLBkKMuB7D9El0u9CpgwksUp4KwtMpXKeSu2ygO/jadsAQuI8rc WSoIg/DhMMOkWqkqbrxccBIy96JYkoIoUqbhCA0sNKO5OpuImFLigaNtIhdQouuKjCGIXhEsuZJu +v3796G99957P/nJT3yqlrURlNGS0BVBFJqXCbNXG7zM8XbrLx9Yt3t/Tz9tT5LHa6AFTPdxw90i t1SvdANdThfM7SJdWjezXu9Ku7GuqyWw2hMQv8d65513XGOP3tZeTloVQP2CdP+56Bc9MhOdxmN3 ng0lQF0AGTyRMXJJrOpomqaWQW/s2htrJSYo0WtJ2hZjaMGCopeIR0GFLgU4vKwSxtxpCDPSnDJh 0JLRnCPAMD2S9DM2UUzCmAFMUFzkiI96Ts+t/hmwkTKeUgbCl9TZjcrbRlhCOxuYlJaqnkd6XiuN 86cke7ACWRJdfYzmQCyR0vRo0svDW0qhxoa73efFAD1RiB00grULRjTE3fU41bPEjfTtFJ4dMBqB oImOZzYQRpiFZkRDUPYYmqBBbKVT59DS40YsHas32QFHFUPbgbCxuZGeUIpCj4mRcOGeo0e1tV/O drvg3NLwMnKP/EZaH4vtFxvzwMFKUxZTZ3MiBGm1OqABlpgw5g4EgXAoGZuL2EYMiAmEmDBjY8yM i7KomPqwoZ8QHhGw2kZET1kCd+OUd678UAVVwdOANRHLyIVwMdqd8Feqh2+awrGXl+yEy7f5JItk BRQLjoycDV8GNsIpYuYTQSBBK4gJtjoAeo6E4yEQEKsqQICgQUlMwhS9vzACZwPEiA+hEUU382st IGiA5UVkVxNTzE6RQOpAD5mxArIXyLzfijkVjOFTdmJNKEV3VOjZCyqiuG6fPgbNHAEhGBCOhGNH XRRxizI0RGzu+88WSEe5mEEWTkkx9FOxT7c///nP3/72t/1ZsJQ7MDiApUkpKN9Vjou8YQUuH1hv WLCbb1536CK5ov5WSFxjd4my7sPG/XQPaweUHt1Mt7TGQdP1dvH0Mh3NX/G/+c1vurSuOmMd0Ojd Q0x4gSKMBeLlAuuMREXZMBDUTabXUGoHongESFZr2W9WVIHQcLSKhrFY2odJUfydS3vSsKyyZA8N wrSM+FOOWDU3ssewgpgTIMnMTdiIxeyajI2MeEmNAW7S5ELJq9ESwpbkq4cqWgRwYJNj9NhkbFPM jTCBcDSCVTQ9OvzAmQFHYJJCDAhwSu6MiQl91dC4eyUol63pVdG7qjqHjBtHIJTthTkNPT6tRo89 cOKxLTBps0rE4whHSxIh/SpUTSQlETayiIMJbt4NTp33q19dmMTWiE8Vi2oJhlzdVMAj2CofbfhI ciFyMS8LLh17lGxf73W+5gQC9x5Zyp1Zj/QECDSi5pW9c1vKVosrXGaNlYu7VWjtu1iEi1UST5hq YhylSXHTWKoaoCqgkW/ZsRxHoemZhewzxe43hk9PlJe0EUAIF1KODOD3ex2b4tXu0aGC41vEBBQb QdVKxWQUQ+4eiX03qm3NZzj7qOJF2ZcQe7dbCPXEE45cRHEAuGCIUnVYVdv/Ex4dZnoGghIgattJ M2Hf2TAhLFH1nzvYU5Rg4p8LMxUAON9D7C1BNvKqIFzQs4OOsd9OcckgXyMzvzRCjwtjlCTInkZq 0qGReL/ZEk52Xc9wjGGqDAK8bIc5wsSSTzSccVDPvqvg8/LVBQr4d77znZ/+9Kc4IJDv8IeD3owm F/k3KnD5wPo3inbzXLo2dcPYu1HEFXLNNESfI0ZXUe8wupxWzXUWXtxpPLq3LqoW4D5nRm8OUwP1 SyzfWH6bpTtoBN1qxkBcfgKBEjJMXq56HdyExhI++oimoBH0cyp67EXRgJgRq8BNSoQBJkYI8AvE HT4zXdg7GDcgHIEwYyPQBlt/oioRI6nNMQZoCQh7kylalWSQpDeOWcZGGiIKVowDpBFdGSULnJ6B UYlwZukVbonAxMdI75ENewYkDZdyRImZx+23BnOaBIjqic6RnvHmdXpPI8O+cjFgpv7K1RvRnC8E k2qOBgQCSo4JQL6g8LEkrlFeHAFyYQbHGHnhYmukIRytnimvrwfKCuW8Ee9jPCltYiQdV+IVbn9N +ktNbxSbWMoAhYheEYUGQiOckQE0VI3JkBQ9qZ7ekRxH4NhEmF7PJh6Z4em0V084kiovc1LpJsc4 zNLxkQ1HGiJiNo3jTh95tCEXqFXzWVpbdf68Y0Y8GrOEKUdRPNJ3VGx0m+4YqCclM6uqWvHZC1Fh Y+VRDbtfXOyI7bApEAhAx8mqKCyLiH9RoNlc5VW99khG0EQEzow9L1Jt6aHZdyOEYCkJR8ZVxo5w YSA65r4nzCmlY4NIsEZBjdzzVZxw9B+sssckpb2GI7q4lvKCIFa1ZWbChgjneBjD7Fhy8agUJSv9 bkp1gA8WWzcOSRyIJcl2trkzIB1aOG0BTBM0hOPocV2Pr3yFpu/+8kWbUk38L7P/4Ac/ePz4sa83 IAlYZtGDRimKR8qzyeX/vlkFLh9Yb1avt9a6C/YiPRfeHUvPJrMuzxhTunh+j6Uz6h3uJ5d6BEuP eoGLTeO+uWzzImHGN8tuPgTfWP6u72MLpptc4+Cid7DX/rrwJrkzq/3FDascrQrtB1YRgfeON5GR RsCmy8+sJlVrCxMIL73GY/j+jglBIG2OY80IB49TB3qEiQnBh7QqBLlWN2RIZiZjQMOS0HDHwWoT o3mrXhgY4mAkItZVzSVOH6DiZ2NiyUh62VSZTXZ9zcRZOAY+1MSCUPT2jobLBliYaFilITZlkdi/ s8RfWZwEvVjFFFZNTIRA3mNoJVg4hPnCMSlHZDoYvCpRPM2xchi8Obx+ckeGHri4AhG7JpAQYYLl grmDRFNSjL14fEN7ncfWl32+QkMTqNAoTaYm9Mi0yixKYpkAl0jpmKgzEZcx4VvWmcUtG8Sc1b63 uDNjnIhOSh/nEKDJmoGJVRN6Uh2M22kNxTUSBqNvznK5bb05TMJS9a6JTAllmMwEpeHLET07hZ69 bqQxsRFGXhOIC/x2oaSMCs4slzZFP7E1PrDorYqijLwKR4OAQqmenQ0NMeFWAjsFETG05NFeALe6 v9nWPx8sHEw2lvg682VEyUw6DgYylgSF4INJRGiQrcoid9nZvhKMJBz2CTMTjnDEBYiGKrGhrK1B IyqDVeGsEnPg9FYZ00gc2wmdlxy7gJbqP24HtsDFkoW4bUHMgUCuaOaCWgXu+HHk0h8l5AIEsnAM fKL5C8PV1ZXfWv385z//y1/+oiyRYQCQtLmimFhNX2UyOI4v0x9t7vj8+TW+44W4fek7/ZJySUqt x2tpzmqtwUX96le/WgdxXXUi14+ja+YyM65T0Fjqm0nrseT2agFWiVed6/2Nb3zDN40/30DTRCBo f+4/EI5EuzFqryjpKURfYOlRUF71FAbbfP0/athv3vXPRYFEzFiHokFJFGIChN4qvS5DA1x/8QL2 0QBZppbkCI0LS30qjXkvaROrVawisJcpsx1nve0iE2c2Ho3042WSPQ7EIwMgmcGBiWGtnIFuiAkD cyWqh4bgsUbfC8kjY2bc4chIjkaJJ3x795sIR2LFEQIvjwgjQCQLPCZWzXGwKUphLxQNOGMSuEms jNzRsE3BesSHvnCZmQvBtwKyZ0ywYrCB1y+98N9n4X+dIhGVgksbAZax94es5SUpjlY7FUYk+9jK MWReQrOM5BDjKGg1sURKHzHIzSss30Fg5pHAYUloqqc3mf+dM/+Rml8JOOdAkiK248LJiMaEhAPB XIitW0eIMXoFZYPGMOFLcjSSsuCLjKVgQ4OjdIVWE6tiEZbFMgoEhE1Fq/6K6QMFCLFqZJCY82oE 3rxiUnLvS9deuGu+DODYZaUYJmjgXOnU2ZIQg2BVsinpCcKU3B0MNzfLydpk7EOWCDOXnT0+GCLg 2JASZ2CJXhQEoseXRjg2AI221YRXj+IqC1iYgnb1cOOFGyWDJhzpbTSxWo5iKSADvuYx8ciSPaEH QuNsa5VY0XSq4eBAqjBME1QZdFkYOHJOoDuIoVuQMZLlqCC6sVi/+c1v3n//ff/fbxgDSUCVu8fA zyvr/1od/dHyaHOZv6wCp577suWL/uZWYO7hMYW5P12V7lVXyHXVAnQfzdEXkkbp0UXVCyC4nISl y8yGsSW9QzvQC2oQrrELb4kZED8tPXjwoH8io89C08W8gQC69rw0BW8jTYHGEl9mwOOmU9SsgbPR LOj1oGyGkhS0NlJcUOwRq9sKaknbosRcCD0rWBN6OOXITGgjDV8TxjQQaIRuLAsGPTYRWnEwMTEe JzKlTA+EGU3GELK0CocSeZl6tGSOGGFv3iqzqqHsJkYGkmXACzeCOVEoIkFLbZAJd43VZGDjjwZL 9QFiFU8iLuQYgrUKUEFMeowzYiaMK/tifP5eBCIRAkS1jebHdPiiCg2yaofvFInC3oSGgYgcGRsx hA/EnKPHle1++TkYdtYIioYBYoyjx4VEiZd8jYQZoa/C0jdJKPkm7CmrYcaQPfKVuAorrP/G3j/Z MfYvmoUbqjvIGkQECEE1ks1i7V1kWip0+IGYp8wAH+4APc5oAgc+qvQAPZZpUAySgkJQKDbq3OVV ahouJlajdOSZQaEFkqOREgJjkz7H7QJAOPoA42hANkesSmLikRc95ZxnXuzZqCp8j11MNoQLDReO HuVlEr7ok4U5S5h+rdh2YNhvOi1xsaT/6Cr1CgiUKIloid5XjvslOzhWuXM0ERE3ehy6DhHmTlAy hsYMuO0zYQOHxFkUsSgZmEAmlCiJTuMMK53Ro488pWDMBg1ocCz1tQcBT+IESpCNu0PpfzgXSeH8 VYGlR7+1+uCDD549ewYKiCgJm/P0nz6wXtTTlMLYXyavrsDlA+vV9bltq65HKXVVejQnk6rrp0v2 G34dpBvl8usUbrubqX243r3/UrrbWoMl9kTrMWfjheczy79/94sxP9FagqYXMDZqVdx1QKKJaApW 9YJacw1Fy0hj1deY0SoNKDTQhgDHXGfhAkFbodQfiSX2Og6p3bA017wCyQVbluaMQ65LMgZoLiPi UZWAs/dID5OjkZmlxiZWPWJllX0VpokGjQlLmEExaKlJsEbhFL+PpJL1yF0BJWikJEUJUFBZICAj GoBc7J3qZW+SFyVHrADq3eVo40ghMjOysZpN8ynOhBAFJSN7zOkRIJhwNOEinCU2JYgbpVURjWi3 BfbdpD3lWAoAEQaOG2X2RsQIe3va93eBmEWDuzmpwhFjQ+TikbBp1ZilCZ5qZezHgDhnUArexLaG KKxbQNax2/tStS3xIjCFUAoT4cTthFQWSfW4uSwyuZSsOU1e0TYvazhZYkWJVWblNUkVuhDGEdUD CEqpqyc+EMzHxoSSVC6jWASmXATKGIItaBf6OOCoA7huliIJxDxkc4E6xqoEkJ6ZuhHglah0hIgA s3aHntRVWjV27NlA0FL8OAdZRKfCifKrHbDtpp2yBEHukMWip8GnM6byNKQ6s2wHpc8eYHojTRkB qc4RgMPdnK/jDZB4ZEa4GOs2EIB3lmgcY/Z8HSStkhdjNuy5174QQEOaDJhhrhS8GPRByYWBxsvA r6wePXr04YcfCoEhPqCMzU1eK29q/1rAO2Jwai53JNtLmlMB18/tmgvm/sw8G5fTv3y/d++eFtlN 1vu0DDfZzXfbtTOdyyp7GtfYB5BVHVZ7tUqpa5i4+XD6xvLdpoPoAvUFmNqHNsFXy9MTuTDQKYSA rJsEaMSZce1PXC2Gsui8CFjKiInuuw2s7mPOnmAiF4+8WGpkPiXrcTggrw4e5VU4HDRQj5ERwsQj mbjZYEWzK7oGOAmlCebExONmunCaMD6uQqaRCEvCRYmIiURILwAahM3J1CQz/AnaQEjgJhgSE02W F2Pz9khEj+ZGxLiroULxBU5JrBKcsaK3QVWmFwwlNKscjbmUID2Blj3f0CAz8FiaEhSau8qTNtdj XlYrFF+JS4QvTV4cbSWvvpudGeGiYWQzIWaOEmRmluAklAyE4EXkK5ZyCWeOsLqZmxBLLNk3iViO GThODrkvs/aI0qpRFOEkzpcgT2TaY3ELnTFN9FBliTZxTsyBQGNMTDKYjGiwIhACt9SEYwJKaGJi T/sYEo4ZY9JcLLVqtERpjkNoliA4NhAS2+Gu2USWzKwa17ncv59GSXFUUm1Nqgy2RCIeidAYrlT3 NsEhHBkI2keGWD6bRCfsuTMAa0d0EpYSZ6mPGbkzEK49DQd4ekuMC80gYUNfoQQ1kYikxJVOxaEU XTU8QvDIKw49wjehhGnkCAGfXAAyENcSHGeYgVjOjK9DWQAUzhIzIRhI2TlHzKqeyZG9PsbRoyhO HUB/E1TtTz755Ne//vUvf/lLv8EqBThBNcJ8IwHy7zm+UZRbY3z5wLo1W/lmibi3ruj4eDRfN+/8 cWDVXdIlXVTt0g9/tcVezy4wSy6+Wlxj1x6CpuDOM9BQOGpemoi5O88GTuKPhn5rzVcb0u/Yewmx hOkDwo9f2oRYwQKBbK4rEY2mJqutUOpTuKWvX6Ndn+pnaEqdxT+OAcseW4loRnETFILGVAtDCTjC QGp/KgCNIwPCUtZRqj5W2ZgT7qSymNATueOfjJI+y6NjNjStNkYDJqmSvhr9Z9WKFlVKOSogjQl3 9EgNV/s2F0u5lJdxlkbuMEURoihsSOk3cuS+g693G3z7ZULPRe6JshRICvHfkM//5gUBcjiQzZGB wxiUsSVeSo25DRXXHD7MRlTNKQvNwGNKGo9oWMWEPVghetkUMWKZMXBszAlf0eEwSBDD0Eik7FTD cSZLvwrATDoSQERkRsRlCYEjL287W8MrJUyOjKfyOODjBjVBJua8oEWJSxOOjBfvva3hgEppZCa0 WHzzssoMrDGppBDQdv5Vu/ubnj2SCHskbAKXqQnL9pq7R1SFYyaWJbfe699NseoRuGto0mkEqyaQ uRj5kogVEe2KAxA4QSYDJ9aSOXDdQyeBLAqE0pS4ebcAmjmDDhIzjjT0QpgUSGqEOz4mla7qVUD2 qwT7O08uRBGiZAk9yBvj9LslShIgNNU2lylBjC8+SuHsqSFYNgIBNKexCtOZ8WOhY0PJRQiYLCXO 8Z133oHJi5ma0LMhjO04/eeffw7Ez7GaHvn+979/dXUFDZmSNZmqdh4u43+uApcPrP9cbW8GsssW 0RpZc9fVpB7h5mtV/scX3HBzDajXhj6VcZ3Uu809p9FKGGgKWglxq3vr1C80R124vz+C1Qv0XPdf dMh6B9E4fEZoFnwBiisEcFRpVjvZ/6vx6MG0un43tf9fu1jlRXDDh1JLYgO5dgOWvi88mKKLq4VR wjFhTEP0RCmEZiLxfnD003DtiSV3LmgwMEG1pRB6ZMZAUmwizJIjSthaZXa0ZzlKS+Zh0jOD4BtU Lj5kVQlJSkvQ4M84gbwSVEB20WDMzHYA6cXvET4+DJiVhbgw7QtpDjAahYDjg5VykuJL4BhBmRBo 5ZgGZiSB9LaDAx8yM6LICNs1x0adA2wVQjwpwToA8PkOAvAY0pgTIQSKZOHKghmBAIeIC9xIyTeG SjSiyNw9WjKBvAGWcTLFcVqYGbmoj1GdiRths4xWo8SxmqAha6NHE9lhIhBLxQ8QvqCN4yj3aPMl JYIYF8aiGBln1hjtictLDQtqUlBRiDlfSjYoZZO9rTEBAj+SYrH0cQDfJeqCu9quua3sEyd8RSAc uTMuULWtMgW1pAgy8qgICtg5BwVc6zAKxJ2vfBGIcJR4cXe7MReImfQZtI86QHEZCzTFzwYgsyk7 Awhi1Su4MBBOCEoiBBuPRgghi8WGZfsOkAZ5BXGqQbFnAM2k8jr28mWJnotpVcXgS0RluPPiq54C qaHrz9gqG9shtEf/+E+5wNojH1WPHj3yj65wYIaYWMzAlqnxIv+FClw+sP4LRX6rQ9QghqJ77np7 POrN3Uytzc9Pbq/e0c9PJq6uJXeYo9uuU3SHdQpelHUQc23L/dew6jV9r3j96x16BHurWgl7XtrK NNbBsVSzYMYFz6iyx0rbhakHWdVuoNW/hNNG2ehc9S/gND6z/Bzcy8NqPciEiKgCNPDhcEQGLL1/ T4azWDKlIZg0t5oEVUdLI2uAel8uUzR6woZx9lP5QCzRWCpf7mquw6q/VziRS5bKjnnFp2EgnHLh pjhKVyDu0NQn917/QJgxgGATCRy502vQJqAW0f31iRJYIyWD3uhIxpPGEneCs/IS9jDpIeQIEw1z E8qM2dusPrAQRsnZ4M7XEhv0pBZI4SAQc2RMYBKPKauM0arSiSV9DE3ImKEHuaQYW2KTmHMp03DG i5JQOiHqyd4YvpoQvkZ6IxuVZGBfuAARjpSUUZpGqcEEsvz3zwlosyelZpRajoxNjNAYsOSrUDQE GkuyvVfE9CvqjttElOJmlg2vcLJkoD7ExL6AEqtwvBgjb+Psl48A/+bSL4ltGXvulOpAMOebexo1 ITgLCjMRghdMxNTK1ROCxhnuo80EN8YcCRrmELiYGBkTgTgWl5kvEn9xE852cCcFiiQvluxZKr5t IpW6RODj494Jx5fS1xJfel7FZc+9Y2CvGbtc0Ngrjm6jFByZseGFANFUSx83JI3IF7STg5uUldRd MPfba76EGWRjp4Uewwj88Y9//N73vueCM8MtwdYjA49D+7x4+b//qQqsQ3mRu1kB19VtP+bexaMn XU4TBplZ1Slcdc3F3a6V6CNuODMdTZ9lY9QL3HxNSr+g0SB8lLDRxWgg6yx1TE2nV4ueQq9H6E0F qqHUYRHQIAQlVkEBF5eLQB6JJSD97aDfjTFgBlNc9FiKq8Vo3HqfuXQePnyICQ70DCAYOQpHU+Lc pYkJKD8agvKhyVEdEGDGmBIxvuRYUnM2cDA0N3okvRg8jlcG6bPJnq8QzEyAm7AhUlMrrHDTmm1H GWFiohrx5wUNeEp6bClzVwq/D/MniU8//dRIaUdsFhv2ylIsCMjwIpboyc51FT9uqkRYisvL3Mi+ LJix5zv1iY8xhOqg/qLbEVkYkTGh5MiA8aB5JHzJRDGJQGybx8eeElUicaNvAqd8g+KFuZHASSwx Q14BiUerzLzGFN+He4fK8e7NKgoDfMIU2pLzU02CgjzMkfFo3DSf/9mLAaWRMIhSmBFrKXrHUQiS SzZp2IyjSYk3yi6XvIwBWrUL7qPEkSFoOABuma2xKaS5/drlWb/3aomvL2bzKlBhlR0lXoxFsQSz KDg40urpbIvikZ5ANgq6n9aPQFahIQxcOBOAVk2AF8guwPFp5bc7QjhRrryIBEIEKggXxu1docWS MsuaklX23KWDTFFw4C6o0d3pJhpJSSGmI5FKB4pIyiHXSPGB4GDIV0eCo4xG5Os25v3GTjiYLPHk XpFNsHJtnUAfWOg5hN/97nf/9Kc/ic7GyFEKoqycd9aozmPKGS3Bv/ZISXPUj8Fl8toKnC7ba+0u Bre7At0iOc5FGk2Ju6g6lLlbrS/4XZFeowdpRjqLrsHRldZQNAU2RpLX9CZtxd1mTyxpVXCYaSi6 gyVB6xpaMH2BBGUgulXNNFixgGg6QtN75MgSjibVr8e44yO65qWFsQSCc/1xdcG//lUPZeznS16l zICjKDIqbv3InGhh2pmWjaEPrAcPHmiUQkMWGg3ufM1Dq8EhBqQC0ifQaETxCIFlk4yLnlc25oRZ xj1CwESOpPdW4MwYbMrrW4ESCBl6g8NLZfy/JPOvNz7++GOjslhV6iRfgYQAhZ7VlJiosBoazeEz Izp7rMy50BtH+KpPVVJqRRMIgomtca4ApjexVFWNXIprRIMUEbJMBfUGItIRndIqJWPSIw1Lq4RZ b6DIqAwxl4ixiYiEBg1ZFxSaCXexnAfidBGvOqOzYfSCLN8YVgdeJjQmgZhHzGiJpC9WI+Wsjn1m 8aGMs5GLcVY9lm87AqfUFFPBSzkXXtAKZJQaPYP2RRG4EHWwNcQ2VRP4HHFgA5yLa56wURzHCbit jKctNgeOkhM15KVpU1zV8sVBFtBMNBlmXNZm7K4CkAhXFwI4JxAm5HYHmgkEXrmYt+lSwARzbYSL vRMF1baAsXAIxEp0IbQI4bh02GAqCA5oc/SpbQQuqOopjv5AImaJMPZLPr//BgVHREdFP4HQD66U cBRNRDZ+kMOTo+MkKEo4Q0YGbe5of/rpp4w5/vCHP/zZz34mF7SJTGVhtJQwo8/YhPKoOVtd/u+X WYHLB9aXWc2bi9V9w7/rN4m8qKdxz3WNuer1IJ3FZdZxanbMCJwmRs2Fo45DWYcSq7YFioa7bqhx 0DNmBtMSG59iRgY0uoboNVaWmpEuw7HuL4SmzJiwISZaIZK6nl6mW4kFpOYoSuEEIr1RjEUUCHP2 OiAEBDiaABFXUKuMsfWDZskyqPPCN5n0ESNihcPF/JqEPy5Ngq28fLnQEHOCIY0J35bGq3KpJ57c iSyMaISAA5K50+vs/mec/DcBtXheYKuJUSCpwawUYEOjAWhJXFC9dMvUEgSxLKlSQY3ZcyFKBLy3 i7PRmxsrLizjJpAtKDu7mTtH7sxEIfh7tdhibx1z9sV1ADgyiLaRGZGduSU4UkMPc5PhH1v4oogo EWOUjB4hCOfN1y9IjE6X6JQEcrRZiu6RhBOxSbBVUZoc9SxRHftAMjOyTGJoN+Erndx3iqd/78US BzYRaNOZSVnuYTLgZYwzF790ERdg9VEW30yKTz93CmaVjBKDOSfQKBn4RDBynCV6pVOrQksBE5VH TETKyLDxpeKYKaZJXypoMINASoQeOD1NO4KS6M4AHEIP1oSSiOWMcaEPGbjrPBUrZeAmuPEFLmV1 4MJMiaAhzABbDLmDomSvF1Fyrxpy72RS+q6qejDhqIAzo42g5FsKK8gejXbn/v374lqC7CMM82gD EUWmgj59+tRVtfTb3/72/fffh2Yec0FFIaXQHIcmo6dhcNSPwWXypVTg8oH1pZTx1oLM/XQJ6zj6 SNnW4LQevUZHYKAB1Z6MWpiR0CegiI5Tc7ekHdDoI4xrYSy9onQNHQR+XYyLeW2IGRftKUddW+ND qV7Jl8YS49pTE3NBgVjSepjBLxF66QjBkkAzUhJQ/cxKw5E9wkLHh1etE1SJIF83F0jE3ihw+CbH U0LjcfQcySCcHA7/p0oezfDxeA2TWU4oWWKgXye9G3DmaB7tsZE4M0rilaPR+3RgZi+kr+y+OFVD UmXkvRKZRrAcA5c+G6NCVU9jxcftSNi8LCSOuUDwCyEcDeFiZGnCDEkuxCPMNksgmviXpkfGvLyH JmLRVYag1IQyiS2QJjv4+nBkaZzzHJqsBSKydpz6DlAxb02vWG9EcSktsRFo+HSWcCNA6I3m2XiE vxcXecTUvIjZZ8almlg6FidHILI4gjPzqFxk8sqRvvQ9SjMxt5WMHWNb36+j+sBSjT6GxBJFjiwh +AFDiSxJ0MjLBwHyAOkp2SuFEjlavIQInCUDc+HwZMNADX0uOIegfEKx4SKc1MSCFj5HfNoCjqXP zJyl0AHyNWHsaKVBAzhLaEYpcKmqji78Nh1Jj1xI9QRr4rEoRjbEBGZfWhJXK8zbCCGk5sOIEmyd So7E3BJW0mfsEWe/4lJMGmikjfATCEFMsgj4ffOzZ8+4PH78+NGjR+ZO2qZ5uibmWClIypn0aMTK +KJ+DC6TL6UC1/vdlwJ6AbllFXAbSf3rWmqusc6l32komkL9yM2vSdU0PeZr1EFA0bcEjSXHemUI NVlvKZ3RKksuQID3mqcEpfVQilvr1+PY1yhFoSdc6pUmJDQdijHhTihFN4qCj3DNOeIjNR2QAXfJ 8u1LwpyBsYLU02FiZaTEwWp/A+VbAdMLIW6OjeGw8QadWplYbYxSZke9cNnX9yEQZk240+8sT3+2 80h4yUIscyPR7vfKerSkkkQicGgsSba3mpq0d/Qlm2Oj0CYiWhVdETCXPndiMpsChDFhDIf91ERQ ofmyz938C9McZSSNpF2wI+YQsoGJgHAeMfQyY8bA3Cg0vVXZYdiOrwN0PtUIkKrKUmq80IaTeBf6 JvBPYfwKsN9MTA3bRIGacK8+Uz0a4JUL4akMPmyy50LMCRrmRpaJOf0xL2hskKQHXmqKyd68XNjT LMTzm5hXwka5HHufC/Y9xyKClbLsWDLwAdS73+eUm9jnBb1KEuFshM90HzRyMQfL0gdH4CosFgK2 gygdcCH4WsKTsu9UbD3Sc1SlUgaLhqXtffq7sMcBtArfCJPoKkaPaJjMIa9ElJ03kzQs0XYjGINV z64/M7A4RM/XFZIsVSDmjFmymYKwdMv6tjMqBUu1FYgxfKfO1xUEXiy5q55aESmLFRNfV5b8S/Zf /epX/kkoy9JZu7iPlkcIBNuqRPMyea3Byxwv+n+lApcPrH+lShebdWN1gQrhTnYt3WcaDaLGpJX4 ntAm9AX9IjOOHplpKISlOQ2v2gED7XJeaQz0HasaR/9pjMYEiiYEDchv2mtDoug1DLho9JQw64NG UTQmbXrCCR0UjbjmNAS4jgmkxvr/7N1Pr2bXVedxm9BI3VIPEBJSlctx2W6c8CchkCCkSICDBEi8 ARADeAFhxBsgQxgzgxGjzACJESgDQI5IFEiIjBzHMVUyVXaLN0BLrTTpzz7f+6w6vtdVKTt2uW7V WYOdtdf+rd9ae53zrL3vc68r7BxhgllFglw3pEhDpxM6scrLFvCIrqmVZxirlngZY0NeaOBkS2El RtJPK2c/gDLaDq/kHN7SCMdWxQWmZzGWrdwiNx2lJVOVLHkjnd0u6IpMlx5aMOGstjX7ymjjBMbY 3iFt2WoASFXtlmakV+1V5d37gJwjsORnv4wb/WImzkVZlZKI7bSNG0uvF8OxJ1XCGAA5ETr+0jPK gZEI7U3wyOhbamsLoseMJykfzK5Wjnmvq8sB8dL2DVaVBOYoIjy9Sm4ZnX3Rwmi1BIQW13YKwQ7J vReDffKpPpHDIG+/kOrDojjFbUd9EHhVq0aYGKohY9UoEKMpl7wgRUHOmBdm2fpc+NT3yy+6JkDY JY9B/SVm5OVS1XXBj0lzQUFFKqbRBiVfAhVtyigcLyNYNzyKLbSXePYjHqIIZFwkxoiZl9F2rNog x7ZTiDgBvGmlx2sKy+4NYbc1d0ciScyKbGtiAZcYNuQ2xZd4SbwtUbEDc4RHhbBvueh2x0U+Kgmj N6qkd8yrRdzgX3rpJdcsVZVej0NKNgJGMKRnpB/yYVVgnXyHHBX4vhWYDy2kz20fXR9milZCtI/a CoA+S2phtQ9IDUhP0SZQAdNJ/bSmwx1YW9G2NCb4Z5991pLjym9eGK1y9B8E+Q2CTq2t6z7CMWpJ mLm4ZhWo3HBqQJI0naapqWHLUqMEk1UuUsIJLD2+W5pLEV0yYtGFALNrVO1aAuz1aJwitnEuYCVf t8XMAixcUkmNydR2VtlP2FXwPSzdaoR2QWAkJhA7AIUEoISRA6G31K5LO/u2vjJPKS68/RJ2uiV2 DDZOImEM0/OqRPYuGeDxKud+gp/ospXnJFnQ9ghjSgRSf1HwS4N4KKS4jEUXl25kFxQthpKkzMNd eW+XKhlSnJGt0qVRaCMjHoITW1HiB8PmFCwHqyzCbUmdfb8oJVN4PMaWhEAIb1NCGOleJCM7ixJh xgaJkHAnFPsqt/Gtng5ddgCOkBwpRjA8aGViNE16Lpa4wwdeMU7/dScqS8ClTU/JHXN54mR33lPs jrGn4BPqo/rUU0+pD93j5lgpojWliEJEp/v4lKq9KIVnnQU5i8eNmV2IKlNtWTCwsMuEscQUiotV O5IARc7lJlUuRswSK5ARSfu1BA+8XrKt/8D3nuhIbktaE36EtR2rYJFjsB2Z7Em42AL+yt73XpA2 KD1lcUGf1fVLwR/7MWzaHdouWF/60pdcsPxhu7htFr+dykEsyiEPVQWOb7AeqsfxUCfj81xP1HRK lGV0S4w+592u/Hd5fvzSVbUPvQCs9kevUbLoMs4zbYhjFxG6dqzHWa3RdFlx6mg9YXQcJDXiQtQT NRpLvHAiMUpG28IpkExKAHNdT1Bg6cFAtjq6KZ2Xaxw2DMBcxOJCASAUhCxCG2XFWFw6sWpJ65Qe BpwA7EVnIXSywc9++sxiLBZlYBeXcoyzZHjlaCou3SqdSGBbPAOkF0gIsMAsHPPNkU7ZbEtRVUiK YtodmbMESVTh2YkTgtHeOXo0zrOONPn0gEqMi9AYSLlNPiyWgCMsaCOLo0sIp5eXxAtGt9RD4SWu J0g8Pm8UEs8o6YkYTY2i9ATDVPbZKcLqQPESCiGck89JmUjAu9o9QFa2gxAJL1OjVb7S485SkhSW AFWgQsnBlC6xSootQhb7InLjmACDWSIhjWHKXALwm9/ZC8zRxtXE4/C2ezSqVHQkFC5ttv2WHlq5 ARuVlCOGfFl8XtwMjDh9QjUEq3gwtAu7LoppyZSk3ES0CixEu1AxD5eR4snCrO2dCsIugQq1z7CC tF9ReNEZy8EuYhNF2gQDKSvJAGOejfd08HAsiocegJGjfPJCy0JsRGER0kWHlzyRg6AEJyOAKimX PsMFPzYW09kCpEvVNzbh4kssyMIh5yKQVFkIC3KKoJY22zF8aBVYT+KQowJTAR9On8yZfl+lTzjY KHpNPctvDfzkqs9qBz7/2oT+ohcIoTc5mViAdWddRpe0qj3VYjCENA2g5XEhWgxHdhFh9G4dHKb2 xFgLQ2i1ZDoAdC7gaOu2SAA4ElkRCguxI1NgmXAXwo+/TgvkQhAAhaKA0VHZFGHkJXrN2hQnmIha c7mZwq94m8D4X0ZCKbQxsUrhfjLc6aED4BUJy0a5BrooOQYwja1VAFNGChhjOVSE3McRQPIx8Goj udNJS8Z4Ip9wAYwsAEqkPursiRg7otgJR2P5DEk8+xHAS+WFcZvpzFN8L0aPgGO+xja4GRaz3fUO 9D4YTUnPy6ooXBIhiLQLh5xCRBTaKDqhC03Cs7cFyNLAQHBaIvDedgqXlGAAJSwHz6LKUHqFLKGd aY8JpqdmtJqjsVT3tGKJ2L7Yq4N327vqQ9rrTWcviprgxCPDqopWuWzENjEIzUKBvHLlig876feA aNUTGBUwHkjRuQjBhX02JSVTwg5GYRG0S4mPvAsWI19vy2QI3MaBt+quZxQDi6XsoksewCpyRldh 5NhkCIbQZ1wy5QMAaeTFFzh3CQCw81VJWdERMqKi9zSz2DhO9yQhsFnq/o0QAAOFI87+sKEE8Kgb oYCVgK/K/J80f/3rX79586Y6CITckp0mwHaXjpMjjClykn4GPf0PO9hpdvzvB1iB9U4fclTgHhXw abQ6H8imgx87y36J3aXEfw5z9erV/mRKT+lMgpxW5XDSgEz7r5AssWheqDQOo1Xtm6/eqrMAaBm6 lZ7FaBXMvcfxoEl1THYAWNI9WZDz4otB89JP6YQRppxNIeGlDU+HtCpWnBoliyi1eEG55ysNsNpc jV77w8MiFjylHLgIUXoApPZHQWUMAE/GUiAMwHzBJGYKgK0cYEgMjRNx7BvkDgZsolvCuUdiNkVu 4xG2ysIrS5ttWhpxNmbHo4Dt6Nwqd0EtFbr6t6O2j8FSYxnSKVmU3TvQa4CKUQ4JjO0TbERcPB6K c7FYYJ64JUEp9thbIS4vmLZWhr1mZVJQB6S4c8HCnKU0ZCIiocQDQClVDMAl048KLFbDtwt61Zah 3NrU2snpG1BJslfV2UKVKWI5Y+Mic8LOSBgh7dr77CPTf7DWZ2eLsMoF0yMoDe4ZjXT5E4Tw7hCu CO5nP/ETP3FtE5ZSQmLLkkcSc09kthMnGIUxjMoorA5AutxItZsKQMztlIskPVNTEluKUejJMyML cvkrArAn3kMvnzBlIiUYjWi2Wea2LJynVoaSIbJCC2lE4rnIti/tpIcQ3l449gKUgBA6g8blPioB eywfD6LkgUV54403/uVf/uXll1/2rwGLbgnYmJSt0fTe9j3y5H3874OowJ2n9SCiHTEuYQX66PYx Lv1zH+b9nmaJwkVj0ny3n2yf8jW47lOv0Sz0FO2pfqr7QGo3vhjXYqwG04b0Hb2G1L/0LCSMyK0y 8qU7LRwV3GvToiMklvRKGB2Qo6aWu+ioZK7fcUkHJpaILikTgayCZReFpZOp3ioHUXCKgsqUyF/C gjLiwQZghBy2QnMZr3wBJD/5rz1sXggtNZUMcL5oqz+XFCMdYKajcNwnYEparX2XQynFI2JK0Vdm WyCYsceZL2OJBQhjVC6OIcOE72RSKAmUc4Fg5May5Xi2X1NPPPsk2RZ4bamdDaaJ1VFyLKWSsbu9 F90qGc6ZlpugUpUD8Xw9FKdgj5uF0kbKrWxhGG2TcLEUEpgvIwAR2lJx6aMA0IldeIu8k16/3igv bU9HknyLHtg4r4qlWZWSB+GdROLj5mVGhUdE7gTVWeG220wvOaMMfSTdOTADE/w+TT50zz33nB+i XCncFVy22EWZmiNPkPC1xNeqmtDLE4C+lWH994bVBKyPap8d7pjlY+QlVZuioDKmcEGrqurscsaF pdVtc8uFhZ0XnqgARGdM6NyReEx0VaoImH2Z5Ndz/iJKHdSwPWKGt2oXiqkCaqsyYrETPFaBWWyN iKtcGmPtxZIohFIRjP4iwr3KF1e3b99WeUlKTyY9o1LNmN6+7maHrBQBjvGBVeBOU35gIY9Aj3YF +qjvP/z6iObr51v/EbJvs7QP7U+j0To1GnhtSPNSFm0LwFVMr/GTn0ZmROVc0fJ8Q17D4sVXF6tD 1TdNiXavLepodSItSdfT0fAksWHQB61iwIm8JsgiDYSm0iD6oN6HRJ5EYgBgtUjMwIzaq1XkorPU dvVWW7AqW+EIGAxhhExPmSl3gg15QpfngCXA0shISRjHji1jgBkDzPTkuo6c9KIbYYBDWsqRUp4T iCJJ7iSdCwmgAh50T41lMKedrf90QCywMMpOGDEIVKz0RXqilcZQrcCb4E9Cth0Ft2j0yIyl2naA 245wxZUJPccT2fpfFu4UzAP2GkvblFc5t5TFEnuYyG2QqIbz0vtmiQ5jjzGUlWxF4c5rK8C6kcjc G+gtSuzCqw42oem5G3PEU8JI2gIvu/ASIsEWwFjaqACGPwBawk7A5Mzuw+gTIQE6tj4j/uYyiwRI CRtJJNyJKFblQ4RGS7FZBfHxxA/MjplIhjs8o/c/BYMpr6bxY0ZSeZGYZq+2RmCxMFP4Itmextm/ YMeCH4xjz0UI2/QZN2pWvkDyb/C6WnlkUeGPHF7BkWsU8P1AhdCOPGiEvXhGvpBy4AtfqRVQb+TV iwHw1ltv3bhx45//+Z99fSVu4apbyRulZzzk4a/Aek0POSrw/lZAf9ECaqAUXQa/JuJXbNevX3fN 0ow0FP8NjialWVuq5elKfAH8TAyDwaVKn7JKgLUzTSeYFsx3LkBtQSPzQ6RApkIIDaZ7Guks2qXL nEYmKF9itYZoCXNHIx4u+qAOi9ApglM4ghmVZNqgc0WXtM3Og9ouQjBGFyw546Rj01vhRaSXMDsX gjOMncZvOhjktWYMlCq8B4Q0FjqAKcyIqUCm2Y0j5/DBjJKxJNtEaC4YFDAlcnpZ5UiHN3JX8w4h LhQHW74RqqdSk9hsvJNPxVCZYrAkB2x7mXwYATwsSkGBYzOWT0myk3N6UaRUzbkkkIWjsJQGsMR6 oG2EJVnUJxd4z4sLWvg27k1QCt/QuEl4penzsgFEIrdiSYaYtk318c54cwhmRrRFhOGOjYVL7oy9 JxS7oHPn2IvHGDkGVFaTqoeBHdibT4SmE/byBMbj4+M+QTxBU/UHKBweXsYybGtWs8CwwBurjHrS S0ZECYfJhRclgDGlzya98tq+8noiLO0ll/JhmdD9d3+BYSqLVUjGGosd2R0vT9ClSsN58803KWLJ ra3Nw+UICV9/wCkNVCqsaOpjRwCR26/MCyqKVV+69+AAfD32ne98x9XKd1f6HipSDSkCbYY7StNj fJgrcFywHuanc4lz07M6k+xBj6g7aE+ajvvT888/f+XKFUv6neYIoEPpOxQ9jqPW447VD8cakC/M s8fjfHIZ0sh0MQ1La3MH0qpcdMC0M1HYiYh6LtgcUYI64cTlLpw8ufOlaPTaHGkJkq+Rr/T8NsSP 6ZKE70YlGcyaJoVdJ3X+4UErrpE7xaodIZebUVbA7JAJJEyCUERiyp2jkShCYMkQezRFEvjeY8zD mcKYMr4FMpWPUWgibkjGEhCaLnRSnoogcwyUHDGEB4NntKQCytttAJivSvawwOAh8RQ0HlOwiWjv ISuCZEoDOIwRPl8hTEdnl1VxJZNuCmAkLLlDJixJeEhPkMjQKDfRAYwykZK99Gj2afCFb+P9wKAO GYtShoxe7JbYVQOVVyVaijdHLHnCc98SWTmwwItYNdpIZUEipUjwEPbAPZ0SZsSDEP92izv7P013 CQCL0Ahjtaw8uC5DZVLCvdtGgTiipUgsQQ6GRP70dg2DkFgqBIVwGTsX74xUy58L9xL2WfZpJSzt 1Cp3BZdAaaDl3qUW3hQAuTxFsWvu2EwJFzzYdBi34f65KQ+FBWFxbblHYKq2qqQafAHwW6IwahSo hGb09OmCWtLcdBI9p6lAvh579dVXv/KVr7zyyiuCoiWQ8pQt3aakWt22xWO4HBU4LliX4zlduiy1 A91h0jZNZ6RrzX4V+Mwzz7hsaW3dljQRPUiD01MIjE4E5iqmE2mCfsJzPgHongBGRs0OJ7DbmJ6F kF3TBMCm/U2fghRaK3RbkoyWR2rNMJAd9tggtWP5EOFEZ8Tm6y7XPu4lyU6ARSRITMEcQhO3/eKx KqXAlLrwRnD247XcCLsRXoZ8TQlFlSiNABxLzLjcTjIFp7DNOHah6QiT7HSKJcra8xbdlEhYUPW0 QVMwq5iVgmJTZPDcweTJi1DgSw3M6ka5OAkkZpaxwzilbA2hJfao6E0nOqSNA6t2LhSBOJIIheAu SjwZ97rQw18a+AUyDpgy+WMOwKuNxBDeSIBTgCXgYO4da79Gu+vl5EvJLkkwJzF8ZcHT83VOry2d 7utWvbEcJSZVJJYmDeQ+CFx8ELylLUESgZTIG05gFJA7tnKgi+il9Ynr5weYCsuxcOXDLgqxTV5W 5YPHjx8ieivwQwYGk4PoxQJTOoFEN1qilGQ8RmC+QlsqbdG5Sx4bo7g91uLae4QAHOnAhF5cVdVe ul2xgyEhHC0RQXnZu/zFNQV2JXLR6TbMC9VspCQ58oJXMVuW24q6fUgVQf0FknlXKxsPCdzFyw+E cgDw7y/4jwS/+tWv+tZKfxOI3QZ7i4yiFFrCYzyUy1KB44J1WZ7U5cuz1qAv6Br77GtGLC4i169f v3btmg6lB2lnDhhedWejJqXr6d2uWRR9px8rff9kafhrwfAIwdy0iK6kCVqi6G5WZYJBEywEi6Wt K65zQgJ0RgyEiwzrd2LJ2ZIujNnfTGiUSODzootFr1mH5IWEgLFjY2cUVBpTE1mRpngAims0Ja1O z4WkE7SWlA5hEp5jvueUpgUypmQ0YuNOMVpqbFUs+ZMt7MqciAjjMLCptplFEayuLW1feIwjO4sl nEb2ytVoyo7N9hUZIQWMFNRIh/FAxRWrJwIGzLGxfIyQXEQ02lqXko7k6uZCs9GfpRo55qS90FEl qCjsebULOktRbAFzQa16k61mMZUtoQCTvDrFHeTeau7sACVAL6V+nV2VCt0okO0QjnSETm5Hexed jnyPxpvsXe3GzxGtlLh4Xbt2YLYv16btQ/Nj8LzkAIYzkRWlh9JzsZoj8j4OmJEQbPCkPNU5cElG IgRCLp6mTNSKPi8SnUiy3amboGgZkRCERiGQ9LbACIeNWJK/9AhmCVCsrgewiYhdZ4Ex2IK6AQCT zW/ddzWZfsoSCCGAfFiMdI6yUmdbbi/Sg+x7KfgqLBkAVYWEHx3Yt/J++filL33Jd1e3b9/mO2Kz bXAsKUqkLOeMx/RhrsBxwXqYn84lyK3W846J7pe0DF2pHhRYr9Mo6Rqcr4Wee+45GBanji5GqRs6 G/QvTVznIvoUgFXtSa/BCcZRLCPpoK33OXL0X0Eh9c16sSl3oxZm1LOMeGTCDokKp7jcjXRsfDVH UyHkoGNapfCqFfLVeTVojZXCKBN4vZsvEglo6LVmIXDyNU3scUt//W0NKu4wcuNIgbEakhdh5GIU zmi1KT3AjLzSUwYw9rFggFQNRSgBloIas0vP7mToBBJUhnZnL5AAvFgQkrYTYUtoCaoAjARVWy4E Bi58jcGMyItlVNUsGVkoLKi4IDEiEUi1t4Dr0atSj0Y4GCJtvspbkSkEFcGADQmBLBMKfEtoB4C5 XQSGSdQkzvIRt3yM85KoYQXBgB9D1QDwEWjV1iKUGIBw3n9jT2GKYzu+uyV+YjH6gsS+0PLiLgcu xHXNjzGCWu3d9iYT31oZJQzZHUgsIZROYqIQLpYE8ub7zPYCw7dqiXu6UVw7FVGsni/3PlAVpM94 2+dYUKnaOxEaDMnExSYlOyoEF/kTSCRGsWDaMkf84lrCA0w4VmR/TSWED69dMPICU9V2ioHudiWc rJDEA8PLEjwkd1LRyq2SFhoSs/0CIJGDumlfEsZDtK9//Md/fOmllzwOgQDgjSmzTVP6Zr7X0NbO ISKU6jn7MX2QFTjfjh9k7CPWo1eBaRN9sGc6O91/4PermpFr1lPb/6WGdqmRaT31WV1JKwTQpEgX HU1KF9PadDSCH5s2qqMB6P61LfiOf+5cpnNNs+bLaOpsI0jgeXUsGU0JTgxaqgsTo2bKuBr8dgOz KRYjHil1rphiY+nwACjJsZuiItUBkliV0ljkRkIyJmHWtk8bBxg9fkhGepJuzE45J4SsxUAAAEAA SURBVEXZr3KEUTQjHb8RoCTtcUttHXhRNfXIAHitzWzXxBJQUhVos1w8KXiAorCU/0TxLCLMnaMl sBjoWTKWA2QuonPvcXccFkWe8Ll4oKVtLBMu8mksf/aiG4UzAljy4rn9OMI7WQOjtSnvg/fES2i/ 8BgQgnVOcydlO0VTSUXD1juPnIUXGEJXJVTEVFAfCt88IZQPckF7D3szfUxKwO7gxRJFekQCdPje RhnKEwwPF1M8CENyhM9dDlwg+2TNa4yfICQUJPv92pGNIEHLXf5GMJyW7M4uWHgROZQne3unVHwu aAkwmBGhlFimqkpXKfKi91wkJlv4clY9AqNW8hFRLBcdZUfIyIsubUsClYyCgLFLmMhfKZSuy5kQ wjGC2ReG+K0Sq3KzSlc9eyGubv5pq6997Wu+vhKIxZjYlKnRdG+f1bHvka0e48NZgTtP9+HM78jq clVg+kJtouTHaLq3m84SuzanDfn521+AUvQszc7P3PqaVb/C6Ody7bL+qOHWBK3WdvUyJGBIdEwN rt6n0euDMLq5UVBT0QFEMfLCNq0ZYQcbEnhLXGruFO2SHQYtRz/9s5hKDBItHkuYKfm2TRgWQhGU WC30LLW6oRaMY0gWesKemBaxSrZKH2EZPYUjhT0lHpbhCTYA05IpMfWkVOfJobgBZOuh2LvDZkZ4 U5VUw1Liq0TOJJZ9HaIqh3l2CCNn77AM0DgbMeVeuWyHYoqfPWOrwXByjNZI2prVpq3Si24EkLPj 1qmZtAUYXiLKzR7bpjekQHhI7pBg0qAoDndHvsPb2FQIADkT76r3nKDycfCeKJfj2SfC5wIJYYQU dxTRxZIkTlGyQ4IpghGhKwLBKYSPVbVqd10RJAzMjq00iiJQW0CbF2ZgO+Ueg9D2xQhMLBmBbVD+ BAMvmypEvuJaguEOgKpAfCUgujsNC2nJHoFHR0jvelTaXGzQNsGUQkpyjk1ESH/wxM4rQcgRT1Ek U+fhqNqEXenW090agqws8eWoQbn4tik/gElVCJaCyqEKeGdef/31b37zm/6kHUA4vrzoSZVMv7cd EmCPP3Ec//twVeDO03248jqyubQVqDXc/4f/HF4z0nz1fX935e5SJ9Wt9Dsd2b3HbUZvAlOhGq4e KhyjHqrxMVrl6+9RjFotpJMJxhLdql4JXIvXJS3RSV0YACfHdRBt/9yolLROLbugeEiEkDqpX2LC dxohsakA5caLhVAIx4LCMMq85CVgta5t45RI4MmW4Bq4NFLYjSTLRr/4Y27JmH1WF912Lo49d8YB p7Mv6Kl05RN59j2e3UYCS57Yvo0QxbEUW0GtsjvJNuDZb3+qQyTx4xwAi6Nucp7QLFyyC0E8AkIR 12iVUGCQGHFi3lJbdU5Y5BNPI7stGEN2cXGgOizpjDi9LaIQR6+gHGPOd9xN2wtAJYrTy9NLwihJ JB3k3iXibccsBC+3ENsvrunsaAjxY1OWBCHFagBsfkvlE+QGQBcIrYTxBCvDfL3wlmQCSQlgpJe8 WCRyY1tgab8UlSEUXkbJE75bqdY9m1EF4NmNMmfBzwgmtL2LDikxGHmSOGFYKmAPBWYLuP5xeZ/6 KhY/NrTictcHPD7Si8dOhIBsF5Zg3MAQsiNnl5gRp24gJYrLmXegy64l5ZpsMVuyHfnA4wG+efPm G2+84WoVrZR4CW1KaUr5viIlmPvHf1/CA/CBVuBtnfcDjXSQHxW4WwV0Db2vXgNjqvVolOSjH/2o Vkv0uE41bctUO9Nlaql6WT+kctRGMXCH6VbkmuVccZzooXqfjslRi+RLgYGnS4CX0RLhns6RmBLk rn1laCRyxikBVO2i86NujjbYfoQMzFdK9W5I0RsDGAE6fsCQEzwwifQo3NnpJEDu6caUSYALAK+B AQwP2OABCpeS3ZgisSEZQhYSCVghWChzUAVQYQmX1Ryx9iuTnoJjDEAZIRkhY+sgnBCWtozWHzVj xtAIHDlLgPJhLJ8UbLmMl6AFCsA+GMhS7WgvhATaS/zAXkXSFxhdHZBYLZ9RGJMJZ0n0tj97Dw8p OkEi4ojpGPGILpkCtWQVFaNKKqlPDfEmMyLZL3nJM4pI4IvCOITsoqw8tjqzh2FnURwCwMhSziwe TXWw1O4AGLkY5UxYJiV5+lTKGZ60JFa+FJ84Fe4SQ2cRS/79NMUFkkVoIbhHBU/Wl1Hbv+Sit5Sk 6JAy9F8bEPoEQmWKiiK9rlaQokNylD8SF1YC4yVPgBWQxQ3s1q1bbldcxEUFj98Sd5mb0invVt6z 47sNdOB/kAocF6wfpHqH7/tWAX1Q90GncUzv0Kf0QX3zypUrfuvnYNCVNDh9k+KnQ62zngWp2eli Rg0rEmx6mRPFl09PPfUURR+0pCkjwVD/rRtCErpO3bnesUQnOr5MJABjJHiErn0zaqxlZbSExxKh lIysiJSy73eKp2T4CgofphCWCHwMwClZwhdiP0oJgDA2jlIajPE0NeYudMjl/PaflUO2Cpa7fMCM ZKjo9rLZzozRNmKYKPEUaE9IVzq766FwiXwfZeV3knhgCi06MTXuLblHZURLJqvcVdvr4UVyuG61 X+9JjyBwL4b3hCJJXlZ7qbwGvgJxkLtgcUdiqUCnTM/+N06Y8uw9kQmBKJC9A1gasUrfUGcKctMe t1h0mRC6zeLxrna1ooPJOWG3BR8KU7qRLzYiAUh4UrqWmsrnbAPb/wiRsFP4ggHblL0TBZEJAY/E EjEFzsWORK+e3CVDgAvUBxCAF0LXFB9ztHTu8rQFGGA6y0RsCx4lyxTEp1g4sbChstqvCym2IDqA xoKtEGIhhzdyFNTVyldc3MWSldryQiUECwx3yb/11lv+/QVfWXkZUCHEwIvQuUBWFtNDHtUKHBes R/XJXr59aTqSrr9TTPVZbcvYD7W+PXr66afdlqzqdLoYsCZF0bz0U1P9S0fTNAGiskr0Tb8c8ddd /ZiL3CrRVY3FZcRThxWxjt8S3eVM6yQwRLiYA7Brr6JvrGvIzkghFEYhNGW+4nLXZMuk1b1Xer77 Ed7UKheCJCU8QsIINrKfArNn4aJ6q+Wfmj57S42Q8MJRgBM6C8A+q9FPqLObTb4TMV9jynjtLRjY izuAlPGCASiWJcokHHIAXOxOtYnN5gWjSpZ4UXqUkQN3JHeK071IjFMH4HX+b7eTniPmjvDARtKJ bol7UgJ0aYzIszS8YJJBSCYlFoFYvDPzyrVfGAJgKjcSp7QpjAjzxU9YgPGs1Lc/w/IzQy85Owlm bLolcvbbQ0kWVJQKqyCjVJyS4W5q7wqiCKWEsFXuVhkp6tC+2tr2kVqfKZ8+AOQs8jS2NZz5WqUI BLxKsD0+bP3WrxDcI4G0ZIrKftUkErl1Ce4pIxfIRxhGtoxWUSGHVyXupuwai7sUTjA1kQY7Jb3S 3bhx47XXXnPBkhIkhsGA2W/p0W1Bnsv5kEe0AuuDd8hRgYekArUtox6kMcmqHkfRHLU/4pp19erV flUXUhcjdF0SjAt3TVM37LzRBzFoZ9z9upDo45omSxsPoA8KSsegq8L44TgYY7mxsLtsFSi7ke/o lGiNdMlYdb4in34axpjMaVE7NhIu05qRhJRbYoofDIYADMYSi4QJsDHwZMWSPu5NMVCA8wpmmtJq AI7sJMdRztk5Eqtl2LjcTgc591mKuRFg7Pt94S+isXwmq3P2meLhlVwEb7msITyAsndD8gqRLgpI PLv9E4Fn5OjdY7d6CrIuH+zFzSsMCwEO31R9VNsLQJy+3itCqW6irOS2chknyfRGcUVpaxyxDQ9O mGCM6+eD7b+xZfdhMXq99yHKwchYArOpoggk7WIBkFLCZlN9vaRoACyk0HxVoO+EuBdRPt1d2m+Z s/TuVaj2hQShWGsnu7s+Y5cYofF7Uquym4gIidNH3mcWLUIYGWoLvl8ENpWqZKxCisXCm2/bF9GP czG3xItUBGkD0KuATHy59corr/jPA/0FPZ52ahV5+dAZq15ex/hoV+DsE/tob/LY3YOvgO4m6MVW Un98x3wskelKmhd3ouGy61D0Wp6u56/gr1275leHmpdeps3V+3Q9Z4aO6ZDgYkkPtUoRlBGg1g9D gJGzMxYRrDQwO400aNcpSHY8kOy8umZZlZ7E2hHH0bGZZh/OUjKiChDGSFhs30gKB9bG69f0YHLo HDJGbhQaAAOhWyISjo0lY4oxxy3yGnjlHowvx0ar8ec1jhQyxqYDji3juXCMK+Qm6UaYLfezy2KO ICnnpuxxchlfEfdBx3EyHAWMTrgPlamClwOFdLgqvoPZC2bslkD3XrHnq8heCQ9FxVim4KgEwkNB Lh+OAKoaeAuy7kYAVi01jmN57jcSeLbZA+qd3K5P6z8PJFLCRizRvaje8AAUXoxGbMFmZKS3JD3b VAT5JLNBADp3GMn0lZXdqQlmnzIfGYFQMfpCiKCC58VXhhIDI5SEffYLWSlKbHRpyEe4ngidAiMo IwFAgspm+wHJqqwsScBo1QVLPjCkCvhJjN1eTFHJ3CioaWKpp4/NqoRLTDh/aOUP2F9//fX/+I// 8C+zF44vcjpH+kWxxIj8HZf2dkjTe+AvMhyWh6QCb2teD0lORxqPTwXqGvZbQ5npVOBcoxl73yT5 lZ8/rvK7P/1OH9dttW+KqUtYZx7OmjJfq4QlocPopBTdsC5vZNRDNVyE7N2xXLMElQ87weYI8QvH OSpwMloS7hTh7PPVtOStEkmGZLQqSqtNi2KUGHB931K6KRdpSzXmtjC+KZZSjLNrysr+dA+zVIWN ScmUD0sh9u5ciEyM7NvsjqWg5nxhjGI1mpLw+Al3YpVwNFoNY9zMZ+dKSGPuwIRuDElRFucoaXe5 Wx0kZQQGEgaAEhVjikDSs4rTkdwpTiEd0kZPcEKjDc+REYl7Q2nQ8TRahWRnoUBiJiUz+NiqD719 cUngWYwA3lIvIfGK9ibTM3ZxoXep6qrRJ6I0sJWqECw9aEbk8TcqDpgXDFUjPIG0pA5dVijwttm1 xocljMtHdZuPJ4CPDABCQdtmI3ckHClG4ewinkqEqt/TxSYHDMAydPuxJCV4bD7+3CltE8ASEhiC h27JiKo9wlTJCI0Vil1WvCBXrbd/+hgzEv+Mlv+zwu985zu3b9+2U8iS50vwlzx9b98Wz96K7Htk q8f4aFTg7AB4NDZz7OLSVWD6jhYzyY+RZW83nSWKHqdZ922WO5a7jmPGwaPN8SJzunB0tNRSedG1 zvomY0dRzKZ5aaOdRlHxciT43aIoerreDdnRCI8hPBfToYIBFoiCp/zr2kb9Wo9GYslUCCNBDqnp x4+NEYkxZqumRiJ0zI3LfxNxWQiXvJoaeTWmoDKtbunwLOmSwSe3jitKbKZ7qiHslG26Am/JpxTO UtIUOQXAmG41SwlUunR25R0A/DAHsEThQjo1AfZGdgA8xlKld6hDWq34bbms8AC4QKTQm3p8lIz0 bhgYSq98MPRYTYlYAEqdcKfkIi6wuPM6ebKM8/6AYTCKaLQE4P038tro1yAc8R56Ia16aeffZeAC KQcSrIhZjNzbiKx8wVPykKhEIZIBE91m/aLN33oTCq8AIgILhKo8//f2DxOIa8m9qqykB5CLclWx kikxgSi8lMhnRDgpueKIRYdvVTJiueG53LAz4jQCYJh6KinkulhtItukxwcMKT1UfCXGjkeS7Oog gQhZ0Nq+y5zfBrpaffvb3/a3VjA2W1bcxUpYTuqdxsVy0c4i1t4+jodyqStwXLAu9eN7FJLXWWzj /pvLObypru3e41+iMhJNkOiVaCnaq1Fz1/tqZBp3q6aaKXskmixdr+TIK0ddlX0xblR4fBngF5Qu c8A6tTFCnISuU2vQ8PT2ZSSQurMxmYfH6PxwQgiNn1dnD7bOAKNA4aWKP4HkywJpJDCN7CKarpy2 rAQt+vCklBg9QBijoEYhNuJ19sdjzGJkJHwLSuESrXHt+SQh+co891bolFwiaSqZAJb2uqzYWdjj yWt0SgBIMCXdL0kjPAxAceNkkTy80eNgJKbpvJriTOC5A2QPydfUEnxLWegUdmzZ6WTK4h3rTfMy MwqRSwDvUk+8d1IZvSdCYBBuMgRmAUYC4BVFazRFyN4TBMNmxEAE6sKBhxRXMsDC8e1lhrRfSJcq vwjzZ0YuGS4f7Jj7hgxSAu4fXmb7FcLPJIwlg7AisHNZsTdfUeRToSii0IlM8HTF8RdOmMPD0MvZ /+8NPDtyCunp2LjMjeyQblbuYRJrg4qGn5dMik5nzLf06EJHC6MgyO3XlZH4WytfX6kAGF/5bMHP PggzzXiPka/V+8ffg+pYeggrsJ7uIUcFLlcF6kpGojfV43RAcv36dbcfP7Xrwlbtq8uKH+X1dEZd m2im2qjuaVUTJ3qoY8AURmtmwawLg3VQMRIXOCM2YO0bWHQwjbtkeHFhJywwBSoZYNHhNX3IkUha RcVuLwLJSpIYKB2lVsHsi5GI0ggmRFFajbwnS+dF4I37pVzYxxhYkiGNnT3swMIZi5sePoxwERpJ AEb5n7PwmtxaatzbhS6NfTLlwyJiI4tAhVYHufWsGck+rmkw+fC1JJwngoFQPBejp+8oJevNOP0L 48JZMnLhGDM94U6xSjB7TAmdZAfIUXQP17vhffOgS0bakpceqrwolhhHcjTuE+AiGe7Euwocrakl AhxD2884actNqkZ2gIQvhZeRe5UB87swFwt/x+2yIkmA9anb3tW2D0ORhn9XZf3nJD/6o20fg6Vc 5M+FbxlWOlFImXgKFd+UY16TNiUXI4ApALyUMPhsuu15AYjkXa1czoxtED5foQOYkiJSuMifgpNs m1tfXCFxr7p169aNGzf8xZW3onzwwEOa0immLb2rUebvzfFdRTnAD7gCxwXrARf8CPf+VEA/GqJp TJqjzuh25Z8nfe6559y0apdOMnhXoq5ZWm1tV0eePout5gjDkQupQYNZdbXyJRkFgDhCInRaCIpT Gp0i6YwsMEI7S1a/P32FUOZgnR/hx2haJtwl0GGZ3oGHObCxKI2m8HbUKC4ZJKPp4CNBC9C4wde9 gTCaZpdMKVHyygUAMi/ImCmDB+sQNTqoLBHGLcKdwzs2Y8okFn5o9wAhKrVzUQ2l1znHBXnnt4g9 XBnybYykEXPGdmeKCvNeLLXql1MA9CIaJWCKAZ5ilRJmGMoHhmLJ6GnK0JtAMcow8bKpEiQYoTQ9 ra+7F+FiX3y9fu0CGww7ATAdhgmKLeFi1biR3fnKJyQ7pTGLjdimu0vfAFHw0F0v8FhVB3vnQpGG ytuId94Vh7hEwvj45DiXFSS2UJW4jwhanhRGjwNtCdNtkBeRfIDI8UtJngD98GOUjCR9BWUJVZtC JTe+hKX8YTBYAmM3lq3PuL20fV/Xvf766/0Xghwlqc7A5ZalEMZDjgpMBe703zEdylGBy1UB/a6O WdfTf2upn/jEJz796U+7LemDei67FtwZQKm9+qmUOwChMNq7VXcp4q7mVGDpFMfvn4fQo3X5ImrB /TX9XLMcCYE7gPV37pgLbaRnweYYMJaA0HKwVOM2Ykjo/dEud7vgMgzhc+FOYckISQpXLOEKESZY cc/ZLY1jYMwELKnCLUHiTzqlYNDSA3NUltwD20h78VyQ5CtbSnEn6IRgJz2glcqWjBCEUZ2LaGqJ V3iPj7JV4mzIrrDwdBlWZI4eHH3vjqepxOjAheM7e0RiFbvyhrFKHNsd8PbuzC6iU3/AKsBFhl4e ulKQ9IyQYbxvKfAARkslIL12xNJ22ElG+WSXz74IMeRrafZO58suZ75I6ETyLGBGul0oeH/ebloI SW4/eqz/U3a+kOqJoRwY7c4usAnRFY2jrBgppSQEPIxMMGOgI/FBg4EUBTIGIXyj5u6rvMriM+Kz SYFnkaH6IxS32x5HhHw5AhBT0vbT2w4SGL8MlYz/b2ZXK1N625FSmzJiS0+hH3JUYCpwXLCmFIdy mSqg09XmNGh5625NZw96sV5peu3atRdffPGFF15g4aWN6t302r2urc/qpDq+3q2x4kk0a7/g8B8q ulSx6+Natl7sFHH3cm9jLBySOQJLTJR+cOdF151laAlS9ITe6cLX8dPJwQIJIAd4/HQbcVTAE0Eh Jc+lPTLOeQksQwws5UZPIuSLlmxk69LADjAKBlPG3CsvMJcwlog0wIAHzwiwca8LDRdTyYSZfZnu kV042oLttJHSK4EZGTnC5F4soylRIszCUYykxIyxzX5NecmnTIxz0HpMHCM0grVxLuXGi9CVUQXY jRgE5du1w5OieKPWAX76B8enpFzgS8+IHxXxsvWdqCfrBfPidXF3sWiPMRhNiRDSEF0+SNgT5FZF qZLpAKYE2NLy3x5Nm+VC0iEJmDRUAGdLVXUDnr2NNuiC5d1G28sAnEuZVEaAMiwuXdpl3ghsL5gV QQVQicWLBQOvDb7+o+ACyVxV/emVfxPB37ZXQ9kSYFQ+d4zS6ytnI2ZeODETqx5Wj4bepnxOuxD3 DgC/+eabN27c8NdmOLlLQz7wdIHKjSJ/FlLpAmQ5xqMCZx+2oxBHBT7cCmhVEtC2zqVRLztnNN3b R0/RCrVRGC0PIWF3aPk267Of/ezVq1d1T/0Uhl3Hd7ZB1nCB6bq8g82q7onN91huVP0QzKi567kI 3bEcCZCae1Fqsp0oLNzF8tcbXETUyrlLjJ1u1I5JQTv/XJvkg9wU2FIHgPRShLDkzChKyedriQsR gqORmNJHOi0YuSfLYdspTIlRMiKMhCUle7qxiIMBk4mx3Y0XQLoxGQsGYFVysBHp0dXEKD0Pwk4J BXPhqsO5EOo2+eyzKuEZRS/0VvhVeTwF9T5IgF0RSGyCEpngT2dPSoOLVLtMpw8JKhhgbIyiFEJQ FqM8bW2uVq4C7lXeKLG8UbYs7TIMbyqTdjd7BCBygycAgcWFN7JYTQ9s5J4uw5ba1Hg1bamxiLZA vMwuN/3ZuCkSIxhOO/VziM22d14S8CGS2/Yk1/dPkIqjaDBuTv5aSxGkvahPfwbHSx18uAjHXHwK BHV56vMrHLYepbgIkSidj48firhztBEPCG1P1hSGCE0Q+kN1ezECmLq3/du//Zv/NrAPbHWwCy57 XXrcWSRGZjXMuRFAqmNsamTZ2wdwKI9MBdYzPuSowGWpQF1JtjWmmU7++4a1X2XXcMGuXLnyK7/y Kz/5kz+pI+un7GDatI5JdxJQwPphmgtpSbN2BDoJHBVgWqrGzReSaOtgExEh6UzSuCGdOq5ZWrm4 YGhr0GJZJaJzAWbnKJBzAm0kjHMqlKd8ZIIHA0LRIUueBSZ77pMYfktDxS5ovmEshQFjGZ61n9Nv pmAiSRFooqCyRBgJhoRvxm3xjNlSCTOWktAK5aR0vDmk55xW8PbbSawacxJT9mkgBFaW7ijVRKD4 BeJLPIUJOgylyl5ifImpjVBynFgUdglT0k2BO8tTPFaBfKfluduRaXhJemckaVPypFOIzMthLhau 9V2bKmaASQmPwhqllyNY0tQSpV3wGoGhGwFSwCjGvXuwdmf7krcL9xvb8WjslJEXfhi7YzQOLXxp rFdn+71eHzp2+/Jp6lu6ErDEHY+C2L6dys2IHGH8vRteD2CCh17CYBznE6qYuZQhDICCK6YohGP/ IaS96AOm7lWvvvqqP+HHzLddpBSi+pTtFKol496+Rw7gUB7DChwXrMfwoV/iLU9fq521kzGa7u2m s8SuX+u2+mxn2/Xr1z/1qU/pyI4Eq11WrGrN3VqcARq9g8HIQrEKBtABUDghpnfPWdiS7hwVjBDa uh+UdfB+OGbB6cYAI7FOXyPdycGXlwPGsUEcRe2FnSNpd6blg6TDkjtJDzljLqYAQhhZJE/sqI3Q y3YCpYQsh6Kzt9S0KGCUvb2g2UPKzcY7QVstIp3jdnSubyNUqXtJBx4MR6MiVxNK+eRIT8CQJ7Zj 1U6797RxUapweQKsEmwisZI0i619NUISdlO+RCzMnpokGz1lFpnbQheCdZ5vRl7wRgwCEVE8PkKx KW+m98Gz9lVW32bZRQBgei8YBsYSEItiX4wkTlHKX7ZW2Uu7Hc0WRsnOhQWYC6V9tal+7ymKqdJZ lYBkIKukOwoSU16EMZEJFxajgqiDXXjZ/PDgjcVQOL6Q0dJLQz4AYFzoGLgjEYui4ELYL0cjpALK yrSspgJWLSERy0vF19Px0w4GVDdu3Hj55Zdv3brlm2bkQnOEJGXCkrCc1DuNheWiPd+9fRwP5bGq wNkfajxWez42e3krUOc6l/89Gtke73jgqGnqqv0g7p8K1HlfeOGFp59+Wh93HGrTfW/kqOsWhYEj L203qe3q11xYAuj1YCG1eHaxLGni5cDCxa8aC6S/O7Rk4tgQSBrsOTqNeHVKdWKh7SxxfoBJsnNU CAD5GDsb2EsMvjyLXsVYTHPJglkCLAoiQ+74O43wxM8l8H4cKr5r29sXbHQCTyiDLxOWkFZZSBGN I4xWOxFzl4bnolY2qCbEanWQJ4VUt0arlASbKXKcilZuRmLXkumpWRWrET8lvWSATZFQZpv5ssiK jo2j0eFNUjxcqwWCiZOCSlZtX/I9UL+GljPdBcu7Z9fw0uspALejtiNbtJOP6RQQrLpxJxxHshvH khKSXW5xUiTvJTSVAE4pqTZFAnYKQOcuwzZo1cY9JhaEVvkC+InCL938UMEFlQ36kUa2wJAU4JBW id8A8hLF8yJlCwAsrpQ4UmBQGTGEpAuh4MA4+4HBaJVXH3m+liQpZ/JP//RPX/nKV6QH48o19RkF GK0pZYwpFy3vFnAOf0wfyQoc32A9ko/12NTbKqBLdh5owfqvtQ4qTZau4/fNwTPPPOMXiH1xxejM I33DVMfX0zX02rrDQPvm2AGviU8vpsAT4MI5HgBEt8RC0esdBno9u1VpyHA7Yta1BiyBJJ0ZAeZI xg/TSOEFRhGU8Mq4H4vibBjp3OpykJEvTplUMWfPxnf2tVYYPDBD0o62TNeVhZ2FUCAThBTJjGT3 CPYWsZq2hTjVyv2vv/ihZ8QP2eGKfNKWGDGVv1EUU4CMLBwx4OmhtHdpeBDG0i5z/LMXdsKxtC2l IAxjRBgPTk82Zl7tCD5amZS218kr1PvDiBygVCVf2l4wN37fZvWW9gYWy4h80pBJCbMnlgpt3Odp 1ZSwCxS4qhpxskhD/ilhsFGs2mZggN5h1xf29muVYvuuVr4T8ms4I4uPlb+1sp0elgtZuaGNMP5S mk9WSRoLUVxZAa8NnIovuiW+CovZSM8itGctKItXSCz/VeA3vvGNN954ww85cgOLDQAzKlNimqVw Ge9/zPf+8QfykazAccF6JB/rsal3roA+a0HP3S/XCi11tbp69erHPvaxZ5991mHmPHC2/fiP/7jf 2jgINe4YtGmiv3f+QWrrOPVi9no0nXRMQrKL29hBTu88dgBkAePb6UsJLz0HG8GfXhqYGY28jMS0 vYgb2BQPcYps6Zz9isoqrzgHEGzyt0rEStkzt9P9iJx7cSOcMWPpbWmuhLFxjyHf4vKyRBizx6MU jlhVIvYCHB4SGylP/PTc45+4dtFS7nhwNqKi9BQo4uYLT5EAC06OJbMy20kAY8xoKdaNdAoeaWDA li7buSgXwvVOAkYwYABvFHHVcLXyBvru013f6xcz2F5KJ6q2SQ9Z2kaWXACIgphSjJYAwrRkNQYk KVvJ19WKIk+SrmIkcmBXLhcX/xKpC5ZHxmIvPibEdmwNkuC3RESvdOlukyxW7XRyKENeFDD4SWZR bBWupPitkp4CWI8A2+3bt7/+9a+7Wrms+0bNFRAhL2P5Dz/lkKMC70sFjgvW+1LGg+Rhr4BOOm1U rp0rGrHuXOosxJnhttR/M/gzP/MzP/3TP+07rfXnMKevEGA6GxwezhhTJ6X27RSsxdM7M4TT3Eku vEghOqIAtnNqfXEibpl0unSQgLGT7chYP1hzd4QIIZaRjrNdcGFMCsQCH9U6hbbDrFgxI5xVUUZH SI8Ew0gWQVki3I8leW6p2mLjlW6EnE3B02enpcEoFq9xFyjYfJPBhREAmHhqXNSkJNlz50WHrEoU jklPh17mkARVQSkYCBfCaJWLAroJScNNoqlVDEUsOi/7NUZlhOEu1mLc3ZhZvANGp74RBoOLiNfJ f6PqtuFbHy+Yaxajh9sGMTC237G0wfaCikgPIVkb2H5tB5yskp1+i71ldLbNyc028ZsixGBkIbzQ dhktjXbK6De5ftHmXtV3jbyA+9lD5hJAwiKBeRkYwfiW8ADaqRFSGgpIgQxGSTfGBolZep4LAZOM EimaP8l/5ZVXvvWtb/lnF/p9paAI0XLvAUWOoaX9GOAYjwq8twrcaQHvzf/wOipwiSrgSKh71kxH twXNfb8RPdch5x/Bun79+s/+7M+6bF27ds2Bpy87M7R13byjkSPRzdn9mO4spONn1OiNYA4kOn4J WCIYRNfi4+nbCxhxy4qC0Oj4KRDfGIwYZEIYyUxZFvv2jY6R+zZbQ0tCFBQtpQwlWVDjyD5bvqhG TOUPECYlkraZpcS2BO9csPBDCk0o/SqtrEoGQLbKIpxAqFiMuTCmAIdsX1wsdTDnmH18xUo6zvFj oJMyaYQRq5wxUDAQ1ylLuXgc2zm+vlHjHqAKz52Ab2lY5QXZI0ZomuAhdL7sbgO9P14zX6YSL4Al gg2z92p9EbT9VtoquxBGCZebsZTEIpjRVgfkFFJW7LxypBM8KW3H81UQDJP57BQDgYcxhnGp6te4 KlMl8eCXdnGNpVoUHxOryL0ALkNIwoNtW197t1/u8K0CVy5IRqP9ykFiNouEeEyiW4X0F5bEpcq/ ZfXWW2+BlcC4U1iAuaxavF0sEaHfbj5mRwXeRQWOC9a7KNYBfXgqoC1KRos8l1Kd95zRVK806sh7 R93ctB66BzCS2q6TyS8Nn3/++U9+8pP+cQeXLWeD7o8NgG9HGndszgMd38FATGGMur9TR+snFDkz BqB0NJahqYOBDhOs86mplCiCchk8i9CEJaPDDw+BZzfu7XQujYW2BZySNCWWcgyWvh2pi9aUwHBB brPJymD7AqCR77hHiJmjVaOlSrcFXHeCDk5HICmH+PmW3sa3hnjiNJI4tx2f3QJZTI0EoIQ5Fle4 BHMRGxnLCowLab8r6maxGgB+GJDE3LhltIbxtTUCzwuYpODnAubC5Ebl323ylVX/IpRqWy0cxdT7 5q1LvJBdOywRsfDEyaVdUBhtn68HZBSojZRnOt8YrPYcWcrQiypttJEjLA1ISjBG4K41LljVhJHg hySQ7EjoHKXkzbcdnwVLovjSC8DW/Bbe6Kcail+GQpabHMAEQouH0VJZWepW1595wUjDdcqlyv9D g++ujP0qMBcRR85Z0PaUU+iQ5zDjG+bclJElx1k6lMe8AuudOOSowKNagbqe3dX4Zjr7vZtdb9XQ wabJ+oP3p5566jd+4zf8QczP/dzPuXJh0+IxOIqMzglHiPOvs4ruUEHSKQWg1zsAjHS+nToOS8im Rks5UjiKbhpht7cwRswEAIySXcIUcYHTAQoHIyIJgNMSPXd2sHHBYNVUdKMpAQazzTnthk242IwE eZvKJVj82IolHxZjbNKgGMkYIYuLh2DmklgCG7uImAHENbKbGovChUJ4yb8Qjm26JXHdLxm5mPLa tns2MGbnbpUOyQVV+SDp6hyhKWRjW2uE5zuP0iXD1cq3Nf2jDL4rZVFGIjAkkvbO3qWqN6HdGUnJ Q6abVgcKKcniGqtJS/A9I0q7M8JLu1K4NrVf+YhLAIArXeQw8F0fVSBHUfDQVQMDL2Ij7UJQmQB0 JXLZcrk0KoLLJR3AZoXj7vIkIr2c8Vil96VXo1uUHIz+mt7fflFu3brlXtUFbgt+9kw5mlaE7LN6 zg4JtsfvLXvfy6vPyzA7bS93s1/c6SDPLd3Nfg72mEyPC9Zj8qAf0232abf52mVVGOM97LPUCdT5 5LBxnPh7rP5R+I9//ONPP/20ixewP5t1MIii3TtLfBvhzHCuOEusOi06CQJ0x4K0KhnHhihlxbJO s+1yxkiQGDtu2TuBnEl0zEhwEjpMnLJlyTcq5BtqGTvhBGJh7xSPME4AbJCmtpwOFjKeTl8jQSUu cfrCT1ypEiQsBE9pULiIwhcnR/XphO60ZrdKSq8tbPHX1zDsK+omdBaEjfDAhFLQdICQxq5HvEuY hdBZwKy2QTqSYXZjAJgoFKskX8l7pjPGjIpgkIN3w3XK6EZl9IYoOMUSpd/6jd2qzcpf9QSFIfGw 09taGDmYykcmqmpqFHd2VN2Qp6ykd1Id1L/rUUUQy3dI7ZGXKTaCWSzkhaP04NyEfBGVrgiU7mfA Pgh98YYH3vOtjJZsXJRumb64suv1JLYHWqowXqcyZ583RKndz7pgvfbaa2L5m3r/VaDfA7LLTYlm I5JnMSa2flLfhb1S7HmG5FCOCtyjAnfetnuAjqWjApe3ArXU+2+O79iC9XotXhG0/no3mB+4/d7w c5/73E/91E+5ZjkJYBwhRi3e1B3LgeoIcVI6ddyxHAadT04LDLLqlDJiduS4vXWYBWMU2hi4Ro/c oeVAQiuKKYCgnawcCR2YMXcHFTA9BhsBKFAHHh2AxEbBzGsYspePZEZQwRA8RhvcZmtqSUQCrAhG lhlTrO7T5kWGTbYbwWJIWADaY7cxI4bEErxUZa6YRhHP5Vx6jbwoOAlkYEbVQJvQWURETglcwVko riYO+857LiGNEraqjN0wemQsspLhVuz1J/mmLUF28WLhK5lgdgRGuARIF53IX4ZeJ0LxLQ4vsInb e8KlAqJtO+XJfXYnkKJJRgKoAIxC2HJVRRLeyO7r2L468is523fHMuXF3c2pTXn/IRlVSXFQ9VwQ VnNgglmePlAVzX3LB8F+YbjH4BonH/m7RfmOyt9X+W2g/zDQzzZ2LSVLIxWwEGM8lKMCD7gCxwXr ARf8CHdpKtAZUI+ma9maeFOtn8WBYTNOMlO/MfzlX/5lf6HlJuFoccg5VIgzw9RNi8LomHE8OAsp jg3uRcnez/3YOh0dPMIh2Y6YdZabOg5Lwyqko6iDmY7f6WVEiwrSgUQopW0L0oB0mIGhtWoXAFzC I5dSbDCCRstSERrZKUachHtSqmjtiMyFwwEcgJfMuwEUJYZo5Tm7Gz1OIwtfgJFyNrq/zl7a7GRO IfgJRbiY5YNTebGxZPRoGBGyI2wEoHOkWILkW2h20gNlAbAEqc5iyZaI2xasNoVBUlYs3pBuNj3K buQ9Jv9BK4ByGQnmfHEK6s7hQTdKA6d7CSrRu+JwacvAbdDYBmVLehN6uJgtSRKGTlbJTiI0URDP VCzXKf9EpytOPzYYrWLrbkRBBQxW0ei9D9xbwi83Hw05y9NVzB+i2a+sLHnrCDvdw6V0mfMbwH/9 13/1ry3cuHHDDU/QskUFz1e4jLMLDIccFfhQKnCnM34o4Y+gRwUe5gro1NLbd2pHkaNicp7+zlKL v379+osvvtjfwuv1/bzOq7PEF11cnHbEsWHsXBQCLd3YAeYQgnRmYCAOnjmoSsDB14litWOS4mym W6JP8sPs+EGeo5QIBlNISwTSKBmWpOsjNmCWwEYYI6k+ciOMDkKj5IcNpyVxWdoaCyoFIe4BmLtQ ypxIiT1+MAp3hImKcZ+rG51gJiVQ2rx6Rrwmz5Q4A1it5kjKjVfhYgMLyVdiVgXiYoRPIEl1AJ4p zJbdYvas6Zbch9qmSxUZvXs5i4Ik2/q6qSspWA80Tml3TY9WbgromuJyw0v1eBF2m60O3Me3HU3C U7HJ3FLvBhJs7BUKgwuT+1zfXfneyOOIzQ8YuUAy2mZPyt5tXJ7zDR82/FJ1C7QvG/drRFsWiKit jbh10SVm76j8BtC96mtf+9qXv/zlmzdvYsbQ7rCNEnNLo5seclTgw6rAccH6sCp/xH2oK6C/OypK sSN5n66e7lzpaIF0DmnoDhIYU3bTZ5999hd+4Rd+8zd/EzhMo6POseE06ijyc7lDiy8Sxg5vSw4z upsEqk4aq06jfufIwoWIhZaIgiHmLEZTIzCSBDPhaMoFgHCEiUTc7g1gtmOVXehWIUk6BphouSeY U8oHEp5OsMk22tJm7LDkYtUYM7ujdwu1EgMmk78TV9Gc7v0XA7KVc+TcJdytpTqbDjmF7NOWDF+i zkTBsQGwGAWVSV6SUYSqwSIcgWHnIiU3HjcPI52FEltUwDF4gkjo0pMnTorrkdGdw/3b6HphqY0I oaRyQ0soLBLwJ+HeBNfu/shp8rSjEjZCimsXRo4yQVX94XNpBE5RQJLOvTfQdgiduCrZpqcWjyS7 ggMgYbQE1n7xyLlvnngxAhNeCYuswOy3K6bblTui+gjkc/Hv//7vL7300j/8wz/4G3YhIC2JQvgS QdtgU6ums5rxGPcVUDHTfdH2q++X/mCivF/ZfnA8xwXrg6vtwXyJK6BTa/37DWgZ+nvHm/ZEmp7D mFrKGMAR+Iu/+Iu/+qu/6qf8Vp0xw+MwcCD5+d455FR2EArU6euo64zE0+loLA2WxNcAwkF2/HMk 9IGJSIcxEuFwxjbHLXsHP18b34DrrkPvVBPLlGAm7M4/VEn7NRLMxoKCDX6+okBVcQYDj0dWFKu8 BGLhSwlsCYCIq0QK5XblzDZVPXZxCS8MDm8b6SC3xHfcAeyIYI5qkZ7ci2X7ciB4yoGllAIjIXR4 aWBzjeja4XrRVcYYDKZNxYYWVUm6SSg78RCJErGACcfXdsAQwjPajlWXKpcwYDz26F5iFb4NGttC O/J8CR5TmJZKhhehW6LYJp27vci8F7IKGC3Jp6XZKQzhEo9MpCdJeJzACuKt9jvEkBJoa6ZR4SwZ LvblY2JfYEr6+uuvf/WrX/X/aeNDIQQph7bQKC4FiRGDUdwZKYe8YwV6E5R0VufdYLmbfcD3wFz0 3Vv2DI+PflywHp9n/Vjv9GJbqRzs9+gCmrjVGjd84IsuYDX6TikuMISjMX6nixP0ox/96Gc/+1nf bPnuwanQ4QTgFHTek37tQulcRMixe48zDIOzsNMLRlDHFSQGdkgCBu/Ewp8gKXkjZEH54iFlbixP q0gwdLfgwp2wn/jWiessZAEDppS/ZLpYmJIIgbdirP9YkiBhKR/24ioUYZwoIU2RtJSC1tTo6iD5 LhAtRYWziMbc2cE65hWtL5n8F2e+IHGWs3MnhTbaUVcflZRGReMoHHAFaQQGKBlLALYPObkxWm0U otwqo7tIlyojMRWu4kgAbTcq32ZR+oUao03BUIQmpmirG6XKpNBJEcEInYuRwCSKU+ZyZh9yT5YL ZvnblEJ5MytdL178MpGhchEu8O5V/ubdxagbJ3eBjIrDsdtbTwp/b1pXTFe3W7du+T9g5i6QfDgi TMq5XXBnzGIMcBF85rn7n1zGsGfYuweI+aJ93C+pst9X+n4j7feifY9Jvxtyb3/0qnexDve2HBes e9fnWD0qsFr5VGHfPsZIubcdAAmZo9GvQj7xiU/4ZsvXWg4nAMeGQ8sR6CjyvQWhOJk6jbrHcO/q 0zSwkwkYknuB2J3WHeHGTvSWHFGQHfkspviLYrQLFtJBK0oiKM4yycsUzEhgOo8rgjQo7JSO1Q7v MuSFIRJROCpLGa7AJ2FBQvbpIYyEMQlgRMI1ZtN0CgsX+yWSIWpFd/zTuzZJD3MiLjzy9bQ2QWUv qNomHYbuWZQ2NpwI3UISUw/FZYLS3m3TNcKD9u9dcfRQPCBUJCoA4gJNWkVulVECXHqgPU0Wq7Ym K2kLQZcsvCiUci5/ewEzwgBTJMzF2JaDCSE97pjhMahDVyu/nvNf6tmainFpBJObezwvDMj78ywl rcJg3IklQdnVBC1yoTlyR6JuN2/e9J8Ecofka0wgMRtNC3FaWf97P/Y9w9738dGngPfYsofisQJ4 f4z0amvqwVX5RkuM8N4fL0zvNrBH6XHHM2wXI95PMhe9LrXlzslxqbdxJH9U4IOrQM0l/lpP+jva 90aweso5rzC6EnFwOnQ/9rGP+Rcfrl27pmfpUPpapxRHYuoY5mVJg9PaTInzyVJRjJ2ITi9GzJDB hCAOQlMMkABEu+SiMxJgjpSuF4JCEgchL+5bsitbUmiYiciXlDwjmb2PAt8W0DKSFKON2JQQRiKZ VgNwJDglTJpSNo6zmyuGqgpma0bJGFPsazIsz60AZzfLc3ouW6g7J83cU6UkQxWowqK4Orgc+N7F dzxdMtwqKq8Me16K1rWJI/d2imrYfKPJGIZSzauzrYWvLLaP1tNcldoEwFLj1ATsXB3sqzpUOnjR +6aTO9nSWRcgANtxH3Kp6o6oaPnCQMpTZAUnwFb9NrDLJcX2xbKEyhZMVamClDz929/+Nrxy4Y/Z EvJyaxeBZ0cpxvu3Q5bG+D5uyt227x7vSXk6np03wfNKrz49XEvnyuW5e9sZe1LGXoB5IpGce45D crdkBvDoKccF69F7pseOHqIK6CllMz2oKfssaXBz+/lfmzz//PM6oGMpL6NmZ+SihW2XnLM/vulY deZZ7XCK1miq0wEQCkd905iFCwyv7hP7KwgLcQpKFQlYLt0ApErxWy2cAeQ2t5lO09iM7GUlnNAc R3DmLhCRiSnO8tfKx0XabaElYwJPAeNlNEWCSkRxZVVixvJhTGBsECyFHsbq+A6SRRRIYyEos3cR kbslOK6MbZ8RRs62TEreKMkZMWBG2EOB9+2R646x21hfZbGYqrmC8C105KZ8SUWrgDgpxvUIT1/d SV6S7Ak8rzJB3l7aL5cw0qbzsqMpI4v0KggvtJZ8ueXfa3BbwmA77AB2KoQ8MRCOrmtvvPHGjRs3 +nN1SEc1O2UvXEzlsDe+B/394nkPoR9+F8Wpwr1RHpzn5WmWeU+Q7h3wfClg8AMw9eB8kD1ZVMQT D9YD9egpP/hDLJ9LPR4XrEv9+I7kL00FtCG5GqfvjMKoqZnqU52mDlQnmf9Pnmeeecafbfkzlz2m A2wd3ad/QklH0/6IJUJhoeibMJFjMBVFf9xc132LMALopHoi0W31TcdqJ6tLw0a5jm0MfJNuhHhM 2RM8FPihksnsWkeGF9FomxxxEuB1CJ++PMsXDzZgFwuxCJfCSZgA5F5oQU1XCTYx7VrQjozZI4cU jqUpZGJKaVSHdFN4Ok4u7C3NdYqd2KZRMqUnbfstbTu1F2IJjAIGjNlYQfzK2J21/4qQr83GUKFg KruxIshho1yclQJVFYhZqpRG9oLOswhpZMFgdSzYAvP1DnQNYpEDpLgAMvdXVr7l6qkZwdjlDAaj OCzk5s2bt2/f9qfuLlimCCelkuHFMpm0C0vvl+CP/P0ifAR41KTXxpP61Kc+5R8V839m/+qrr3qs dudxWHUV/r3f+72XXnrJP+/3d3/3d5Y82dk7BroG9Yd/+Ie//du/7b01/fu///s//uM//pu/+RsP 8Sh7tVo/RB5yVOCowAdUgWk0dfmLvb5Wxa4rycHY0UX336jren2lcWUTly3HsA7oAHPWOsKdW05x B1t3F4rmyFfr1BOj7UgTyJKT0tR1wZTOgsfInRc8Y/qcqXiwcTE6SjsCY8sXsoOfowtBO8LG3i2h s7nRKgXMGFJQITALYezi4jAWzmiD0XZZ4WVKRCxhIwGWGIZ1MTz9v2tTMBNbhtknhmfzW0O7UEyZ SMAIzwtnoym9ugEQWYnFV1B2QiEVECGdMSqxCqHOCUsVsJH25c/Y1cr3VaZWla5kRKEIxAIMQ1K2 sCuxtYeTlIMZvP0KlwUJoc80pUDhjdhExLyqtl03weRDUGEoqO33C0EuluzFa8noazy/9Xtzk/7v lrmzeBCQJBJGuWHLOCPy0d8v5WKU94v5kvL0KfBw5U/3+Cg9dLX68z//85dfftnb+Ad/8Ad/8id/ 8pnPfMZDAfujP/ojfYni5fdJ4aUh/dmf/dmv//qv/9Vf/dWXv/zlF1988dd+7ddcsF577TWXs8iP 4l/iC1Yvyt0e4b1Xf5DPxr2ZW8V/t8R+kNCH7yNTgc4/2+mc621h7Nh2HtO7KPiVigPVr1fctBzA TjKKHxn9S0h9s+XE9eskBzO70VT7oyNHqz/OqYm8E3eCdtQxAotIvMBJ7kJLBiFFU4YnZTt6LZiR o1jYSCSMLBxzLwQLF226bRrl7JBmrH13fbR9ImfXLIc0TmmUSZeScivncgPm6++m+3ccHPld1OY4 kZVwRH2G0JS9/e71NsiXYJa2fISDpMsEWM4kjJELALuNcCFcylk4S3ZNMSJZm9kKawrJF63MC6F0 BGeEPeWeuGyVq4SD0Su4moxOKTcjZlNUBNLIMYClqiRVaRvhrdqF9CoISztiV1UYicmB0bnrsuUn AQrxpGzBU0BLSgYPPF88oqsAxVKrJWP7WY7xwVTAUxDIozR6A3sx/uIv/uKv//qvLXnKLlW9aZ7j n/7pn/om0svQhwLYV1+/9Eu/9MUvfvHzn/+8587xC1/4wgsvvEDfP98Hs5eHNsrlvGBtv9j83pPb D0CbfrG+33vi/I9HZ5i7mC8ynFku8J/Fbdkqwj3mxO/VrIWdAU8d/K6BjoVHsQL7d8D+vBWEcrfj RAtzFJGKAYzB6asD+htqf+/C3l3K8QbsauXW5bt64vQ1dQPrjtWtRSvkAtnx5juGjs+YSwNGD9UW Ga1Oblwc2IwEBkDQrjUskIHhITuMBQIIQ+fSZu0IWJQULpYIjK21F1NRWGQOvIVdcR3/neioGMHw l8ncAAKjVSunPndgviOmVQAmWeE34WuJsfFkXsmQvNIbZ0e24zInNxG5F1H+XIxyk6S92KCERQGY iqkDL8eYVUhSXI4UY7HY+SIpvdyN4hZikOFNRSnWZM5XJsYkOxI52IL83YfUzRQADxIMpRTbgPtT M1co/7q6Lypu3bpFkYy9GG0HORdSPghZREFIbG2ygmkV+eax3lI5pB/jB1qBfanV3CPwdIxeBoq/ TPit3/qteejeBA/aQ6QweoLeSb9V9Or+zu/8jp4jVS/D7/7u71I8d48VyQea/2Uhv5wXrB+kuj33 0zXovTPN+zPKBS4v2bSbC4uH4VJWoMZx8bHe295WeSWmtaHs855oTMQSO8U4tA6wwEbHIWlVo9Tm XKq0Od/KdNnybza6b2V0pCEEQ6hFklokZsIoJYAksIY7eQpEDwZfOH3Wgd2UToExIqF0RhYFIYBU XQqFdoobXZgoOK0SuoN5toNnlmxNRBi0vNiRx+Bbk3KG56vjb2R3fo1lKknRy6ck+SLhKD1eEQIQ FlNGEXkRnIQjaQlnqxRGYDBLG2TdHjAPQPQSsCousVMu9gLjzkTnIi4vOh5LFMKl3U1KXIpi1RJ3 uQ3/5rS8SDxR8RKC7v0RyNhOWcCIA7VnwRESntiUyg8GzAPyez9/SuXfU/CVKsUftlPctNBCcjdK o3AUXsaxl5joGVulE9uxiqfVjPtxSDI2NZoW9N72PdWhVwHVTvEWeeLV37P727/92+zeCr/vo/dy /uVf/mUfW2BGZdcZWnLn9svE3//93++Z/vzP//w3v/nNSI7x4btgdV+5cAF622es1W188onVp773 P//P+hpp+0X/k//3vz/5xJP/9ZF1Av2P9Rl/4j/XT9E+8T/k4+5nyG3io89ypt7rf763jocnn1jf dfvynVM/YX33h3/ET6NPPPnDOsoT3/tP32PpkVrKj3zEAbOIP/JDT373v1Yn/X/f/d5/+4iL/+qt T27fq30XyzZZ4/3ksHBnMm3lbQU5re7/d5B74/fVx+s++X3UcO4f1zB831iXEbBv6Pv879NecTjO 8RPJ2PFYMs0SLX34s09oZxKZbw7csfoe6+rVqy4XF7WJAAAxBElEQVRY/paCuG/5VwCcmpCFpoii h1J0SU3WqiUd1snq8BYFgDC6GXQwA+vL+qlkwDqP3ZxIbbdObRWS8NKUgzFi6xC19P/bO/Mgy4tq z+fv7re2LpqlxX5KsykKDiqLIA472DY00AhCGE/UGZl44w5Kg2Ajaz+U9Y9nMKEvwhh9j5AZn4y4 oCKITghjC6gIjQKCLCGyNU13V9W9dbf5nPzeyv7VvXWLKmjsru7M+EXW+Z08efLkub+b+a2T+csr +yGoghk0h5jGazjYI6uoQikcmoBAITkJk1AlnyBJXeyXZ4J/QikCosmRVBKtbmIG2qQ5VIdjMHZi j3+QUbwHPvKowlck6Ze7ghlphbKBIqpIAIUI0DV5nh7po4HAt5KEA4SiCgQa5Bk4eIMPmtugTTLy Kjn2kOgCiVbkLh4SGpUk+mHiT1WhRcygCTyPAHVRTsSU41gJUIGlCGA88sgj3LIvkFqyVh1BWEp0 KycESyCCWCCoIlpi3JLSSrhFIDADEeQhOpiB081XrZinPXDeeed9+9vffuyxx/jE+ch4MPSIXnfd datWrYLmH5gf//jHVKGU9KlPfQqEzW34XPgi4OqPf/zj119//Y033sg2LOJerCqGhyrd3DZLb3kA a+YfhYcpRQM2rrx+fsZl3v7cu/kP/qbSDfZlBU5Zshmi2LARqmr4KHGGczwimAAFidfQ6oF0GIgk Tl71kozW0MWaAFOj1aBmNudy4/zr65Jqa4NJtRxBAPBUvdXMl4rMDLJESE9rmxPto2wWKQwfgehV +WUFpqwYagViSjGYvQR68Xvp2Zb58lV6spE3evHl9rS8JBkQVZGJn4GP0AJbTZkyQVeEshYuXLhg wQJo5mbgF4l31ph6QT8ICzpoykQbt1RkfqUV1CrnFj4JMXIGXAg1zXiKGLOyqsBkyCZxCz8I0xZV aA6CKsz6GIAwFUlM8CGBHrAT1IIGijDGYIJfXoSvpoMZsoGGKJJbEJCwmqAtX7uNxoI8FqKcKhJG TBWZV1DOLaaiQUpURE7Cz8Ez2IyR+lAoQjna1AQVJYZtpFCFRiWPAJLyiXdY+2AtdRkZakGjllya 1RFu5V4IEgIox89UkTA5t3RBvaAJKlJKi+TQEBSpUYR5HvA2BGt8CkrhBGJUzL78WA0HVvG2IEqw h+q0qLageyV5oLt0tvxuDZGzqTxw2WWXLVmyhE1Un/nMZ/hk9V3jQfqJTxB8oXhUKOI5IdeHzqev Z4lv5aOPPgr4XrFiBcj79ttvP/zwwxcvXkwpRZvKyK1Az5wBWFN/OUEwfshbm6yxbaPz6mubz2cT lgBcrj7ANqyqs6WHvI9a5cbtg29Hj7o+OsEssdNgq9WyF1Dzzk5XqyWWM0AC7YBHjLX1vH9pq2Jo q5FtMsJlciVMbTUNlrlijlGtNj7mclkFvhoeVSmAlfX0RDzNxGPa6j0w5WM8JRNXTMNnBJSvIOxx 898CcRjjSAyFTIrMl6QHHniAIgY+AMEb3vCGRYsW7bnnnoS1NMUS6KKIMRQlVGQkJYmD8qBZxqAW VTBRjhgohEUimAzQjMiEVdAGX7CD6rSIPMpZwYQPuiIAxj5o5njBO03/tIt+7OEfJDbvgwVRRV3M CG2pRZTISHkAzSQMAFnCEZMqEoMIAIha3JJoCDG0kXOLpAAHfQF2iCbYg0JybpFEDNtM+8TKHY1C q2soVEJMTPj0NwhziwClJAgsgRO6LL/RXwh9ItAgHrpPgklb+IEicrqDSQpYQtNxStFJjk4SpWiW r8jhUxE+btdnB41tRDTpL8gJpjAlHworO3feeef9999P7EoGk5tSjykxHkK551kWBAIRikTMlh+q 96oYBCLxajzwwx/+cOnSpTiZZ/62227jW8zTogeGRwI+X0/064nluwDg5panS48TzzaLiawMnnvu udoUTy2U3HzzzTxpr8awrazulgew2t/omfq53lcFZLm93Cf+7ZMPrX+Bf38JVzGC1ZIK335XsHGn kfH/d+pN4RnoT8e0htwaNKzzoDzxKxs1G6941voZuvrHR12tWSlXGzWXb7ok48ZrJloslHgWW5Vx lgRazQYrgy0MmWhao9YEpDPbYooemJUHwvTDuKZBUNWZUMPEr4lcEzDyjJ4UEZB48MEHb7nlFuQZ KzlE/i1vecvuu+8O6kJSCZ2apMmZ46lLEySqAEcg4Gt2RwOl3AppUZ3XG8EBwAKhAVRJEkIWwidk Qs40z3eE4Rid2Cb9iHHL4I4GmFSRfppQQkyQSPK0iH4S8uq4WoFWYv5AD3lIgiBgFBRSpB6pFm1B qCJIkTgf9tCEOPIDtahCkh5yLKEIGcwglzy5VFFEQp62SFRHhu4jIBfhQxI0uApkCcSkadyOAK2j n7oKTCqqJ7NpFAF6HRwrz2ADHLTROu3SIs6k73CoKG3QzIXEODkA6a677nr44YcJRcgq2pJjuZX9 5Eo0BxMl3KoU/ROFm+xv0EkTgd5k2qOiCQ8sX76cWBWBbZ6En/3sZyz+UnLVVVcRtuQB4BEi17o8 K4NXX301pTw8PAM8YHwufDo8RStXruT54XVC/ilCD2uLYDUkeXoRnmhqm/7b/j94jvlAVvs81+T/ Yze+mzvnxnNXv/Me4kW3ln7Ff+sDVcNT2mIgCIMgnFbi71IjwwTQ2eiDdATLJTZU5VqGRBtaIvTB qEbW6x4quMq49n6VyoO8jTNQLI9Vx0BU7LuqNaq5TK4O3mMEtsYnkr+ZWCiMAGvCLfHvK/UA4x1J tRn+SEET/HAbaAZQxkrGUM2XDJrMrIyYTO2Mubvtths/3QPkAmEAgBgrmaE171LRq2/vi4emLtM8 QyoJQqXSDK3JHhns0QQvoINOoQ34ENwijHnYANpAFVWoS9K8TinVMRIZwBxJVahOFYSppdEfGg40 CWHEqIU8OIMEUiFhAwopgk8pkqpFTtPUgkPTECQkSdRFElNJWEIHxUcMGxCDoDpJ7WIPkmqXnEbJ 4aBHdZEEUeFhHbexcOFCECdTGsajSr6iCdmGYykFmIJfybnlk6KIppFBYTADDnbSQXUcw+AgSVzq nnvu+eUvf3nfffcxmwbvISCDqYUkCVWyULcdOfIkmOp+R2m8nUMe0KPFkyCbueVz57nt4FDKs8rj ET730Ec9OdzyuPLo8pAjI2EejyC2LRPtQXmOuUBW+zzbtAGusUfjgpuvXPWG7w4NDO187wH/8o+X DTzoA+PsjCK1hw5brWCXlOVKM3kGPDAqehRU9XGsXI0lwqTELixXG08KzVZzyNYNs2v9QmQrU80S NqtYBYUHE5dtuEYtI6N9k2p3Jq1PWPqK/3Z/K7pVIcP3YSaS3XV7cTattl6tRL48MKW3Gf5IjH0d gx1MRlJVTNNpZ8LnloogACZ1wBarigAvQiwMwVQHeIXHRlMyTAiqkDPIkktAeqARIDFSkweMwqDM gA7yQIwqAljkRGuoghkwSRBoJrFPSHgFDCGsIzHhEnKhPXJxZAONkpCnLaqTsyIGAdyBiT3qu3pN FeynOj1V63CgZQCS3EpetPjk6h3KaYuVWZTzbz2OCn2k16qIfjrIOt3rX/96Fm3BWLKWigJ/WIIM jVIkaEUOICMnUZe2ECBhjIyU8fDZkw6cYtMx632rV6/GEkwKBgdPioCP5aGUFjGSFEpDUVosMCHk jV6laclIbyEeSH9kPEI8dRjGU8TnDqGPnlvx+SrxTdFjBicQPCp6rngaeWj1JQpKEIuPBM7c8pYI Z/kMJq7E9vZGst6N//XWA+/63L+f2VzwkrND+DaGjPq8Tg2ilRTOkUjS2jhcphvXeVdEyEhVO+mD jQyW1QFXaG9VCplCJW9vLx771BmMj38cuh/gde+8/9doNdm0ZdEzP6xlHbGqDBvDqNXyi5V++5Zt 5DKOz2eStb8V6RpTG+6VzVyvF5dyI9M607QX25gF/WmZwNwoF6nX1gMayNJjGRwS452SmmfQhEBM KdjEgEiRRlJqSYacupJhmw6Jfax33HEHDznJq09ABiTWFknso0cPoy3KARMksAWDMkpQThGJsZuK 3JKkQZYwfDNSM8pLM1WQpIgqiPmqZiGEKjKaA4kUoaEJwSxqqQvYQMLy0Ary6IGjRlWENoAjddGA vIAXhFpHEgNURTnaWFKED0GSAHaGRF1pQ4wEjSpy/CC1VKFRuqngHL3GME1dLMHgYZyAB6QfIEWY CgtZLkQGPkrAaihUN2mXQCNMwNOf//xnVvqIThGaQhUt0hDNIUnvsD8kKQ+fNTIYCVOdpRZq0Qmf FvFJqPiyhDS8rFgU+Pt7gE+z+9OBI1zFp6/nIdzySJCwMzwneoqoEjgQAV0hySNHdWrxSEPDSZem uzylMWmBrY/eogGW5u7pZ+16ccQgB7ut2GPecKX8HqW/Zd3zbkPJBhc2YpEEtUYLfshQNEssr1pA SjBr0iGi/tOue8mBDeaoEUZp9lm1TE91yFWb425Hd9H/ujL79PoVJ17CeRHnfO9zZ/zgzM8u+6+2 aFi2XfAtmmuC4NDiFTV9k75jMqH9L61vaxaZXDNNhSAwrfv0xE9CmJIP1Xs1MaWAmO0Wp224l9pt ho/n6Wv32NeL38sxQQMVSdwqdchr0IQpGQgmVCQ1jzLOIsAtpR0VxaGIUZWkARQmO6OZ2gmTUBdV 5MzKjLCALWAB0z+JZSwkqaJaah0OwzHCJCpiABxN7dgAgRjaQGmUIklSE6EKAjSEcghZhXlMA1Tn Fg3kcEhohiZX0+gJiVJodJKrCQjqYg9FyAM1SBC6pVQuIhdTfHIl6dEmKjh0meoCcFRRgk8Tskcd pxYQCoV0VtEpblltYYqCg/EEwFBCvA0sReKkWXKcD4e6VERPSOiHE5Ia4lZ82YBaiDQTMZI8D4Fa FEoJt0FSHPI0U3QoEgGTFtNir4zfoTbebkIP6HvBk8DHxCfOLd8CcjUhhMSjwi0PBl8TJPWESEA0 FfmgSVSE1tccQl+cTWjt3FW1RQOsSaNFLx8zIDPQsCmisQOIJpNZ//R2Fbe9yzxpFTRdbPBnZRXH 7emp+eWRxOXtrCyOV7A9Uuvht/Itez9wzFYBs66f0nr2RQNFLEHy6Pi3AgcdAajmBphcO7vl//tL v9v7F79q/eCu3G8H3bwNWXflHv/DvWnkwtvPrbdKKz9wcfYh9pIU68116KzbKMpJXaZ/oGVzw4bc WuOkEVbvDoeBLI8NRMgMttmeeobKfIFXoto19Waiem1fDoCgWFbDTZRaCbNKrV5j7qo36nxL0Eaf +EKN54rMWryBWW81KrBIrHjWm7l6xnzVNB/W4dgYzQFgLccOfvzftGky22oQTczZCRkZe3uT5BdV nTe4v24fR3zDRI5hVBLRkffid4h134aK6YktPDZBXmLwNcumhSXTUSXIBw0i4BNQge6Q54cyxIRP YrQlhwN6ADqAvYAgJN5hJEIDTmIoZ/gWnpBJoTpNaFhn+CYxfHuVpg210qwcPtODSsmpxRAPSmAa SNvfQVNXAAs+BGqpiCXUCpYgQ6kERKAfSZLEmIQgME85hOJMWAtH0AcCeZmHE9ADTYskzEYGFEWA ivgTZivuBb4kEsYtlpDUNIR0ivBWWCaF5Gol8EV08Kkrvgh1RxrED9YGPUEGTqAhqEUKYoEQs7to tvygMBKv2AMdn4I+PrTBJ+mWJwGCzz2U8kxCh0eFWxkAU7VUBRq+aqW1dTAlpkalZ+Z5WnnQM2V1 SaqoW3K2ero1TNkozKB5SoEtGmBNaXEHs1QnetWsll2j8Cyngc5rFasvjAKZ/NYsV/LwpZGzmcDj Kza5GzDIOgZfm/0BWflcH1Cjfzxhp1TL1Ur5XKtm0GdDHtgAJii2ao1SsY+Bbz0ipOJ8V60e/+uD /1y8+6elO4zjvQhSI9WfdJe858srf7bSjbr6ULXeqCZ1A3Nlj1Y4sAGZDRnT35bXcJ0aprTpftJG +4kxlFpYlBRKRB6SQr5ZY9t9Uqu3eGvRVa35hnZ6+ThZ3cfMkpbFbLWuqJG1/SNCjSoHdNk3J/EY j9xgKqLArwzoCsTF4ibzzVgNDdl8Jl9r1jiqlerFZpGJhKO/kK5mx1guNdTnW2F5lLcpMd7vd3MV lJJ8H9uQy+5j+jt5QMNEeuhRw5uKjzZUpfWzRyr0LfAhABBgERI0qAUCbEFiWOcZY1GMJOwF8CKE w8YvclbKwGQAEcSEmXhiaZHHj1tybskZ7knwSRAIk+BzC6EWaZQELRsoMmu8GehH2FdqH6oOH2bY a68eqTmZwWhAggOgxAZo8eGQsIHqNIcGEBWaKZUAkSfZpo4gKeUIQ5PUBZRIIO1MjKeUBBM6FEGI meb0Ym5Cfkdz8XbOeWDKZyn0ovuhmq18UPWKiWBDIHqpml4glAbilenprjW9wjkPsCr8pm3DHbfq /atqj7uiW19NCkPb2x4scAJhGMWH/CimhbBCs8DZoPV8g3PZk+aCcd74q6/LZtxIE7iVGXLzcvX8 C7ln8GN/pWCb0zlEq9FsVJsFlxtFJJs9Zt07GQf3+9N7Lj7por7aEGhtPbEuSvoI/bhcZad6q/7T t9519MPL7izfBn80u84V8+VRIAhgxw+LHk6BUCx5WOapKbI02OKDZFQto8VWLhJyG5uJuxFYqozZ cafcadSVZo9tsuMGiTSKt1Gc3qPMZmrjhjszxULTY0/+qc7kM836KP/M64RnVlHGqvViy7aPsf5a SNxo3seuWHktJIXxKmoXMCU13NPmmaTuX4wc4cTVfKburTMAS4mHWTKq6u2EGdMm90Cvr/rfgR/m exFqMbQLwVcG0KAuB75uqQK88GjHUBfQRDRMj8Ha7+VJGLwiYYkpRwMprZwm1IpAEhiOiqQQMwPM CUWRUxdhASxoEeTAJmJLACMsF4QiLkVsSfvWFWGiiCQZqqhRcvqLnUpBuTRTBEEug7tz9UWqQmnH bbqzQQZiSrFNyA9t9WooCERiC/QAn1r4pgTzZvtRzkp+VsLBpEhsVg8wlnIx7WfAVLb+956xQ49t LXZsRe93F/x+pdvN+D6Iwsxv0X8uC7jkgF75sitwPih1qch1wtpjTh07HoWFcqFdjdJicnzl2MUb jhxw+UFXOGnswKUb9ju0csDh4+9a8esvud29dhoozXOZMm8UcrnMABd4bx5tvdWde99ZZmTi5vUD wogGGeSTfpmfI3bWXkKb5ExA1ZRXWwjsyPuR6KJ17wHeUixkS37RM591uljra185W7PzUIv6Kb+B prhNOAGV3OWKBd4EMD9l3QBXyc0ru+E+N5x3/X0lfnrIlShHDT5ENb8PlLP2+6jKcmEhs8CVtnOZ Ppfpp7iEFRNtyWjf+bYlsmFSj+PN1uOB7uEbTpqp2zSHzgNEArRSkcTSfhFHkKW7NC0penoZ6RGS I+cW+aAEWiapKPBFqG5HlQ6ZtDaKpLCjIZgdSZKBya3aEqejic17i0mb14DY+pzwwDb+nCisMCc+ qS4jfUAGwMRxCX2FfiIjyYj9Wk2e9TIDDUIV1kEWBMm1T6mSyZtQjahS9tBnDuM/4NFkTSWTOaay lJj8UH9tZGxktGUn8YyyepbLHzh2GP/+PuPK7EA65KH9rli2/I4/3Q+OKzWAUq6aPMtR1byswzjI CfL8YzrC9ir+NW1yyPvQ+Q9cvfK0z710/7pMnpcR/XhEtMcAkmG/rI/ltE+WbweXYLeTlgjTEax2 QdWxyJEv5NlAy0uJnska5niODVmW9G+xzxUnkx9UqtiV2qo1c5kk10xYYCRiUBuvALVKhdJIc5St KA3gFD7jYjtVZX7JcaIqP8qYqWWe43h6ll9oqZEM8P/yYL063qw/k9QyhWLTQlrE8JpgvqZ/hVLW KIBW1wuZiilqcO7qtfUgprnsge5/WMUBP0GEsE0Qgw9TKd1vCQhYiE7nGrU7xu6gU3o6btPKqUiL aU4HTV0SMkhCUKq2RE9ZNxgjGeVBLbfiMFCkmYEOhMTC7ZRthdLNSHTYuRktiU1vyR7Yxp+TuQyw eKwS9xLrT/2DhTV9jFytUpYzbV6sP0tgqsKm9Varzy9KsEvIZP3UXmBRbbx2UOsdrPsd8PC+l514 be7xIgsAfX6X94a93Lk3nPPlg69ESkdoES2iHluK2K30f5Mb0bNdgxW1+oY8r227IRbrKi5bLFWq FXavVhqtofUDoLs1ufWF+tqR/BoAz3xU1eqjbnsMGmnZufB1H7iq5vyG7y7Akd59laatCzbcl3gz 0a/plfmlaR5f+1ketspyljxJkKVlwbI2xARBTbURlQ8+02RJr47oeMPvVi5nR6ojbF7rKw+Ojvmd NAi1XDWzJiEEV8/xu4rz6zuwIGLA0iWjA5XaGP2yEJnrbzTZqtVX5uUrV89lk1zNQ0nHLzUSFvNz WU0zWoRW9jlttcm+hlM9b/6xmdRrYZcOPkwScuT2bKcwWboy/HAr+TQnFEEQNNKt6fKJW/6KmW4r cFRKLhvgByIto7rikAedQSYUpYk0YMJXQUmoHggV6bbbgLSetP5IRw9sHR5IP/9bfo/mlrVT+FMd aBcwAk9crAoSbbn8T+e4PW3xiuszj5zp/pPWu1gwzNqiVTbPhQZTso875+HzL77nArcImMMS2HCm ZGto2YSVPZbGWGbMmMY+t51bsKNb6HLEcFyZmBF/MmXWBIuu7C83AO5giY2LBUAu1sUKNMZREYzr Ra6jGosPHz+GIBlmJ24HLnSEq9/luMKt9ciXyk7lk/rrSwcTliMN0vAjiO26YEDftMXFKOAXp32S N9Rg213898yY7nJcNIxTsNbmHzQQeOO8VBY8LfjHXWnAFYdclss2tKGffJDIlDdyF3fN7y4+aM0B i5vHvP/xC/7x2cus6aJ7vXOvQxvWGSKzq926t0qsts0TH581FtM24AGtjgEplPSIQqvr3EKL2eEM +OmVNcmEvEM4aHtZgSkr9mKirbtITUzJD/1Kl6ojU6pKi3XTvRrqloyc6IGtxgPdj7043XmvLqcl 0zJpfppOy4imFCItk6bT8uKnOaKZ+uZ22sAuqjpnndmyICcGACCe3al68m2nffcfLNo0Zi8GkgxF tMM74xwhsOGiA7/mGvlayd7my1ay7NhutThmIRnn1FpiMOxmz2RezD9jlXhRj43ddeARnn6O7d/V wSZrZ9nqQJXwDIe01+vFDEdAjJftHC5boiOWlMnZL7jdts+PP/cfZ/0qudXjm+dRkLegUcvs5FQt nZpgpE8wva3pc7kMjpDg+yqQ61v2Am2rbMcofOWOryxfthwkePb/OfuZ4b9RurbfelTJW0SqnlhM 61f5X5KzaGdK2kuKphQcxZET7D4nDGY70QhLldy13/3Xs5Z8jNLj/nIG88FD839dcqXiyBgLppmW xa7WNmrbDWw3Wlvz3cZtw6WdcMaPT7j8s9/9p/PuuuCKD17+1yep6vr4kTd+ZhuMRbv+rcaiXwet tj+F6ZZmrH5Mm8IDPCSoCeGQoHJT8YPCDkL6O5jcsnrezcS8IB9CMnDEpJQU+FSHD6dbTzcnLRa0 BTFKu1WlxdI0tZAPmAmaJKbEoCFEq1QC4qhROOpImqmKHaokH4qoRV3TPvGBik67JVTpIJBUXfgy SQKbit/RXLydQx4Ij9M0NqefE4mln6Luimn56SW7607PkbW9ZNJ9mYnkrPRMozDdbk+dvQq2HL6g xaRhVSzle7rzbvr8eGngmqUXlf/IOO4OGT2Kf3l/VvwVUadi7UXm+fXJMC/SZQAnrnXaiyez1+o/ dv4+HSw3tiOkM5J7AbiRqQkQ2DRgG6YSEAyBLDAJi2CTkxACKEU2yQxEPFFsZPJJvqbDSN/W/MR3 zlsw3rpw2ZfLj9jS4WjWlt4KeVtwLDaGLKBk5yvUa1neEm/NczsXXOG54uPIcLIE/9Lb+VRshRq2 Xzxc8tcTCYat6/sbz27GNkm5HdbtTP7UDo+Q31m6k/zodR9gJngms7acKe+05m8AoxeLtkSYbYKh XLZue7844cuybIXtL+ym4mWo/nnb45NGy5ZZ6TXPzbse6f/n9//rSatORfKl/mfgDDfKSFb67Mzu ff+4y7WnXOn+iBIstHDYwaP7wP9N8nveu+zL5Meb4zW/36vBPn4OdPA/A9n0p4vVMn5hVK6b9KGa aTFtTR5Ij00acNMc9XS2/Nn6p5f+mevppeHvz1eLM7c8SkYPzBUPMDJM+XiLz8TEfxTkzID8V8/M 1bG1QBzmIBKv9KZrUYXZDT9QnSbUCmLhX75AIym1kkGeBAcBqks+NE2R/slhksWkKf3cPdxNKbaZ meCWgGHapogFxOH6B/fl316z4u7P8OKevUPItbdbvvrjnDxl17Bf/JL87u7S+8//+BP/zf1nv5TG wl+yXY4lQbxnr/PZOiKn5KAUdOX/XeT8KlsY3Hh1e0KaySfEgDAsuCUc15ktmDlD7ov3XOR2pRFe TWSF0TfNtvJMyeJGSLM6qToFN5S1X+Hh5C2T3MOdf++nl7500qnV0w9Zu//hIwcvay07YsMRRYpp zi+6Ya+tYKKnzFrmrq93i1jdTLjxxtiLhWbwjlxDrp/L7GFJ1dcdcMNDbr7bz5394heOGlly2EvH ljAQzbu7L/3+iwVWPqH9yiN/uYZcfidWDsF1RZeQ5205kavgdshzruu+7tKHP/W+tcctfnHJMZVj jho96sja0mNby1gW5I1DLTIm+MW86y8p7fZn5GxFHmB8CSndrcCEmC0/XbcXjc4OzWolLR/aTTM7 6CAjhaF0S+CnbYh09MBc9wBfrim7ALjhJTOK3vnOd/JrXRyzB/rhMLnPf/7zwj0UAXr42S6KQDyn nnoq5+eJybEsQeftt9/OASvXXHMNDamiWqQuMjQBYJKwOOGWg13S/KAQAkCmMSHNTNO9OpWW2SJp Tc9+qs65Ybv4SULQQJJJ2Cv1RvfP917ElqgiW6b85iDOZTeX7+kufOCLl999EQIAE2b7JNvHJdBT cjkujylYH/QgYOZdT9ljYIQLtJYrcL5Dn8ueOHLc0vXvM2wBnxZKnLa1U7/bPmdblMCAAwNunj9n gbMh/FXYziUDBzWOOLT13lNeWvKB9ceftfqTbB0TkNIOMFCUASmQmUE0v7sJ8LQjD9Qw16DLD6gv 2ZJLAETotfZta5QhSDZbDc1LEv7wABqkw3Xs2LLzLIoGqvKulPT7cxh8Pd8jsCFHUeTtHAfDYcX+ vpzrL7jBfuPDtlonbDjllPEPHrr+yONaJy4eO/modUtNvADEAkVm5vm9bRFgzfyxipLRA9ED0QPb rAcCQHnb2972xBNPcArd9ddf/4tf/IKIFMsphxxyiAT22GOPG264AeBFkOmMM86QuwJCEmD6/ve/ j8DVV19NqYqEjUIToC4Ak+rCFKrjVmiMKqqVVg4HSfGDHgnMpVyIZZLFYgkGEaMCR4Fxi8RU8lx2 RlMme/6fznJ7GU7K9RX8YU/Ovdmd94flRFuQB50MlnfUxG+AAdhiAIuIkAcuwCCuroZZSOy4uq0C 3wCe3ACnQxnq6Af6AexWL+doBguTwQK0eGDkMYm3HOP3cMt/f8mS5vuOqR59ZPOwQ8YOuu43X+bX ePRwgHr6Ek6X6ucCe3EJDlLPsH2WINyAUTk8wOFV/UTPDCzSQNE+fYPmErXd7ey5sovO2f6odk8J evnYVKbc5wY5lMEwV8J5F7Yl3gye8MYgv5zGPQEuY6Laax5IMjk+hn7bKc8hYxzxDt/Xsr7aie+c MAYA9D3Wp9bl20mejDfRA9ED0QPRA9u2B4RagDif/vSnWYZ77LHH9tlnn6VLl7IIePPNNx988MG4 56Mf/egDDzxA7Ap0RTrllFNgAo9CmErEz3/+cwDW5ZdfTqnUBmAkAj6EEjQpaNBtgF/IBI5oJOcw wFJnJuWanpUzh4OpPD5gArejC/zs/t7K4sXV903M4+V8YRiA9YUHvwBUKFoUx6+rEVgpU9nQAOeE cimINAE7PMZKNdyBrrhNFQZA5mGE12nltpTWv72bt+LeFSAttcshnxkwirfTLXJXr75g8dhBS6rv fndtn6NbB5701Mkf2fBfPELxi2sgH98NVjMNQwJecrwAaGgFzMLlEvBQ/3acH2HMhN7xIx/2tIB5 +GuvKvaX7AVJLhYm7XVHrpybX3YLMiw3YoY5BVQ4b74Ft/JZDhWj0WGWOf3iXtZWC+Fn8n2EuDwW 9e9OIsM5pK7MRRgMYczJJkPbZ3lzE/Pnc+3grep3+SEfYSxzHBfNcU18MFYppuiB6IHogeiB6IGU B4AsAbVceOGFwCNiV4sWLVq4cCEhq1AEn3TXXXcR1oL4yEc+gg5wDwIBLUHzs/T8Wtfdd9/9ne98 BzGCYZ/85CeRpOiggw4yFa3WRRddxC9fsZIIktt555211Kiiq6666ne/+x30Qw89dMABB1x55ZW2 I7lS+da3vhWaCybBmeNJ0zM5CMlvQCtZ3GWQ6b+PAA/zN/hmF3fpfdcknK7uyvMGh5A9duyYo0eO GuCMUKIqBQAWqJNVMQ90bN63oI4/otyHZ9CgVryruqGVOJP86OU5yYAL7AHmsAPewTPzbVFuSe24 ozYc/Z7WoQdU3/XelxYvXve+09advuz5k5dWjj/8ucMM4pRzeX+EuoEbLrK+PqzoY32PTuyIjgVF 9pTZVqawiCmIRVCOK5/Ne8gToBeVbYuZHTBv+rk8LqPThNcG/BKg+Yqr2MdZ7ipl3dEoX5eAFC1D cll/fJV5ObAhbxX2c6yFnVkPmmKdE2THaigrk/QZ9GXW29WGgAPE72w/mzWhFlO+RTam6IHogeiB 6IHogeAB8IogC8s47J0C3Lzwwgv8IDrEX/7ylw996EPaHfXss89+/etf33XXXeGDsT74wQ8GDYJZ 3BJ8uuWWW4hyAYm+8Y1vnH322RDIf/jDH6Z08eLFhL6o+/zzz1933XW//e1vkfzRj370ute9jkgY v4slzRdccAHoCprNXk8++eRXv/pVUBq3X/nKV1ASrA2tzzFCvm4brenZ50CivmzZFqfYDWQnXfZr sYw975/+w38/55GL3VssLEM05/ixZUsrJ+v8J5vmLWrl4y4gImAWoIDAjscAbRDQw0O9oJUAGQCF SwZqaSzDjibaAScVMu9vnXh8bfGJoycsq5z0T/eczd5w/6Mz4DAwE3vqTUeOveOun26wGMdpXKAu WYWZrL51e8B3omgAiP7QL9v4nu8v89KiLGIHGhuqPOgRuPH9FsfAoOT8dnTf8VyGHnhUpY35xSLv Kg4LOA7kB/3SI0BqIMuON6zxUEyOQ77gf2kHSIhHTTO/sMN2NO9ofszRgFsEWBOfYfwbPRA9ED0Q PTClBwRZtAZ36aWXAmUANJdddtkPfvADlgh/85vf7LLLLmAs4k/8PDwaECCddtppADJtP5daIQei X5QSmtp///3h33TTTdw+/vjj6D/00EN5VZBbIlgUfexjH4MmjnXCCScQvgFskb72ta9RxOokUIzS T3ziE9x+85vfxKSf/vSnWiKcBFEonltpkvUT2AEEwct4ZUIlmraJmhQtZjMMyHqzO+feCy+/byXb m/yqmvvsn84HdbUlwRfFifgKC2osGnoQ0AZY0t8W3egn2UAuIlXQxjJWw+spux3Zek9wzcJidjzB QJ8rDxPxkWa/I0oruWoRth3KyZ6pnO0uL7CCiR7bK2YXwMUgmpY1/YZx9pVzteNDNJPNsseflbxy ln3o9laiXck827Ol5AGTQFLbBT6exK4trhLb4wmR4ROU+ANIsYo7lxu0wBQhsOwgaEko1DbMe4/J NjtQFdv9Ti8iWVTTdngLfiVDwEbsNGfbLx9iul/Apaeq3DYu/tn6PTDFt8Z3erb82Xqql/6Z6NHX vFvD5uLPxOYoEz2wdXggfO8gWKED1rDX6q1vfSt726FJJ554onqqncps0oIZIlj6kiKgvVPAIHDS FVdcIT57ubwOOyjoiCOOCLSgklDU6aefTqmKjjzySOh3vOMdinWpRbbMU3rrrbdSFKyFTiebRrfw 5HcJ0c/JB1QyQ/tUbY3ZX39bGmXPDz9d4w+leHT8ygMuuebByzlCk4Ms4M/jQKtKW9LOA226EU3z NZNPxk1FzfmTD9uHGU5u0fsaGXxK3pkMSXm+b3ws87wJwLAmRvg72nKjnHtqjfhTPf2RpAAy/wM3 xrMDuDLVJr/nZ0jL/w4gCjzdoCJJzfq8kknZ1rSqFd9WvcXxWSbr00vWXKoWx2dNFLVtqGdegmPn YpG8yvokzevbGlpmXgOBDMeDQfGDiHjKKlW94UaR2n3Hy+2bWkIHTa8/ekuHvvpCMrkCQhZOsOPf rdIDU39r+PCn/Db15s/WOb30z0SP6nZr2Fz8mdgcZaIHtiYPAFz4ugFr6NRTTz21evVqABMc+DCJ PwGbdHiVgJSKwEkwkYFg7U8EOfLpL6/USmHQSUMKmwVJEfIqRSQdjsU6I62nD4Po9vzG2bi7bI5w 2nEcrK1knq9kn29m1nO5Wt61is+M/cWCOXs3Vtx3/rPFqq0kdqRNMru3HAe0C0y11XNAaJMj2Xk6 Ao7wJYh1tChOB7PbyCkFVLdD2G5pNFy+uKfkFJU3srprdXM2Sk90rVsGiMXV5nvDzGNgtIkqaSWR jh6IHogeiB6IHmAa82tA7L5iWXCnnXbaddddd9ttN2jW5hRGwklhhU6ACTwE7oEPIewFJAJmwXnT m970xje+EYKN6sAj5EFXrAYKe+m1xLe//e1U1HGmSKKB6sJYMkaqoFmgpIjd7uIj3J3mAMAyqKLo Stp85mafWpkRLtcYtovesEzWTLhsl1Czeffbnjj0viOJrIy21i3csJN7YWKa7z21y5XppmZCUwuM 5WHWRnGYJLM9wAu1K04HP83soFVrmroUTaoin/m8V91J8h3VJ27TddN0r7oyQ5JpmY0uMRfJS+aZ mKIHogeiB6IHogd6eACoBIj5wx/+AKzZfffd99tvP/akc3g6qOi5554TkAInaTYBDIG6kIcP6Enj Ht4YQ8Phhx9+3HHH0dTKlSuJPK1atYoqaIND6cUXX7zXXntxkhbaeOXw6aefhq/AmDSjliI4ipBh g6xONyTOXMoViplkcYjOQPjdRf41uu1Z7+Tq4xRMtmbZViG3/8h7D2udzPkIF6+6on0WlAdh7fjO JKXtm7ntrKl6tGXyop+3zM8lWhU9ED0QPbDZPcAEoTlCEIe3/8BAQBxyEBVvAopPLjHCWqAfTnIX X/YDtkjQvBVIKXEpqkMAmHgVce+996bo6KOPFkTjLFNt5KJ0xYoVFKEZYUoPO+ww6H333ZfbEDy7 9tprKeKMeEnKDOh0mgN7sF4m0NGw/VV5i02x3Ydd1q6e8TuWWA1subv3/8nn/+e5vxh0f93+mfy4 dZxdQZZ6K8WDXiJmr60Hop9fW/9G7dED0QPRA3PWA2GCABKBXc4880wOC+XNQdAPu911Mru2WAGh ECb+RJjq0UcfRYBOCxuJIEeeX9ohLrVmzZo3v/nNyP/kJz9BD2IgMzSQL1q06KyzzmLhDxm9Nkg8 DKRFiItoGVX4iZ5LLrkE/SSa5s1EJDk5Av3BWuitJSmOpXfo/BGaFr/i2AYdPQBs5SJ2dd95y9ae zmXRLg667ErpM666Cl8Txt+/xdekG1Fp9ED0QPRA9ED0wGvjAdCPBaB8Ugv6BRtwD0Va2gstg3ig dTootG7hUDvIpG/Dj+EQwVL0i1JFv1AOPTAwIAJabWnXFzIdOhEIktDpNKntdMFmowWbZt58tuGy jbob5tKm6Uwry7V9Mzfc5Eeb8VP/m554w00HfjtTKKZeoutsQLuWOrmvzX1qhxQ7lWKKHogeiB6I Hoge2HY9MCVAISzEmiBQiVywBiSEJAEkPMVyHrmOG0WG1TqKtC9KFeXNEFsKkEt8AmMQQCWqhFVF MakCotIRo6qlthS4kgx1wVtqHTq0IuXKp+xUWmBz0LMEWDqxSSc82XlQ7L1K7Hf0bMdVKdOfsZ/C 4XisYX5Ch61sMLsS8SQOhO9iv1IGkJWrqxf4+hW7WxW9AvRuTL34GyU8st4k7Xa3nm5lenomdk6v IZZGD0QPRA9ED2ytHphmkkqHixBL4yRFoQKHUoTDLTSpw2MdTKpwutX3vvc9ftxQkiGyhR5KldJK pBN+UK7IVlpGtNXt5s4BzjRWT1OU7hj7rJDUbqu45yrtmUhHD0QPRA9ED0QPbD4PBGSiyFC4ncai dAypW362emauIa0ZmoppS+bAJvdpfPrqijiHKWKrV+fCWDt6IHogeiB6IHrgtfRAGsR0t5MGNCrt Jd+Ln641E/3Ty3drmJscQlBTxauAkKSeXeIH9Pxv6PUUiAXRA9ED0QPRA9ED0QObzwMvM49vPsNi yzPywHQgbEYKolD0QPRA9ED0QPRA9ED0QPRA9ED0QPRA9ED0QPRA9ED0QPRA9ED0QPRA9ED0QPRA 9ED0QPRA9ED0QPRA9ED0QPRA9ED0QPRA9ED0QPRA9ED0QPRA9ED0wJbngZlsddd2akn2ku/FT/c4 refV8NN1Ix09ED0QPRA9ED0QPRA9ED0QPRA9ED0QPRA9ED0QPRA9ED0QPRA9ED0QPRA9ED0QPRA9 ED0QPRA9ED0QPRA9ED0QPRA9ED0QPRA9ED0QPRA9ED0QPRA9ED0QPRA9ED0QPRA9ED0QPRA9ED0Q PRA9ED0QPRA9ED0QPRA9ED0QPRA9ED0QPRA9ED0QPRA9ED0QPRA9sDk88P8B8s6n+7E/tccAAAAA SUVORK5CYIJQSwECLQAUAAYACAAAACEAsYJntgoBAAATAgAAEwAAAAAAAAAAAAAAAAAAAAAAW0Nv bnRlbnRfVHlwZXNdLnhtbFBLAQItABQABgAIAAAAIQA4/SH/1gAAAJQBAAALAAAAAAAAAAAAAAAA ADsBAABfcmVscy8ucmVsc1BLAQItABQABgAIAAAAIQCOhtIQVAUAALMNAAAOAAAAAAAAAAAAAAAA ADoCAABkcnMvZTJvRG9jLnhtbFBLAQItABQABgAIAAAAIQCqJg6+vAAAACEBAAAZAAAAAAAAAAAA AAAAALoHAABkcnMvX3JlbHMvZTJvRG9jLnhtbC5yZWxzUEsBAi0AFAAGAAgAAAAhADCR1aHfAAAA CQEAAA8AAAAAAAAAAAAAAAAArQgAAGRycy9kb3ducmV2LnhtbFBLAQItAAoAAAAAAAAAIQAFKxQ1 +rEDAPqxAwAUAAAAAAAAAAAAAAAAALkJAABkcnMvbWVkaWEvaW1hZ2UxLnBuZ1BLBQYAAAAABgAG AHwBAADluwMAAAA= ">
                <v:group id="Group 10" o:spid="_x0000_s1030" style="position:absolute;width:22955;height:21907" coordorigin="" coordsize="31384,322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1" type="#_x0000_t75" alt="Fallot PSV 11-23593 Run 2.BMP" style="position:absolute;width:31384;height:32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Tk2BbBAAAA2gAAAA8AAABkcnMvZG93bnJldi54bWxEj0FLAzEUhO8F/0N4gpfSzdpC0bVpaQXB a9ciHh+b103o5iUmcbv+eyMIHoeZ+YbZ7CY3iJFisp4V3Fc1COLOa8u9gtPby+IBRMrIGgfPpOCb Euy2N7MNNtpf+Uhjm3tRIJwaVGByDo2UqTPkMFU+EBfv7KPDXGTspY54LXA3yGVdr6VDy2XBYKBn Q92l/XIKPuar9yCjtI/DpxvDwbTxMrdK3d1O+ycQmab8H/5rv2oFS/i9Um6A3P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Tk2BbBAAAA2gAAAA8AAAAAAAAAAAAAAAAAnwIA AGRycy9kb3ducmV2LnhtbFBLBQYAAAAABAAEAPcAAACNAwAAAAA= ">
                    <v:imagedata r:id="rId12" o:title="Fallot PSV 11-23593 Run 2" croptop="7151f" cropbottom="2828f" cropleft="10838f" cropright="10838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2" type="#_x0000_t67" style="position:absolute;left:17672;top:12873;width:1440;height:187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WXjL8A AADaAAAADwAAAGRycy9kb3ducmV2LnhtbESPQYvCMBSE74L/ITzBm6aroNI1iiiiBw9axfOjeZuW bV5KE7X+eyMIHoeZ+YaZL1tbiTs1vnSs4GeYgCDOnS7ZKLict4MZCB+QNVaOScGTPCwX3c4cU+0e fKJ7FoyIEPYpKihCqFMpfV6QRT90NXH0/lxjMUTZGKkbfES4reQoSSbSYslxocCa1gXl/9nNKqjN eDraVbcEyV+PGk9msz+slOr32tUviEBt+IY/7b1WMIb3lXgD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BGBZeMvwAAANoAAAAPAAAAAAAAAAAAAAAAAJgCAABkcnMvZG93bnJl di54bWxQSwUGAAAAAAQABAD1AAAAhAMAAAAA " adj="13839" fillcolor="yellow" stroked="f" strokeweight="2pt">
                    <v:textbox>
                      <w:txbxContent>
                        <w:p w14:paraId="04D5176A" w14:textId="77777777" w:rsidR="008B7B4E" w:rsidRDefault="008B7B4E" w:rsidP="008B7B4E">
                          <w:pPr>
                            <w:rPr>
                              <w:rFonts w:eastAsia="Times New Roman"/>
                            </w:rPr>
                          </w:pPr>
                        </w:p>
                      </w:txbxContent>
                    </v:textbox>
                  </v:shape>
                </v:group>
                <v:shape id="_x0000_s1033" type="#_x0000_t202" style="position:absolute;left:22955;top:4381;width:27337;height:159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G5hMUA AADcAAAADwAAAGRycy9kb3ducmV2LnhtbESP3WrCQBSE74W+w3IKvZG6sbZGo2tohZbcxvoAx+wx CWbPhuyan7fvFgq9HGbmG2afjqYRPXWutqxguYhAEBdW11wqOH9/Pm9AOI+ssbFMCiZykB4eZntM tB04p/7kSxEg7BJUUHnfJlK6oiKDbmFb4uBdbWfQB9mVUnc4BLhp5EsUraXBmsNChS0dKypup7tR cM2G+dt2uHz5c5y/rj+wji92UurpcXzfgfA0+v/wXzvTClZRDL9nwhGQh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sbmExQAAANwAAAAPAAAAAAAAAAAAAAAAAJgCAABkcnMv ZG93bnJldi54bWxQSwUGAAAAAAQABAD1AAAAigMAAAAA " stroked="f">
                  <v:textbox>
                    <w:txbxContent>
                      <w:p w14:paraId="2791D077" w14:textId="68D4F5F6" w:rsidR="008B7B4E" w:rsidRDefault="00795E30">
                        <w:proofErr w:type="gramStart"/>
                        <w:r>
                          <w:t>Figure  1</w:t>
                        </w:r>
                        <w:proofErr w:type="gramEnd"/>
                        <w:r>
                          <w:t xml:space="preserve">  </w:t>
                        </w:r>
                        <w:r w:rsidR="008B7B4E">
                          <w:t>The arrow points to the VSD patch which is brighter than the myocardium. Note that the aortic root still slightly overrides the ventricular septum.  The right ventricle is dilated as is commonly seen in adults with</w:t>
                        </w:r>
                        <w:r w:rsidR="0029747F">
                          <w:t xml:space="preserve"> </w:t>
                        </w:r>
                        <w:proofErr w:type="gramStart"/>
                        <w:r w:rsidR="0029747F">
                          <w:t xml:space="preserve">repaired </w:t>
                        </w:r>
                        <w:r w:rsidR="008B7B4E">
                          <w:t xml:space="preserve"> </w:t>
                        </w:r>
                        <w:proofErr w:type="spellStart"/>
                        <w:r w:rsidR="008B7B4E">
                          <w:t>ToF</w:t>
                        </w:r>
                        <w:proofErr w:type="spellEnd"/>
                        <w:proofErr w:type="gramEnd"/>
                        <w:r w:rsidR="00E5483F">
                          <w:t>, usually associated with pulmonary regurgitation.</w:t>
                        </w:r>
                      </w:p>
                    </w:txbxContent>
                  </v:textbox>
                </v:shape>
              </v:group>
            </w:pict>
          </mc:Fallback>
        </mc:AlternateContent>
      </w:r>
      <w:r w:rsidR="008B7B4E">
        <w:rPr>
          <w:b/>
          <w:sz w:val="28"/>
          <w:szCs w:val="28"/>
        </w:rPr>
        <w:t>Parasternal long axis view</w:t>
      </w:r>
    </w:p>
    <w:p w14:paraId="20031764" w14:textId="4D1D1980" w:rsidR="008B7B4E" w:rsidRDefault="008B7B4E" w:rsidP="00D77581">
      <w:pPr>
        <w:rPr>
          <w:b/>
          <w:sz w:val="28"/>
          <w:szCs w:val="28"/>
        </w:rPr>
      </w:pPr>
    </w:p>
    <w:p w14:paraId="62097EE5" w14:textId="77777777" w:rsidR="008B7B4E" w:rsidRDefault="008B7B4E" w:rsidP="00D77581">
      <w:pPr>
        <w:rPr>
          <w:b/>
          <w:sz w:val="28"/>
          <w:szCs w:val="28"/>
        </w:rPr>
      </w:pPr>
    </w:p>
    <w:p w14:paraId="215601BE" w14:textId="77777777" w:rsidR="008B7B4E" w:rsidRDefault="008B7B4E" w:rsidP="00D77581">
      <w:pPr>
        <w:rPr>
          <w:b/>
          <w:sz w:val="28"/>
          <w:szCs w:val="28"/>
        </w:rPr>
      </w:pPr>
    </w:p>
    <w:p w14:paraId="7B8D94BC" w14:textId="77777777" w:rsidR="008B7B4E" w:rsidRDefault="008B7B4E" w:rsidP="00D77581">
      <w:pPr>
        <w:rPr>
          <w:b/>
          <w:sz w:val="28"/>
          <w:szCs w:val="28"/>
        </w:rPr>
      </w:pPr>
    </w:p>
    <w:p w14:paraId="018FF1C7" w14:textId="77777777" w:rsidR="008B7B4E" w:rsidRDefault="008B7B4E" w:rsidP="00D77581">
      <w:pPr>
        <w:rPr>
          <w:b/>
          <w:sz w:val="28"/>
          <w:szCs w:val="28"/>
        </w:rPr>
      </w:pPr>
    </w:p>
    <w:p w14:paraId="0A3B0DFA" w14:textId="77777777" w:rsidR="008B7B4E" w:rsidRDefault="008B7B4E" w:rsidP="00D77581">
      <w:pPr>
        <w:rPr>
          <w:b/>
          <w:sz w:val="28"/>
          <w:szCs w:val="28"/>
        </w:rPr>
      </w:pPr>
    </w:p>
    <w:p w14:paraId="1302B09F" w14:textId="533DA5E2" w:rsidR="008B7B4E" w:rsidRDefault="00B115A3" w:rsidP="00D77581">
      <w:pPr>
        <w:rPr>
          <w:b/>
          <w:sz w:val="28"/>
          <w:szCs w:val="28"/>
        </w:rPr>
      </w:pPr>
      <w:r w:rsidRPr="00B115A3">
        <w:rPr>
          <w:b/>
          <w:noProof/>
          <w:sz w:val="28"/>
          <w:szCs w:val="28"/>
          <w:lang w:val="fr-FR" w:eastAsia="fr-FR"/>
        </w:rPr>
        <mc:AlternateContent>
          <mc:Choice Requires="wpg">
            <w:drawing>
              <wp:anchor distT="0" distB="0" distL="114300" distR="114300" simplePos="0" relativeHeight="251669504" behindDoc="0" locked="0" layoutInCell="1" allowOverlap="1" wp14:anchorId="053A1D5D" wp14:editId="2114799F">
                <wp:simplePos x="0" y="0"/>
                <wp:positionH relativeFrom="column">
                  <wp:posOffset>3505200</wp:posOffset>
                </wp:positionH>
                <wp:positionV relativeFrom="paragraph">
                  <wp:posOffset>250190</wp:posOffset>
                </wp:positionV>
                <wp:extent cx="2181225" cy="2199005"/>
                <wp:effectExtent l="0" t="0" r="9525" b="0"/>
                <wp:wrapNone/>
                <wp:docPr id="22" name="Group 18"/>
                <wp:cNvGraphicFramePr/>
                <a:graphic xmlns:a="http://schemas.openxmlformats.org/drawingml/2006/main">
                  <a:graphicData uri="http://schemas.microsoft.com/office/word/2010/wordprocessingGroup">
                    <wpg:wgp>
                      <wpg:cNvGrpSpPr/>
                      <wpg:grpSpPr>
                        <a:xfrm>
                          <a:off x="0" y="0"/>
                          <a:ext cx="2181225" cy="2199005"/>
                          <a:chOff x="0" y="0"/>
                          <a:chExt cx="2065755" cy="2109915"/>
                        </a:xfrm>
                      </wpg:grpSpPr>
                      <pic:pic xmlns:pic="http://schemas.openxmlformats.org/drawingml/2006/picture">
                        <pic:nvPicPr>
                          <pic:cNvPr id="23" name="Content Placeholder 4" descr="Fallot severe PR CFM 11-23593Run 35.BMP"/>
                          <pic:cNvPicPr/>
                        </pic:nvPicPr>
                        <pic:blipFill rotWithShape="1">
                          <a:blip r:embed="rId13">
                            <a:extLst>
                              <a:ext uri="{28A0092B-C50C-407E-A947-70E740481C1C}">
                                <a14:useLocalDpi xmlns:a14="http://schemas.microsoft.com/office/drawing/2010/main" val="0"/>
                              </a:ext>
                            </a:extLst>
                          </a:blip>
                          <a:srcRect l="16538" t="9540" r="16538"/>
                          <a:stretch/>
                        </pic:blipFill>
                        <pic:spPr>
                          <a:xfrm>
                            <a:off x="0" y="0"/>
                            <a:ext cx="2065755" cy="2109915"/>
                          </a:xfrm>
                          <a:prstGeom prst="rect">
                            <a:avLst/>
                          </a:prstGeom>
                        </pic:spPr>
                      </pic:pic>
                      <wps:wsp>
                        <wps:cNvPr id="24" name="Rectangle 24"/>
                        <wps:cNvSpPr/>
                        <wps:spPr>
                          <a:xfrm>
                            <a:off x="10633" y="1989031"/>
                            <a:ext cx="576064" cy="11025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682F1A62" w14:textId="77777777" w:rsidR="00B115A3" w:rsidRDefault="00B115A3" w:rsidP="00B11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4" style="position:absolute;margin-left:276pt;margin-top:19.7pt;width:171.75pt;height:173.15pt;z-index:251669504;mso-width-relative:margin;mso-height-relative:margin" coordsize="20657,210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ucHyMQQAAJcJAAAOAAAAZHJzL2Uyb0RvYy54bWycVttu2zgQfV9g/4HQ u2NJtmxLiFO4zgUF0q6RtMgzTVGWUIrkknRsd7H/vjOkpKZJimYbIDIvw5nh4ZlDnr87toI8cmMb JZdRchZHhEumykbultGXz9ejRUSso7KkQkm+jE7cRu8u/vzj/KALnqpaiZIbAk6kLQ56GdXO6WI8 tqzmLbVnSnMJk5UyLXXQNbtxaegBvLdinMbxbHxQptRGMW4tjF6GyejC+68qztxfVWW5I2IZQW7O f43/bvE7vjinxc5QXTesS4P+RhYtbSQEHVxdUkfJ3jQvXLUNM8qqyp0x1Y5VVTWM+z3AbpL42W5u jNprv5ddcdjpASaA9hlOv+2WfXrcGNKUyyhNIyJpC2fkw5JkgeAc9K4Amxuj7/XGdAO70MP9HivT 4i/shBw9rKcBVn50hMFgmiySNM0iwmAuTfI8jrMAPKvhdF6sY/VVvzKeZfNsWBnneeJXjvvAY8xv SEc3rID/DidovcDp13yCVW5veNQ5ad/ko6Xm616P4Eg1dc22EY07eXrC4WFS8nHTsI0JnSeQT3rI 10o6Lh3ZCMp4VxTTiJTcMiDrNRVCOWI5FBonmzuyvv5IkmSUTrJ8creXZJKdvf+4QUwxGgbAcNAd v4i+FY2+boQgRrmHxtX3NdVw5olnL052G4ewzzj2CnaBv5eK7VvIPhSk4QIwUNLWjbYRMQVvtxz4 ZT6UIQjQ4tY6JA0SxBfJP+liFcd5+n60zuL1aBrPr0arfDofzeOr+TSeLpJ1sv4XU0ymxd7yW8Wo uNRNlyuMvsj21YrotCPUmq9Z8ki9MiBWPqH+16cIQwgJ5moNuwM1QR1JZtkEZA20JM+mICoAVRgC J2DoDHes7sHv8Q5HY6GI0OhNZfMr8tNCG+tuuGoJNgBiSNCfI32E9MOWepOOCyEBTwugBtY36K7t Dx16bwMSVfc1xfJsghTQ7ROeA5WDtCCEVO4EJ+kU6drZDdpii58glMSzCVQLCEiSL/J4kgQB6SUm m8/iGURBhUmSOM38/CAT/xMpWgiJpyQVVkrAEUdAbfoEfcudBEc7Ie94BSKKWufx99cXXwsT6FV+ Dcy3NS15GMpi+MM9QI6Dte95Z+i1gtiD384BXos/+g0uOltcxv2tNyyMf5ZQWDhY+4igQsPCtpHK vLZYuB7cKtj3wAQ4EBl33B79peLVGke2qjzBRQOi4y8Jq9l1A5y9pdZtqIErF+oI1A1ma2W+ReQA V/Iysn/vKWqx+CCBmHkyxXJzvjPN5inW3tOZ7dMZuW/XCqsVHiCa+SbaO9E3K6PaB+DxCqPCFJUM Yi8j5kzfWTvowxS8PxhfrXw7iPytvNdwNYRjwRr7fHygRneF6ICXn1RfDLR4Vo/BFhGXarV3qmp8 sX7HqUMUCtO3/O3vydG9VPB58bTvrb6/py7+A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w1BG++IAAAAKAQAADwAAAGRycy9kb3ducmV2LnhtbEyPwU7DMBBE70j8g7VI3KiTFkMa 4lRVBZyqSrRIiNs22SZR43UUu0n695gTHGdnNPsmW02mFQP1rrGsIZ5FIIgLWzZcafg8vD0kIJxH LrG1TBqu5GCV395kmJZ25A8a9r4SoYRdihpq77tUSlfUZNDNbEccvJPtDfog+0qWPY6h3LRyHkVP 0mDD4UONHW1qKs77i9HwPuK4XsSvw/Z82ly/D2r3tY1J6/u7af0CwtPk/8Lwix/QIQ9MR3vh0olW g1LzsMVrWCwfQYRAslQKxDEcEvUMMs/k/wn5DwAAAP//AwBQSwMECgAAAAAAAAAhAOdrRmWxUQQA sVEEABQAAABkcnMvbWVkaWEvaW1hZ2UxLnBuZ4lQTkcNChoKAAAADUlIRFIAAAMgAAACWAgCAAAA FRQVJwAAAAFzUkdCAK7OHOkAAAAEZ0FNQQAAsY8L/GEFAAAACXBIWXMAAA+vAAAPrwHWpCJtAAD/ pUlEQVR4XuxdD2gTSfteQiGEEEIglFIKRUQEEZFSKKWEQAghhEAopRRKKSEQQgghEEIIpbS0tLSl JSEJLQltaWlLFUVFpUWLioqKioqKioonenii4h/0uBPvjtvfM/tuxjX9c/XO+36ezvM939w777wz O4ndN8/OTjaSMzqhcHyTdMUmwDLnv8qNj/jP57PWCKjCWQA/9QsKCgoKCn4Zrvf59bn+zfNLjbxx /HqtG/fScvORXzMhsMpdgoKCgoKCgoKC/4RCYAkKCgoKCgoKfmEKgSUoKCgoKCgo+IUpBJagoKCg oKCg4BfmvySwJjQsa/p/p3ZuxLIAQUFBQUHB/yndEUat/fWTT57PWWv/2+SH5iwL+EuWdf/i/AyB tXpXP33Proxl8kXrX91K5K1l1MZouV6M1s+pDWCMFz5S8ThijKV4GHCWv8ZS949+QUFBQUHBv0f6 rNF+2HuiE5zuSI7TE81zfq5fy/Vi1vRrnYqfJkZNH+e8Fj/pCPIxlb5r+7XUxqzPj0dU3i713dPG 0FClYdX5K00f+67+xP+y/CyB9VFqkKF6FLGitf8JaRwtSQCpEmdVvNqqGFr/5kkjlB0UXP2q+Vsh KCgoKCj4t6kVWCWJUC4yyPgs/19yvcjNj0CkeJp/ieT5SApb3Wu1fzUpcj1+GkziaQ2B9Zf8Hwis zUsHJTK0aA/MO+PDrsRIYzhmjyXdXSP2+IArkvbEsr7geGuk6AnnnIG0LTbsTI7hNbvC+abOsZbk VHMg7/Pn3MHRlliuKTFWHx12+8fbYjNtgalW/2RDYrgxOeLtGt3ZHg+lDvj80/bOUV903B4tOmKT TdEBe3yoxT8D+iIZbzhdH8vZu4rNnf2BWLouUmhKTDeGh5yJdH10tCmRcUZz7vi4q33I0zniTC7u 7JxoSWQ8kRFPfMge6m0Pz3o7Co7UxM7AsC8+7I0NuaMZbzxnT8w0xaZc7TlfANpr2J0c/ez3p9wp KCgoKCio1SJMjuAD3hctuoJ5fDgyT3TMG884O+Lyhmhq626L5e8+Vau28IQjWnSmhh3Jobt3Hqre Ep7+KseHjuOjrck/REe5/eR3tU3BH7Lclpx0BTO2RKEunPXE5h2haW+MTc/ZmRpfXFbjFDx5+Wck lW7qHMHMHclZW3zaGSmC/BWxXvRiY5OYGH36t0WH1f4KXn74AL8jmPWGZt2BadWr4J0s+8K55tDs +PxN8tD4dnzWx3IeDBiewCc1WB9Mt/bPO5tT+45cpkhXomCHLEtM493wBWdbwvOuYM4dynu6ik2R TNfIoZ8proRrP/7pCo3RnGn+/J/pC/KzBZYrOskYn3EnZl2pxfrQZENkoTG66IzutYcX8b7b/KOu yGhHb9ERmmnyT9YFZp2J/c09Czvbx1pjk+2J6fqOnDs209S10JCc8/cf3tmcaQ3NQU419szsShQa o4WWgb22jqLDP+WOF8HG6N660IKvf74pPtEcWXD5p13hbGtqcndkGmyOTbpD47bU4paOfFv3BP5A baliXTRnS8ztDhVbktOdvQt10WnQHRuEtHJHR9q68+6OfGt4qik125icafAXXLE5R2RPU3B+V2hu Z3C2MzkP2eeMjTUGBz/n/REUFBQUFFybJSFCZALLG53yRCYbO8acoXxzouAIpkP946oEWAcdvROu 0Mjdl2oVUgaSwpEYPfu4TEKogJ7yhAfbkumGtt4Xf6pOLaCxfJExW6TggjoJTzZ0sqUdZygzv3xR jdAAx/DFco7AiCc1v711jD4fVZmiSB/1xcYm7ZECUy2hXGtkSO1cQnNswhcd90VmHJ0TqksBCSxf aCo/f408JLAcOOJHgTUG+nqmdvuHDx27SmGAPZplYZG8O15whQq+2LQ3OWkP52zh0dDoohr0Ke49 //A/EFjlrvVIt9LswYGWVDYxcX9q5Y/Dd+XFq/KhG/LyXfn0D/K1l3JdOOPqnrLF+nd2JprDK7m5 55On5ZOP5Zu/yq7e/a4w3u58o39ves+P05fkQ/fle+9ld9f+5vicrXM8sfCgcO63I7fla29lT2Jv U3DGm5pN5I/nluQD1+TLb2R79+G6tnFPbMGdLDaFs3WxffmVV4vn5JP35Zs/y/bkRXfHnKt9duzA h0PX5D3X5P035YNX5ENX5SMP5ItvZegnSMCm4JgjknX4M97IxLbI/r6DP82fkw9clZduy6ceytc+ yI+ghQNFp79Aa2BCYAkKCgoK/nPSB3npQ50JLGdwoi0174nj+n/KHoY4KDZ1DA5Pr4wWD2amj6QL e0gKLBw6MzZ5JD11dGB+eVdnty+Rvf5U1Uot3bNNwaw7laUqcOf5HyPTR46ff6zWZTkze7QlOjQ2 e0Sty/LN2z9evnpfrchyduaoK8rUFdRMc2oOE4PU04qxXHFOtWS5vato6xxyxCZ93fMbCCzIPrxY VzjfGhlQe5bgDA66QkOeYK4lWlBdCn6BwAqlfaFibk5dl3KHiyAJLF94AvRExsBwev8TiijBEU27 4llXMNOaKDaG0/ZYzpWctEXHm6PppQv4VFdx7NzVu0/eqBWMX/q3APk/0xfkJgUWiQy2UckbG3KG +sK5p8UV+cBdGTpp4ZK8eFk+fle+8JN89We5PrHgTA27u0edLQf7Rm+PHJEP3pafyvLO8Bz+zaCL dzbvHZp5MnFOPvJQxgutj8xCeO30DQTzD8ZX5H03ZLxxTaEpZ2zOHh0Ppw+N7pUXzsjP8a/Sc7Ip VHDFZ6CQoH52+fdOLL+dvCwvPWHj10eXO2PTbeHiyP7fJ47Jk9fkvQ/kvTfkg3fkw4/k48/YsI2R Q209e+2hoi+Rd4bHwjMvR4/LuWV54aI8e0Hef0M+91a+iz/ZxLwzWLSFIIfZHiz+8le9LYKCgoKC gptiSWCpMgs6xhMt4OMPn3Tu5GRjKOtKFNv7ZvEB5w4OtiezLdER0gH94wd8UAyhMXs029o305IY v/ajqn/coTzojAxS9eChi65gf3sq0xzN7juBTzOG8T3nfJHM5KFLVL355E17cKQtMNwZ6iHPyNRC UyDvCKtbq23+NGYIuUPoGZkKJHpy0wtUberoD/RN1fuz9oi6QVnVKBqBxe5axibplbaE+6kjx0/v 5Zb4cEeqfK3uV1luDo95Q/nc/AXyeCKTEFj4uAe1AquwdIMCOGzhUWgsXzDbmZhsjGVtiXx9aLIp OuNPFG4+/INi9py8xnYEhdODhSXy4J9AmfzHfxf+j/VF+DkCS9kS3hYf29LUaU/d6F34MHpKzp6T i2fk8ZPyzAl573n52GP5AbROfKQhMWqpjSf7lgcPyMXTTB7VRfa0xMbA6qbx9q6TPfvlyQuK8AoU WmKZ+uYub9flvpmXU2fYCA3BtCM2XmuPQix35z8UD7E1qvrIIV9qGv+i9uBQSypf68rE0mcHz8hT d+R7fzIB527v2WUPBrJPiiflzAV5+LQ8eUqePSePnZQPPJDPPJFv/iL/9KfsjC40Bge9qVxijzy0 LBdW5Jkz8tiSPHVOPvFcvskE1qwrpPzdxIvajfCr3hZBQUFBQcFNsfQpri6Z4NMdssAZy0A2OeN5 b/d0XWCsLjDoSuZaEhlHYKA1MUY6YGhqua5zwJsax0dSXceoy595VFqF8YXHUfXFVYFFWFg+M3fo zEBuoSPZY28P+CJTbYm5aPowPv4gYhyh4eZgOpiaHJlQNdPg1Iwdai816YrlGwOj3uSkGx98gXRb ctIb6MvPLZ+4+FHQuMPDmJsnOeOKT+HjGFRfkUZgQTLic5Ne42qBBTS2hz1BVd5xlARWNjd/jjwQ WKB2BYtuERaP3aKA4TH1JXiSeRABzZGCLTHh6p5qCBQd0VlvIDd78OZbWX79h+zrmsAb3tQ+unTx hdpL2epO8+f/TF+Qny2wArF07c4WV8/1of2/5c7JM9fl1PS9tuHzoeEfRuZ/hUw5fFd+CR198/dt jZFQ11RqUR47xgSWLX7A4+/Fv9ZOZy41crZvnzx3SX4FORydh39bU4c3ciq78Dq/It98L7viaV9X vrbJ35HKdWffFvbLDyHFgrOYjCdR9IQg1HK1Td0jU+cHjsuzt+T7f8gNsT0tgaFdtpBv6PHQQTl7 Ui6ck7uyDx2BE20jPwwf+DNzVD5wXb73DgLrQI0j7Etks8fkmfNy8bicOyL7s9faxy4n5h/vvSnX +Ubw54gD1XWM0B+Q+g6Uvy2CgoKCgoKb4mqB1dpVaE6Ou5MTuzoGnfEJX/c0RAAkF0RMWyrnDqk3 17qye73xjCsy6grnmxOTge65u8+oRW6JT7UlZ+yh7iOX1fUqLX6T5eKeE3Z/3taZcycWXPF5b9e0 IzbhCY24gx/3ng/P7q8PjDCdF8s0d7PPO0dk3Bsr2gNZfyr/Q2m/F3Bg5XR7MusJDTnCk00B9dv3 6ivSCqxIwRmbxGw90YnVtwiB0enFqYPH1UoJ7BZhhAms/MJ58tCebxJYnhA++osksELpg7nD1/3R scG0ehe1MZRpCKZ9yXlbsGCLQCxONQXynvi0w5/F++OJpfGJTzu0vOE0dQG0Aov+dfg/1hfhXwos EhYfBVZrW9eWrS5vz7WRfe9nr8qHf5Dx/lY5UraOQmRwaWDvbxAxV9/It36Vtzb4O+PZxJ4/sqfl ux/kpvhya2igLTy41d4f6jvYu1cunGa37Wzx/R3x0XpPpDN1Oj3z48R5+drvsiM+0hQZrG7oaI2n e8ffzByV7/wh18VnnImiDbMKZFsTU1ud8YHics8hed89Jr/qY3mXP7zT5eucuJM58dviNfn4Y7lq q29XY3Bbc6Z36tLQUaa6zv8gd/SdaewcTGYPDO+T916ST96RW7qvWr3R7f7ehtg+sC0+5Qnm8aeG KwZ61aUVLGLZWyQoKCgoKPgXXC2wwN0t/d7kZEv3TGMo2xDMuOPjTcExX2TE6e/3hdXt4T25PU0d vZ7ISFNoxBXPOgPp6z9Si7y9dcwRm26KDjmTY8dPXFG9nyKzuOKLj9Z1ZthXDiPjtlDOE+7ldwAv P3jv9A97YwVnKNcQGmwMD9mj44pAmYBYaY5mf1UDVTj8vVB+rug01Mx6Aot9XOJzM5hmIlIjsO4/ UAe7cO+H51B/Ch79qC7HKQIr4w5lM6UVLPr8tcczIO3HwucyWBfONkTzbaGRvtIGdndyxhmfcnXN N0SKzgDbEe8KDEA/uBLjTeF0fbjQGJ10hsdAigcWDp786gRWMNTb0Nji7brSN/Nq/w356jsZehZ/ Ctscrd5wd9fMy8mTbDPWwz/kyh0d8f750MKHwhX51s9yQ2TFFxxsi47ubhnqL56E3Jm6KOOPpC68 H39G2+wBf9epsemH6bPylT9lW2wYfzE7vcmWRK5r/GX+gHxblnck2Xtki097IpPe6FR1k39w8git S939RW6KLLZER6rqWpvH7o4uy3vOyTdfy6HOnsbdzaZd8cjQkf6D8vhp+fRduWv8TmP7QGJs3/hh +cBF+c5L2Rna50rFwKboLOjx55pDE47osC2MqwohsAQFBQUF/ynXElgF0B2bYt+VC0+C3liRMZxu ieU64+rW9aHCwZYYU12u1KgzCY2Vvq7e45Ib4nNgXTzbkMx3RoY7wkNHz17/5EkMClriKVcs74zm XOHxyPCB288+rkr1ja40+ye94Um2PpTKOhNpR7TYFBr3xObd0Tl3IN2fX2oOd69cwoewCk940BOf hfxaT2A5Y5Psi4QB9hwErcCamlohg8s7YP/BE2TACT23WmA1JTKguuE9ngGbEpOunjmvf3Qge5gi G4IT9ujUrsh4Q2KyNVJoixZbIr3N4R5nd64hNtKU2Le1YzKZ/vh1wj9k2Rvo++oEVme0b1u9x5e8 NTD967Fb8t2fZW+kryU+aK73482Nz77Orsinf5Rvv5cd3t5490zPfnn8jHzyhXzqpbzyo1w8K4em 3vUdlIdX5Px5+RnkcHixOTK4wxlwd5/pm/+pcFq+9ZvyXc1wrtrd4U4OxorPoaJ++l2uazvgDe/1 hPY0RQbdqfQ2T7K3cHT4mLxwU370m2yPzAcC6Z07/aH0k9xhef6qfO297Ax0QarrG7vbBg8PLMrF Ffn4JXls+sFWd6SzrzC8LM9dk888lu99kHfFRusSafzb2LpmPB1TLcE5R2jYHR2jV10SWNp3hm27 +9QjKCgoKCi4NrUCq/TRTh/qHz9hPcoDM32RsZZYpjlUWsHKLLYlct7wqDM840ssQvTc/olaZFd7 X0csc/rWm1vP5JlTl+zxvvrAuDM+44wt9kxefv1BDWsJD3sjQ85AX39xSnXJ8sN3cndunzM+4UoU 6iNpWyLfHFt0+KeauyYbA6PzZ+6defjrzLEfHOFCa6LoCmYel2SRK9oHpzcxs5ZAYa/FnZqqC7BH Y7akJrzhbrWbLA8uqMqJ48kHeeqI6mSPaYiM2FPTvQvqJneIQkUXKm9gBDJ0yh0dAVtTM/VtI97Q +MC4qtjao1lP55A7NticGnUFpx3+SUeQqcmW6FBrbNgfT6eLqhQDbjx+Gh881BZbc/5fkp8tsDoC Azt2t7b0Xh9aeLfyUL72Tu7oX6jvHPXGl3sLd1KL8vRF+eRD+fRjudHRHYwWY1NyZlkunpfzp+XJ s+y2YP9+Ob0sjx6XC+eV7wZG9rSE+3fYO1zdK73zD7UCq9bl9yaGSWDdfC27k0u2znFPZNrTnd4d 6N7u6BqbPjMEgXVLfvCBrWB1BsZ27PIHMj9kj8qzV+Xzb2VHYLwlMVvbOpeavjdwQJ65IC9flVO5 a9ucwZ2eSDj7aGTf++yCXDwgH70uH7kmn3sl34E8D025g5PuRMaTzNKrFgJLUFBQUPCfkD7C6eO8 9NH+UZSwjxj2Wybs2eKt8bSjs689pt7PGhjf7woMNEdH3bGp+o5MR6pwv7QCFUjl3J19agVSrDjT 1jfliKYdwTSOcvO+evfN0zHWmZhsCeepCpy6et/jT8PpDk/hg7W5e74pNO7wZ31R9qiI5vjHyLGp JY+/V/u8UF90EB9/EGEkBz8VKOy12CJ5d3IS06j3D7bEPk6vd/qk5vERDEuXH0yVBNZbRWDtDmWG 9qlfeFxPYDV1pv19ixBY3emjFOkLDAWS+ab4OGiLLTiTe91de22xOXs4AzqDH78EMHv8iis6BIHI Nmn9fwssInvLaDEwFMnsqvO7u88mJx/uvy9f/V0+dEUuLv8yMi/n9st9++S915nAGjnwfvuOSCI5 3wP/spw7Jg8flNMHfxva83Ny+k12SR45JhcvsO3wruje5nDPdnurp+fowOK98bPyjT/YNyPAWmfI l0jHi09zS+xmIt41vBfOUMaVGGrrz1Vtj2eKFweOy3O3SWDtbQ+ObNvd0ZG7N7b8e+68fPyF7Iuf 6Rl/GJ16BUmXPyenT7HHSTRGDm1r6thu63RHF2NjpwYzHzJFeXReXjghT16WT72Sm3tm8cdR1zlg j6grWPQOrHpbBAUFBQUFP4Olj3Pth7oqsECSFN7wcFsi4w70kiZIjs20d+ecoQFFbeQgv24/VR89 0Boc9scype1MDOduP26O9rZEerS34TohIzqG+QML3vwut0e720Jj3o5BXzDvaBv1RDLucLoDci04 2BrPNkfTb9RYhu6+wXe/fjxIa3TMFhhs7+G3CNmr0L6WRvYxXWBfe0zkWmMfxU1P8YQ7XlQrCjzh /uKBU2S//ENmIjJVGD96nTyrBZYzPsx+SCbMtKnDn+nNH6NITMnZ0eeKT0EmNoSyjewRo0V3YrYl OQUJSDHA0rmrTa2p9kTaHR5mP+7y9axg0Vvp9w/V1XX6Bi50z/04dVU+9Eg+9YN86Jo8cVguHJEn z8uzl+Wjd+TmwRMQWMnUQs+CnD8u778qxwrvIqMXW7tXGiLLsYl7g4g/SwJrf2uob5e9o7VneXTx AWTQ9T9VgbXFEWmOZ+OF57mj8p33cmNs1hHPeLrGmwK9UKD1jcOj6XODK/L8HfnB73JjdF97ZGRr fXvbxN3h4x/GzrDnYK3ckA9dkKfPyYVT8shpuXhNPnxTtiWWWoKDzYGBOl+HozMS6pmODcz3zX8Y 2vvnxA157KL8nj2dK8ee0YAXLgSWoKCgoOA/Jn2EryZ9vpTuk+QgKXyxMUdgoD0xSrKgN7/ojg2D zV2T9nDG0TnwsPSYhpbAGOjrVJ+YtSZu//hza2RgpLBPra9CYX7JF0mRzZ4UFcq6A+m2yMf94Frk F877wjlnIr3b30ff8nNHJhTSa2Fs6Z2tD4w1Bocd0XRr4uPc2EO/Ah+fiQo4/L3NMTXgA44eGnbG Mj2T6nOqPvmtQI3Aak1NO4LZlvhkKq0+PbUtlmaM5Nqj6trb3mM3PYFhV3P30ok75FmNr2QFi8j+ CDo7e3fvbmkZutq/5+XYWXn0jDxzWoYAyh+Us/vl/kNPdsT221LjNW29O3ZGu7r3JOd+KZ5h3yus j640+MdsoezW1nzb4FLfQfYYhRd4fyP7m0NDO+zB1p5jIwsPcufka3/K3lAeAmubIwSpHiu+zC7J P8hyXWxvY2x8h3+0uXeiITS4c/dgfuIaF1hNsf3tkaGt9a1tE7eHj/86elrOnJPz++XxA/LIYXlg vzx84s+uQ+9sXQd2RxdczemO0FRzvK8l0W8LtFfbG2zdK/37nwb3ytnL8k+y7Ezupefqlv7oy94K QUFBQUHBf8TSh7pWYDG/N5p2BIaCferSS3d+L3tGQ2S0PpD2dc80xybulja5B5NzzYHx9vC0t2O8 JLo+wd1nr1pjo87O3tyiul1pNcYK+9xB9TcQPfERZwiyo+Dyjw1OqOtDHCcuPnYEc02daXfPpC2R p5+yoVdBMgUCEXTExr1dbC/XrrYBT+SjwEJYW9fM89KP+tx5+qEtleP37+D2hEZckXTxsPp1yNL7 o1AjsJrY1y0LmEkK4kBBSyzn6BxqDabbQhnyzB252BwZDiZydx6VdqKtQkla/YsCi/3TlnlXkWLY IlY0Nri7zuvqvtw7/xoiJnteHtkj90y9jwxdTKavhQpH6uLZ+nCPp2ds565YLD7bu/fXwmnlKVaB PZ5wrzfSt61lwD+8r+8Q24P1TJZtkcPNweEdtlBL9/LQ3L3sWfnqH7IvmG0O5bY5/RC/seJrvIfn XslXfpF3hhdtXYd3+0ddyaLdnRkaOz14XJ6/TQJrHwmsjvz90eXf8+flsVNyfs/b0ZnnHSNXQ9lb O8J7d0X3N8Tz9bFcMLE8On6zvgOXBUdG9lyJZJaiU2/GT7Iuoyfle2/lpsCB5q7pxkAaL5m//FVv i6CgoKCg4GeQPshLJFHCPl/YTwpGixTTkhh3Bke94dH48Hx8dG9bqsAe7x4f9yRnbOEJb6wIARQe yKfS042+bEt4zhuabWqFdhl1BLtjA7N92QPxvon+9HxbCuMMOwKFttSiM1gMDx7uze2LD88mBif7 Mgv96SOx3oVI756WcMEbzcZG9sRG9+9u6fcP7LcFx5vwKdw1A3kUGphKjs1Eh4qIsfuHXYmit2u6 LjJuT027ouzXdbSvhdgYyuzqGLZH8619c7bAsC+RTwzNtsczHrzSUK45nk2M7Unl9tM3yTyxdFd6 f3yYbd73hrIt8UJD62B0eDaV2aNs8Cq9dRqB5U1OYXptqXl3uBgbmwCdgRz7YeLwVGtywT+8GBjZ 4+massfYI08bgpnu3IHI0FxsaK4rvbcnc7hr7GAysxAfYz8KpEyY/3OUjvWFuEmBRWSRweDArl3N ju5LA/t+nroi77kjB4ZOOyL7W8NTvkDBHku7krmmyKCvJ7dlRyTetdi9+GfmmHz/g9wUPdqRGnIH U9XOlH9wT+8BeeIsWytqjBzxhUZ3OKIt3UuDs3fSZ+XLEFihUXC7s6013h8pvksvyftuy2dfycce yRdes/1Yjp6F6p2R7NS5gWPy3C35wW/sgaXtocGtu1s6so9Gj8pTF9jNyt3OAVvzWEMw7U4WHYl5 e3yuPtTt603vchV6M1eO3JEP35YXrzDmjsl9e+SJc0z23Xwm2/wLpcXJz3t/VjkFBQUFBQXXIMkR sksCi32OuMJZRzDtCmYYw3nQFsqBjaHxpvBES/cM4j3xgebUcHN8zhudaQxMNnftawj1O+IjUEUO ZX+SK8hGru8c9ST2Ngamvcl99vCcPZzD55ojMOKL5ewd4+7gZEt80ROebQrnwNbYpKMj7Qhm2San ZNEZn2gM5jErd7zQGEi3pPKQRK7EuCOWcyfndrZnaNWNXgU9pkFlsuhJTbKHaYWZfGF74YMZiKcG /1hz1zR0z67OkcbQGMZp7i7YI2MYHFNtS057wuNN7aMwbJF8Yyj7ieghgRUbAZsCeXdsytZRaGwb 9yVR7YbE9IXnoPbYg0mjs87YXGNivD6Wa4qPu7qnHBG8RUVvYq4pMIE5KD8CPQG1qs786xFY/s7h 3bs6nV0XBve+nbkhr7yUW3tm8U/YGsiCrlDBE5mkX/HbWZ+MpRZSs/LUGfn+e7kxfLw5MugJ9m1v 7g+N7O/ex75X+IjtdjriDQ/vcEXaepeG5m6TwPIGh3yh4e3O5tZ4T6T4CwRW7hT7aR1w6RHr1Z45 Ub07NJhf7l+WZ28yAdcYmWkLDmzZ1dyZfjJ2mP3uzZlncmdspDU00Nk3Zgsk7IEse75Ist8R6ap1 DvkSi4PH5fGL8uINNpP8KfaUrMlz7EESjs6J5uisPTTB1j8/8/1Z5RQUFBQUFFyDtIJCtiqwlJtu tHLjjUyAnmjBGcorv8Q85U5NNTIllPZ2FW3RlD3WBZXQFBq3xWZ3Bwr27mxdbLgxVHDEpj3JOVu4 CMnVNlCwR6caghO7g+OensVd/gF317grPupJpm2hLB0XIzQmck3JvLst1xmdhfZyBkcdbPkH6moB tIWm3PF5d3TEGR5yRIftkaFGP5TNPGLAksBiz1gngYWODcE0rbe5wgiYcAeyLXghUWiDrC051RAr OFJFe7JQHxhxJyfciel6P9MP7EfqlMeE4iVg2p+IHo3Awqcz+4Xs6LwjNNPSlbGH+j3BeXdgrjk8 0hodcwUmQHdiDK/RERtoCvd6gjPNkXl7W6Y5PNmWyLTExlzBPPg/EFjlrk9JooFR3eQentxRl2iP ziQHD2f23phefuhMzTXF2PsFUlhzOOMJjHpa+13NveG+C/35u3tXfm6JHfYG97j9CzvtmXD3cmLg 9MjEjf1Lbzoih1qCc1vq+kJd+2J9h0LZu/PnZFdgr71jYWddT2dwpqtvqWfgWHTwTP/49eDglZ6J BzNH33mjS9atPbGe48ncpVT+cuHwU0d4b0vXYf2u3pbug9H0qd7Ji8Pz15u79jb4C+7ErD0yib8h /CvSveomb9bTMRnvP4U5DE88AAeKjLGxS77Eki204IrtcyYXm6Kz9KpLb0LZmyMoKCj4HfGTTccb cr3IjUfYuHUz/NwR/vkRvyzZYg/7rGE7mcimjdhEEgRaD3E9v5YUsDpyPT9x4/hP3z0255JMofl/ 7EVcPdpqasfnHg1JCVErvT8fWfJ/MmAZKUA7AgZESa+iNP8vw78UWEQcG+8jkxotwfFtDYnaxsRW W6q+I+NLztb5803hoj0xBbrjRcT4wjl3IO1sG7S39Nc6Y7bAcFt3vsnf544NgpWN7dW2zi3OoM3f 6+/JN8dGHP7u7a7AdmdbbZNvR2TQ2T/RFIx7Er2dicS2pqaquobaRttWb4elyVPbHGkI99mjve7k oDec3Obw0YPXXJFZd3SusbMA7mxLNwTYk2Q7BvY5IuP2cL6lexYTs4ehnfO+SLejM7bd3V5j82EO oLU+YN7d6Ypn2XdKU9mmyHBDpN8WH7InBhujfUJgCQoKCgr+b0gf+Vqx8qk4UBWAxv9RWJREw8d4 LdeL+Sv/6mN9nEPZ5MGSf735qwcCtX4ttTE0wsakWZXm9rFvaUBq+miv7kvGp/P/MtykwPpIb4y9 X45gls0sMQnxQb+qrS5vKjqMZuwKZpyBtD2cae2ZbgoNuRMZR3S4pSfviY26oyPeeM4TyzoCI63J CW803ZJgD/lwR4Ycifm6YLE1Ne0M5SI9Ra9/0BscaUdwtGDzZ5zKyic0kzc51ZmasrcP20JZKGgq MT1PokjLno2BUXd83BZiE/AkMCt6nEbOGxvxxUddoSHQExnxRjGZMW88gxk6oqOQWe5EDvQk8+5U 3plQhxUUFBQUFPz/JX38fz0sm95fsqz7X7Ks+1+yrPtfsqz7F+dnCCxaDGwMj3i6aI8bUx6NgTSk Dz2THnSwGU/Qo/dRsi1ygUlvck9joOhL7WnozNqC4+q95Oi8LTDl8M+4gnPeyLwrOOMOT/lis47o nC080xyfa2jLOjrGWmPF5kjBF55whSbbUouu2LwjMuuNLzR2FhpaxjpSC6ScWnqKjcFhb7LAni2b mGjuwkELpKsgquhZrtBbqOJYLfE9vui8JzzriUxjWEeggEN7ozOoeiOYzJwnPMfmE0IM3+r+yVsh KCgoKCj4xan94Oc6gJOHfbXUzpNPm5OHfSVcPTet/c/52StYTYmMoyvvSuUdiawjkoVkoUU2yCy2 Fy/Kfqybvllgi+ZBR2y8KZyFIPN2FV3JnDvF9JAtlGZhkfHm1Bz7SaPklC2UgwBii4rKNxdc8Wxz d8ETS3vjGVdk1B4cckTTcGKcpnAapSdV8CTzzliG5sCevcYMJoaaghkQU7WHMSZkVtERUR8FC6Mx lLUrTSAtY2IQtl6VyOEQ7DHx4SzbURjMOYMT3ugUdRQUFBQUFBQU3Dw/W2DZotnGcJq+qAll40sV naEcPbceJNlEAsuu0Nc92RAcdSbSDaFBW3jQGWO/BO5OZNBXWVJS9FBoBOKGOePsuVP2cL4pmKXn fMJo6Z6le5EYmQQc++ZnctIVn9rdkYZH2V8FCcVuWYI0B1QbAzgK20GFKkp4ULqTExBnzkSWPVEi nnbGxuyREZRke2JZojvKHqLvi4u1K0FBQUHBTyjubAhuhp+/BysJBZO3h3MQRrTbiTvJT8tF+OOD 7mHSJ8TY3DWj6JsJWjpikcpDEFzRaXdsBmHe5JQzmrOF0q7IqC/B9ptDdTkT4xBz7lS+ITRsi445 4hlSQuweZTzTCBnUM4lhoZ8wQn3nGEoSVZBZvtQ0VBdslDgiHRrztEXYQ2ZtkTwIicYYnfTEp0vz YY9NI4lGr4heoKCgoOD3SVISKFlWL91PAUv3LsqpjaFeRO2Ym+Fm+q4Xs6ZT61/d9Fn85yMIfg+E wMJfyWf8oajPtIiMN7PlIvbVPHs0D7rjBZD+5tSzK5QHIVzcsSnSXi5lvxRtjaI7dxBAthDzQ1q5 ExnQE86B8EPi2KNTjth0U3jClZh2xgv20p91E+RRdNwWn2yKqdvqSRJhTMyBTUm5OajsfIdIUh6A m5hoDIyi6kxk2e71eN4Ry9GYyrawAsh+UymOofLKclrOk8yyZa1V74CgoKDg90PKukT+/SzNt7TW JkVq+xJXj6klb90gZmOuN/7G/tUsC1uTZV2+INcb/3P9q/nPRyBuHL9e68a9tNw4cr3WjXtpufnI f8LPXsH6r5C/ff+DN1FQUFDwW6Jy9cueeY1rTm9yUrk8ZhnVlSg2sYtqtg+Elvzp0hTXt3StDsOd nGgKpz2pgi2SaU6O24Mj0FvNCbZJF/Tisjkw7g4XWxKz9NWo1tQkpFhjcJh9gzsy4YtPIszmz7Qk p9nP3gVxhVxs6Z5tDGS8ySmwMZSl3+DHHNCxqXPEFy/aA5nmxJQ3VsTIrlChOT4DA4O0pmY8sWyT f8iXyNqDQ3Q1jpKmitEwuHKVrv2YKG3PjeJqn60UeJWvxuMQLckplDgcLSJoujCKzxrBMn6zAktQ UFBQ8G+zpXvGkyhCNEBd0W/rwqjvHKNNsbYQ9McEK5U9uBBhCIDygBahOxLsdkFJpthCWbbdQvny EDQQU06RcV9qGgIIcqq+cxR92/tmm4JjGIGNBhkUZF9agh9zUBQe+ya4IzbujEO9ZWF4u6Zg+FJT zV3TbO8Hu1/BNoTgEBiTBB/dsqRvlDd3TWJKmDli6MdkaA8JCA1X9toVsplD8GG2De2j0HxtXTOY G425KlhQcA0KgSUoKCgo+AmhqNhmiQjb+wGhA5UDHQMR0xyfcQYnSBhBBkEPdfTMOEPKr6MER9wR 6KdxSC5FhRSgpSBiaJUImgZiCCPTsHQUKDbFYN9PqmtPe+I4RLq+cxhKCKoI+gYGdFWDf8SVgKIq Kvs62AYPezSLKoxdraOOMNNVNIiyDVfd18EEX2pKqTIhSERAg599lYpsGNB5yg5g9YWXkQtK9KKl LxyLycpVkYKCqykElqCgoKDgJ/SWvrdEi1jMiE44gll6WiH7JlCYCS9ILqgf9pTB5ARET2nFiy0U OYNFV2jSF5uGIIMuUQQKpEkWUomCIY9ohLbeeWig3W1jLV3zvlSRpBXYFBxDyT3uOAQZe2o0qtBh tkgGg7SlFjEfKCRlRUrZehthk4EUo/nAiVZMyZechYDD64LqIoWHVtKRmIb2tWvpTc2yXzuOTXi7 pjHJxkAGsoy9ulWRgoKrKQSWoKCgoOBHQnBAqdDtOVTtgTFHMO2O5JoTBXtooqEz6+uegeZoCKZ9 3dOeril7bLwpknOwJ0sXGkPsadKkwNyxqebElDOUb++eZZuWFIUE6dMUZvKIySDlG0hN7G5gob17 rqkzXd85BvmCCXDdQyKJbDhLi17sBh+LDI83tI9CNike9jRp6Cocgta6SiOw24KQevWtY7vbh5u7 pkmKoRXyjoalMVcTTYis72SHgDKjjg1+KL/ySEHB1RQCS1BQUFBQJWQH2KQ8q9mj7OyGtGpJFqGx wJbEuCeS8cZzrkjaxp4XnbVFcq5EwREb96QmGwNQSKOdvbOucNYVzHihhzpHW6C62oYc/jG+EMUe Cp2AFMvA40lM1LUOtKYmd/v6Ar1zHT1zDe1s0zoO3ZKEOMvZ/OnmxCTt7nKH8i3xyeZY0RnIesLj oDeaxZTs/mHMCiOzwWM5qDfapIWXwMQZ25iVdQbSnd0zdEMTVG5lZnxxdhQcS/3mu4bKXc6JVqjA wIgnlvUl8vXt/TDw0pQN++ybkvxN46ReNEJZk+B3SCGwBAUFBQVVksDyKI+8YRoilIG6gtHQPgTl tH/l3Js/5feyiqsPfxkoLkOCQE55wjlfZGzywAX4P1BzCZ09RU9kjEZzKo+G9iQm6zvHoKugV9DU msz3je97rXR0R9mOLmd4DJoJI6cyBx6+k/+Q5ZVrL5qjWW847egcQnn21pvfZTaTt7Lcmsw6g4MY nK20KQtvdmUDO1QO1FVzPA+dlBydR/w7WYY6pF/CRbzyux1KL/UXgj9RVyCO+6cs92T3Ojr7Aj0T LbExXyxz8sYLdGdUtFTprZsAqRcNwt9Swe+WQmAJCgoKCqokgQWD7ZeC+onmvbHx+rbB9u7pEzfe qIrpU/RlD7RGM97giD8+ev+nMnHFEBmc9EWHMQ5Go8c62EMT3sQMNA30TXsy6woMqKGy7IuNOQID KJvjaXd4eM/KNfJDS3lCQ22JTHN4pC2WJichlZ5viY82J6CocqrQiU/bgkzlMIEVHfWGh4eLByjY l8g7QqOuSFqND2XoORFcYJFIIlKXkcmDrbFhd6D/wMmb5PFC6kXZm8NUo/K+OZTfL6FeQmAJEoXA EhQUFPxO6VKeCEWCoERUmVZwJyebwlnQHR3zJbJjs0dIW6wJb6QAevyf6B4OaB0onvrQpD0+Zwul PYkJDIhh6SZjf36PGqfAF0i6uqca2Q/zszHPXbhD/nMPH2FWTeFcS3D88InH5OTwtfdj8t5YoTEx 0ZQssF/uj85gfLbHKzboTI1mp1fUyOigM1F0xAvNoT6QBJk3ua8pONMSHfCF++qjg66ebHN01hUo UpeRvRebIjlPeJCqAERbS2zMHi26EtO7O0fxXtkTM41RLtQ+yjXlTWaCVfA7pBBYgoKCgt8tmbwo SauPssCVKCq/i5/3dk1BCTX5B/adVFeSzp2/nxzZ3xYvjM+dIA/giqTBluiIWpfltvC4q22kMzLs bk11DuxxRMZ3do7bYrPNXdMN/jF7cKQ5iaPncgcuqx1KaAl1QV01xdkTPh3+zMPHb8mfyE1Cx7T2 zdubB5+9Ix+7dUiYXzjZ1DEItvbN1QfGWiPjA7mlY5ceXbz35vrzd4unL+UKeykSEgpCzRbJn7n+ w/WHLzP7LuN9cEXmbIGpyX3H7j79+djdZ3WhXmdHrjk8SV16p5Zt4dFbj0tHleUbj3+NDbI972Br arKZbSnD28Xfw4/v5KfvtuD3RSGwBAUFBb9rkiCgnykjWQAJArngjBd83TPO8BjE0MSek6q4kOXi kbt17WlHe7Y/d6Kw52xu7qQtOuSIjxT3L6sRJbz6Vc5N7d/RMgAh4une2xSdYU8BZc8CnbAHxtzJ 4sHLzynywuUrZHRG+xpCGUd8oiU63p5Q15AAm7/bFp6wRwrx/nnVJcsTi4dUS5bb47m2WLa+vb8l NTExc0z1rkJbrB8Kz5eaouqTD7IjmLZ1jjfH517+Rj65bTDvDY2DVE3Pr7QkMmRzFBeW8SoYI2OO zgG8gbBL0oooBNb3TiGwBAUFBb9bsidO0b5yT4QRmsATZTqmpWcBAov9MA6UUCQ3NPFRynAcPn23 JTIKOhPZpsjozaev1IZP0dZddIRGbZHJhuAE/fgMytbEFMafOfEAAe7oyMzifgoOxQZskTzkXWs0 1z2mOoG21HhDMOPtmh6fV2/2rZy7FhtUt0kB3nC6I1VwhbMQTE9f/q56V6E9PgAlZPOPUvXhO9kX y/kiU+5g4ek7tVdjqMcbyLdGVHk3OHnE7u8nm2N8/hjeK3sgg+O2xHJtXVNNnexHgYTAEuQUAktQ UFDwu+XaAssZm7SFJyBooIEgj+zBkdjA9P4VdYt3GY6dueJJTGCcV3+qnjK8Z1/0yzdBHiUnW+P5 5mgWpa19wNs1ZYvk7JGR5u7xyUV1E7o/3IeDQmN5AoO5OVVLLRy726o8EKuu4+NdyOb2hCs8ePXH X6m6fPmpO5z2Jqf6p0+TB9h/7Jw3MnTm1jO1LssdsX6ovSb/EFXvv5ZdoSFvpODwZ5//qgosb9cw BJYvqK5gDc2fbAwON0eGf6Y6Xk48a+/o93XP2yIFyDWoOvrNRCGwBLUUAktQUFDwuyYJArpFSN+D g75pCud83TPermloEWd4rKE5AYUxP3niyrknqsrQYOnSj95oemz67JGzTw8dv12YO9WcmEwvsEc2 EDpSufF9597I8i+y/POfMpQKtIwtlG7tmYZ22d3RP3dQ3dHV7E85YpOgM9Bz8f5L1QkB1JHuHJzu mVT32t+8/TQUGWhPZXpyH/fIe8Ps93b6p85SNb94pCXWxxbkApmzV+6R0+tP4sW2ptT9VcoK1lgz jujPvniv7unypEY8/lxbtLQHa3qlpXfaofmqoyOY7uiZsSdmdvrZ9xbZT+hECp7kDH2vUAgsQaIQ WIKCgoLfKR3KwwVICqgySxFY0FX26LgtkgPd0bHmZC7Yk2uJDrUEJxwtox19e+2hiZ7RYmnPEkNL fNTe0d8cTfsTBVf7kCe5r94/dfKUurPKG+g7f/vjMhLBFRm1B4e8yYIjks1ML5GzNdTXECk6krOu cC95AE9goiUyZQ/1Q59tgPzccVc4n9urbpz3hfs8wR57qOhNzI0U9pGzLTqIw4FU/fEDu0HpCOZc 4fFXpdfTFO1zd+Sbg+otwlRhqTE01pbK8QeAeWJZ6M660IQzNedJFNkT4eMFvGNCYAlqKQSWoKCg 4HfKTwUWIwmshmDGk5pyJ4t1/tHWrnFnWL0xd++D7Ooa2RbINKWm3YF0cyT/tiR5vJEBvgPLG0w4 EwV7bPz0SVVgtYUHj124RTYHlI0vkW7qHGlNTeZm1BUsf3K0LlJoSkx7433kAZrD055A0RtT7+ut hxPnb2FWmdkzVPWGu5ujvY7IrDM6N3foHDkhsNzxcVtIfaLEC1l2hAadoXxb1yx/zJc9PtAWm/EG C1QdWTzpSWadgY/z8cVy3mjWlZhuDI3T3nZ634TAEtTyrwVW2TM8+GPo/pIbR67XunEvQUFBQcEv x5yynMOelkliS6XyM8/O4GhzPO8NDbbG1C3hwLFjd/tHFjvDY83+wdOXflS9kCkdPc9Ke5Re/iI3 dwzMLKpCB2iL9HqjaVdohFZ67NEiSE9db46mwcKiut2qOdzdEsq0RXKjk+qDFbIzCy2hsdZw+syV R+QBHr+UX72Xf3zPvgb4TLOS1hzuGZtSF6uAzPhCKDZw8Kh60xBoTqXdgX7tEyUyudnOcPzsJfU5 FEBLfNQZYr8RRNX0+LI/km8P5fkeM2+0uzWJQRYdHZO+6B5XcM4ZH3YlRkrSilF9V9f/oUPBb55i BUtQUFDwOyVJAbK1Aov9sGAoA3XFto2Hh1vj6ZWLD1VxsRbuPnvVkexJDa/9oNH5w+d9wX7INfa7 gThoUtliFWe/FWgLZd3hUUdgaHxRXcFqaou0x8dbItlnpRtymZn9LZF0azTzpvTYq5lDS63hUV9g CBNz+vubI8M8uCXY2x4Z0N67LIM71NcRH22LDqv1teAN9bvYPUF1BStTXG4JjED2UZXQNzHtCU35 IjPeyJzDP+ntGrVF+uhLA0QhrQT/1wKLFqjEGpWgoKDg/zv5cotWZjnjBXeyyH6MOTbenChAGLHf VI5lHqmP/FwDHYk+Z0ck0jvIv4inhbOjrzOZcwTT7PkIYUYILFukwNRVvOCJjNk6Bwr71a/+NcdG fOFcW1wVN0B3dtYTGmuJqetJQHNswBcZa0/mHR0jwZ5ZT2A0NaIudwHtsZH9x9QbgqvhjQx1Jsbc nT2nLqjb3lcj2JXFEZva1EczZKaW3R39EHk/8a8RyvLo/AF3uOiNTrljM2ybV9doU7j3rz7a0FrG sgDBb4r/O4HFdZUQWIKCgoJfA0uPZvgosKCu6C6eK1FEovalpugHbehhBMfOlu+jOnPtnbsz4wlm OpKTzo6htlj+zI2napss338ud4/thVryQkvRNq/EtD1ScESLTSF2OG9ysjk57kvkh6bUh5S2do3b A2MgrUndfSlDgfliOXdYXR5bvvzYExmB5mtsH/CEx13BnDeS94RzfAeVo7OvPZEu7vv4sIbHb/7o HlN3rHujo47OAW941J8YP3vtBTkBvLQLytMccFy0OvwZf4/6RNO+/OG2xLizc7QlOk4S609ZjqVn muMzts6cKzrpjk3ZI0PuxNhffbqRqNKyLEDwm6K4RSgoKCj4nZIvX3GB5YgxQmMxgZUoNIWzbDNW dNweZve8IGVaE8XGtpHWxJQjUGhJzDv8U57wnDs654nN20PFXa1pb6wANicKnmjeFcyAzlDO5mdP qIKkwLAY3Ns1DQMjNwUz9W2DkG717f2QWeTxpsabQiOexIQ9nIEHx3UncvC4IunWLjZyU+eIN56D MnMnJ2yRjK97simcbvCzLq5Y3h0fhyJsCo7RfvOWZLG0Dz3fGBh1RnO+eNEVztsDGbADMwlmWpN5 W+eAIzTqjrKHdeGI9tBEUyDfmsw6AgMQW6A3VmxJTjtCw5CAgYFZTywLXWULjrui0574LEb2pdgb JSjIKalXFYKCgoKC3xnLPg843fEC2OBnSzKQOCihe9p655q7Jus6hqAkbKG0LZKrD4zRihfYFM45 4xPNPTON4bQtmrXF0o2RUU90oiU5Bb1Cg2BkEmqw6zuhddgKFg6EkX0p9tN+TIHFCrbwsDuRQWtj IA0R4wgXHNFRX1e+vnMYx/XEp52Roi086opn64OjXkVdOWI5+s4jdBttI4NhC094kjP1/vzOtnRr 7966zpy3awqqkW6D2iOF1t7FHc3D3sSMPZpnMw9l2I9bJyfR1x6ZdESnIA2hxhyRcV9qurE9Y/fn 7VBmYcxkDCXUFfq6opNsPqGcJzFZ9vZy0ru6mmVhgt8YJVw6cPJLmTLSV0+J6/m11MZshuv11fo5 tQFlMWVNnOu9xvX8goKCgt8Dab0Kioeo/eyHBqLf7IPugQ0ZZAtl7eEMVA5kljdZYItMybynK9cY HrLHRnf7+3w9hfrgEASWO1VwxPP2WA76aWfrIKkrutXojGVAb2ocCglVTwL+7O724cZABgLFEZ60 hyBuhlxxyK8JKBtXdJoxPlrv723rnWETaB9vTu5xxdNQXZgnpo0ZtvbMYhwcjiaPmaOkNTMov5be uYZgBsoJcwbxoqAXHdFiQyDXMbinzj8GXQV12BCEPhuHDb3lTkyz7WIhpvlorxjKlu4Z6D/Mqrlr Bn4cl46ovEXMT+/q+p8s9Lm72hb8PK73Dq/n3ww36Lumnzs38P+FwNLKFyL3r9mqJUVuTApb3Wu1 fzV5ZBnJr+War1HrFBQUFPwOSYs9ynMTwDxYklk5SJn27mn2Q8ihtC9VbPBDlxQ9kWlfbNYZnGAM ZdgIoVFvPOeKZyG2IJgaA6OtvYuNwbwtXHTGpiFWvF1QOWw0BLCwWNodHUOvlhREG3seFXQV6IpC XRWc7GmiRW9XuincD3HjS03bg1PO8IwjOuyMjWB8JtHCM03+Ilviio15EByedAcLoDOQ80YKnvC4 N8J+gxlzswWGcRRXZJSIQ7d2jTf5B9DUnCjYw3kct75zFPoPM2Ff/YtlMEO8ZG9M+ZHBGLtPCn3m 7SpCezkhGaPZ3Z0jntSkojVzvq4JyERMwx4ZofuSqz9ZxMfNv016e1e/z+TZJLUdtX3/oV9yRybW pDdWtPkzjiD6TDQnppyhvD2AUXBSQcHgb3ecnOyetBLji08iHn4YqFIkBkHpiRYQRlUMgo7kpzAQ vVCFn2yMgC4YlsrSr6+zEjEYATZVyUZf9EIwbBggxkckOUGaA70iGPy4RIopcwoKCgp+x6T1FWaX HqHJqAlQM+dqrhej9Wu5XozWX5oAxdDcPs5wdfx6fv5CwE9H+GS0deI/UhOw7usS/H8hKQ18+pMw IF2BEoKhvXsOJQkJHk//gtAGKCFUSDYgBoPAQ0OhCicMVMnACBifhkKVhlpNyQGprly4rCauPNgO x9QkSlsk19I764xPoGwMZahXnR+ifsKdZHshUfV1T6OqbJDEJVEefpRogr8+MMZ+ciGJS5MptO7q GEYYbAxFIyCSYuAnJ9jcM4OSOsLJB2wIpmGgO58hDYIYdFE3ZirPcaHrJzRhEPjRuubrXc+5pl9Q UFDwW+WaeY+cG/h5K5VlAav9ZaSw1THcz1upXI/ayDX9vJXK9agNpkgqywI28Av+q1zvTcYHPcQA PutBfO6TfoAMQBM8EB4kBuCHhxQFSowGYYMwkhkwSCogEgFswVLRD6Q00IomGCCC4UfMmkSY5Ijn 16Q9lnMmxpsimcZw2pWcAHd1DtUHR3f7h+FnN9e7JxHWEBqjGBjwwNjZMYgAxCMYYTAQYItm+Wjo 5ekqwkYTesFfFxhB1dcz5U4V6FjwkBMjoC+14tCowqCO8CMGo6EVh0YrusOPwdEEg0bDNBBGc8ZL oFcnKCgoKKilU/B/zrJ/AsF/SIgBfNZDAODjnsQDJAd50AqdAANVCAP4EYB40hsw4IENJ0oEQ0JQ iSp68QAqMQh5SBHR0VdTcgcn16Sjc8IVKPoiMzA8oSliW2KhNT5Pnqa2XHN0tiU25w2zB9rCX+cb 60jtaU8uoglO9AXR1NiahYExEWPvGEcvp7+AAHhQwkmtGBYdUWIQ9EIYSsTjEDDQBWGYQH1zGiVs NKEvzRakY4E0LM0KLwHBGIpatfEgWrVVQUFBwW+UbJfSp/ba9Gq4locPuEmqg/wtakfgA35xrj7W l2HpHdvIo5mG4BcgPuLxsU4kGUBCAgakBVq5noEHogJEL4gWckItNLRkqJVGIz9IA2plBmwEwEnB a1KS9GvRIEkVammpMak2OUv+TwyFeotuzSY2gkHSmZSqUaowl45SCgDN1WhQmpSOLFgJYB4EGEq9 KN7ISnY4paoeV6/0ouMqAUR1BO6hQwsKCgoKCgp+MyypDigBVW+QloChKAQYxko9+WGgyVQFbaE2 qYMorSr5mKWRVVsjMD4GUPdVrFiTBugWg5nsYv7jrxasRrWlCjFqZS2g1aw3oTRVGGlADA7CMOoM vKTga5euVpnZewDeuHKdnKuBVoz28qn6HF6K5+OT8/b1W3QUfjir0UIBgoKCgoKCgt8YSQbQJz6X BOQhHcJVAfnJqfVTL+4HIVFIPJATVW2r9ihlxP90OkkiwtaSPCjHc3mSLGsCAYYKvVpZBw6bHTGI NOoNKPW6CpRkkOfm9RsUeePadWoCr125Ss7VoL6vXrykKgancUCLyUzOK5cu0wtBpNloolbyEKla 5hQUFBQUFBT8mkkf6Ks/00eHR8ZGRnu7e1AlpZFKJCfy4yNDw7BdDmc+m5sqTuYy2Z6ubhqB5AGC IXXQ6vN4UUV36BZ0nJma3lJTS0OB9bvr4Ax0+nlHCuYkDzlL5prUK2WFlM6pPwKVHc+CmXwmX8gP jQ4Vpgq5iRzFUAAA52hmFDEHjxxUXbI8Mz/DBJ8yrLnSTF1o/MGRwV8+/KLGQRVdv6K2Vkjt/naM M5IeGcuO4UBqhAIKeP7quVpVRjaYDdSXnBevXGTV0qtAqYMGUzoyj6CgoKCgoOC3wgrjx5tpLe0t 8Lh9brUuyxAhqlXCyqkV1lG5l2dz2sj54vUL5qyQzl44Sx6oHfKgfPDoATyv3r5icoKOSxpjTWqE V0XZ+pbOYGROvWEsq4obqqI0mC3UpcJoIoMCAApAX+pOzoNHjlIYqDdBYKk2gimA4+qNm+TnAaqh WSTrCARRxRyePOMCix2Rx5Pz8rXrsHE4qq4Giy8N/glXewQFBQUFBQW/BvLP7rIPa40USXR1QxV0 BkNqXREnqqGrGBge4TbJGKfHSx4AVfRVK7I8ODIKD8aHQZ5nL19hNFX/aI5ezvK6JpRJFsUoTs/Q oLD5iKqgIWp0EgJ4k8PtIefRY8chdEC1SRmWVBoF9A4MkkGqiMegpAGflu4GHl5aZh2V1uevXpOT DVuSYmgl55XrN8hD1dVA08dXgQHpiJzkERQUFBQUFPx6qP2k/vTDWv10l+W5xT1oGkln1LryiQ9C Ifha21ZOnSYnrfhACXiaW8gDUKRakeXhsTSF3fvhIXl+ev6CYlQ1QqTJaLkaOgUGgwG2Xq+HPTQ0 RIMeO3bs+PHjR44cOXz48MrKyqFDh6gLQAHA0tLS8vLy0aNHHz16pLpkuVgsUhgGRInBMSx5ENzT 0wODIq9cuUJNFRUVZKCL3++nVmD37t2sm4Kff/6ZnJjSiRMncOjTp0+jJOfly5cp7MyZMxcuXEAA 8P79e2p98eIFteJAKPl8BAQEBAQEBP5DwCc4fYjT5zvBZDKplgJSNdoYCBXyQAa4XC7Vq+iQ/fv3 w3j8+DHKwcFB6JDZ2VnYBw4cQPn69Ws+GvB5+oGieX/II4y4Jmw2m9FoRIxaXwtQWghAGA2rLakv VSn46tWrpHjIScadO3eoNZPJ4C0jP8KeP1dvEa6J69evI4YfAm8QXpHaJst1dXVms5kfQkBAQEBA QOA/Cnya41OePt/37t2LEk6UUEuKj1WhH1CGQiGtk6SOz+dDdWBggPznzp1DiUiUQ0NDNNTDhw/J ePLkCQzAYrH8IxVhtVoLhXUf0+BwOBADHaPWV2Fubo4EE61dwea6DTYBQgdVir927RqmSzOmEgqJ mgDyoAtK4MUL9TENa+LixYsUBtDR1QZZpioHH1BAQEBAQEDgPwr6iB8ZUbdYAaOj6sYpfNDTOgvC uBTjgsTrZXuwenp6yE9wOp0oBwfVLUz9/f0YBMbvv/+OLiRI/j4wCQzBD0nO6upqkoEc2pUh6CGI vnfv3lH16dOnmBAtI/FeEH1kcHAVBV2JKgkg0j3JZJKaoNX4W4MSePv2LTXB5itbKMkJgcWPSG8T IRgMUhhf3IJNoKqAgICAgIDAfwukfgCbTf1KIMC3GEF4oLx79y4i7XY7OWFDJ0BakKe3t3d+fp6a jh07tnv3bhhjY2Pk0SKbzaKv2WwmmcQOv3mQuAHQEwPRiOQhWK1WlFwqUQAAG30rKyvxMsgzPDwM J9QMTYJKxJBa4iqHgklg0dGpfPlS3d4Om7rAT4M8e/aMN2lBzkuXLsHGDOvr69+8eUNOvNfaaeCt IRGGKnkEBAQEBAQE/ougD3p8mr9+rX4HDp/yZPBWvkH8wYMHJDMgLVpbW+Hp6+vjYV6vt7GxEcbQ 0FChUIDwAsbHx6kVTex4ClbrB9VT5uUgKUOtmYy6Dx9TAagJoJnRehIFAEoLQ1dXl+rS3JLjXWhk ujmIKsakyGvXrlEMgBjY5AeoCj8P4LKJD4uSL4bduHFDifo4N76gBdAESN6hO6rkERAQEBAQEPhq scGHNX3WI2BlZQXGrVu3uBMGl0fAkydPaBySNC0t7FuEqVSKqw6bzUb3viCBEABQPDzv3r3jqoYW jwioqpYCCvgE1EDKAwfGwfgKFnWg2fCVJwB+CgBQxYHRCyVeGzlnZmbg58pM2xdhVKXIq1evwibB RIcj/9OnTxGpnQCgvUVIXagkJ/8WIVVXA00YkN4mGDS4gICAgICAwH8F9PENlFXXRFk8NAMZWlkC oEp+gCQHSQWA6xMuRSiSBwBo0lY/AqEUzdd70mn1Se5ULRuFDAoAeCuaaFs+oa6ujvx0b5G/KkJ1 dTWFkd7kh96yZQv5R0dHUdV2qa2t5Qt9dFCaDMYn54ULF7Tb51cDB2UDKVBe9MfBBQQEBAQEBL5+ 0Mc3oNYVqC4N1AZNE1TUmnoG0PpJUQGI5zbAbRhcn8HWjlMOOrBaUUasr6/v6elJpVLkR8n70wEs FksoFBoYGPD7/aiShFKG0UWj0VgsRt9yJKfWQEnBAMISiYTdbucvjAwcenBwkI6IEuCvqq2trbe3 NxKJwMZQ/BXG4/G+vj7+Dceurq7u7m5yYrRkMlnWC2PCAJTeAgICAgICAv8Z/I1PcB5PogIlVWHz Jhhcb2hBwZAo1Mrj+a50rVD5BAgFqD+PoP5wmkpf1gPQWqb+eBNpHbTyABiI5zvKtXKPPDySQBPQ ggegCz9QGeCnGZYF8ENzlFVXdxEQEBAQEBD4VgFhwJd4ANgkSABSCKiSFOH7xauqqmCQWiDZgBj4 yQNwjfUXoIGAMi0C0KBkk67i6gcGiafKykqUaKLvMSqNDFw58REAmhxKmhxK3kqjoYlrMgLGARCG 6dH4ZaINIE9tbS1VCdrJANrJCwgICAgICHxXIP0EQE5AEnCVogU5ucwoUw6wtUoJYWsOwoCeqlUC eaB7SDahM4/BoBA0XNMAOBJNgh+AgvEaKIyqfHKrD0dAADVp502iSq2UwD3cQEfty6NxMH8Y/K3k 4wPcEBAQEBAQEPiGgU98AIKB1AVsLjNIOdBaD2yA64oyKcI1DAeth330Y1zVWgs0HKkl6JKXL1/O zMxoB+Vqjr5pyA+vFVjKC2EgGyVNFyWG0koiGpl60VDk4U1kowtKHAJOEnwAvR0Aez9K0opiyOa6 CqAR1Ir27fgU2hgBAQEBAQGBbwD4cNd+vpN97949+gLcmzdvXC4XNQFohX749ddfi8Wi9jYigCbo DZIrra2t/Gf9bt++bbPZ1tUQ2iEA6JgzZ86gG//9GS5igEAgQINSlcssDM7Hx4CkY0joaAUTSozG I3kTqTRehYEYbZUMAH6a8OpB4OEqEDHaaQPUq+zFcvDRBAQEBAQEBL5m4CN7k5/aFEk6AQIANmkY LdBEcgWtV69ehef48eOss2ZpiSsKi/KYeC3u379PTZ9AOa46RRp9x44d/IlWJ06cwJwwIX5gAGKN WtG0+sBcxPAXg5K3UjxpMhqNY7VnNdgQa4Wt518NbSQZ5BEQEBAQEBD4T4M+3AG1Lklzc3Pt7e3k obK7uxsChn5hMBwOk55xu92o1tXVcYWzvLwMD6AdjUC/fnjnzh3Y/f39FE9Nn4BNRHNvEqAf4qFf TDx//jw5CQjbv3+/MhQDXzcCotHo69evf/vtt5s3b3o8HnjQihfg9/vPnTv34cOHp0+fsjU0SXry 5Mkvv/zyww8/wKajs/4llHnIJidAToLqUqC6FKiuVVCbFXBPmV9AQEBAQEDgPwp8ptOyDiQNRAgA rQIRAg/8aDWWfv0FUocinU5nLpejLhMTE2jq6+tDuZ7AMpvNygByIpFA1Wq1QudAtFHrJ0BP3hkG jtfa2trR0UGToGnBponCpnEJSifW6nA4VJcCyCxaslLr64Mf+n8M5UULaSUgICAgIPDtAJ/spFX4 RzyUxtmzZ/kSEkDyY3h4mAzA4/GQ2AqFQm1tbRTDBRY1aYHW33///cCBA0pv+e3bt9ofK/wIRWmo j0ugadFYdIsRB4B+0k4U4NOivty/tLTEbag0NJENbUi/oUiAeuMjKKP+f4LmLyAgICAgIPCfhiJJ 2Gc6dEswGEwmk/F4HErj6dOngUAgGo16vV5aPCrD1atX0ZFEGF9LWi2waHBUqZcWc3NzFLM2lImx zny/FPpcuHCBbDhxMHjo1wOVAWWIMOpCVUwLYbFY7NixY3DSJGibPMKoOz38HZFKj/9/gSUgICAg ICDwbYA0CUrSGGX4888/0Ur29evXEdbe3k5Vu91O4ofkFDzrCSyAuhw8eBB2KpWiKjWVA3344025 AaDD2bNnYWB0Pl3YANkURnpwzS308BeLRfRFl6WlJepCIpH116yBCQgICAgICAj8bZCioO/kRSKR lpaWjo4OKI2ffvoJQiocDu/evVu7vkOCJ5PJoMr3jqME4PlLgUWCDF1OnTqF6sfm1eDjEnBgdNBu clcGLMfRo0epCS8AB1NenY6eVkUvY2xsjEY+efIkqmwgBayzEFgCAgICAgICXwJcUZDGgvZAFUrj xIkT5CcnyQ+SRwB9DdDpdFIrlfCsJ7BoTAA2NR0/fpxV+THKwPtzA0CHlZUVvjXs5cuXr169evv2 LQxlcPn169fxeJxPd3h4GGG//vorbLoVCIM25+O4tIJF46NkHT5fYK0Xv55fCwrYTKSAgICAgIDA fwv0+Q7AJrEBG0qDtipxeXP//n04obpgu91uRYzIDoeDd0EJz2qBxUFdJicnYfMHPVDTJ1Amo+7t wihc09GNP9qDhQCtH6V2OHjS6TR5fv75ZzLokRIwCoUCDIxw7NgxVHEImqsSJVawBAQEBAQEBD4b kA6cZaAVLAB6A/qko6MDtqFCp9exYI/LSQqE49atWyygpHNo2WhlZQU2VykPHjw4deqU0s6+bEgd 3715TcaRQ2w/Vjl4Z5QknvhGevSBKuI/Ao2J8hgaEa+BJgRjfHycnEBfXx+cGAc2rWAB/BahckB1 hY1sChAQEBAQEBAQ2AwgHdZUD7SIA5Bc0e4sJ8CvfbbUixcveBcoH9Ik8B88eHD79u3kh8ihYASQ RkokEuQByp4Y+hEkcWgeVEWJIQAYfDcV/Fpxx0sCWrlg1A7F/fQYCEyLZsb7UgzZAgICAgICAgL/ BCQqoJm4bAKgTKgKJUM6RCtp4KFeXMBwg+QKWhFPI1ATShqH910DaAC089CqHzIIPIYbiIRy4lUc nrpAVJGioiaaBECtfFiK51UBAQEBAQEBgX8CiAqoC4BsCBWSIloPi9NoLABChYsqhEC/6PWosht3 kDTUhcYh0UIlPNxAuRG0oQToJJJKBLTymaGVDH4wePgr4aAXAD+fOjx8uUtAQEBAQEBA4AuCC5Uy kPYgrUIxfCGK/CRytHIFJYkcHo+Sbu4RSCPxLuUgbUTHwOEpTquTMC6fAR2DSoDubtLhtQapKBqK XhKfHGIoDDE8XkBAQEBAQEDgL8FVRBm4n/5j1BtQGir0tL2dVA1pJoJWwFRXVuE/oF5XQQZ1r7RY UVpM5orSji+uurg0ohFK/1kF8vMDk4HOpJC0vXgMnFx18eNRlS96aVUaQAGktNClrJVDezgBAQEB AQEBAQ6IhDKdQB4CpAVkBpohiVCCEFg8Gq18tQlOs5GpKJC+YAhRQtX1aDEZUaIXjcDB9AyOrdZW gaul1etdpJ/Qnw2hgEQSVcnmI1MVo1ErH5YC+LBoXW8yG0xSQEBAQEBA4HsGRALXCWSQh0DaA14S Q2SU9JOOxBYUEnmIZHOxZdZXQMfAIL1lRHWV/IINkp/Wuj6Zlhbcv2arFjyyDFo/2RtDG0kGeQQE BAS+bWw+7/HIMqznFxD49rDenzq8kDjqkxI2ga1bEXxOlvWyXCHLBoXwgPBQVesBtTYRASivba/B 8fVQa5JBAnWSsUIy/U9PSzrWaqjNCrinzC8gICAgICAgsJ48gBdU1dMmsKUWwecVdQUDJRncXu0h W6eQB4BXSWDpoK1UgaWvYNZXBkVfCWklICAgICAgsFmQdPgsgbWtBsHnFLUEg1akSEKBpKKoiVfL mrjzyg4msCrY0xz0bCUL/1OsrxVCZgkICAgICAhsBlwzqOppE9jBVrAulGST9oagdnVK61mv9dKO Kmi7igpFWylFBUjzERAQEBAQEBD4T4ItX/1NgXW+tBBFu6lIMJFHK6G05OqKt14QAktAQOB7hzYR r8bGrf8GSkekbyCt5udBp9OzmxR/q6+AwH8XpfOIQVVPmwBUkWYFC+pqTTm1JunOICcTWBWSge27 wpmnx3/0awss7UQJ5FkNtVmB6lKgugQEBAS+MqhJakOoof8TlI5IkoiRRJIqldhlcIm6io9cx6/2 UocSEPheUDqPGFT1tAl8KrA2r65WUyOwcP6xne6bEFhkb4z1IrV+stcDBWwmUkBAQOCfgPLMxlBD /3V8lFNaW8tPhBRxtcAiriGwiAIC3z60Z66qnjaBHZUIvlgSSYZVGotuFK72rPavFlgGdp9wg2xC jwDlzxRFiWB6aih/lKj2+aL0AzjsVSpjwkn+1aAAAQEBgf891sxRZKyZmtZ0/j3oJBMya8n+SGNF lQ4ZVL9FJ7Ff6mBZV0nTOsRCOKFEFRNE/oaz1I2egqi0gUi/oBL0KdaZ/xqRAgL/UbBTWvlD1+sg kjaLndXQRislkaSXZaNGM5URw4JmhahCYCEYpK3xS/XsW4QKcFJCWSnn6Lq5A2qprKnsZ3AAbQAp La2xAdY7qICAgMD/ACSnKJWpuVaB0vgvgj0mh4khsrXUV5qrFe1lZAtRBpSkf6w6Y62kQ1MVow5Z HE0mTF+v1+kxmI6lU2RdjKBn3deQTevk2zUiBQT+o8AfOYNyNqkn8yawiwmsU4paInVl0ixQgWjl RACn1kPC62gdzlGCIrBwWbTmWcegzJNBucCr4FWAr12hpCUulGQA1Eo/6oyOyF/avgICAgJfCfiF IpIVZVuex/59MHGjU8lysR7/VxpqaiCkFJlFisrk8XRkApHFWOpgNHmwpWPaYHJKUh3FGE0SiI7o btabWFane4UCAt8ZoDQY/qbAgkIyyLJFITykt+iOIUhyCtoL1Hpo7QpVxB+BwFKOrwosA3umO53T q0BT1a5UkXJCAiID4ml1MkI8/JWVlWpdAfqqloCAgMBXCSXh/duZSrtihCyq10lGhUxgGZBNFUsJ qTaYtktSQzg8bm/LhXr2d0QO+zr3tgWXOyMrvo7p9tCCZNrGlrWUeKOBCSw2InshKGgUNpCAwHcC OoUJqnraBHayTe4nS6KK3/7TiqcygUU2URtzpI7twcJJjYscdvKtK7BoilxIkRNVsrV+hKEkXcW7 ELiToHoFBAQEvgLwpKS9IOTp7ktDybhEHJYdmapsFUrNkOTQSeYqzKc2GBnytqZTvfvyC5dGp84M ZC/F+lYCqTOtkeOd8UNgRywnSbsknV5nstCsTbjmRUrXbHhnXgGB7wl0NqnqaRPYZYVO4nuwoJb+ cg/Wag9xqaES8sqgEVjsgmcN0BS5WoKBaiaTOXPmzIULF44cOTIwMEBNcK6srFy6dOn48eNoPXHi xP79+9va2qgVvagkQ0BAQOB/gI0zD/dzw2g04oIQ0DrLsJ7/r0C6SUstmAe5li076RVtpKuSJGsw lj20fOPxU/n1z/KT1/K5a29PXvpl/7EnmZl7oZ6VQNcxt39Pc3iyLTbTGhiUjOx2YYXBajGZ2fyE wBL4XsHPUFU9bQL1ZgRzgQWdxPdXraZWTpGHdriT53CDWTLpTMoTRtmZ/RcCC6DrObPZfOXKFXU6 JQwODkJ4Xb9+Xa1/ikKhgI4k0WgoNq6AgIDAl8bqDEMeguoqQfUqfm3J166URgaqcqzp3ASUXKsl xgCpptqKJFL3sO9u6xjsGdzz43P5zQf5+Tv52q3fDx59MLP31vSemyOFi10jK/HBM9BYUFq+0P5w ak9ndFbS1yp9JXaf8ROBRRQQ+Naw8cmoCpFNoMGI4BMaCcUFlk5D8tANQdrYrvVQzKFGk2SUzOyL Jsppp2zEWgs8lSDpUN5R5yLLDodDtTC8JP34449qZRX4CHw0AQEBgS8ObYYhgzwca/q5k8BtpVEF eQC1rvFsGlzllEjS5xMfCaydYDgyFY3NLB688fJn+dFz+dzVp4cPPJmcuDY4spLJn+sdW+lLn4j0 nQx2H2+PnQh2nQ0mjrQG90q6Gr15B0vnoBBYAt8BNj4ZVRWyCTTqEXyqJJi0q1OrqZVWq3mw0SgZ JBMXWBU6dvW00USpSa/XP378+NmzZ+RZXl6mmaH66NEjbgOJROLOnTvkefr0KTykz1ZjzYPCuaZf QEBAYGMoF4NqtoFBmWS1ByU56aEzPOHweFp313ZEycMA2AS1vilgkJK0UojOIHIxqH6TUF8pSea2 jpmBoZNnLr2+/YN89uLrxf0381PnugcPDo+eTnYdTnQvDafPh/qmooOzvuSR6Nj5ltCJ1vBJzBKv xyCxuxLqIeiIJXzmbAUE/nugs5LOLBIhm0FTJYJnS7rKsM4eLDg32JtFW+P3OZBRcM6x7w8qZ6J6 nbPOuUdfErRa2VPvyLZYLCjVeWFgSbp79y63Ca2treQByr5OKCAgIPAvAXmMqyKtzXdWkXIicBsG mgCEoSQn+pINA0D2402A1t40FLlD0kchhgBJYJEPudZg2eYP751ZuH/x2ofFA3fTE6e6Bg5M7j2p 5lMNBsb39mQvtsYPRvvOB7tOJ/qykmkbdJqhgj1DSxmOqOJvzVlA4L8E/JEzKGeWep5sAsotQggs WprS3iLUcmOBRTcK99rZDfpVAmtNKPP8uImKl36/n6b1/v17tD548ICqlJIo5ubNm+TUZjQBAQGB fxXIQmQgEXFbayAj8SpQlqBQRUdtDCW0LwASPSpRpeITgaUzbm3tTMa7TxRnf1g6+Xokd34wfSbV v5yZnUcufflOnpz7qLQOnbgYH1gezJ8P97I7huHkXLRrARKNkd8fBAUEvhsw/aGcsaB6nmwCTQYE Lyj6CdJqPSG1GYE1b0M6wTmnbG//a4FFWYZ+/YbQ1tamTgqjKuC3CJXXxWCxWPiOeFRXPytLQEBA 4N8AZSGeuwCTybT6Mk/5viBbryJFhRTHf6OCQFKMd+SRAHk+H0reVXUP+wRQCggsM4hRlY+F6nBq JJw8MZy9uefI0+H8pd7RM7He5fzCHuTSN+/k3v7ZC1cuU2q9cP2H5PBSf+5UqPdIsOdwIHpoYPSC sk2+upTWiQIC3wu0ZyidJpuBnQmsOUVdbSCwtM/H0m57J5LAmrWXTjsjewIWJrTORY52osgslK0C gYA6I1memZkh4XX79m3yUCTrIEk///wzdwoICAj82+D5CiAxREZdXV17e/uOHTu4QgIojGNNJ2Hb tm0+n6+mhv3G2AZhfw1VWpULLB3UlWRWtZCutj0y0BZeSg1eys/f7x47H0wtR3pWpvadonR66vxP ZADLZ+4OFk8lRg/3T5xPjK509Z9J9JyUdGZGCCy+iCUg8F1CPU82AbsOwdMlqQTltOYmd5JfZK8W WNQ65cSB2YksmZTfDlVP8tWgVAJdhes88thsNnU6snzy5ElKNMhZ/BYhjyxb5eJ5jVo3g8+NFxAQ +G5B6QLgq1awyaiurm5ubp6amkKJC0Ke0GBQFTYPpkyFki4dKysr0WtxcfHAgQNOp3PLli2I58Gf jY/qqjRJlRqBZdgWTI52xo6D4f6TydHzkb6TXaMXMpOqwHr+Tn77u3z26uPs/OnR6ZWhubNgevFO X/FyMH6wf/Qse5IWxhcCS+B7Bc5QOknplNkMoIpkuahRSyXx9KdC1UlrVGSv/qYhtU5jKMoqJknP vkmIiax5CtIsAaoajcZ8Pk+z+fPPP8mJTITyyZMn5IdN8VQFlpaW+Pd0OFDlUF0KVJeC1R4BAQGB NUHpgqC6lJuAFotl+/btHo8nFAqFw+H+/v50Op1IJKCWdu7cuWPHDmgmRHKZRQZyHZoQgI4DAwNI Ykh927Zt2717978usHS1HfHh9thyR/xYS+xAfPh0bOhUqO/4vmV2l+DV7/Lg+Mxw4ejo5HJm//nB uRPZY1eHD53P7H3UW7zRM3ikd+ioXldhMiCxC4El8O1jvZOR3CRCNgMmsP6Ylt9L8u86Vn7QyX/o 5A+S/GsF4+/wS/IvJsbf0Ao/wipYJAgPSJEfCi6WT3AJV/FRYJVvT1DAcpUC2EhV0FLqXGQZeWpw cHBkZKS7uxut/FuEq8EzlxZs9BJUlwZaP9kCAgIC64FyBYGqVFZWVkIVQSfV1dU1NzcjZZ08efLl y5dqblJw5MgRv9/vdrubmpoaFcDIZDKPHz++ePEi8ltDQ0NnZ6fP5zObzVu3bv3XBZZ1R1us39Wx L9xzuiV1oKP3SHh4JTJyoriHrWC9lt+PTOXH913ILJwZOXg2f+zK2PHLUxfv5fa/HJx51D14IFs8 jdSuLNAJgSXw7WO9k5HcdI5vBkxg/TIlv5bkd5L8SlKMCma80jG+lRhfGhnfSIysSTFAakUX8Jfx NQSWYa1JYura2UNjqXP5FGh6+PChWtHg3r17HR0dtMSFcUhpAVxyoUmbrcgPJ3VZE9r5CAgIfLdA KtBmA27zXQomk6m2tnbXrl3QWACMlpaWgYEB/gC/1Xjx4gV01fT0NKTVhw8fTp06FQwGd+/eXVVV BWllsVgwZtlxNw0kN426YsSk4UeuA1mr+hwsqcZs3d3cseBtmwv0nW3vOtk+tBzJnVk4zL48+FqW x2aP5A9dWDxzN3Pk+r4rzw9fe3Xg8vO9J+9kF0+P5OckQy0GNOjFHiyB7xR0huJM0usq6LzeDLw6 CKYx+alZ/tEgP5fkF5L8U4X83Cj/KDHCAJ9JjE+NjKqtl58ZWAn+WMH4fMTDJsFO64+XOmueg+pE lWxCOxJwIehwOHBFaLfbbTYbqrjgo8diwXA6nfX19S6Xa/v27UhnpJO0JcAH5OBfMKRDEHiWLENZ XwEBAQHKKgTyVFdXV1ZWWhXgyg35pKamBnoLWauvr+/YsWO3bt1SM+unwGVhNpuFDuvq6mptbd2x YwfUFVITshxKjKk9yudgI4FFZklgsZ/K6Yzsi6SOMHXVdTKau9gxdHIodzFdvJZbuF7Yd7u4fGfu 1MN9l98s3f7t5F156fqfc0cf9o+f2XfoNF66ms+FwBL4LkFnKDuhJJ16Vm8CLglqaVh+ZJB/gE5S RNUjlBXyA4nxkV6h4nyoZ1RtDSny6YibTYKdz5sSWGrlc1bbVoNG4N+CxrD05FISVdBYXIGRtNKu bAkICAiUgRa8AW2iIBslrvEgiZBM+PUb4mFDY+ESMZVKDQ8PLy4uHjx48NChQxBbjx49unTp0v79 +3t6ekKh0O7du7cogMDaunUrNBYNAmBwOsrfAckdVfR8JIYDSWDpDFV6U017eLozOtscORLoPtna vRJLX+4evTZSuJ/ecz277+bkqdvL996c/VE++YN8/Ia8cPLN5N57XSMnJKlWkrZgduy9EQJL4LsE naHshPocgQVVJP8wJN81yHf08j1Jvi/JtyX5jk6+KTHe1sl3KuQ78IAwKuS7EiN5bmn4aEgVWLrS CtZ65yDNE1kJJVKVOpG/BYygvfGHqmqVngtPoGwI1SUEloCAwAZYU2AhydTU1OBCbtu2bQhA1tJq I9gQTHSvMBaL9fX1dXZ2Op3OYDBos9nQBZln586dsCGqoK4wFIQaNBlsDEVHxOH+VmpikkdNtWrC /bh2xSw0qytYep0eF6J1wUQh2n8i0LUUHrwQHb4UHTuaP3AzfeD8yN4z8xfuHrj++MCVJ2cevT9+ 49eJQ7fHZy9MzF2kJ2DRaEJgCXyf0J6hqv7YBLwIvjMkX9PL1w3ydUm+IcnXDIyXJMbrRsZrcIJ6 JQxOqpZ4ReHdAQxF53tJYCn8S2iVEEF7+48kEUqA1qUIXFfBTwZPeTxnEWhNi0P7NgkICAhowZMD TxTIJ8hRu3fvrq6uhjBCbkEVNk9BCECVWqGiurq6BgYGvF4v/ZYXBiF9ho4oobfgB5DNoLFgoCNy FB3rbwJdGUn04GLSSA7MD1Rtk5m1GrZUWHdKki2QmmuPH+lIHA0NH0pkj/VMnBtbuDF97MnsytOp pR9mjz8enDwyvu+MVFElmbbQSNWWKmgr9SjqsQQEvi/Qeaqqp02gGcHXh+TzOvmiXr4gyRdBo3zB IJ+tYLxoYoSf0cDIAmDrNFRar/dDYCmrV/q/FlgsdWkWn2iFie700TqT4mZhSF5kE5DaEAC/WleA KldR1JeXZAAUgCOyA/+TXCYgIPDNgdICQXUpQBUpiDa2Qwnt3LkT+QcGSoCnF+qIyC1btoTD4Z6e HpfLBT8FQEXR9wShrkhUIY8h6WEElAA60gjKYJvCp/E4Chc9HwUWJxpYECajaqPa/vRstPtAou9w MLmS6D/XM3yre+hm79jdzNTT/Ozdwdzlyb2nJd12I65a0U1ZsSK5tu7OjzWgzEpA4FsBP+lU9bQJ tCL4Qr98UpLP6uXTkkKjfKJCXtEznjIqlBSiCir2SZ2GqGKQXh87l6GRoJZ0IJ3YbE40uTLw3ES6 iqrINSjtdvvvv/+uTlCWL1++zOI+Bfz3798niYZDnDhxgoKBQqFAMb29veShKkF5i9aekoCAwDeP 1RmAPBw8NQGQPpBByFGQRFXKl/5wqVZTU4MwutkHwYQmug5E+tq1a1dbW1tjYyOlNfKjC8LQil5s 0LWwXhOb0PpQg1Rg2hBPOCI0EHpSAeoVMltvkSrMsCp0Rkxvx2h6f1fv4Z7+o119S72Dx4fGTg+M nBzJLU/OX5D0W9gP4yiCDB1NRh1SbZVFedboKoG1aiYEZT4CAv9BrPMnrYJ0xWbQIkl/numWlyR5 RScfk+TjMAzysk4+onBZz4hWcFkh2UcVavy/n+mGwKrQ4ewtCSycWzgnN5goNaEsi/nll18ws7dv 30JC0SyLxSIPQ+a6d+8enD/99BOqcPp8PlT/+OMPVJVwmYQafaOnu7tbmzH5OAICAt8hVmcA8hB4 FQbd2tu2bRu0FBQSyurqauQf2o0ALbV79+7W1laUlcrdQCituro6eNBE3ckJoAslJYDSEZX8EpGO uBrUtB7UIBUYsCSwFJNAT8NCqBmiSvFXQFwhUL+VSSh1Q5USj7mAbEs8+rGVMJOxChfNaIaj0oxQ DCcElsC3j3X+pFWQzNgMWiXpj5Pd8mFFWpFmWq6Qj0jyIYVH9YyogogpI/kVfjiVWkNgfXJ7rwQl M3wye/IQ+vr6aGbwI/ssLi7CvnTpEpoomD/2/c6dO3AiT8ViMVRTqRRa5+fZj8PD8Hg8SpS6fKXV WKvBBxcQEPgeQKmDn/hINWRzD2WMrVu3Qj85HA6bzQaxtWPHDugtqCUoLbvdHg6HOzo6YCAMHQH4 IbYgwhCG7hgWoFYak8II8FCpNdYDZTOAqsoAvAtJGaIGihjS6fDSStvSoZH+NrUjkKFi1XEFBL45 0BmHUw6ngXoqbgIQWL8ci8oHLPKiXt5nlPeb5D06eW+FvFdi3K+XDxjkfTrGvQaFaAJR1amRe/Tg L8tJDIWjGyrYDxGyazW2Fq1es32C0jw/ATmBffv2YVoLCwtNTU2UufjudcDlctG8gSdPniAeTvqh 6GAwiGqhUICNRHblyhUYkUgEAWZld7wyfPlxCev5BQQEvkmsmQ3g4Vdi1Ir843a7o9Foc3NzY2Mj BNb27duRkRoaGuCHwMrlcul0Oh6Powlaymg0QmPV19fv3LkTIxgUWK1WWr5ih9RAOY6KsioH/JbS 14BY1vssgaXgE4GlFUlcKq12lpHHcLmGa2lWEtY+roDAtwQ643DKgXQmbgZQRW8Ph+VFszxTIS8a GOcleUHHSpB7GPWMaOKtGr47qgosvU5ZW2YTYvuxaG6bAs2fHog8NzdH8wPOnDlDAUhVS0tL8ExO TqJ8/PgxnLhYpF+A/vXXXxHAOsiy3+8nQ3lDGChJaa9ZBQQEvlvwPKBNCNr8gGRCBlIHPQN527Zt UE5OpxNaamhoCFmop6cHGiuRSPT29ra2ttbW1tYoQBfoMBoBqgsl34CFkh/iL1EWiaG0+m/z42ig iCGNYFLdm0ZJYAkIfF/QnnGkLjaDdkl6vTcoz+jlSUmeqmCEwQk/NYFFHSNv+pSvDsb+qcAC8AJI QgG3bt06ffo02cPDw2jNZrOwr169ChvGzZs3lU4sFa6srCiBDOPj42S8fv36p59+gnH//n3kR34R Sb0EBAS+ZygJszwbkB4CSMqgrK6uhrRC6XA4CoXC1NQUyhMnTjx79gzp5cCBA8FgsL29nZ56tXv3 7rq6OqirXbt20T53GpAfa/URNwCCuaJCltP2ZcP9v6ay/9+jCwj8j6E940hgbAYdkvRiPiCPV8g5 Sc7pGfMSI6tK8oSeUfXoPpI84woV+/lirA1zUC6PVIGlbpn8TJBUOnv2LFWRzlC9ePEibGXCss/n I5tuEZJs4mkRyGQyFElADDfQyt4kkRoEBL5jUAaAduHyBUZZWrBYLFu3bt25c2djY2Ot8owGiKdY LDY2Nvbnn3/++uuvz58/Rwp6//79gwcPzpw5k06nnU4nYhDvcrlIYGFMpCausWjkTQLx1IVW38nG UKTbeKuAgMD/GKQoNgMIrJ+mOuVMBeOownSFPKaTxyTGtIFxVGJkTk6lVY1hfDwdUgQWe2zwPxJY R48exbTIRipBQkH1ypUrSGQwkNHC4XAymYT9yy+/JBIJZBnKXyhJbFHknTt3UB47dgwBV69ehb1j xw66CgSU4QUEBL4v0OkPwNaKKqQOehwDbBhbtmyBSIrH4z09PUNDQ36/H0pr+/btcCKN4PLvwoUL t27dunbt2rt375BbgMuXLxcKBWQnyDIIssrKSq7euCTins1AmSabHu9ISosM3iogIPC/AT/j6JTf DDol6XHBLw/r5JEKeVDhsEEe0suDEuOwiZHsgQpGsoeIOoXMvj8e4AIL2URJKMq+yc9NBNPT05jW 4OAg5ZTW1lZUz58/r8x2DVAv2sYO8C8htre3o0RmxDjd3d2waenrc+cjICDwzYBOf4LqUq7NrFbr 7t273W435BFQU1PT2NgYi8VGR0cPHTq0uLhot9shm+j5C3Sv8O3bt8gqjx49evPmDeznz5//+OOP iKR1rKqqKsQjGPmHLhRhaw/6l6BJUkeA7wkjUKta0WA9v4CAwOax8UnEFMbmAIH1INsu90M26eQe hf0GubdC7pUY+02MfRJjr05DpZX86Nsv3cn6IbAqJINO0qsrWBsLrPVeAK4a1ZkpIHvfvn0ejwcK CZ6WlpZgMAjnzz//jCq6UOohQYYchyZEksA6fvw4nLi4hL1N+R2x9eYjICDwbYPOfQKlCwDZw2Kx QAx5vd7e3t5MJoOyo6MDl3ZhBePj49lsNhqN2hRAfkGNQX6l0+mjR4/Oz8+vrKw8fPgQmefatWtL S0vQZMhLEGRIQRh2y5Yt9FgHOtyawHxUSwOaJ9l8ttBbXKvxVi3W24S+XvxmQB0/fwTMWZ22gMB/ C+v9qZMbcmKTaJekO2Ntcg9Ekk7ukhh7DXJXye4xMpKtZUoh2ejbI91Kd6wSWKjrNpiojlbOAX6V BsCmJyxoQU3ogkRDwXDi2hEGVenmILIe/L/++ivsuro6pavMDb7JHYAhICDwzYPOd0Ctl4BMQqoF 6gfYvn17JBLp7u4+ceLE7du3Dx06BKU1MjLS398/MDCQSqVwXef3+10uFwQWBNmuXbt27NjhcDhC oRBiFhcXT58+DXUFybV//34MhchEIoGLOowM0N09JCs+Ezo6YfX0CMrENwLFUDCB+wUEBL4g+JmF khTFZuCXpGsDPjlVLcetclySY5KcrJTDBjkqMZKQihkZ4xWMCQMj2YgHowg2XBv2Qauxe4R6ySCZ jZKFdryXn/+rgaRDIkmZPwtG6pmdnX2p4OzZsySMtMAV5JMnT4rFIk9StIiFC83nz5/j6hMDQr3h GvTu3bsvXry4evUqLigRQIcAlE4CAgLfEcrOfbK3bNkCAVRfXw9VBEmUy+WgkCCtAoFAe3u71+uF tELpdruhmXC1Bs0EjQUDZUNDA2IgvILBYDQaTSaTvb29g4ODMFDFgBgZYTgEPepdC5oMQSu21oMa +inITwEE7hcQEPiC4GcWSlU9bQKdknSl1yfHrHLELEckxqhVDhjkkAT+EWOUI0aFFXJYx8qonpWs Kik0gFcGPSSwdBWfCqw1gSnyDZtILtBD8JDMAviGKkgrSj1ogoSCZkKV9BYMaqKSDHr9WtBR4Kde GAH26jABAYFvD2Vn+prnPtTPrl27SCq1tbXRQ62cTieE1O7du9EEQCQ1NjZCVMHT1NRE9wrhh+TC lRv6IqCmpgYqzeFwwBkKhSC5MAhidu7cSXcJacG+LE2tOSUBAYGvDdpTVVVPmwAE1qUu7x9B8+8B kxyQ/vRLcsAitxvkDgl8H5Q+QGl16hkDOvD3IKPsV4iYTunPTgN4qd/TxiaxaYGFEpqJpJXWCXDl VOYhaBe0uGyiAJJoJKrgpCqNw4fS2gICAt8w6ExffcqjirSA7AFAGG3fvp0eJQrZFAgEOjs74cFl Xm1t7Y4dOyCq0EprVxBMiPF4PF6vF/EwSH6RhKJghEFjud1uNEGNoSNGs1qtGBAZiQxaccc0tAlQ QEDgqwVLIqVTVVVPmwAE1vmE+0OrAfyjVfqtWZJbLb97DX/6JPDnDsY/Wgzg7y0S+L5VB/7ZwvhH C5qk35v14IWUsoLFpsEElkmyMnW1psCiiQIkgMiDfEdV0kwcaFKt0nZUsrmi0q690yCk21Dll4xU YmTKawICAt8DKHtQeiEPgOQAiQM9BP2Esrq6mraiQ0VBEjU0NNCz2qGEADQ1NjZCSNXX10NIkRSD bEIM/LTEhb4waBELHREDUYUuCIPSQkcAaQqjIRKtGBM2shOAmSAvYYY0VQEBga8fqnraBCCwzoZd P3sN4Aef9Itb+s1tee80fXBJ4Buf9LZZeu/Sf3AbfnVL4M8eHfjepfvgrqCYX9168EzMCYGFJKEI LKNJMv+FwOJCimQQEAqFFhcXDx8+jHJwcBABlBZ5AAHOPXv2HDt27NSpU3v37j1+/Pjw8DDyFPxI nbi+XFhYWFKQSqWgqMpElUhkAgLfAyjPcJsMuiQjMbRt2zbSWChpFQolqvCjVdE/JjghjxwOByQU ZJPb7UYVAQC0FMQWDMRAliGARoaBJnSxK6AVL/ih5FCiC+JxFAQDuGJEosOstLMVEBD4CsFPUlU9 bQIQWKcC7tf2ijcO/S8O6W2T9GuT5ZdG86/MkF66GH+26Rnt0jubpEY26RhtEvjWVgGeCJLAYlAF ln5DgUU2X5Gi33jW4tmzZ0hPpK4oAcFACR2mRmiAJmgslGq9hJaWFjgB6o5xqFoGPh8BAYFvAzip y85rXGtB00ASQQOhhGACYCPPkIQizQRAckH3IDvBs0v5wiCcUFGdnZ20PYvGQZPVaoVsol+mhwcd 4YRBHQGXywWBBVGFJtJYpK5QJRlH89RCne4XgjrohlBDBQQEFKx3UpBblRebAATWSrvzeYP0olH3 tlF6uVt6W2cG39VJ4NMmxtd1esZ6CUQY+KZOYb0Evq7Xgcc6HRBYFcp+Jwgss2T5C4GlXbQfGxuj 2dAv5PT29lIVQJWUE0BdRkZGqAmpjfx8MezNmzfw02MafvjhBwqjXjgiL1djPb+AgMB/FCzLaPIM bAgmWmGqr6+32Ww+n6+1tbWtrS0ajcZiMVQhs1ACUEsQQ4jfrvyqINQVSsgmt9uNjpBlGAdADBQS WhuVn8eBH+IJ0ooDMRBk8CMMNhQVSsQAGBmqi+cumi2BPF8K6qAbQg0VEBBQsN5JQW6SFptBAAKr xf60Tnqm6KfnO6XXO83gm10S+KSB8eUuPeNuJr9e7NaBr3ZJnC936cCldpsisAzgJwJr/YkyPzu5 S196zGaz1ATgWpOcFEBZktaf5ubmeBOq2gRK/vZ2thsMuZKqsPldQmUwBqoKCAh8q1BPdQXIEpA4 kDW0tkTLUZBKfr8/EAjgiq6/v390dBR6C86Ojg7kEITRglNtbS0UEqowILwAGNBGUEsYGWOiCfIL HsSjpC5U4iIQYg6SDkekpTJUaTULoPExpcrKSpqnOnUN1nRugA3itZsl+NXpmvjcgwoIfPNg52cJ JC02Awisg67dP+2yPt5uerJVerZDer5V/2xLxctaE/h4h/TjTunlNsbn23Tgi60S+LK24tUW/Yst FeDTrYaftuj3end1sEkwmiSjAfIKwgeCCLOh+a0Gv2FHU6G7gXy9CmkOKY9sDMKDjxw5guBXr15d v379wYMHp06doo78ZVMY8NNPP6FK14joTgZ7e0T6EBD41kFnOkBVZACoCogb0jqQRJA4jY2NyDPd 3d2hUCgcDrvdbqilpqYmKC3YaIUegpCCNEGJLh6Px+Vy0Y4rCKPt27ejxDi0LgUZZ7FYyIMq7X/A ETEmumBA6DaSYhgNQBiaSH5BbNFGUpotB5//JrFxPFIlT6SI5HYZPvegAgLfPHBS8POClMZm4Jek /Y6dP+4wP9pmfLxF+mm79LRWB76oMYKPtkvg0y0KFT/ZL2oQoHtey/jjlgoQAoutG+H4ZQJrTWCi 2lSCeczPz/MLLBJMqCIMKYD7YQMnT56kqXNASCEG+olsXA5S8PLyMjzUl94a9g4pIKeAgMA3jLKT ndaxkB+gZqBvYEDcxGKxkZERlJ2dnV6vF6KKJBFpJqglVJFb0IW+FUjbrdARcg2tdEFIw5KBjrCh mdARR4fMghNDoUpfIaRVKxyCdoDBQDBsHOKfC6w1gUG0Gy0owdKxvsj4AgLfPHCm8JNF0R2bQqck 7bPverTV9EOt4WGNBI31Y40efFplAu9vlcAnNYzk/7FWAp9U6zgf1VSAe9xrCazybFECTRQaiGzM I5PJ0AnPNyUAWpsHk2y6du0aqvyHC9PpNKowfvnlFwpDyQUW02Wl7gTYAgIC3zD4mU4GQH4CFM+u XbscDkckEunt7U0mk+FwuKOjo6GhAfII4gmKhIQRKSSoItJD0EYoUcUguK5DJBIXgqGfIJ5QIoBW p1CSmsGhYdAEMDgCoLQgqurr6zEHDEViC8cqmyTA5v2P8xWNQBqL0izyIU3snw8uIPA9QHuyKKJj U+iQpMWmXfdqjeD9GumHLdLDqgrwsdUE3tmiu7sV+klirNbD/6BGAh9VVnA+qGacd+2iB42CRslk QLGewKKJknjCOY9THfOg7e3IVigVOcT0UCAQoHTAXxigvRRD2dbWhu4XLlyADePt27dKI+uysrIC DwyKpIRCrQICAt88+PkOo+zcRxqB0OGLSdBMTqfT6/VC6JBCgtxBiYyEjtBYiKTFJzirq6uhkyhN waYYbiPbILlhfFSRcxAJHYZWmgCcfBAaE5oMSguSC5HoyyaqmWpZ9W+ARqAcSKB7lwRqVSsCAgIb gk4W6IpNAgJrvnH3nVoTeLdKulct3a/Sgz9YzeCNWh3InDW6e1VG8HatBFIM8U4147RjB3sgAg6+ SYFFBp32NBWlkQHJCOXdu3fJSemA7hjS7UIKIA8MhB05coQMwG63k//FixeoUiRKAH5qEhAQ+Oax 3vkOJ5QQJBQAWUNrVA0NDT6fj5apIH3gRytdB0IMQQahC2kvZC0AXcizc+dOBMOmfV0YHE2kn+CH B/mHEh0NpQV6IQaRVIWNvpTfCMor+Ecpi0YgqK7S1SmOVeYXEBBYDzhT9LoKnC2kNDaDVkmabtp9 vdp0o8Z8q0YCb1cZ7lQb71qt4JUthqtbjbdr9ODNKgt4vUYCb1eaGKsM4K1qxinbzmY2A0aoKyaw kCQ2FlgEpBh6vMLFixdVlwKaH9mksagXwuAvFAqwkYkOHTqE6oEDB9Cq9JCDwSCabDYbVWEDSkpc czoM2vkICAh8G8B5vcFZz0GnP0klCClIqO0KYFPmgcyCTkKmQsmXfzAyPAAtdNGSFa2vY0BoF0TC QIlIGADyFfwYDUIKgyMerQT4MQ7mAFX3bwgseh9wIBoch1Mav8D4AgLfHtY7KXAWoYGkxWbgk6RC Y93VavO1Gsu1Ggm8bjXcqDTetFaCF2uN4LVqPYgY8HKtDrxRaQZvIqzSeKNKDxZtOzAUCSy9ZAT/ WmDx3BeLxWg279+/7+/vP336NFUHBgYQSWE8eO/evdTa3d29tLREdiAQQBPf/45ByLh16xb1Auhi dE3QfAQEBL4laM9rCAtkAAgLGPDTqjZf2wZ2794N0UPLUTuUJy9AThEgfUhFQaDwRATAg1bSSVwV IQA2SorUHgIemhKctF5FSmvr1q3wYygcFAeijgCcBKr+PfAR8PIpKwLURG8FtQoICHCsd1LgzESD ehZtAm5JyjfuvlRtulxjvlIjMVr1VysN1y1W8FytAbxSXQFeqjaDF2sqwKuVJhBSDEQwOG7b7sHh cexNCiyed8iIRqPqjEooFovwI9dQ5qJerIPmIaKEVCpFAQhWXQp+++03Lqr4OGuCjywgIPBfBBcl AJ3sWg+g5I+PIA81AYiHSIK42a5sP4fAIuUE6QPPNmW3FsCXlzA4dafFJyQx7eG0I7ODaUAexKOX 2WyGwMJBobEwrHYRi4/Ge/1tlI1AuVGtfInxBQS+B/AzBSWdRJtBsyQVmnZeqKq9WL3lbK35TI3p TDVElYnk1OlaK3gRdo3lQo0JvFRlvVxdebHacKnGSPLrQnUNmG+sh8DSISuwW4SMm71FCNB1IfKa w+HweDxOp7O+vr4shqcwBKNsbGwMhUL0lGQ0kROAbSsB+REe9NpAWgkICHwD0KYLnPIEta6BknsY uE1+gCQOxA1UDlIH1A8uz6zKHimUyE4QWDD4sNQdveDRjgOUVQEl9iPQC5kKoIPiEBgEVRwUEwBg oEmNXjXaZ0EdQgEOQU4YqksBOQUEBNYDP1NQquppE4AqyjVuP1NZfbaq5ky15XSV+VSVATLrnNUA nqgynaw2n7cynqk2gmSfqzKAp6p0p6srzlorwVxDXbnAUuw1QBNFQqEso3oVwIMSTQB5ACQglOhC VRiUeriTegG0XoX0hC7k5H3LDiQgIPAtgecHADYSiNbDASeB2+QnoIqOyBU8pZAHZW1tLWQQJRae ncq6c6z2w8OBKkbAUFq5Qwb5cSAkMcpmFP9PQAelOfPRyKCXxp0CAgLrQXumqOppE3BLUrZh+0lL 9SlrDeQUeLyy4kS14YzFeNZqWqm2gKcrTSCEF3i6ElXoMD14oprxlNUKZhsbXJjDJwJL9xcCCzYy CyUXVCmh8LUoJBp6PWhCDPIaT220kxQl7wWQgUjqRaDR6BAARiBDQEDgG4Y2CawHloZK4B5eclAV OYQSkVUBzySscwnk2QwwFFQUQAmNABvDIu9hfLpKhPNzR14NPgKVLI0qk+dOMgQEBDaA9kxR1dMm AFWUbth23FK1Yq0+XmUGj1UajlcZT1nN4FK1dbmm8iTsSstKpRE8abWCUGDg8Wo9eNJSCWYa6pnA Uo5vlCrYQxrWE1gAJkonOcAVEsBtyjsIIy1F0EbSS+XpiYQUAmhY9KL0xI9CIKeAgIAAy5cKyqrI KkCZTTHIMLXKk6uQcChgNShyPfAAUlHajAcbiQslgPER8AXzFcZXLQ3WdAoICKwHOn9V9bQJ2CVp pGHHsrn6mKXmaJUFXKo0LleZVsxm8HClBVy2mkH4WZPFAi5V6sEjVTrwmNkCju6ud7Kjszn8hcBS shBr4YtVY2Nj6nQ0GBwcpFYAGYe6IOnQYxq0WY8vUKGVjDJAZvER2LFLHbVYzy8gIPDtYb3zfb0k QH6kGqgiWl5SBvgkuKy6JrSr6RiEXwEioaGJVzEUxBYOtJkx/xI0SNnVJlW/yPgCAt8DcLJUoPgc gWWTpOHGXUfNNUuW2qOVVvBIpRkkIXWwqhJcslpA8h+xVjJWGsHDVXpw2VIJcoEFft4KFjA0NKRO 51N0d3fz859fbN28eRNNqAIYBAEUwwP4yEhY2ktAhPF4gtqgYLVHQEDgP4QvfgpjNGQMAJmERkYJ G+DZ5nOB0VRLAzbvVTOHB5eFamXTWD0OgSbMbwiQsd6rWG8QAYHvBOueR2j6TIE11LDzkKn6sLmG 1qsOVZpAElUHqipBElXUSpLrYLVRoR5cskKBVQ7trrfj8HqmqzYlsFAiT1F1YmICUyEb53xjY+Pv v/8Oz9jYGGJ4SqJ0c/36dQqm7pQjyEYkTxnUi/z8QDiuFuQkrPYICAj8h0CnMKDWNwe1T6kXN5A0 oEIqS78MTTEAMgyBwlTv5xwUweiu7aIMoFbRhNylbf0srNeR+9mRNDYZZVjPLyDwnWC9U+BzBVaj JPXX7zhorILGOlBpPlhl2V9pPFBlOmJm3FtpAQ+ZGfdbTYyWSsZKo0I9eMRUCQ7uqtuswGLnd+lr fTCQTegWIc9Z8DQ0NMBDj2tnyayUj0wm0+XLl9FEOYi6UAlgzPfv37OXJcvHjh0jJ+ylpSUYJLl+ /vnnx48fw6Be9+7dQwANvhrr+QUEBL4l4EwHkBMoSxBQxUWdVXlWOwWshhr6mVA7bxrUhfp+LmiE jaGGCggIrAN+pkBmKBJjU3BI0uDunQuW2j2VW6Gc9pmtc1WV4F5zFbjPXL3fUrNQVQ2S2NpvgUe1 91rM+6yW2cpqcGjHLif0D9uABSmjA3VMYanK5xPQRJG8aLpANpvFVMimjVlHjhyBZ3Fxkcdwg24R kg3gKpPnRPaCNDh//jyOQjYFuFwuqtJo/J3ig5dhPb+AgMC3BJzpgDYpkbQCkGFoBycHxVPYPwQN yEEeaiKs5988aISNoYYKCAisA36mQG+QbNgMbJLUv3vHHFRU5ZY9Jgs4W2kF95gqFUJmVc9XVoF7 rGaQhNeC1QouWkzwzFirwP4du+yKulJu1W1CYMEgYYSkNj4+jqnMzs5OTEyMjIzQzzwDsVgMMQig SKQ5SKILFy6giapcWsF49uwZ9bLb7X19fWS3tbXR3cbh4WGE8d30zc3slxMh4GDfvn0bNk1JQEDg OwQlJUCtlwQWv37jrdoYAQGB7wQ8A0CQ/PHHHyQk1saff3A2SlLPzp1TpqpZa+2CyQpOVjLOmSvB BRPjlNUKzlrMIPmZYbXMmVE1T1kRUNm3fedHgQVZVSH9tcACaBM6RJU6Mw1OnTrFbyMqsQzId5cu XUIrVflQGId6QV1R0/z8PKqhUMjv98M4e/YsX80iIIYMj8ejvXIVEBD4DkHJBFDrSibVVv+jKHtR AgICfwP8PEL522+//fnnn5BZa+LP338j/vHbhwZJ6tq5o2iqnrLUzpgtsxZrodI6YbXMmK3grLEK LFqt4JTZohCGddJiYarLbAKLliqwZ/sOG3SO8pTRvxBYBL74BBQKBQidhoYGciKvkR+glwQPmqj1 6tWrCMb1JW+lUhFLbCMXNZGuCofDvImM27dvUzUQCJABP4BBaBwBAYHvEzwDII0AIiEICAiUAWnh /fv30FjrA63vf//w/rf3v+6WpPiu7XlT1YSlZtLE9FOuypqttBRNleCksXLKVDVuZSxaLQWLuWCu BKHAQFThzFsqwdS27Y2SZGC/9LwJgcUzl1n5tjDtwdKqK4gkikGVBBNAnlu3bpEq0q5vWSwWRSyp g8BJdwlJYGUyGWoFjh49St9DfPPmDcr5+XkE0OFoKAEBge8ZyAPIS5WVlShFTuBQEuS678bGrQIC 3wDoTxza5tdff/3w4QNk1jr4BfzwK+MuSYrt2pE1VecttRNmc8FiyVRZ0pXmCZNVYVXBXJ2prATz VkvOYs5BgZmZAgPHLWYwY7GCiW3bGiBUKj4RWKy23lmnvUAcHR2F1oFBmgmATiq7P8hlFt/kzkcg TfbLL7/A/+zZM9iRSAQ20N7ejmooFKIqAOEVi8XUiizz34TGUPxYAgIC3zY2ONnRZFJ+rwYl5Zbv Ckoi/OTNoSr5NwbFCwj817HeHzO8IMQGB8SWan2KX39+B+6A/Ni5bdRYmTZX54yWvMk6VmketZqy pkowZ2QctTCmLSZwzFLJaDWBWbMRHLNYwPjWrasEllJscNZR8rJA0ykrTOQEaGOWFjwSJe3B0uL6 9esIcLvdar2Eq1evwk99f/vtN3Ky4Uo3DS9fvkzTo0vVDaYqICDwLWG9kx3pglIBoLpK+ec7Qdlr B6hK/o1B8QIC/3Ws98cML/jzJvDLu7fgdkkK7to2bLSOmquyBjM01nCladBiyBitCqvAIYsVHLUY wRGzlRGGxTgGdWU2jprNYHTrtnqJPQaLTUsrsNaD9gXQJnfKYrRSZdA8K5kieXnt2jWSR1oogaxV rcvy3bt3yYMSQy0tLZEfHh42MTGh9GMgv1oREBAQKKUFgISX6i0lFq3xzYO9Cwpg0+0FfemBqOQH WJyAwLeI0l84MoHh1as3r1+/ffv2Z5Rv3rxTSoa3rxnfvHr59vWrd69egrskyV9b21+5pdtUNaJn HLBU9putXVbGAZN10Fw5bGKEHxw1VIODZgs4YDKj7DVVgcHaHXU44yCQ2K/1VEgVbC+UYQOBBeD8 pMUqrqXIQElbqQAYvJU2bAHwkA6jMxxnO53wgFX5OUKqIoaHUZXbOC7vS07l3RMJQkBA4CMoLQBq XQGqPCmVNX3DUN4G9mJ5OqUq5VXeKiDwTaL0F44LLf3Ll6+hsSCtYEBdwX6l4PVLWK9fv3wBvlUI gdVZU9VrqekyVg7pGaGu+kyWlMUE9hst4KCBscfESDF9JlO/2YwS7DFWgoGa7RqBxWYBm52HawIT pdOSQ9FIqkiiE1h5MQxcda2Z1HgrVQF+h7FsHGB1MFrpuDC0kQICAgJAWWZAVsGVnsVi4RdpasO3 DnofkLcprxLwVoj8KfA9QPsX/vz58xcvXkBXPX/+EhoLJqrAy+ewXr58/gx8rRACq73K2mOuThms gxXWAZ2l22juMpgSJkPSbOw1msE+AyP8IGJA8vcaEWDs0ltAf/U2Elhs1Qqz2EBg0UQB2LStiost SljUBJv8XHjBz6+WUPJeNAg/7Ulg8dOeZwTyoCxTYAR2VJEgBAQEPoU2M8BA9qiqqqqpqUFptVp5 0zcP5W1QXyyyKMCr2rwtIPBNgv7C8ScOPlMAmfX06VNorGfPXqiep7DgZcbLpz+BOySptdqaMlfF DRatwIqbGXsMjL16xpTBAvZCXVVYEcBJ/o6qrbtxouHU26TAIoMWkzweD0q+sAQDWay+vp6qADzV 1dV1dXUOh8PpdLpcLpRasUV9ueSiG4UASSjtyCiRGshAK2wyWLOAgIDAhkDqQHbCRZ259BM6asO3 Dpa1FfALVICnXGoiW0DgW0UF/tIl6aeffnry5AnUFZWoavH0yY+cEFgtNdaEuTJmtPTprT06c8po AqMmY8zMDJDWqBJGxh7E6K1kJ0wmEMoMbKmsxVA4NLtBCPGi38QKFoAqEhbfb06nLvnhnJqaggDC OdzQ0HD+/HllY/oniMfjiARIJ6EjRqPudFFFQgplmfYiP4COvC95BAQEBMpQlh9QJU+Z/xvGxi+Z twoIfKvAXzgJLOiqx48f8/LHcjwCnzxmhCryVVdGjZaIwdwDIaUzxYxmMGQygDE99JM5qWdEDJio sIIUQ4waGJutNZ8nsGDQpnXoG0ilfD5Py0gkjKCH4JyenmYdJIl+TxB4+PBhJBIZHBykKlC2+MQH QYmRyeBH5CtbEFjajnz7fBmol4CAgMCa+H5ShJJE2SWrmnmV727Ty6eVPLIFBL4BrPfHTO7Hjx/+ 8MP9R48eQZD88PjRg0cPiSU84NwiSa4qS9BgCuiNSZ05JhlCFYx+A2O4gjGiM4IIACM6M0g2RYYq YBi91urt6gQ2J7BI39CZiXMVAgunLmyKAeCcmZmB0+VyKafzxwdlUVg6ndb6aSGKgF5cvZEHoF5o oioZcGpjyqCdj4CAgIAWyA//lRRBU10NtXkT4PEm5YdfeZVQVhUQ+E9j4z9mKKcHD+7df3j/3g/3 oKvu/fCAeP/hDyC0FxExtZJkrzR16k0dFca4ZIxK+k5dhb9C31ZRAQYkPRhUiAAwKJnBTh3CWKRC I+ixqAKLYZMrWADJLJyu2kdSAfDDOTk5CZtpKFmOxWLkV9oZGhsbL168eOjQIdgYMBqNUiSBfiQH Mkutl3Dv3j2lt7pqhY4ksJRJiQQhICCwBig/rIba/N8B5oxrS36dSdj8a6HI9UABFCkg8I0Af9Eg zhj2IPUKs95059ZtyKdHPzyEyvrh7r0Hd+4+vvcQfHTvEXj3/mPw5g9PwN2S5KqQ2kzGZn1FiyS1 6nSdkhSQKgI6iVGqCOr00FsKDYx6HRjVSYwSY4ee0VZlhVbDLPTsIVjKPnd2rinTKwOdioBaL0mo K1eu3Lhx49atW5BN9JPMc3NzdK/wt99+Qxjto6J9WlqlBYXU3NysjCFjhDt37pDd2tqKVrKBY8eO kZFIJKgjgS9laackICAg8M1gdXKjjIfsR4bqVVBW1YKC1wMFUKSAwDcC/EWDisCCYTTprt+5dvPe jdsPbt64e+3uD7fuPbx97/5N8P69W+C9e3fAW/dug7skyWGweM1VbqPVZ2Bs0Zna9JZWycQJD9hc QbSAHVIF6JckEMrMV6Grt1hr2MEr9DoDCkkHkUUqaxXoVCS1RCXpntWgPVgwoL34OtOhQ4eolQP+ AwcOwNizZw8Jr/3796N68uRJPngqlUJf+hXCrq4u+BFJNyhhA2xOIjUICAh8N6CkB6j1f4AvNY6A wFcH/F2DisAySkarZL194/7dWz/cuvvg6o3b127dvnrz1s2bt8E7NxjvXrsD3rl+5/a127shsCTJ pZOckuQp0QvZtIo+HWODoQp0VJideotLZwJtesYtBotVmYGO3RtkhiL21sLqUxGih7RUZWUlNaGE c2FhgVofPHgAg7aonzt3Dh4t4Lx48aJa0eDMmTO4PoPx22+/kfDyer2oQmBhfO0aGGw2J5EgBAQE vjnwzLZBltug6bPwRQYREPiKgL9oUBFYVZK+RjLevHwdquoGFNStm1fu3rh85/q1u9fAG3cYbzHR pVKSjPoKC6iTTEbJbNJZjJLBJBkNkl5hhbIe9ZFGdJAki8IqhWSbdTqD5uSCoVcWsTYC1A/d74Po yWQydKuOSnJOTU2RAQSDQfIDLBMoa2Dv3r1DE2z6qcG7d+/ev38fauyHH354/PhxX18fguFHGAwc q7W1FdWBgQFlGBU4IoBB1LqAgIDAN4TVyQ0eJD1cWBpKzwtFSYaAgMAnwGnBWStJ1VL2cmHoTLr7 UgZM3ciC4atDYPTKR0YuD4JMNRmMqnzSaag3fiTkFidkVElz6XUfSQfXYiOBRWcyqSsAoiebzfIz HH6IJzihusxm89jYGGxaxKJbioS6ujr4AfQ6efIkjNnZWfi1S1O0yf3PP/+EjbDGxkZUaQ8Wqjy5 UJUMAQEBgW8GyGwEtV66sq2srKypqamurtbulCBoU6iAwPcOnBzECknayjTWyIVi36ls4nwmdnYs eGnUf2E4fDUNRhSSHbzGCL1kZjcWmXCiEoTuIYOIk42TrWGBOiujuoYFw6roM3Xtieai1xnYAxvK Tl0O/kgqGBA9EFhauQPAOT8/D2Pnzp2wCfzJWA8fPlRdsox8USwWye7v70frq1evYB89ehQ2jPfv 30NpYXCfz4dqd3c3/OjFBlKgtQUEBAS+GSDvEaiKXGexWGpra7dt27Z9+/aqqira3qoFYrRdBAS+ N3zyxw+zxEqpArx69tL181euX79+7dq1qzeuXr52+dKlC+CVSxfBy5cZL1y+AEpSnaRvkgwORqNH 0rsknVcytEiG9nIaW0GdoRnU+nVGF2gwbmdLZ4oMU+dCm7E2PktpRQqihz+mQbusVSgU6Fqqs7MT Igme1eDj37hxQ3WV0NraikwBg76EiEiPx4NqT0+PdlYbz1BAQEDgvwvkN57iYOBSE+pqhwJoLH5P AE3a60ylk0iMAt8pPvnjh8kpGSWd6eylK2cuXj595fKJixfOXLp0+qKKSxcuc168cAWEeNEZIsoD 2xMGS6/O2CVV9FQY+yXjoJY605DEnP0GPaNeP2wwjFQYB3SGfoMxBlrMTmg1HVsOs+jYcxr4bvdP QectAJvEE8ojR450dHTA5mc4LqoOHz4MJ1+shmdwcBCRS0tLR48eRWtfXx+NQyUCMpkMmpaXlxcX F5ubm6kJXUZGRtgQyrHQkX76EGDzUMBtMpRGAQGBz8Z//fRR0sCm8gCPLMN6fgJvLYtZz78aPLIM m/EjweIKFgJr165dUFdW5ceqeauAgMAawPkBKqqGGfqKM+fPnb90EeW5ixfOnTtz/vzZcxdhn7ug gDkvXjh74TwoSbstlW6Dqddo7tNbmIqqsCZ1lkSFqRc0GPuNpoEKU0pv7qqw9IEG4wBYYWbUWYZB qDGwsgoCyYZTla0uK9NR1NX6AgugKkpSUbDRGTY5+T1EWtOCnx4NykFbB9AFflJmdB+QWqG36OKM xoHfYrHA4CtkCKBe1AUlN1izgICAwH8flNmQ65DxkP2QD7du3bpz506UsOEHKEbtICAgsArqOYKz pEJ3+hwU1YWzZ8+eO3cOpWKcUXju/PnzEF5EhElSo8XarDcNgxWWjGQaq6js1Vl7KszDoN44ymga AElOkafCPAjqzKOg3jQIlgSWHuexKvhKu7bKQROlsxpVUlcQQ/Ao7QzkhIfrLQ54qLUMCON+rqI4 aHAaCjZyjeJmICdKMgQEBAS+GVBmQ9JDjsVFZlVV1bZt23bt2rVjx46amhrkTDQBIvsJCGwAOo/I OH36NEQVyjNnzqBUjFMKGU6dZTx55iwoSXZzVbvBlDWac3pLQWca11WOStYRvTkLGox5UG8eAyVL FjSYMmCFZUwhjIzBPAJWVQUkycEFlrLfHWpnlRCiWQKwuR7CaU8eviEATfDgtKcY0kN8zQmAwZ3k gUGDEGgEUlq8CU7yKyGq6gLgIVBVQEBA4NsAz2xIfUiwZrO5srKyVgHEFnIgwGMEBATWROkcgWao OHnyJETViRMnTp06BVsLxXOaU5Kcliq/0TIBVlindJZJfVVeZ81CbIEG8ySot+ZAyVoADWZGVA2V eZ1lHDRAdVmyVVUhSXLhJK7QGTcSWBwkbqjk5zZSAEqumTh4gPIaVZCHg8QZJQsaFqABCVobQAz3 rD6igICAwDcDyoo8MSoZVCgqAYHPA501kFbQUivHjp9cOXHi+ArKlU9wEjx2gpEJrJqAubJoskI2 zVZYZvQ1E7qqPAzQaJ0F9VXjYEXVJKh6KifBiqpp0GjNg5XVUeUh8HpJt+EKFkfZYhUkTpnKQQD8 yAh8Dxb5tSAnvWYqtRmEDHSnEeiIOAp68TAAkTxYQEDgy+K/cn792/P8t8ffAHRoQK3/FTYf+Tew 8Uw2bhUQ+H8E/jLZcxEkCdIKuurY0jLK48vHUD2m4Djcx08srzAuHWOEwKrcErJWz5grpwyV83rr nLF2qqKqABs0VS6ChqoiqKuZAVVP5Ryor2KEMgOrauLKT+wYdZIJAquCCZ8NBRbANRYHlBAXUngx ZGvFEAKUE1C99wdQlWwAY1I8nNwmlO2RpybSW+QREBD4ssBZhvOr7Nrp60RZJgHIsxpqswLVpUB1 rQI1rY4hD0F1KVBda0GN2LCvam0I6gio9f8h1ANvCDVUQOD/Cev9EcILQlqBRw8fQbl8FBb+QzgO Hj2mcHkFlCRPZW2ssnrRAkVVtU9fuddUuwjZZKw8wGmongcrahZAc+U+0FC9wGmqKoLVtQlJ8pHA wgT0TLzg/x/lzdpA/sUrKZM4SMf85VFqRhipsbKXTR25c7VB0KouUmao8qQvNJaAwL8BnG44s3DG lV3bfJ3AbBlgsLzFLlU3JkWqvTRQh9OAnNpWsrVYz1920A3IJlM61sbQxigHYVDr/z7U420INVRA 4P8J6/0RwgsuHTkKHjl0GNLqyJEjR0tYWjoGHllmPHyUUZKaq7akqmr2Wyr3GK2HQfOW/Ybqkm09 CrJqzV59zUHQUsWIKgg/aK6eBksCS6+TDJgABBY9DUs9ndTZacD9Za3r+VeDR3J7PVDA6kitX0BA 4PvBeie+DpdjFdZKyWRmPxImWXUGdpWIazGwQqqUGOE3o2I2sS2nqOpZyjMZcHEpGWjtfq0LNiXl 6IxSRWWFGc1mvfJ1a3qyjk7Sm/TMYNd7LHeqpENjYANrNerYN4hwdBPbiMGmgRB2RApeH3ToDUAx FPxvg44I0LUuv4/Br5YB8ggIfD1Q/zJxulWwp2lCV3Foq5BZZBw8chSEwKrZ1l1ZvWK2LptrlojG qiPmyhXQWn0INFcdB03Vy4yVR0Bj1RJslKCl8hhYsy3FBBYSAjtLzDrJwi+slGn9T0DH0oKc1EpY zy8gIPD9YN3Tv8oKzUKtpgodyJIaaigr1B8RU7uiUs2kFQiVw8rSovh6g8Ov/YlWvYl9IYiezwen UV9RY61E/rSa2V0A5oSo0sNmSb3SZEWTqUKPEUhUmSutysRYLBuZcu9aQOvGoBgK/rfBjwjwnR5Q V/weBW8VEPh6UPrLZIngoIJDhw6RAcDmIM/+Q4dBSWqr3dZXVXMCIslcw2ipZVrKUnUKrKw5Alqq ToDmmhXGqmXQVI2Y44aaZdAKHVa5Uru9a5XAwpxoagICAgJfPVgChaaxGJHEjOxH7BXxYjawpGbR gyaDIqQgw5QFJ+gcLhFIH0BjqfdDtelvlV1hVJavkKorMIZkMaCOrKk3SBVWPVvfAqmTRdIrxOgV JgMSa4XOaGJXrsxRwdSVvoKW0NAFgyqfAV812BSVbzVpn/xM06YmgMUJCHxNKP1lMoG1v4QDCtRK CXsPMO7ZfwCUpI6a7YPVNWcqoahqToLW2lPm6hPWqvOMNcdBS/VZ0FR7EiSxZao9DRprToDoCNZu 75GklpLAUra6CwgICPxXoOROHdNVSGCQO+rv2leYmBqCrmJrWRBAZp2x2mBGwDaThXaW8Q2dJWXA HIoBKAtfWlRIhkr2PSAII1r3MuoM7K4DjqUzoCNbioJ+qoBuYiIMfosBx6lQ/bqKCpNZ+alVBr5m xsHuGajmplD62PjfYfUReZWaAKoKCHw9UP80lT9OqKh9CkhRka3BAXBx335Qkjprtg/V1JyvrDxj rj0HWrZcNNWct1RdAa3VpytrzlhrLoFqK4mtmvMKYZwlKbZl+yCGoiQlBJaAgMB/AMhXnKoU0ldI 7M4dkzhWvdkEOSQZLNBVkqkKpiJxVCpCCv+nnEvJ11T6mrMy/FpAP7bPS6/Xqzf1oJ+g4eiIEtNy kGCKylMmBHnFDCtbRVNV1adgdxkhvaiLhW1+JY21/gz+n0Hvj1F5CwB48B5SE72ZAFUFBL420N/q 3r179yiAwW2Ohb37iPN79kpSsHr7WHXtFWvVRXMtVNQlS+0Vc81la9UtRpJWNddBU+1lkGLIBo0I qGTcsn1IkvxqnhICS0BA4OsHCRGiomcARfYYSPEwTcOyGRqMCmuMkgXtUEJGs2SsktiPJSsjrQ0a mUDSB//Tm5iswKiQTpUG9bfxJYtZkVbKDUiaAnSYMoEymI1shxbdNESVbcMnWNGHzRSk42qP/vWA JBS9FoCcXGlRKzkFBL4q8D/OxcXFeQULJVCVMLuwyClJ0eptuZraG5VVV81bbphqr1u23DbX3jJX PQAra66BlprboAmtW25YahlZQO0tBIOVVYxbt6clKczOZ7ZtQRFY+O+aJwqfJQd5CKpLgepaBbVZ QEDgf45v6RzEy+AkaVJtsEK4KApn7RUjQG9lXyLcpquuZJqLgZZg9OyOHxvEqGeO1YOzKKVOTksF u8PHpBpalGb1AKvgMBnqFOnFxFRpBMg1aoWNI+sgxxQpCNL4xK8N9Pejzlynq6mpURsUmUWtal1A 4P8J6/0Rkp+pKAVzJZSqC+DMPOP03DwoSbGa7eM1W+5WVt8iaWXZet+85Z6l6jForb0NWmofgOYt d0CLQgQovGOqvV1Zzbh1exZDlU7pTQsssrVYz78a2kiyBQQE/m3QGbce1KCvB2zZiAmbNYHpcpI0 YZLJooeOIQUwuHXrL0Njx7bvPlBXR54NgEGY0FFKGk3Lj/LI8HH9Zj0Ed2wf3LJ9dMfu/VvqFyp3 9NVu7YT4kyQmRviIenUcZT2MiUJaawPpFRHXxV80/1vgfyf8+wH8NivAWwUE/h+x3h8h3SKEwJpR oFVXwCcCa5ZRkpI1O4u1W+9X1dyxbr0L8WTd+tCy5QdLzU9g5Zb7oHXLIxDCC7QqZAGgIsXQEdy2 I6cILMpmGoG1wdlCc6UAw6c/1QzQ/k2KAfgaMt/XyR+gshriFBUQ+CLAqbTB2cSbysK09v8vMI81 p7J6hhQJBQMdA4O0y976OnlOko9tlQ+b5UlJnjHJ89ZDtdLBmnVXm/4eFqqq923Z+sy581FD7c1K 6Xa1dNGiu1ZjelCz62pF5XCt1G2SapX7kzTPgKT3QQoamcZSvoBYqWf7sNj9A7AMa/5zrBn5b4P9 lWwCFEldBAS+Bqh/mdA3Ffqpqanp6enJyUkYVK7G5CQCpiGwdjTOVVa/rNnyxrLlF3Ptz6Ztzyw7 Xpi3PgOtW35irPkZNG+F80Vl9SvQtOUpqN/6BLTUPjfXPNu+C0Ml2EPwFEHEZoJLKqa31jlPyI+L GC6h+HNQaKMoOQGSVlpPbW0t77Um1juogIDAZ2GDU+k/cZZhimvOcvXk1Ui9STJaJLORdM/bg6Py hQr5vE4+LMl7SzxUK88Z5OVa+dgWeU4nz0hyvkIek+SsCXwe3LlSJc2YdNNGKVttHTEbBgxbB43b hqqkQp1VbpPkJCIluWCUD1nllW3y0Vp5n1keM8pxSQ5bXzmkK9UVV2v0xyt3nqypu2XdftVQU9xi GDNJHoPOrZfs5kqbyRqVpBHrll2VJponUi0mbzKyV1X+wtbB5iO/IPC2bwYUSV0EBL4GqH+ZyhpS sViEruIlocwzMTkFSlJqR8MCNFPt1neWLe/Ntb+atr6ybH9j2fYSrNz6HISfcetrsLL2LWje/hI0 bHsGWmtfgdt3zmKoNQTWmkAzySYCqrSCBZCHL1/RMjJftSqDtouAgMAXxwbnl7ZJORG/xjMRc9rk tBCGdIW8VSHpJSNboFqsk+TTbfJrSX4ryddr5IOSvEeS90vyPkk+p5OPSfJJxTMNgSXJaUnul+Q+ 6KdKOWKUB6vkZMVvQf1zt3SnynrVUHFdLz2sNfzpkeRorTxUIQ8oHZeM8rIyJlQauoeNbxzSNavu qkU6bdl2aUv9nZqtNytrDm8zz5ulEZ1+tMIwYKzt0VVO6i1gdOc2ElhGC7s+xb/AZ73eTUZ+WXy1 fyoCAhtA/btVBFZBwcTEBJVacE++UAQlqXtHw56q6p9rt7y3bvnDUvu7eds7y/afiVVb/4+9qwGN WunahxAIIYQQCCGEhWVZloWllFIKpZRSKKWUUiillEIppRRKKUWEUkREWiqVVhRFRVFUFBUVRUVF UVFRUfGKil6uF6/oRUVFxR9UVPzB8z2Ts81d68/r/Xs/73v38ZieOTOZTSYzZ55MJpNnENhVVGQJ U28gbvYZxM4+hfgpJSVlW5CVmgcQtXEcRP6wPgtpYDHHkhXnjh49Ks5CsHDhQomtra3Nmz7GyZMn EStZFVFEEf8dRH5GNbq46cmDe6DwrkkQJ/6egeMTAcEKyEyRKx7meJb4p2ZmkC3iKyk+ASbkqMeF p30+E/CPWT7l8CGHNxAvs3h9ktfkeLHPc6p4duW9Mv1agm4l6WaCbtv6Pc96kba4NsuDxPOTvNhS dGol8d6Ajyf4WMgrTTWy1eW+bKDrGfOngM56dD6kCwGd9+lUhk5n6VQiOBn6R4LsfjtxyHKOuv7S XKY3epopZ6FPESyRfyL+ERWmiH8hCmvmigjLli3DdvlnsBKydIUSorFs5c4w9TaV/eBlGOJk37m5 9172HcTPvA6yb2D0s7C/hYQphjjZ1xC75KWVexGk3kBKy3YgK3luh4P4GsGSA5UHgvHQ1I0bN8Sp FWLdunWIam1tzYc/xi+//IJYyS3Ko4giivjbMa3FQUdb9jzP931swbEKY/8RwOFC4LuU+9JTpCXF w1yuJj6DuzvwLZevZdWQ1XritcSnTL4Y8sWATxm821KTtFYRb3T4OPFZ4q0uj9CNdPK8of1kub8m 0rdL6FG186KZPnS7PD8auNpGvJl4J/FhnY+n+GSGd2V5AfEsXcnM8F2v/ahJu1lJP6fplyzda9Re dAev6jJ30sYV3/3Jcy64dDkw9uZyy6emi+EUZOXSWIooooi/FuLcwKHArpYsWYKtYGkE0RcvWx4L 0XiuZm8yw+kcu5E4pZFAL2EvF0lWCYIQH2QLJAzJcmyVvIP46Q+Qssp9RBNyC/UfWrdyzx+74G3b tomPAECb8loEpKyvrxf91wjXrl27e/culAULFkhWQD6jIooo4u9Evr0VtDhd1x3HCcMwmUwmEgnb tuO7pn8KxGHlCZavRrHE4SgudbWOOcGc5Dtl6oHglogbbY8eDv5C/APxPo93GLzR5s0uXyL1PPGu wWfocaf+cwXdqaSnTeaLTnrTSzyDeI6lcjiS4B9cPmMrQgY5bPMxT20l5wM6bw95jcZzXe6me+X0 uEbjQY/HSrgjfJChXwO6k6I7pXQ1pAupxMmp6WIaGYZaOUudhZyRSBFFFPGXAH5PJn+DS4FdLVq0 CFvB4sWL8xrsS5dBFi5ZCiFakK0/nCzjdAV7peyXsVuhxCtT4pdygG0kMDrlaigLYpcpscrZLOMg p6S8+jDRQpl3pT7qEPmqQj/8GyL/rJAPF6w309HRgWB1dfW9e/fEgmA8giWOO94xDhZmVUQRRfx9 kOYG5MNTBAvUSgiW7/vTXlL5noGjjEWoCTkkE7BGMgGfjlgU55hL+LrBF6OHeqtBgwzeH/DPoF/E J6OBqI3Eew2V+L7OP/uKNi0q5UGdZ5o8x1Oz14eJx0xeFPI+4rO6omLI/CDxfuyIra7sh4ivEN/R +Jyj8hz33/fSwzQ9ytCLFuI+60Ob9qKOXjcTd5mPaul+Fd1OGC+q0k2lKeUedbVKg5yFiJyXYOqq SUwRRRTxNXzJg4kddArsasGCBdgKFkYA44IsWKxkctFiCNGiTNOxRAWnqtirZL+K3Wp2Il2CEA98 C+wK9moOypXYVXmxKhUDg5TVHMPPygywPMGS1vwpopaujjKesRHRJz548CAs8NcSi61QqLa2Nkkg 5HHaviqvL5RFEUUU8ddCmpu0RAGCYFRhGIJdydZ13cIE3xNwVB8dGBxHLPA1EC1aqAHeZm1lpWJU 7EWPCIkfEv9I6r0/cKy1Kd5cqqZkXSA+6vMBS03GulbBr4jfET8x+TbxgayiYstdXhK9HthPPEK8 ROPzLt8o5WuOepgIaqXIWZrXJXinzgc8vkb82OBrrqJoK0p4Fr0p9Z8k9Ftl9KCGnjXRuy7iIYtH Ap5jvu4gbi15U2rWZ0zxkPFZyHnKeQnkwn1aAkUUUcSniBrLZyB2MCqwq8n5E4sWCLNaiGAE2BdN LIxkwWIIWFG2+TjYVaaGXXCpanZr2alhL5IgEhiVvU5JWKUEaVSySMJKJWV1xyOCZSjJL9DwhaYc tXR1lDGXEu8gdCpe3SpW2tvbJcE0IOpLflyynYboZz9jL6KIIuKmVNhGvtReopb0G2KCFQSB53kI FuYGiP7/Avz2t/w8jlFEt/NP3DY0+Hw3wS8r+Y3B94nPg0URb/fVC4OTFi9P8G7iU556SnjJ5HvE bxx+5/FT4hsWXzMUf1LvGNpqetYsnQeIxyxeW8E3MvyjxycdPqzxHiN6f9DltbbibfuSfJn4V53v a3yD+ERGvaLYU/K8nG6n6W6W7tXT+4EEzyVe5PHSzINmel1Pbxvp4IwSOWacqqmrV7dxyq6t/Kfc iKrLIQUR3QHndXXW0Z/vEtOOLapHyjLN/inilEUU8RciX69wd2nZ8+bNm5ycnD+FiQLAntcmFkCI FjS1nXVAnurZaWGriVO1StwGJU4ju00c1nOigf06JV6DkiASJxIPxjqubP8BBEtWMAZPUm0bWt7L foz8gRb49Lx3+BgSC9bV0tIiCaZB3j0soogi/jykSYpSqIvydaCpglQ5joObommT3KPMvimTvwn4 7W/8efFXSCzu5e2mWXwj4J9t9SjwIvExg4/qvNtQE7OWRs8KdxEft/gB8TOTWYsGulKKioEknQc9 igjWlgpeaL1o8q6n6WapGoJS/Aw5qBnuFm+LcltCano78lxrKNIGZga69tjg64Eax5pHd2volxRd culxpfahLcmj0WIQo8G7Nrqb0e9ljZ/n1K301GGnKCPnC3YlZy0ES10CifjHEqwiivj/hXJkqh3p mmmNjY2BQI1PIc+zPsa8iUkIWFFz5wWvkf0m9toUx0qBYzWx36LEa1WSghHB5t8kaFLiiTQqqWq/ QLRUfNS3Eiw4ZbGIRzt48CB0GbiKh6+AeA5WZ2dne3t7X18ftj09PYiSQa8iiijir0LcPEUXBRRK IMFPUbhXjM8av1vgQHF6ju7A1RwrIV7RolaoOk18hPgnh8+GSo6RWnEU9GhLpBwiRb/uUPRw0FQj XqBWSA9qJZOrllfxsP2oKnm31HvZBWLkqOWywKiWGbzK4dUaL4vY1XyIyZPRcNdeTz2LvOnx9Sir WeUPquh2mL2bLLnv0sus97o7Wqq0q+RWju6Xe6+bSx/MHdpg5L0ozsJ3HWxxsyteFDei6irkl3CI CFYRRRTxO5H3Zmg+hjkyMgJeBZolmPc5jI7PhxAta+z+yY24lNPJdgcnW5SAbEHcSMJIhGz5bUrC ViWSRuxVXT8SLVcHkCdY0VjWVwhW/EAQXltcAyAJgJ9//hnBV69eIbaioiKOlVGrwglYohRRRBF/ E6S1Oo6D1ocGGzc61Yy/2gD/Y4LvBDjEWHRNEazjCeKldeqdPsi5aPbV/RTfDvhS9KDwgMv7Hd6j qQd8m6JlQg9GZGubpdZx2ACLq8aiwMPmB2+76HEtvesI1Jd2sOMuXynzSD3pG42o1YRsXTUFfp3N O9Jq4vzPgXrUCII14L0ro19duunR4xS9q6JXbfShh15kieuIW2R2l/e69zeCZZtqsQZTzb/A3zym 9C955SKKKOJrUM0pakTgJHPnzgWvAs0aHR3FFjoUQcS4wL3G547NgxCtbOj9xe1gD+yqm60uTnQo AdkScbs47FSCNJCgU0nYocTrYhfBdiU1fVeJVkj7zRMsHMtv7fsTxMeK7aVLl8Q7ACtWrPj111/z gWhiVlNTk+jCq7CVvWKaVUQRRfx9QFNFM7RtGwRLOFbhHY40ZIEEgXz4HwLxVCLiatQSo1s6FVva SWok6ZHOHyw1TPWzqwjW7pB3+rzVUAkWmjyp8ySpldnn6EoWEK/yFfFaBYv2vpcgPOYrrgYSts9R 62CNEc+OtgttNYi1XOMVxOsNNeh1gtQceS5VchckLORWutNlX2+h97MrX80o4ZmkVittIG63FVFb leAVGlja7Gq1fJfMwYqBa4ELh8v3T7wuRRTxHQL0Y86cOeBSoFlgV7ItxJzRsViI1jTOuOX3McQd ZGeAUz1K3P5IYOzjRCRerxK/W0nYo8SNJIikZvAWspIR6P9MsKSpC08Cyr/wpfpDhw4hNiZY0HEb He2RB9z973Ucvzd9EUX8C4E2guYpkPYCJR7HknYnKQvxpZb1XbU4HEx8PPhTKPBH4mpOlBBvrOWD Jh9x1FNCMJ730XPAX6IlGDa7vM5QlEh9HsdWVGmQPvQRQ2YYPGbwQl9Rn1nEoFb9Oo86vLxULXO1 I1qGdC12tHiRyUtNXunyBo03Gfl1R8GubuAYIDXMZfyCeL7DPaRI2Hmdr1pqcGuex8Paoz7n3UhO DYZBejyeUzqQya+PihOxTSvwfDlHwZfO+n8VhedbRBF/CaRGwRPOnj0bvAo0q3ArCjB7ZDQWorUN M++GMzgYZHcGO4Oc6lfiDSqBBZIcUOIPKgn6fxMfxoG8Xjd8n2g9Ee5sjY8I1pdqOZw1DhRKPN3q 5cuX4iAEy5cvx40yYuNP5Ugy2StG1I7yyJsi5E0R8qYIn1qKKKKIaZAhK6CwuaE9wgJ2JSu2563f gO+qxYkHyAPBKcF5CsEaDEJeSLwrpcacDkbPBK8EajAJNOtHQ1GcfbaiSsujIagZ9KGXXrfTm47o ad1MTfGtEY277Q9t2rs2sC5XUa4FHi/Q1KPAMY/n2ur54Lim+BkyWaapb0WDrq011C+eEYJVohY4 vULq9cM5RmTpyS8YcbtD7TWv6mWX86oxd7fEfpciLrfXlecJVjSIpU5NJmDglHHVpk43KoEC+f5R eOQCsXyKfHSETy1FFPHt+ErlQdSsWbPAsWQrgB4F50KG5/wmRGsahu+FMxniDilJg2MNsDczkhlK EpGIHg4pScxU4kciet2ch6RtKCBYUw7r67Vc3HTsrAsplxhl98ItAO+PLRIgPYwxJFaQNxWg0C56 EUUUEaOwjaBLBosCxALAiIYpI1jYSp8dR4kSA5ZPjd8J5NgE8k4dDhR+Bz4FAoKyqaJCEZ09YFe6 2m41eX9S0SzI6egtv4sJPuvyRuctCFa//b5Le93mvO3w1CAW+BBoVh+9aXBe19sfOnQeSsoDxA9D 9LJXzcd6WE3PWqKF3WFfQjzf4xGTZ2Z4dumHkWhUTE2r9/lyhg+Tmmh/VS1zdZ2vrWCOPnlRqWjW muSdejoc0qmcdsGjH2w6XtawzVIrjuJcDE2HROeVX7Qsf8JQPpbvH1MH/pv+dRSmFL2IIn4vvl55 hoeHFZ8aGp49PEt0bCNlDmRodiSz5kKI1jXPeZiezalZHMxWkhviLPjWLCVBJIiFJGZFAnY1xMlh JWEkqUjq5zwm2oiWDfmIYH0KqfoAdDR+5TH+KCRDMC2hXMitkJaJZxHE42SfhaQvooh/LeReJR+I 2pTQqbgRIRatLHo8qAgW9ML00AuD3w8s3I7hbNTafFPeAIcpYuCwI1GeSnM0Q7zKxqqAt5XwpjRv 0nmLqYaLwLE2OUp2Ex8L+FbINwPe56ulROcFYFRPQJuq6ElFJGVKnldqb+sdNVlqROc56hnim8bk o3LzSSZ8UZp+Wk3vW0mNaa3w1LDWMBIY73tAzkKeXaKmZG1ORPOxjGg+VgZHdZNPj73g9qt8l/cw v709kDuQos0UHk7VXA+STyprblXYp6feJcQp6ZYJl6e8nhWdekQmHTIgkZeWs/4HIK5asQ8Xby/b aUGkjBXZq4gi/hLkaxRuW3RtaGhI8auhIZAq2X6M2bEQreoce5IY5vQc9udyMMKZYc6CV438Jum5 SpKzlSAZJBmJP6Ikiai53DL+VM3B0tEEQLB0iHpP+LMNOH+gU8s0iEf4Y0BbgruPcs1DGmEhtYIe pym8Iy+EHE8RRRQRA42isB0BYF1os2BXAPTCVqOa9HfZiIRd4cimHZzlqmkMQNxPIyReZXtp+BqU aG2ZmvkE2WCq53eroo/kbCber/FPpORA9PXAJQ6P0Os2elBNd7J0O0P3c/QIHKvceFmjPibIgxYY 2PsuetGkhq+4k7iL1CLsfcQTNi/yebbzvp9eNNMjxOJ3N1QoaoWc9xNf1vlmmp/WMN9jPj3OPMhs 3+EDzEv8zCDRUqJ9ldFkr6U2T+Yup6cIVgRfNyJvqOZkfUSwYEHoH0Ww4sskkJqJrShyXx0DiWWv fLiIIv408jUKdUqjmTNnglfFW1FizJwJ1jVrxrASEKyu+c/AmbIjnBhTkp3DJVN6GEl2VElqREk6 khSCo/nY9KiStonnv49gAdCFD0njKWxCwr2k8QCIEgv2kl1iRQBdEgCiSJOL84xj5XeLKKKI3wu0 HTQrtCngU4KV175jRL5RiEX+aMEU1R9D10w1pANqsp7oZEmGR/xXvdHHbSCjxCstXqXz6mgq+l5b PSU8FS00uoMU91pEPGy/BYVqVvK6id40ay/rnbfNAfcmeCANgvUBucnTwxlK3vVaH/odHkJU8KTW v5Wjm2n9bglIEvGeavWy4e5ohYid0WJaa3FgkNH9zFXMbTOYnNuWtjrhbe6pg/0dn8+oTxkuy/Fc c0almrGqBq80kEvNs2yhVvJ5DUt5aOi/cSspkO8ZqFpSu4IgkKD0C6iEEgUFQRihFyaTYBFF/CXI 16iowcyIMDg4GG8/xhBkYKYSEKzeBS8zo5ybx8lxTs3n0lEuG1NKLLlxJelIsgWSnFCSGVfSseDl dIJV0Io/Qv5AC5pETJXQVJqamhYuXKiWkogW8lq0aNHk5GRHR4cQpra2tvnRyvRz5swpKytzo5fG sVd1dTWY49KlS2fPno1k0gKROaglcoh+8KNfLKKIIj6FtBQgH47wWcu0pjQtwXcEHNfUoYkKPwLm YZv5tc4VoJmG7tqgJmcdethY8bSJXrXTu+6IEoFjzTN4saNklcVbUrxPU+xnFfEaTclKUnPYRzT1 SZy5llJmRwNUIFW9IXf7r5FVF2KjrGYEPOBxd1JJvwFa9rDS+jVNNwMlaq2HA5V8yFOrPCxzlfS4 7xroAezcdJw5c5tretmvZtLud/byqQ/r1IDV9hI19LXCfreQllTWKAs4VvQQMDpHI6JVBQRLIiIp UL9TqMr3Se0SDw/PD0CZNoIFfHavIor4wyisUQMDA+BV/f392EL/BDMgfYNKiFb0Ln6RA6+a5PRC JeXzuWIir6cXcGYhly5QkplUki2Q5EIlJZOcm+CuxW+iZRpQ2w0r4lhoA0q+hMImIcctbWbv3r3i IApx9uxZSZMPR7h+/Xp5ebnan+jp06ew7N69G9vz58/DgnvT0dHRKKEaMI8pl0DtU0QRRUzh643i 09h/TCNCu4fgYKeONxrPUUevOJYMh0QJxFfcLiWebFKTogamvqw8U1ODT8Mmz9R52OaJjJo4tcjg cYcXBLzM4hXgXrZ6oxAsB9vF0YPFpdHyoTOtN530tJFetkJHApOHU9znvgd1U4tjkXpdccxF1NNq elkfBbdYaqlSNfk9Ci4oe9lAr9bg8OaueMoVO7lsJZcsZ3MFt5zA8e58uoN+TNFPafrFozsZ2pgu lRMxp87atjw1mKUmoaknhupeVkojGtnKq5F8n8A1AkCkhNMLYJfTFMTJACRDYtGjDIoo4i+DVCpQ K6Cvrw9kSvRC9A4MxkK0vGfpixKwqEWcWszpJVy2QAkUSArbpVy6REl2kZJcJNnFShALyS1U0rMU BGvV1G2S4ll5z/ZZ4CjlzgM0SBSBG32HH7SpsrKytLQU23v37qH9rFy5EoRM2hJYVFVVleigUJZl 9fT0QL906RKyevz4MXShU69evYIu80UkfyBqd8WGV0QR/wH/qy1FzkvcjpAQx1SiHArz82bidSW8 0ec1Fs+2eEhXy1ANGg+b6E4t3SmjB1X0ppFe1KpJV08boiGuuTovMBQfmhuNUYEbrbN5q6XmbI1r HwYUwYK860RWFreYb+rpTXvEt9ZGE622V/AyR63dMMeaIlUpHnXVaNaGhPo4z101tHbkw9bkDoa0 HeJwBVP9vXm3eMzw59uJgSDX66ZXkrZR8/b7yX1eAuldnF9EoQw1yz0awdLV+0e/edtorjtOf5p8 b5DrJYps4c+FbEVXjKEgKJbCZKL85fh6zl+PLeIfjfjiglr19vaCeIgyDd19/T39AyIgWL3LX5Ut 5fJlnFnO2RVcDn1pXk9HUrZMSS6S0khyy5VIrNCv/hXviVZLi84TLByIkv9U25AAbQOKzIcQXW5B xsfHpQmpdFO3LHV1dYiqqVEj4fPmzYN99uzZ0Nvb27HvkiVLoMMorOvJkyfQ40nu+AnsC0iwiCKK +AP4zltQ3vMUSB4SiKgGFN0yQTEsneB34CDgLnxsQZL2B3zQV18bnADpyU+cettnPe+gp1XOk0r7 dRW9rKC7VfSwjp6DY3VFvGpcU4RMrYPl8vy0GsFaHLGlUVAretZIT+roUQ09TNOjDL0AwZpvqzVL f03x+Ur1QHAFaJmazvViiB40lF4MtZ/LiZdWR7Ovyk4z9z/m8p858QN3LGS3mXOlm4nm9+h2n+mm ico1s5XMkVzlpVTutBPgXACyLA23l+RY5BUSrHyZaCiELxKs78dPypEI4skk0IVmCcQIIIGkFOSt fynyWX8V+aRF/GPxpYsodrCL7u7urq4uUaahq7cnkj4IaUv7Vr+uXMFVKzm7mnNruAr6CqVAspFU rFJSulpJeSRla5TkkH41V67kihXcv+Y96biH+maCJa0ibjCiyFBT3GDevHkDN4EjLjQC0Ldv344o ECxQsc7OTuiLFy9G1J49e6DjR7EFQDBlR9/Pr2uMqC8dUhFF/MshrUOQN/0Dkfc8kXxMKZR7gpeJ BDp5puboBNegqBXzWGezmrd+0uETtloBa6GpZlPNUBOq3veZr7vodZ2v3g2sU98BfNpqvuryuFfn nugZ4iB96LZettCzBudls68GqMZITY1fY/JYEjm8rDceVdC9pPYwY74GaVvl8i38aCm/S6nPHV6E 3oFDeLOEjugm5EyC7rX6T/j8S/5x7o/ccYTbjnHtXq45wuX7uWcWW6nHfQYN2tRv2e1EI6Qt81PX UtlzhhrxAtRp6rpJjv0xwVIjV6o04KhBL6VQfpNCRMX5/ww5EhlxlA5i2pvjAjFKsphmRTF/MSTn ryOftIh/LL5+ERWLAjo6e7oi5WN0dCvp7OmFkLFkYN3r6jVcs5ZL1nLpOq5epQQKpATb9Vy5TklZ JBUFgihI9Wolg+vQnFeJIwNVUrU80j+DT6ugWARxCxkcHISPuHHjRmEC6CMjI+I+ZHQK/KmxsVEs CIqybNkybO/cuQMLENM4yfxTSM7TEP9iEUUU8Z0ADfL3tUk1H9RA3wtBa44atBeJgftAGNWwuW2J 3zjS36GWEr1GfDVa5HPCfD8TtMlX0hPNWx8Al9J40OQZFojXe/CqbvttM70od56X2a8qtOel9KQc PCwa01pMahgMsiD6nE6vzf2uygSMbSHxWpP3m3wioV5IPEL8Er5rBnPnq610uowOhnTNQko1Tn+O L7Vf4/pL3HKY245y7Q1uusNnozVHr6b1Sz5NJNyZahXC1G6/8kkWVK9iW2UWsXB2cHyWekNSVyN1 FkjWb48LDY3M6F1vKVIp1d88HgiokmjyViEB++9CnDAwLfgVFKYURSx/DF/aXaiexMavqH8Jf/IY ivgegIuoriOupKF3dHSASLW3t3d2dkLHdgrdv0lHD4Ro+ZxNXLKBSzdyxRYu28RlG7l8E2c3K6na oKQMdgiUDVyO2CiBkkgv2axkeAuTvtzQdDRCdXtkqir1+VqVP9CPIUZAgqi+yuExV1ZWSlAGopBg 48aNEgXMnAnHola3WrFiRd6E28AO3AhOx4wZM2KaVUQRRfxbEFEEsCiIco/KwUQEy0CnqCZ9B6Za Tka8xOnBdvUlnKsOXy/hkxovtd8P0atW80Wz/ro9mpY+FC06NcuMRAXftugPK+hOqIamwK5eV+pv myzuCNSzxQWu+hr0OuJxWw1oYfdBgyc19RXCFTKN3eUJj8dsnmuoefGbLN6QUuNeIGGjxsudOKrB Q/ByzHOP8dBBbj7OrSe54zx3XeSqd7wjOubBBirxjga0ZzJBi9J0ImGdTrurG6Y+L6a8se5ZrkyJ nXqLUD0clOIRN41IxbQKkI8opFYi/13kj+bj/iJv+gT56AixZZr99+I/7l7YrfzJ3yrie4aqT7i+ uMK6JtSqra0NZANbBKFE6IIgEtu2TiWkLRvdqvhT+Vau3s5V27gKyjYu266kdjPXIWo7V+zgqi1K KrYqqdymBCkrt3DpNiWztiqCJY1wimCpNU/zB/ctyJ/AVJXNO4gIIFiA6PHtQmECQKZwIdmWLVsk SgBjrBQ+ZyyiiCL+hwFXorwJmrwOVqHGcoRkKK6luYp4abqt3q9TgzziIi4ONqgFqE66fCnJpyxe HYBFvWg2n9TTixZSg1igTfNAmEy1cMOozrPpdYt3K0fXXboZaPfS9LRcfSTnbaP7TGa1zybIh161 6IOiTQgujz7PDOIFjjXhqM9Cr4qMQzq3kfpW9Jp6vgOXpT4seIP3zv7Atde5+piS2r1cvZsb9nLt Li4/xyNveBdzJ+5CJ5gqP3STNZGqWu6kV7iZwYSa5w6QrZ6GQqQ0hGhOFU0Iwd+oVCLHPYV8R6JE YiKZKr7/MuJ+4fuBHE887QTdSr60i/jfRb4eRu2itbUVpKqlpQXsCjq2UwDfyktLuxLSl43u4MpI andz9U6u3sE1O7l8t5K6bUoqdyuBEVJVIGKpiGTOdhCspfl2+scIFiAVFyRpcnIS9XXJkiUIxqwo fh8QDMw0TVnQwS34sD8S5HK5qKrzmjVrsF22bBns27ap4XQZDCuiiCL+txH5wLwIKwCLUkQqb7I0 UstvGrYDTTmUaARrhOin7pwacNpu8SFTydoErG/b7RdN2svWKYI1TrzAUgKONYfetmVBsK4Fxo2E dT1Ui7k/rTAflWo3k2rRhIcV9LSGnlTTy4boeziLNbWA1m5NrVa6U1ergx6OBKxu3FGykvh0ivlH 5neLmBuZ2y9zw1nuOMpthzmzm/0tXLNaTZit2qCmxN5Bpz7GRjfrXVwXbHRobImTnk/eXFsb89QX DHG+GjmRgGNNLdOAc1annYTkHzp8iqisNM0QyZejkn8Got7wc+f1VyDOHH0TbvhRzgKJLeJ/EvFF B0CtwKuampqwbW5uliC2U2iDNLe1Q0hfPLaLq/coqd3HNXu5Zo+Siv1K6ncpqdyvpAYcC4IEU1KL XfZw5T4lo7sUwYoaZdR4TbRJ9aRfjud3QOYqSn0dGxtDDQZtkrlTsHz48AGHHyUkWcFB9HicFrvA +PDhQ3mLsLe3F/suWLAAek1NjaQpoogi/ochbijvjKI/eWcUMQTQLSWWGX1BR42IwzkAR5P0bl41 r9B4pa5o1kbi5aFaxr3Hftdp5CdggSSpxa4MHrdU1Gx62ZT8NUNXffOXwPo5IJCtZ9Xu0yrnfsa6 k9RvJ+lumu6X0st6SzGzTT4f1viIzntyvDXkrQbvctVs+m3EawxerfMZeLk2HMwx3j36Us27arvI Led55mHu3s2JXWxt4qoFaqHC3FymJg7dBUl/ESXvJZs403CNaPdKog2mvith7klNTXXXvWjcSpGr fJnk+aYaz4r7DAC3r8rTRtP/81LEJ5CONr7tzxdyQR9UxP88hFQ1NjZiC5qFYCEaW5Q0tbZByFw0 bx/XHlRSf4jrsI2k+rCSpv1Kao4oqT2kpObgb1K3X0nVQSXz9jIZarRI4c8QLIHU2q6urnw4ghh3 7NhRWlp67tw5CUpFR42HdwAVEyMsbW3KT/3yyy/QHzx4AD2Xy6ENSPNQ2X0bfm/6Iooo4v8LMTGI Rf7I+I0QLCtaChkx0XA4jPkZ7i8HbF5QoT5WMy96AXA+8ajDwxr320pGbJ5t8AyT+zX1ecFhTy3o MIdeNru3Sugn3/jR038M6Ca4VGPwpiX5OOfeTei3AyW3UvS4IiJkm5PqMzhgVGscxbdmRMNawyme k+UFoF+O+sQhD21j7mOe+SN3neG289x+gSsvcMkZdTtbukWtQxiMcXs7e95N3ThumCfccq7t4aD8 Gnln11i0K5c4nQp2/db3W6Q76s1u9XJ39JAwOu+pB38K8KK4sw0jwIsqp5ovvo8gzlCQN/37EJ8+ 6o+UMIBg3BNJ7DR8yV7EPwjRNUTL0YVUNTQ0QAHNAqDEaGgWaYGQsWB8P9cfVdJwLL+FVB9X0nxY Sd1xJQ2IOsp1BVJ/REltJBMHmayl+ePAIcQEKzqm31ex4ntKqbJo8GIHxB4DLAqZx7OyZs2aBePV q1clCAVBmZJ14cIFMcrxCMQiyJsi5E0RPrUUUUQR3yfQUKeJ/NHU4I2a3g2xSYPkXyiGSnmC9byF eDyaYw7mBN4zRDxgcp+uxq4GdTXjahZ96ApeNpsvGs137b5KgJQ99pN6upqwL7valYQiWI9rjOcN zv003U3Sg6QBuZ6kmxl6jzw3JPiAqT5oOG687KbnFfSsXH2+8G1HtPL7CuJ7cHG9E8xlzO2/cMsV rrvCjb9w20/cfIk7DnPNds4uZH+Uw0bWytiueqWVPk3WsV3Gfupn3Tk/GGY6TW+HV7FRz9iuer2a LDUopeZrqHJIKFHP/nDywrMUUQC7SiQSqVQqmUy6gW97rmYaSr7sJIG89V8GOXfUH6k2MQoJlkDS Cz61FPE940sXSwgWqBVIVV1dHbb1EWCJUdeopL6pGULWxPhhbjzJDSe46QQ3Hlc6pPa0kpZjSupO K2lAGkSd+k2ajiuBsf4ELzjMZE+NYKGiGf+JYH3pBKSazp8/f2BgAEqcDPY4anR0dNGiRbW1tWLH NroZVaNWS5YsCYJARmsrKyuREumHhoYkHyRTRzMFWGLkTQUotIteRBFFfM9AQ50mU3/UAzJhFKBU EPEbai0oy0PvaGj0shm8J1ALKEyCOfk80wR5etuhv+9Rn83hGfShj57Xe3dL6W6WnlV7agHSOcQz nVdtdD3t/OjR1QzdKKXbJXSnlB6V0JMyelOVeF0Z3spov6boFTJZk5DvQz+b4d3poHdV2ffVufdN Nrd66icmUhHB6lnG3HKNu3/ijkvcfoW7r/GM89x2hKs2c7CEvdnszmK3k1MDrPWxMcBBK3vNnE2c COyDOqXLS1qHqAxiZ9UNJ0Bm/qxNykDyRRK9TQmXiDvYMAxBrcCxoPgJJY7vgWbBkaKgpjnDGGL8 7+BbflESfEvKPwPJP1+wUVB0II4VRMnz+NRSxPeML18s+A1dSFVdTW1jfQNoFiAWQW2DkrrGJgi5 CyePcetZbjnDrT9wy1mlQxrPKWk7raTpnBJEQRojaT6jpAUMDLGRTB5lcqYRLPXyylcONM+KcCsg afL3lFOIY+OtJBPPKKNWceZQ8h5zasSrMJkExYKUkjMUIIrMo/BX4uBnMW3HIooo4r8DNLxvbHuS Mhq2ARSZyL93o1YqsKJHZYpvka06yP4gUCNV4zovNnm5y8t99fWbuWoc60Mvve6gV630vIme12oP yuhmgu5l6W2DyZ2J98Ppl/3+01rvVpbu2vTQN56m6HlGf1hDbzs0HjLf9NG9SrpZQs+rbO4oUWNj vfS2Ng3hBmKwupY0t+fUE8OV9IpvfOC7o/e56zL3PeT+Rzz4nNvv8uA5rtvDdWNcNsTaLHbGOBhl GuBEL6f6OexgKuV05ozjHs546zxtGSW3UcUBM6te7gECMl2LbJyspptutAZYtEoFysGyHNf1Y0QP CRVwm+p5nhsBHlU50ui9y09dn3Kj37E//MuPTc4XpSo6tvEjFyBKkk8jKPYj/xuQqynrw9VOAdRK tlMA35qS2kYIWYuWgzOd59bL3HJRSdMFbrnEjReVdJzjzvPcDMtFbo6kDawLZOvSbyIpkQmZC43o 46FgM5D8+nZfqkPCcmLEyaDEswVRNWO7VFPZK95XOFP8DBEeQSwxCoOSbUyzJBhn9dnj/KwR+JK9 iCKK+FuBhveNbU9SmmruFaBGsKAoPXJPfrT0KE19gnBlXYMakZoI1HO6tcTrNbV6wpJoRdB50aqh Qy736a9bvPsVdM1T8jDrP69Iv2/X37bS0zLjpk+3QLAS1qO0dTegh6X0ut7+0OW9ajHul9L1kG6F 9DDnPKhSHzS8VUkP6k1uIW6lN130vjf6lT1qCul1Pjb3NQ8+VnPdhyOpZu45zZkNnJ7PiTGu6uea QXaGOTWPS+az1sPJUrZCTmZfJTIvQ/82xKhnv43L2piCu8hTU48J1bx2y1M+GX81w0XpaIpt2iYo VgT4T/AqAEwrmUwKzZIgfKxmWvGcrX8Q/nJfjQzjPOOuCv1IVI8UCrsqwVc4VhH/FOSve/Ssvbq6 uuZjCN+qra2H1NSAddVX1ykBwVoZEab2n7jlMrf+yM3Y/sTNkXRf5B6wqMjeFkk7UsLyoxKxiL78 HJP1EcEyUcWixvwZSAVFtYtJD6ojgKDUS9wTxNxI+BPscoYAgnGVjau4DFZF2ahBb8lTopBY9oId xngXOBRs4VkkCGAvIP4VIFaKKKKI/3egNX5jg5SUQiyEWimShQj4FUMNX4VQtDzB2lTX8LqZ3rWR mmwOjrU+eotwE6n5UhtMXqfzYp/nmzwz8aqNbufoWoJuhhbkWYUahXrXEj4spysJ46dQ/zE0L3ra z0hQ4jyqch5UWDfT+lWfrrh01ddvJOlOznrZrPNACrztwyziHoNneOqjzqxWB33J1xcytzA3vFMr uy94z3231RzYxDYuX8RlC9mcYGuSq4e5ZZyT9UzJV2HyZwilb0HMkLNVrHdycpgr+zk7teiyQcnQ KpdSsI1QIwfOT7lYcCbDFK8IT5iIAGol25hjIWoawRInCeTD/xrEZ42tdEMoHOlr8mWN0o6C6Eri vqaIfzry1z1yK1VTANOS7RRqY6msUULOotWXuO1n7rymtu1Xue2qml7ZhuA17vuZ+xG8yh2/KKOS K5FEOlLGsuoiCNYCNWCFQ/kWgqWONYLUTvlIs2D79u2SBtVXanCMfIopyEruqMey0tVPP/0kHy4E sGNDQ8P58+dhP3funBihb9q0SfQ4ZxgPHDhQaBFII4mPs4giivhHIPKBHwlaMgTNW7XwiGC5phrQ wv0Zmv8A0eaSsqf1+sNqettHPEtT07CW2Wqxhk26+tYNaNYmS41sLQnAil620t1K+jVLP4f0upG4 y3jVn73bZJ0ssQ4l6FBgQU44dCYwria1a2kDbOxqQFeS9HNKe5VJvs6mHjb4j5tCriKuoQ/4ra3w QpDyc8wnmZdFXyXsvcKt57j7Arec4tZ9XLaea0e4dAZ7vZyaybSKl3xgM0xYiWRAs3LuOHk/O5lb QRWXNLM3h/25XDnCiT6cn4JBgaunce6GmuvvgmBNlQ6cNkoETtTE/ScYVeHYVQwZxAJdkPvPqJg/ cuOx8j8POWvpHWQrQPeBYL64p54VArCj0PKBIv6xkOsueuUnEL4FRHoNpKJaCbmTa37mrl+55xZ3 3OCum9zxK3fe5PZbSvpvKIFRyS1l70Tsr9yOBFM69oKs/onJXiC/HjGrLxMsOVDUxbjazZ8/P18r p7B582Y5GUlj2zaCFy9ezEdPYWRkRG4Rjhw5IhZwLKQU465du8T4/v17BAHoly5dktj4AGD89ddf 44NRB/exBwEkWEQRRXz/QHONJWJWRn5kXyzKgD+ObgayRsMQ0d7y1L1a/Umz+6yV3vXaPKLzwoBX E683FLuCgGytIV5pKFnoqc/gTKZ4POSe4H2LcbPWulJKRzPmwQQdCOxDCfeka5wNnWuhfj1h3AxI SZJup+mpR48dRc5uldD9jPGiKlTrQWxVHfMjPjOXGa5wnLnhOrfs4NadXLOZU8u4fID1ak6EewN/ 97jtLM9keXWClzpt4WC91UXemJGYCL0d6cQeSnJFHxtzOL2YwyFOzmIKWpG5qcvyVgKQJMNwTPWt 5/hrg7oaxAKREjoVjV4pyJgWIEG44kJWEbvHf5uTFDolujxjkftzlCFKWyBRRXb1vwchVRVTkGCM 8iqRagi542uucfc97rnPHbe56y53RtJ+T0nfbSWddyKRqEiXWLF03FGy7hqDq+V/3kRrhQ/7wjpY cZsUHVupjuPj49A7pr4kKFGFjfnOnTuwb9y4UYJSrQGkPH36tOz14cMHqeiIBdkS47t378QCHcZo p98A482bN6EUthkowsPUsf7LfEcRRfyjgeYai1oCSneEYEWDV8ozRQQrJAoi9wCGQz83p5+12o8a 9Vftala7ej1w0lbrqq+3eYuuCNBGU83KWqwpPjQ7+iLhsKEWsqqxn2XoWki/BHQ+sE/b2jHbOeF6 5zz3UiK8ngpupMM7SfN2wrifoIcp/VlafxjQmTI6XUq/WMHPhnfCD88k0/W5dSljQt/BuZPcuoOb t3F2JfsLOWhgSjOFS8menKnRZCo86ppn0yEOe+2hxTMWcbKB/dQTO3hgZH+m1I9aLVcMcWY9Zzdw 5Wpu2MRzFz+U00Rx2EYYuFNvEUp5yAhWJKZpe14gRGoa8iQrkQD3kttdVdDY+2OI8Z+I/Al82ylI MulohD+JJeZSUuCABFFoUd6fyfxL9iK+Q0RXSjUbsCjwqvIIwrEKUVapJE+wvLG1N7n/iZLO+9zz iLueKOl4rGTwgZKux5FEdtE7I+lG4od52fgrk7cg79S+hWAB+TDRkiVLaqM1FwC03rhqSjJwHWxR m8U+MTEh1AeI+dCpU6ckFhgawh0p1dSoD9EL3rx5I8mgX758GYrkCQVbGGXprOvXrz969Ojp06fP nj178uSJDGupIyg2gCKK+CdA/E+hyDuD8nBQaFZ+LKuAYF0ppRc97otW4kFLLcrQR+rbzHOjtUYX kfoM8wri5Zaa8D4RGaMlRhXHGlDT2++n1XuFv4Z02XfO28YRx4HscZ19vncg4UOOBebx0DqfdC9l gh9LrPMpOmtWnNbLDoWJo6n02dA5E9h96a4sJcnYn6n7xWvgXBcH/ay1cqd/rJZ2Ua6c0iW9RDNt o4H6G7UBHVGr2FvKyVVcMagkNYNLZnPZcq7fwB03efARD15VK+4s2AJfuhmnSerhoBrMc00jWtNd Nx23kGBFTwnVPHchUkoJQsg0juW6bswkxD3GEOP3icIjFEUsn0LSCKYFYxTeiouClFIsKB9spWpB kcnBUcZ5IBjjU0sR3wO+fFEUwQKLArUqiyA0qxClFUrKKqsgFI6uvceDr5X0POX+F9z3kntfcPdL JTNfKOkTeamkG1FTsUim5JmSzXeYgsnox1Gl1PoMYFdmdKc4HYVVSpRCwtTYqBbHA2IOJHZsxR7j 4MGDMEaZaUePHoVl37592I6OjiJDWcn95s2b2IJgSS2HfuHCBeQmLUF+F8bbt29/mj8gxwAgtogi ivjOgYYaC1yG8hpo6brukJrVLha0+cjdeIamxoHAONRHBodtnufyXJNHUzw3wXNsnmWqkSoQqVFS ayiILDR5RcCrPF5uq+nwc+htT8nDBvdaVr8c0PmkfTHtHkwldrn2Ut9Z7FrzXGPU1iYMWuSY61xn s3rIRweSxkXHOm8Z+0PrQMLelbJ2JIz5rjlMlNV2Z2iXm7zopy/7Jc+14B6ld1O4XUusJXcFmavJ WedYR9LJs16nWqAhsZT1MU7MYKpnquCSIQ628Mhd9QXo1g/cdp1LTnHvKnTzG3GmOG3LUGIq1mno GorB0AwbIkswoLAMw4KrBEUQgpUME6lEMvUxPE+tnqWKcMr9FirfLeQIvxH5faK98trHELuUA/SY ccaAJepDFMdCeapMpyAJBJ9aivge8OWLopqJEKzy0jLIpygpL4s4ViWEEqMbHvLwex56p1jUjDfc /5b73nAfgu941mslA28jea+k9+1vMoAoyEslW+5+gWB96UBR/wCJhYKtjDzLdPUTJ07AgqBEoR4D Ul8LsXbtWsQCZ8+eRRAKths2bDBNc+7cudAHBgawffv2rSSD/ln8+uuviJXfwr7x6Fe002fw5dIv oogi/kag4X1j28unlAlGEbkSgqX+QmCLXiF0yXgzi3jS5OWkZLHJCzSe1JUsMHlCV0NWoFaLosXW V0cftNnq8SZbJQbH6su+qzeu5uhSQj0lvJGky777g6lPJt0RR2uxqcmkQaI5trPEDVYlMwcTaqrW D2nzTFI/5jnHfXd3mIFsSAYrHXO+aUPqjLYKaiBrvZvcYScWau44+VuM1E4juBTkrmVznM58sEp/ ovQFM8F2isvTr1LuIyp7FQyrz/J3nuaZV3ngJ+44xmVbuGwel6oPtCqoxUbV8ApO38JfiK6bmvqc s4IqtcgBghCASMnSo9gCCIapNARK4QhWjMIcvk/IEQLQ5emebAExAtPO69PT/CwkWwGCyFYUIF/s EWIjEsj8Fhnr+hRxyiK+H6iri+uCK6NrJRHApXK5nOileZT/JiUVEPLn7XzK/cwzo+9f9TLPhv6O B1nJjMjezdwT6RCkgUisCKIgO14zhbOjWyT4MCua+YAj+U91RQaWgDAMsZVPNV+9elXuDKbV7+PH jx85cqS+vh66fBUHkJQ//PADdChijJXWVjXBUwgW3IQYkRgEDjh16pQMfV2/fj1mV729KASFBQum Ju0XUUQR3wfgTb6x88mnjB5+gVBEN3zyFqEKIUqaeRoKCNZCV7GlZSBYunoUuEjjJQYvj2RF9Ihw rabY1XJNyVJX0a/Z6hHhy9r0/Zz9Q4JO+6BW1pWEeynMnHMTK/1wkWHN1PQZpMGPLNWtzba3I0he cu0rof9zwv/Rd0657gnb3uuGe5xgu2dvdczNoQuZE9b2UCag7lDr6SB9QPfr9O5arctMcraGqZep m7U69UZhepCrRrmqnYMKdlu5fIiz67lqO1cdUp+SrTzAqW1cvZIb1rGuleNkyY38s4Z+3bHQwasy ip4PFgA+EB0/qFX8ZFA4VpBMQeCxxeUWQvoeIB/+LhEfIVx9fKg4HfH88VOUIAhE+RL7+Swkc0AK B0rMoqSaRal++xUACfJaEf8EyPUVggVeBYBPfZZggXphmytTQuHY7peKJw0xD7BiWnMiXegU2BUE hAOkCkZJAxEdgljsAtn1VhGsqTcHCwjWZ4EDRbWexqI8T32z4t69exJUJxNND8S2sEmLju3WrVul 4qLW7t+/HzqaxPv376EgFlugrq4O2+fPn0e7qrp+8eJF0eV3sQuMt27dEmN7e7vaDefc2yuWIooo 4vsBnEK+b/xPmEqp/JAZiTwoFErhaHkXsbShludoSsaj1T4hUEC2luq8RuO1Om+I1sTaEBGsBZp6 YjjDftNJj2u02yX0YyJ13vX3+s4ez97nBwfCxEE/s99NrfHSy81gXDchqzVjg+0izaFUeM32b7jh 1dC/4runfOeEa+13nL2WdSL0IWcSDmRPMrHVsSf97ISXOWTT2Yw316ttp4Aq2J7BiVFOj3PtNT7M PHyMc0u4cg2XreRwEXuTSpJL2N3JVafV8jn1F7ntELcfZs1T941wqpH/VCVh6paa+D9FsMTfAnCM 8KhgHgDcIzywMC0vTLhB/i1CJI7TC6YFv0PIMcfdTcx14pelEBWTHullftdJSf6A6NhKJoDUNNHl V1CMEizin4L8xcWFLSBY2WwW7CqmWaBWsWRLlVBy3r73iirNihgVyBMI1vAUtZKVhIVCIQFERq3E DsGOYtmN+pMcljmU30Sw4vsDqfEjIyNSC7u7uxElVTOuoKiRkgzb2Lhp0yakl6Cs4ABl+fLlUHbv xvGokSpYoLx9+1aaE/Rz586hRUn9lpsVGG/evIl8duzYAR2QQTL4FGyLKKKIfxbgA2MRyAgWXIDy AhGlAN9CS59v05nhDvUy4JDO83X1/ebZkYyBSxnqIeCK6LHg2miL4HyLZ9HbdvdRDd1KGlcdOhEE x31/a8rZnLBW+c4K11pm+UtNb4mXXmCFo4Y9ZjpLLXOV7+1MuvtyiXO+dSF0LqSc80n7ZNI5HlqH Auegb4NdHQ+8U65+wqbTNp3zjUtJ73LKvxmobxruyXjLiRLpx02tTEPqIznVbafJXk1VHA6z1s2p uewPcOkoJyY4u5gTR7j3nlrxYdY7HvyFuy5x7+Ir4twiWgFqZeumQ9rUGg3oNNRXbPMQZwsvDccL bww/CWeILcgWboPhS6O+Jg/ZpVD/PiFHGFMo6DhNKRMBjEK2pLOQlEiG7TdC8oSCfeMfQp7xD0ls jCLN+gdB1Z6oMmALXiXUClshW9BFiVAKyROs1OiBKfIERgWOBYIFPR6jggjBmh2JjGxJ+kLL3ohg Re/noApFBAvH8lFtmkJ8oKh5UMBsVq5cicr39OlT6KiCQMyi4tsLQOro4OAgdJlcBUhKWQcLyrx5 88QObN26FVlBefXqldo/yuHChQtQ4tsXKDBev359+/btap+p1SIkQXwYRRRRxD8FcC6xTP2BKwKV iOZgoZPTdddW4+WziK4MVvKwpb6TM1fnQVKLqkOGbZ7jqS/kQEC21PR2XQ1fjfk8U3vT5D6qoDsJ 66av/5SwIMczzuGEsT6hr3JpsWVCFtqJ+bo3pFmQEVMfd+0NrrMtmTidoDNJOpu0ICdC95hvH0r4 kB1pb3vK3Rza6119t60dCGxQsfOB/XPgXUuGa6v8+T5l9Et1qVvpCvazXBYctmgTuWvMzFZbf5BJ vDa6uGSUK1dw4wYuu8T9z3gUrvm1Wmin5yavuMRUolxcYOSf8ek2fLRa/koYZ1Q8eYh/RjK4XzXV PUIikYAud7/it+EkAfjYeJfvGTjCGGLBKUgHAYAPqY5H14X0SBoEC9N/C6TjEBTqyER+SDKM6VcR /0SAV2UyGTApbCOu9RHSuWymJJcpKYVQYvahiCcJqQJVEj0ewYIujwUL6ZQQLFAxeZ4IAUujtFoe IYJFmq3c2lcIFuoxtmKRmvfs2bOff/75xo0bP/30k0zDQoITJ06cOXNG9rp8+bKkvHbtmihHjx5F FFKePHkSQejd3d0SBYyNjUnmb9++RRrRz58/j2YDHVDHEdX7W7duPX/+XO0TJfj111/v3Lnzyy+/ xGkkfSG+ZC+iiCL+f4FmKc4n6vkjiUJ51TQg0tjXE92fmeIZJs+0eMjkOS4PJLgv4F7nQ7f1up2e N9OzZnreQtxvKOmyXjXR43K6m6E7SSWPE/QkiaB5M0HHktZBjzZ6LrjUIisxn9w+ze4hs18zZlrO Wt3d7CbPJwhyKhGcCLw9TnKH4W9y3a1BsCTlLkrYg6HT4+i9hjVgu5NWYpGbXpWqWR5WrnJLJ8kn ez4lliQyO8P0DtcaIZrR6PgVOCdnwErPpeSjig4uXcLt27j6Kjff5tZfuf5nbrnKPbd5/CoctHKS aszK0aLJaMqJ5dlVJNEgliozeEh5OAhSJR0Juo1UKoUgjIgC8YIifEvc6ffvDCOHrQ5SvpBWCHRG cacAIJn0F7ILIPZvhPCqwr2EtKHQpNaJEUWH7Zfy/5K9iP9HRFdEeRI0CqFW6XQ64lQfAQQrkhII pYaPMI8UPBmcG4lQq0JShdshiBAvoVZIhq2kQSaU+YRg/XZPVIC46khFRFWWajcNhVFSQdGkCxdz l+/bAGgbx48fhwU6dnn69KkkkF+BIguNIhPoP/zwg7Ql1O84AQiW2uETIDY62DwQjPGppYgiivj/ BRpkLMoRTpnEAndkqj/qLUJp4IdNejfsc5f6lvOjJuJhl3vNd530sll/Ukf3K+hmln5N080MPagw 75cb90u0Oxm6pT5ESLdDupukp0l6loKYj0PtfMo56dIG31vr2CNWMERWjW5UEtURNVvGMs1b52XO BGo6/LZEyQYnOc/IzqZwDhljpjPH0YYMqtPtStJ8SkCSVJmz6mYRzddpgavPt6jXcjs1s1HXmwyj 17JnBtiXFtrGIj2YR6Zj/5JK3gnHuW0b111V0nCe689x6y/cd5dn3WKCU4+gymVqsYbfRrCmCBbc GrwoyJNiV6l0SVY9/kC3oV4kLICQrXgk5vt3hpHD/o05QcEWesy30C/AiDMSu0Dt83tOTRJLPlAK eRss0gepSzBlkfwFYhR8ainiv4kvF77yK2BXQq1igiWUS5DKKpkiWDNPRN9mEI4FUgXaBF3GqIRs iY40ELRRCBJAhHIJzVIEKzcjfwjfQrCk/okutRAKtrFeWDUBiZXmEQcL08gNQQxJGQ/SxumnZVs4 iosoOSrRRcGOMcQi+NRSRBFF/P8CDTIWtGSI6PAFENylqRs1UAo9T7CeNBLP8XnA4n7zQ7/1rtd4 302v2+lZAz2oolsZTS3R7tnXA/dG6GF709dvBcbdBN1P6ffTBLmdU3Ivbd5J6qdSziGHFnn2fFPr MO0m/Fz00h468LRD83R7SZA6GOj7PZpIVc1xsrVaaSkl6olayRyxzTmm3mNmu/R0ymj0qJqoXTe7 u3UaySRWBtoSm9bYdavMmoWutSqTXGsHayx/j544nqjYlqANaibFZJjbmpjPnTu56RduvMpdF9Va o0MPeO5TnvuE+2+x51ep3h2+zdACchxFsOAApzjWFCmF95MBqlQimU3n79Tj4SuBE304XxV6lP77 d4aFHluU2PnHStwrSRCIdvrMqX3WKIg7EckWZYVtnB6xUvckGGWfh1gEn1qK+G/iy4Wv2ghYlKJW 6Uw6mRJSVYiPCdaM08yTzPMizgS2BM4EXcaohEgJwZqIROxjkQjlEpp1DBWmRH15WQHsSnEs0nC/ +KUDFbuqRFMJpF5Oo1AxJBjXXQApYxr0WW4UKzIAJhCj5Ca/FecDJbYDUGCHBYizkjYjyT7Fl+xF FPEnEVXDYu3KE6ZP8WnhxCldFzwn4li6q2tqcigoFnq4tBYtzbAwmmXVS9wavmlwXnTQy0563WY9 baC7JeaNJP0a6DdD42ag3Uvbilel9Ec5elKqPy6jJ+X0NOc+TJnn0t7p0NodpLfZwWotvYyCTt1t iRwMjiskKrVpHjmLnOR+N7lDczqCXLOd1K15mjmW0etzZuNsk0ZdfbHpTpLZp1M3Ua1ONRotoOxS rXy35x1IJvdkaF+OfrLpkkF7M/oWl04nUpAjicwOzUpRU3vZiLWA63Zy+w/ce1l9l2PoFbdH6+jI 7bJhwXuzlAZctPqTp1YfAYUJRycTsMCrwjAEtbJt1zTVvI4Y+dQRYss0+3cCObxvhKSXHb8d8b4x xCJAED2UKEBEsX7jWKIgAcocCjhZbPzDUL/6pzMpIkZhecoqceBY2MY6lFQqA0mkI0llIZTpOxcx p/lTg1JgV8KcIEKqZBwL9ph4CakqlLOoLRk4BtVco6ZrqTmTUL9yjeP7BmEzAJhQrE9jQtOoVRyE HucjibGjGCUHqbKIEgt2jNmSoPCHgMIfkr1iXY5t2u6FiDMpooi/FqhaxdoFoAg+WwqfFs5USrRW 3dYN10RDhitQ3kC6txonqdYOXWXwTHrTRS9qrGdVxstWettJ3OO967Sf1wf3ysCurOueft1TTOt+ lp5W2C9qNMizKu1JBd1Mm9dCOpK0Dgb61iCx2QvWmenVWmK2E8w0nApPzxpUQlRh0Gyyx53EfMee qyHYUK7Xe+YS31paazbVWc3zbH3St5eG9iLP6POpw6RyymQpbCHqtGgjZXY6lUedzAm/5GjGPpjQ t3s2ZI2XXmb4E9nSkTBFzs1sE3ubufY4t/7I3dd44IVy3AMRu1oYPXpw0jAoRD5OuenPEiwBilQ8 LQAFIZRkVA3zyKeLEFum2b8TyOEB+XCB5VPkU/xOfHZfMQLSd0BBYUqXJBciSvVbVwggQV4r4nuC XEfRPyVYEbsCCghWJGBFF6LWNxkNSoFCgVFBF2oFO0TGq8QiOthYoYCKgaVRpuczBOuzwIEWsh/R Y+IidTEmRpFNAQkk6lPEOYgSJ5OKK1lNM2IbH0ZsFMAotbzwGHAbJ7pEFR5YEUX83UB9K1Y5AEXw jaWAZGjblvrSs1o8Jnq92bOMJMzSt3V6SV5m8aT6Ts6LVnpRaT+vsECw3nWZPGjxTIe7w+eNIFXB r4Ep41hPa+hDu/O2Q3/RTI+q9ZtZOh+YZxzaFhhbPG114K8Jg/V+ep2XGre9+Y7fFXpNplZOimM1 RI8Cc1ZNWq809DHHnvCddZ69tpzaS6ilkyq6qLJDK2ujkjKjpETLOjTLpJnlpFfr9jyDlib8g3Z4 LMgcTFTssjNbXHOdTulwnmfNIuNqpu5d+Uru2cc1x7nlHDdf4LbL3HmL++5zyzu1VDTcNO6DKbuU Egtw7qZGgZ0yQDeFYH1TsaIA8wQLgX9cbYyP/L8M+V1AdGzjnkjqoejS6RQ+bCniu0J8EQEwqUQi IVuwK9EjKIIVptIFBKvnMvMS5sVT1AqMatEUtYJ96RSLghEiNAtNFClFxAKWRtku1QLV7yuCpYaf o8BnIAfqR4uISiVraWlBDYN95syZYgG6urqQANSnublZLAheuZJf0KUQhw4dQpRUXNnKtwgHBgag C1B35UOHc+fOhQ5l+/btsMccCzsKzcJhQFm8GGXChcRLUCRYRfz3gfpWrHLfCBSTCBr2FLXSHcfT 1Ldh1Bp4aNfAsK2rR4Qj9KaPnrbT03J6U2e+B7vqsdXKWDOJewwQqXulzo2k+gbO7ayuBreGHR7U uY9eNHnXUnQ88A471rrAXu0ak54LWeh4C2x3zHTmWW5PImh37RJTB62DswtwOGYHGe2kD5I9TM5M sgY1aiFq8miGTzMdbZ5nzDfdxU6wTPe2krM5Q01Zau5xaXaODjjJY4mSY2na51I3zYFQG9es5Mpd XLqNG3ZyxUZu28cte7hhBzfu5PrD3HKCq25w4z3ufMo9L/jYEyYvvz4zvKSa8p8nWJEUQLxxYZWD /qmxiG+BFB0U9B3SfQC4e4dRqmLcBwmKNOs7RGHNF1I1bRtDPiolAlb0E/MK5mURbQKFElIlsjwS 2CFiAeuCDuYBEcolVAwsjbKd4tPyBAvaZxti4YGCY0kNGx4eFousiSUAE5KU8+eD4SlAlxcJd+3a BXok2LJlS0yk4urb39+PZKBr0FGVpcqCxsE4MjICff/+/e3t7Spp5E1kKiIQ316sWIFiUb+IWKFZ iIqPPDqJz55fEUX89SjWt28HigkC/wMxQQlgMtQgjW7ZMlqDdr3Up5/ndfNSTc3BGtaegjl1Gtyu 8aCrZIjAsd73qAUa7pbSjRRdT9GDSmXkMZdHDCU9qTtldDJMHvOCjUG42rLnOc4cXR8i9fHBPtJ6 ieoMvQr+R5dP9ESfndZSNiUtTYeoT9ZAzHbyeiiYoNQiSu80S/b6uR+87FkrtZe87bbZYupNnZo5 M0ges+hc0j6ac/eFGgUvFm/knh+58RQ3neSaw1y9ltOL2O9iq5W1Zna72BvhqpVcdoabr6oP8ve/ 4M0vmKpO4fQBHI4qmphdQf4TijXwD6PwRr1QR5HK5Yjad3F9rH8GFIuKXqSV7TQESRH1+U7Ktv/M vJoZtAacCewKjArEQqjVqkiETsEY22MFtEyI1xVQkZI28WzfRLDk5VgoL168QPWaN28egqBBe/bs QfDQoUPYrl+/Hkbwm2XL8EPqKzqgOOfPn4euMop2L6ysMTfCLh0dHUg2Y0b8ZqOCDGvht7CjWOJd YsRRQvVEB5Ayvs9AGoEEiyji70axvn07UEwQIVho3rYerdMAjqXutSzDUV3acqKH8xp5mcYrDF7g 8LjBQwYPRwtiqTWxSMkAve+kF/Xao0qCvGmO0syy1AhWP71qtn/N0A+hf8YH4wl3ue5y119s2nMN axbp/brZTVRDVB6NXUGiQ9I6iLogBnVolKN0hpKkL7e9dZQ6RJkjZvq8lbmQCO6F/l3fPW3qRwNt nkNzq21qSdE2qtjvNe5OpjbbDtW8rZzgcCOX7+H2oxysZKeJqYy19H4Kd1PiklPxq9/BbYvUfKxZ D9RCO+ORo6fGo6RnUAK6KhFZ4n76W4RF/B2QrqqwFcttP+7/cTkAMcZvHf4l7f2vyqcIICpJ1UYU i4re/4jfAimEn1Ai3+6kbOt15g3M6yLaBDq1NhIoaIwwQkBuIGKHEbJmSkEysBDINVSP0lb8fHQt hWBFbu1TxJdc2Lp88Wbt2rVS/+KqFiuAfPpm+XJ4RRKChcSSiQBnJQp4m9Ra+WZzX18fdOFGqMc1 NTUwymgZlO1Tjwg3bEAJ5CGPIGGUR4TyuWgBEseIz6KIIv4LKNa3bwEKKBYhC6b6HAw8UUQgIpck bXkz0cvRCl4UfXxweYInQK1IreTeL6LxgM69Fnfp71uMN430uoGgcIfJ7Qb0xxVqrdEbAf0YydnQ Oe1buxPhds9dHoRLXG8skZjjeQO206MbHZG0my5k3KBJ25jvZOdZ6Uajvpaqdf2I5512SxmSyLzz k6+T3sOE+8ALj9vekaQx6tEszyxLetXzNG+Rmx7zDDUsr52ysteMmepDzo0bODHOufrn5P5kect0 ezF5W5zMHr2Wm+Zx40WecVd9i2M0euIAmmUl1ei+SQYkT7BEvkCwpO4J8qZ/PX5vaUhi9ETS68X3 6gAs6LOkWsYWyR8QS4y8dQp565ev0aeWIr4FXy401UZAqvzoG52yBcC0YgjB8hNJCOVabjFvYQbL AW0CndpYIDBujuwQ6BChWaAjwskgYrmBulH2ewgWEI8eoWKBQsFSONdKFFQ1cKkffvhBjNDlESEo 0Zo1a9atW7d+/fqJiYkom/ykLkFnZyeSXbhwYePGjatXr0ayVatWyXqkc+bMQQIoW7ZswY8KkQKu XwfXzAMJli5dmg8UQBoGttEZFCtuEf8lFOvbt0AckAj6MYhaVBQb0yUd911otvkVsHbCA6xo5dUu r7B4UaBkRvQEsJc+9KjHhR869Het1ptm41U9vayjF7X0vIaeV9KLKnpaZtxNqoVGH5cYN5P0a4J+ DrWf/Kn5WL6/xnVHTH3UMiBjtjlhOZO2u9DyF9nBZNKbHzpz3dwMLSwzlejhkUT5Ob+Mg3LOlHMi x2HJFTt5gbJLKLmA7AVEYw5lA7NsNnljlCwPkwnddKyNvrvFSHFVG9eNcrqXjfLnlHnouwcda5+R 2GWn91I5183hmvPce5s7mOEQZzB3v2cvNSmFEL3CE1HQrxIsQbEGFuJLpfGVIhJqBchQwu9aHyve fjuibPK7iF7Et+PLhabaSEytZJsnVlPwQiV5glXSehfehnk78/qIVG2NBJQLsi0S2CFiF5olsSJi +RUVo7wZxxQdVgHB+tKBCrsSviIVy3EcYUVgPDBujz4OWBkhis+v5w7OJMFCxFkJkHnhN3OmIf6E zrZt20QBli1bhkMFV5Mg7PLdaAAHUFpaKrrKPfotVW2LFbeIvxRfqVHwvzIQW1jPi4hRWHTK7UyJ ekZokk8BRHS04tqS4P0w8U6XD5XwrpA3Rx91HqdXw/Su2X5Zpz2r0J+Wa8/KnSel1pOs9ThjPskZ jzLagxTdT9KdhFrD/U6S7qX1pwnzoUeXQvuCb+5NZ3YE4aSnvvHcZ1qQHtvuc91+34HMdOwZtjVu 0qhGtXZYqbuWMeA5Q759KhWcC91nqeBlUPLUyz42socp3Ks78zV7nJxyMkuixUohkWOlpEEZWx9z zXEKHtuVbHez389hM1wwB+Fl17ug+wf97Eka4co93HeeBy9x9zklzSe59jAHJbgj7VLezAC5ArVS ntpyf3vVWvxbXJICcNNopYZ/Kf6wt8eO0/YViwBBGa+SqKiT+Y1jiYIE6ByhgJMJOYujpl0vQHpJ QWws4k8CJSmAjjLHhQCRArtScL3AUx9BjxBA3CBU4icglG1+zryLeQ/zjohp7Z7SJQgRarU3ErEU iqR8hlqRbXZ0z1BfaldNNt8RyDF9irii4HDjWvXkyRMobW1tsA8Pqy87PHjwICZYSIDEP/74I3Sp cJK56ADylLsE2Lu6lAeRLzeLBVsxyiR3KLt27ZJfv3XrlhxunD/yKZyDhQKFDkg+AJRYL6KIvxuo maiiQLHWfRaFxQLtN1HjViBYCY9CMaEVVwfRh5zXubwhwascXqnzEuJR/3UfKXZVTU/KlDwtsyDP I3lcYkAe5dQC7qBWt0K6mdBvJY1f0uaVhPZDaJ/xzQNhYo/rrXD8JYY9phmQEd2CzDKtId3o0Y0u 0lp1atEoYWRCPU1mn+bOML21bmKjE+zzEgfszEErfUBPriN/lWnO0fVZugZe5cjjPJ1sECGdkraZ tWjAt4bJ/llP3fabuGKAq5vZSX1IpY563n5KPy7r4tQObjjJbUe5fh+XreVwMetjbI5zU+c7M/gJ 5RAXk2JXUKY67C/5tn9z3fvD5x4V5vR9xQjEBR6zqKifyfc70ksKpGsDZBfZxpD+S4CU6P7zgSL+ CsjFAqCjqHGlQKbAChRsx3Pyquv6ENv7TSjX8CpiVPsiagUBi4IOyiWsC7I9kv2RICgMTBSIpARL A8GyNfVtCBwEpPCKT0d8rKL/9FPU2qfqVk1NDWqPvPEH1NXVYXv69GnUG+DEiRMIIjEqX1zJwCNF kV9FMhnBwlYsklKWaZg1axZ+FIrMwYJy7949KML9JX/sBXIGBTtKDtABKAhGh6+AYBFF/BeQr3DF KvcNEAcEUe020hxCh5MiLf9WfE8iy8PE80yeQ0qZGU1pH8w8b7WeVdGTCvU5Z2xlHEsNZVXoj0C5 KrTHFcb9ErqZ1tUndHz9WmAcyxlHMtopzzzpGkec4JDlbXS89Zaz0rJX2c46w1uru4sMb4KsDt1o VSs1KCGqhzcifVR9v9lZSO4izZ2EkL2MnOWGPUnGuEadRG3yoFNGruDGlGi6oltUaVn15B6kzCm7 gdNdnK5isp/69u1c6onZw3VLuOKoksqNnF3FVUvYG2ZvNttDXD/EFOa/ba8Kx/dUKRn5d6XRS8QV TYqxiL8DUSEriI5t3J3lL00EdDfozuJxKejo2kUv7P6QAzqsvr4+XD5YpM9C4ii+iL8A0bVSlym+ Imgvn8CBGHZeTMelkpq3zAeYD0W8ChQKyuFIh8AOESIFI0Roloikl5RgaZRtEoIlzTIaTlZX+TOQ A40rjSyIsHnzZmzv3r0rRtSe169fwyLvFcpzPeDnn3+OKx+AcxIF6eMKB/T09CAZKlzMvVDzhGDJ sBaUnTt3igKUl5djdxySBGGXVxfVntGviB2FKzcHcXEXUcSfh1QnIB8u4k8g8j9Kok5GcROTLEhM sPrJ/dCrZrJ/6KQ3rfSiTsnLpvBxjf20UlErbJ9X6y+qQLAI1OphqdrC+Ljaul+u3UgZP/v0o2tC DqUNyDnfhpx0g2OWuyFw1rrmKt9Zm/B3+qkdXnKtm16meV2m1UaaA0ekDqzWogZNm63rc8gYJK1f iT6g6fN0Y9wyBnTqjV499Jo1ajX0Tt2FNOlOA1lNJrXYVEs2xDNWlyS3eaXsl3GYZC9gJ8117Zxa y+VbObeN05u5fBnnFnFukksXcnYJ167n5vVMZQ+QP4oCZYKeAOUE7yfVb6roinXxbwcKPGZCMRly vro+lvRx6I/kYsEiaWbNmoX0ixYtUukiEoB8lEMpXsa/AlKSgOgoXlwIbJWi6aae1wXRcLOpmRYE BOs989HoY4JCrUQXOiU6WBRo1gnm41EayJFIRD8YCVga5RossmKCpaZOqjuuTxAfqNQSQMaKBJs2 bUJVk2p06lR+yRZAVrRC4tOnTyOI04iplRC1wiCStbe3I1l/f78YBbW1tTDGk9y3bt0qCnDt2jXo Z8+elSByW7hwIRQY5TjFjmARRfxNQDXLa0X8CYj/Qbejep7oDzwg/CCsaMKjpG+trONek/tt7qYP HfSigZ7W0otG+0mtnh+7qtJe1povagzoYFf3c/QYlKtWe1ZvP6ikGyntakA/ejrkfMq8kLauhgHk VCJxxHGWJvRFPo26NJGwNgbhpjCxyksu1p0e0+ogrdYkJbpXZ/gVVq5ES9k6nKau6VndyJlaG0TX y9Ta7/BnFlJq9abRYbjtutOia5AOizpt6vDNRvhIY4HtL6fy99TARjv7fZwe5ppJDnYqqVjNZSu5 YhGXTqpxrO7D3HCQq3Zz+0H2FsOVKQ+p+gA9XqZB1UD4T3jgYk387yDutoBCPe5xoAAx/YIuCnrA wrkxsizRzp074wSCacEi/g5ML2SEIPLiSIlauADk6WTEmUCnRIciOkSIFLgOBEawLjAtCBSIkC2A cnUgbpGviPKX8exPgaMBhEIBUGS6lUAmSEl9Ghsby1uZe3p6ZBeZ5B5XOIGijRFicibLNAwNDUGX WGxlHSz8RBAEUHbs2IEjyeVy0KcB6WVcDQmgA2KPyVxsL6KIP4Bi/fn7gJKFRMyKoncHI/Kgodmq CZeriA7kyhS7mumrdRkGiPuN9930rtN43kSPKpQ8qdCeV5uQp5Xq4SA41vNq/XW9/bLeQezNjFp6 9EbCuB7qN5L6rynjRuhd853jgXfA1Bd6NN+iIYNGPH2p7y4P/SVuMGnYM0x7QDfnauaIbo3r/nwj mOnofTqV25SNplYpoVKDcgalIThgHHYrWaBWPZrfSU4bWZBuoh6iDgrbyDdoQ+jsBLsqncXl41w2 j7PLOb2UndUcrOfaJVw2n7PzuGySczu5cj8nd3PuAFdv4tI13FCff4lHBrHcIJwqs6gMI4hexN8K 4VWFpS29DPhT/gJFiJ/9iQJITyddYVVVFVJ++PBBOrvCfqp4Hf8qRCX5Wxv5D5Cbllw1rstZ5h8i LgUKBR1yOpIzkS5k61wksR1bJMYWbAyiqkFJNa43ZIpgRXdgn0IueUyJgOrq6tOnTz958uTkyZN5 U1R7UEvOnz8P+5kzZ8SIHdesWXP37l3ZXWoYgCCiRAdQ55Dn/fv3GxoaYiqGBGVlZS9evGhqakLw zZs3s2bNgoJ9wcPu3Lnz7NkzWQ8C8H0fFO3Ro0dIgF8BDh8+fPXqVUmP7WdReAxFFPHtQM0R5MNF /AmgECFopVFD1T1PfaIGIk17K9HFqpqXHcRDfn5B0bkOD6mv37zppBd1+uNKelCm5FGp9rCEHuWU PC3XXlZboFwPSuhOiu6m6X6JDrmXUfovSeMnn44E7n7bWG3ZK3RjoWUvcb0VXrDc9RfY7oRpj9nu fC9YZyQ2WKmtVmaLmV5qu5OkNzqEO1M4KYhFjo2elEKIoR4HWIFGoZqkr54tyruEOiUgLvUEej8l fvbrn9hjXLaKy9ZwehmnF3BygoNJTi7islFODXFirhrBSm7mqv1qzntiG6fGWR9kOz0fVA0Fohm2 DGJZlqPrylvC8X6mNkpURNcNAAD/9ElEQVSx/ushJfN15JN+AyQx+hfppwo7F1hwIaTSxha5Crbn yrufG7dsPn7qZHNba0l5WT6loetWlCxKIMcDSA5F/FkIbZrC1wpWUpZW4KKcjz4mCG4BCiU6tqJA QKcglyIptIsuhExd2VylECy1oIr6WQsVQX7qI8TXOx4HKuRAEhSlEHEa1EVskSC2CFuHvXAv6HEQ tVYSy76xIkbwsMuXL9fX10OPH1ZCj3cvzAfbaT9UiC/ZiyjiS0ClQo1CVURzkJpcxJ8EGiFECJal g6JEr8hNEawdRD+ks/friGd6apI7ZMzh2bqa6j6D3re5z+vofindzkwRqTQ9zOoPMmrVq8eldC96 i/Bhjp6UG88qrceVGhL/lDMupuh4Mjgaenv99B4vtd3LQtYF6ZW2Gr6a0K2FjrcsTO5P04EMHU36 B317rZ1YQmaTYdeR4jWQQKe0Q6UulTjkaur+1NDIxGnIKZll5FWTNwDR3Q2Gt5HKuWyAS5ZxxSqu Xs21a7l0Qkl2gpNjnJzD6RFOjSlJruOeM7z0ATfsZ6+TS4bYKT1F9m7l69Q6WJYS9Mka+mccSP49 nnyBCuQY/vWQkvk68kkL8FmjIO7IZChLBqji9IiVeitBw7byF8LQR8fnSVQhhufMrm2or6ypFpoV HY6C7F7En4U8T/+4GnwhGC1rUl6Ci/Ij808RW7oY6RAoECFVMnb1cyRiuTylQCQlQCXl4iWi734B XyVYUpkAYS0xc49JTKwDqGTYJdYRG0cBhUF5w0I4UFxx4wRC6QrTQ48O/iMMDw9LAmzVsU4BFtmK Ms1SRBGfQqpQPlBQW2CPaxcU1Ex59Vdii/g9QFPNN2cUbiwmqIk2NU/BMsBT0LR9otVE+zLZu6X0 osFXy7UPOzxs8EyNOy3uMJ/W2/eih4CQuylNLXYV0v0EPU5rj1L0IJK7MKbAtMz7GetBUkOCKwn3 sm+dCqzToX02QedS+um0cTKp7Q69bY65znTWW+52J9gdpI4ms0pC76BrLfesSY2qHbdMN5JkJ8hq IK1D83ott9uwM5oW4u4Rx67OLCBCqIf0AXSsljlPD465mTPUyNlhTq3hqu1ceYBrj3DzDq7ewNVr uHwFZxcoSSxRUnmY5z/mxc+54QSXLuXy5dy5TH1aRyBFaKBnR/cR1VCdbIiUISzKqDtKfgd+uy7/ S5A2K51L3MWgCctWYsX4dXyaUiwCBJG5ZItg/jLBSLatqdckDEPVi+7u7sH+vuu/XJUEhbj8yy+b duxAAvEqcmySG7ZF/DGg8GKJgtMKM6rzYGAyAQtS0/2a+R7zi4g/3YjYFZRr0fYm83VmXLxfIgYG XnUlihIdRsQ+Z1aLV+Hql1eSFUJ0zTINB5c/T6GmAcckkGDhyw4x6wJkBh8IkBiFM0GRrSDaLx+M 7/4TiYQoQJwhKqukjNNLlAQfPXoUnYLCokWLpFqH0ed31A9MAcEYsWWavYgiCjGtesTBaXZUOVTR wvpfxDcjcmoRUKaxiNUx1IA63AcErTuhOYtJ3xCkLod0vcS+30CPmpU8bKIXFfSsjG5kjatJ+tmj qz79EhjXQvNaYFwPzRtJJdeTOuRaQsNWLD8k6UxIB317v2vus+0DrnvaM38InbOBdcY35RuFax0l 6zxrY+juc539nnvCto9b1jbbX09Gh+U1k5ky9VCjLFEpUUU0y93VPFs9McTWI6NUDV9pM8gcNq1x 25kg76xf9ovVw1WTanJVxw/ceV1J74/ccoZbDnHtbq5YySVLObecs8vYXcvVB7juMGe3c81GbtjK bWuYqtBnq9mo0VNCa6og1aiZpu6P80saSn8hL0ZFxfyvBlquAF1SbMFWghIVmf8DPptSjIBQN1Fk TCvqndhUg53RRcLPYW/cQjjyQJAaWtR6Rg8f3peUgnjCVtwDFvFnEF2cPPKmjxA1IXk4GBEscIhy W5EhdTk99W0qpUHQxhw7uoBoebik0b0gWhglLbWgDDhMSGagxArITfphCtdcPhKv2iJ2BN9RNe4T yMHFzAmoq6vbv3//mjVr5DldTJUWLly4YcOGdevWSd0V3iMAK5cqWGiM9c2bN2/cuFEsUhCxAogS N49pwwZxO8EWRwJF9Gn4kr2IIr6Cr9eZYo36k0DxxRK5OuWCbHgkI7/MSqB7E0awyEntN+ioZ51N 0/kcXYzkakL/yafLvnPRtSBQfgy8y757IVRyLuFAfghBnszLgfFjaIJ+QY4k9YMBbXW9zbaz2Qq3 2Im9jg0WdcBTsiVMbvLDVb6/0vPWBMba0NzlGXsC65Trn/aCg052FwXDTjigO+W+nrMpNMmLxv0j z1gCuqVRs04tZHSR1UPWIt1darsbXH+TnrqbrX/rD3PNUq4+wX3XuPcZ9zzltl+5/gq3nOaqg2qY KjGfEyMczGFvnFOLOLlMrYlVuYbLV3HVMqZ29l31MhAALiodQxhk8Pu/ESwUZp5g6WrZ9389IseP gvltgWspQAB9Rxz7hyE5AKJjG3dV8ivqqiijlp9lhe47qutlNWqeO4B4yNxZM+KrJfkIorx/Cxbx lyK6EkKwomZjm9HlUi8KR7zKMQiNyFNjkJD8W4GRgKOABfvRMi64cLjFkcyii6x2DWw1xJwy1dAl ghbcxGcvY3yBY4K1fv16qRn379+XKPChOXPmiBGQZIhCVUNUzMAkMYyFk1eQQPaSBoAgAEX9asFt BxAfAIxxa4kfgcd7ReYv4j8mKKKIIv5ORH6oAGiQELHaplr4mIz8RBaLzF6yu8hYR9pm097v0cFA PxYYJ5P2udCHgEtdTHiXQu9ywr+YcM8H9plIToQW5LRvngmsHz26Eui3A/1OqJjWRU/b7yd32/56 P73WTa5ynZWOvcJ1ljv2pBfOd/xx28N2mW3Bsi5prk9Zu/wQssnJrNXDYTMxSF6zp2a7VzrqNUJH OU+40FbS20lbQPpCctaTv8kIztvJS4n0lVT2ql/GuXq2Bjg3zpk93Hqe229zxx2u+pHLL3LzEa7c xeXz2R1gv4XtBk71cLafU8NcNsal41wxyU0r1GKkVdUb8yXjh/lBffU6I24s1QwS5TEB6S/yn8qR chX5N0KKRG7vAekmpAyhSGwU88eBHCRb/Er8Q+ih0E/FPwRIx2zpDkQno6ZKLUIE4OcdK+qgER1N P4gPCUHgzx9hEV9A1C5igqWBQmnqBm/qmuIKyrNDnyyH9ITmeGrVLN2N3nZW0x9xZUSwkygRw5Jr HX0nBxFop/BkcBK/0Z7PQH4PiizpKZBrj1oVfxYQkGSyFWBfbAst0OOaJHshjSQTFNIpbIVRIX1s ByR9TNfiyl1EEUX8s6BcU7R1cdeoK58A3TLMBtJ6vARoyzLL3e6ZOwN7r2scUBQqPJVM/pCwziXt SynrYtK8ENB5n077OuRkwoYIwbrq6zeS9tOk8Txt3UmaNwPtVCJx1HW3eYmtbrjec9e5zrLAXexa w5Y3QGY3GT1kztT0WaY1apOS6DvQswx3SLP7yQXnm2FoQ5Yxw9b6dKrUUmUUmkavZfZp1lrL26gl zjq5S0GOk+BV5e8hbil7ZUxNHMzgxBqu3cNNp7ntHNef5ZpT3LGfazZz9Sx2mzlR9t7NvDKTvxqJ G5S6bpbdpcoPbqP6PnTZTM6W7yRSb/bIYwswO+XHNbUOlnKlqi9Qpad6jWhMq7DzyBf0vwzoMqSX QWchCroJdBnSWcSxfxKFvZIpDwFFYo6lmSDioeG7au6cYUVy7dqNKCoacox3mRI1AGn8S6/afxX5 Ao/aCMobVw8XM2pJsDu2jusgScSihqyhII2iJGhltqG7UViJqdkQz06oOx/TU0bDsYOUuuBfIlio gjF3Ad1ZtGiRVBpg/vz5QoDy4QgICvVxXXdkZGRsbGxycrKxsREWZCV8qK+vb16EeN94L4FU2UJO hh0RjNMUPiuUcazCxEUU8bsQeVq0ns/43GnBIr4dKLhvLDu0akj+jRtD+QRl1KnGMKt1Y9QwF/jB 9sCD7HWtfZ59OHSPJv3ToXE2CXalX0hoF0OCgHKdDc1jqeBIwjsUKDkbGBfT7r2s87DU/yVjXEnS ydA/4lj7bHe/4x31PHC1Q8nEXs9d7CXmaVa3ZnWR2aXrPaY5gwxIj0GQXtvoc8zZpjfH8peawQon udz1F+pmp5ZqIT9FjUlqsLRx315oB4cT2VNB9h0kTD8LUk/19Fsr94HqOTWgVmeoXM+127hpNzce 4Jrd3LJOLc2QaWXKPbb9/bq927JXOe4azV1l+GvIO6CnjxuZZ37FWydxmGhD3mFGhZsKQuX1pPjQ M0BUOaKbcCH5bkMkn+jfBWnOgAQLuxh0KIVRfxLSYancoutCOiiVrbpVK78+FnpQCC6WrUY31KXY tHuHuo44JJA/wzYsXK9oX2FXUyg85iL+LkSXDKzIIEduTkQX2kSarYEY67igDniWEYSoPSAcZJvk gTlHy+KhweHmMH/1lURZqisOQS6OqhtfqG2F3EWW9JQl2jdv3ixGVYOmIKNNyWTy3r17eVOE7u5u 2PEThUuSxoiyUbGoT4WHgYqL4LSBq8KgoFgLi/hjkMqGrSjTgHpVHBn9w0CBft6hfAIkQwOW9OIQ pEWHRFWeN9M0R4JgsxdsDRL7fedA4B4MrUMJ+3hgnko655IG5GJoXEogGB4PPCTb5PorbW+56ayz aLNvHU6Zx3PuqZR+MqkdSvjIZL9lH3Tcc75xKemAgf0QmrvDYJtjgzYttd1FjgWZbyQg81wDMuHp CwJztRus8cKtfnpbkFkXBstMo18ze0ir1dKQMq2uXK8P7JHQGTWdAxDNOwSh1G2/+rnXxWWzObuY S5ep1waVrFZT2ivmcTjIbs1LStzSnPVkriGaY1ogeyOGM0bGSiPYqLlXEyX3M+UPnYQa9gBQUJZ6 JwCuOT9qpZbfgkS6qXy/XSRYhe1aOqZ4eglQGFuIL9oj+RRSV3XLzC9qhd4ySipjG4iVS6bsGSKP Fh5eBamc26Lqt62Yl0yH19RboGBXUbcc5YB9JfNp+NKRFPERvlBMn15fsbjRqid9HR1njh279csv v1y+vHzxInUpptIahtbR3nzm9HFPzXAX8pWXABc/4tCBrQ/N7Dtz+tivN36+dPHsgvmjyEHSq5+R jD5F/CROCFZ1tVrzFDRLjNA3bdqkKlFElUDIrly5Av3169dtbW0XL8raECqqtbVV9HPnzo2MjIgO 4KcLa1J0vupgYqMkiO0S/JbOT9IXUcRnEVenT+sJLPJAobDixZgW/DdDCuczQFQ+yX8AkoEFmJpa T0ocAgyaZvjRmgfdpM2w3HWms8VPHPTdI4kA7Aoc65jvngj96DVA+3zgQA6FiX2ut9RKLtT8meT1 kzVINEvXF3u0ImkedoyjnrUvldyTCPf4LuRkQGdT2rmQfgjoeGhBjviJw1543HGP2c5arwyyznfX es5GjyDbTQeyw0vu9FPLQ2fSpH6DBkzqddwBP+j1k11OUOJUpI0SzZhlWHPIX2okVlDiYrLxQWom l4+qxUWzi5RAyUxycpxL53BykIMGphJ2M8fs1JFkarMfrNfNBZazWHM2Bpndjn83U/K8up5N9xk5 0buE0U22BcdOvuqPIbI0Q6TniVeRYE0hDsaDBVAKowrxJTvKEVaRaVD3/FGEYathDNtTj29xMdxo AjR4l9TqeWeWjp5aPOvSsoGzC8bOrJ57coWMkqTUG2jR9UFqZJBnWh/NVxbIr4sU8R/whWKS6yso DKKZtHV1y5WKMbl0qWpT8uTX0J8/VeswgEvhuoEAO5ZraDpihKhYnj04PEN2jDFn3nzE/IeFRgFk gUo5OTmJfWCUnZuamu7fV++aLl68WCySWPTR0VEwqu7u7rdv30pUf38/lDt37kiyNWvWRAnze/02 0Boh+vE8pgWnoTC9KGIpoohPEdcTQayLgi14FSBtBkHP84RmRak+2v1L+r8KQkDzgagcYiWGWAoB k0jMAmRGUd4hRB0MvJhLWqNmt9nBEsNdE6RPuNaZ0LvuEORCwriUsq55JZArbvpHO7ktRRs8ak85 tRY8YLWn1ZZQVZlW06vRsOdu9PTNgbnb8/b4/jbHg2z2ra2hsz+0IKddF7LfDvYY7govtSrIbPQz G7z0OidcawerbR+y1HaXWM6iMFicCBcmgvmeM2rokIWOszQI1vgli7WgW3d7DM+kXGBWkbeFkjup lN0mzszk2vlcuohzC9Tq7f4EZ0bUHPbcYrXYVW6SvdkctDCVvvSD3aa1NaDlSX2V4W2ww82Uu6JX 3shWsZuGq4y/ymIYVgYUVO6h8wwqCpjkWPKhaiXfgm9P+U9CvvJ9AflEfwKfyUcKMl+c0UQc0RO0 /PCa7ovz+35cMOfMyNyzo3N+WjJ4bv6iQ6vVsBbyMKI5QBBpFUX8DZh2vdRwZjQtPT87QTfWb9qM lnX42HEyzEs/qUEi1dA03XRcxD598TK2xKK+v65m0em6mhSpnz1/AQm27dyVKSn9KL2aw/UJ5IDi ngbbDRvUJAAosmc8IjUwMCCKpBR9GtBpzZw5E0pbW1t8JyFR8fuAspVYKGKJIZZC5CMixJZp9iKK +ArialMItL0gCOSBAng/qq7c8kosIHq0a95YqBfxH4GSikV8lWd6Bql5wTocmh/AZkaj7iVElWQM a9o8z9vmmbuT3tmkdSHr3cjQ9TTdCOi6T5dC7wfHXO4mJ8iqsprK9XrXGPLM4XKtrkKvn2HTSNJY 42Yh6+zSNWZuhZlZpqcWWv4iO1hl22s9b7fn7PHdzZ631jAmXGeB7222fchGR8lK21tm2PM0Y5S0 cded73mTnj/hegssY6Ftrnbc9UG408ts0v1Ry5prGCkKclpKtxc7wQpK3fIrnyTbuXIGl46qdwPT o0oCbCfyS4lWLuTEbA6bmUoee8Fmw1pr0zxXm29Yiy1nqRaccjLn0zUM8dLqw8+AeqVJ3UhPLWMo RRkVWX4EK99jfwu+PeU/CdIkCyFGif3ziPP8DQhJWeqkplVhY2uQ8ZOrRo4uG7g42X9hYs6V+XN/ nug/PTZwZt7k+U2UJd+2VIcnOyKHv+wAi/gIcr3gzKHLVpB/tjv1AYn8JdBo09ZtP1y46Pge9A8S F0G5K8NUrGuKZqn0ht7cNtU2EdS1usaGI8ePbd+1M7+m/6eQA4IiY5XoaRYsWID90dmMjo5C2bZt W5Thb5RL0ouOxEgGjI+PDw8Pwz44OAh7X1+f5IZsJSWCALIFRMf5S1bfjuhgf98uRfyb8WmFiYOo nIlEAhwLdxeA1Ey50xBIyiiD/C6F+r8Qcu7fXgJIVyhwUcKuAA0cIXJbKHNcCHRTPlEdUbOpD+k0 F0TKc1YngtN26oyTPhVYJzxjS2itd6jHKW+ltOOM+v64k1hp+stKjFZIv20Oh/4c35jlarMNxdWG NAsyYKjV1uca4Ez22iDYkEyu84OVlr3IdZf4/m7HhWzzwq1usMIJF+vOLM2eQfoAGTN0a9Qwx21n pWWtcd3dnrcvDE/4yaNOsCqwltpUQ0E1+a4+L+EsMP0zdviDkX0ZVLHfrl4JDAaVGCPszufcIi5b yrXjnB7ksPE55W46iVWas8SgYSXGXNsec+wDifAYJTnXxqmqtWSpyRWaY0W3opYiWapE4TkjWjU1 13aqx/4WfHvKIr6KqdqsJBrViC4IDZ5eOvPs8tlXl/T8MNp+dmb3hdmD5+aN/bKs8+Ti4R9Rc1UN j3aZkiL+BkQeOj9gFG9lcAd8Azqa1f79+48cORL5Id6wYYPaLcKFCxd6enpWrlwJe+E7dsgQPkr0 rq4uxIL23Lih5ko+e/ZscnKykMlNhxxQPhD1OrJMA+7sm5qaoAiuXLmCKNElpegzZ86Md5fzEYIF gFohKn6wiFi4CkmJzL92TN+AwmMuoohpUHW6AHlrVEVRLaVmIogKiaqI5ieVE9vCxNGueeRN/0rk i+CTQshbC5CP+BiwxuJoeYJlaCBY8ABTs4ii+Viemqdil5BbTkEdpeu1zDwKFhqZiYQ75pktbqLR 8n17MnQXUuKSnrniZE+QfyCrt+WM9gGLZrrU55ndttZtal0GdRtmj2l1G3aXbg0a9pDtTVrhIje1 wvKXGe5qM1jvpvb53l7P3RImNnr+Ii8xYXkzLH/AcDs1EzvONax5jrfesrb4/mHfOxoGpwP3lO+s SwZLLb2a6iuoxjG3JvzddvKq7v9I/iPKvNTqONHF3kz2h9iex94E5yKpHOKgjd3K25T4UQ+XkrOA dHC5GZo5z3Inffd4OnnWrON0F2cafyTKT3h1TeU0ZQRLUy9AoaeOOnRVZjDlSy+SfyO+UvH+LsS1 ORrUiGXk8rqhH1Z0XBjtvjw+++rEwMW5M39e0nNhft8PK/rPrUQPrzr5wh2K+BsQ1wdx5kKtJCj0 Q5pVIRAlCbAFLZG55mKRrAAoEuzunj6FC5DEX6M0+O34UFavXi37yDx3wc6dO2ERPUpFoIESXLhw 4fLly0XHEeRyOdEfPHiwdu1a0QHsgoMQJignI9siivjLETeMwjoGHdQKtybxk0EAKaGjWqIJxHvF gOWzxrz2r4GUA5APR5gW/DqQFAIPJ95A7QlmoB6BGYbtRV+agGcIiRIW1blGo691Q0opW21WVITp Ejc07WrLqSF/m5Heo2dvmiW3k6kDtrOjlhoatOYxzRg3rLlWdraRHtaSs/TUsJmGzDCSA1rYZQTt 5LaRAekjbVAzx3VzoeNt8AzICt9b6tizHX+mYXcYbrvudFpOl+3OMc0x193gmFsC95hnHfftgwl9 f0ATydSQboT6ZNJcqKcfJ2veew1sVjNVs9nM3gwum8+ZJUrSE5yaz6UjnB5WQ1NWBVvJC2SdIGeE zNk4EMWxzAW6v8wKL4e5a24TVw9zVTeTf10KCgUE+h9RKkBGsiK6hXoNEYKVp1lF/FcgVTmS/HXB RdJp4tTqsWPL239e0PrTxNDZUUjH+fk9lxeOnVlHWQqM6MNGBfsW8XdA3BSQD0co9PbSrDZu3Aj9 zJkzEkTXgKB0FjJrXNgSLELLBAj29PTILuA8sPzyyy8SlH0/j/ho0P1gK2xJLPH+IFsIio7fFpw8 eVIsgiVLlsiZ9PbmP/gAxC8YxmNu+DmhWdhCj3+9iCL+PKbVqDiIBoDq7RdAKqGkQVRhQ5JdYiBY 2H5UjhHy4f9d5M8zuhEUoNC+5koiIH1ey7MAJeqFdDJAA+AKkCAqfNxuwV1ECWQ0i9KkZUnvMO0e 05pn2eOBvhLiWROuOV93l9jhCiu1F+IldzvhzqwzGGrdTWR2GP64QROWNqoRZK5BIyaNOkqGbJph qgWs4L/kwxdJooymtZLVZfnjpjZhG2BRo44zw3J7yWghs4n0NtI6dGOOTvMca6OlbQ8csKuTobs3 be4MadDPtZCt2QeC9Cm7hcuGODnM4Uy1ymhmjprMXrGEcys4vZSTszkY4tQge90c1jCl2fL2adYu g9pN6rC0TgiZ83RvgRZecrJX7RrOdnB5uxJZYMlWr/dHZaOqp6JWRiT5cv2IYIkU8XlItVS1+U+2 XOw9JQbqMKquXB2Plu1d2ffTssGrK+ecXzD+07KZ55f0nZ7ccHyrelFWro66ZFNSxN8Aub4gJxK8 fv36+fPnL1y4cOnSpdraWvATtCnwqjiBoiYR24n9v3zJBkqcBhnGTq+9Xc3B2rRpkwRramqiDPJ8 qdD3TUfhQ8e6ujpskSl+AzqODDp8YkVFRWtrq6QRVFZWNjc3NzU1VVVViUXyKSsra2xslHwaGhpw HFCCQFU0QI5YlUQEMRZRxJ9BvjJNITaKgvaDmhmGYSKRwFYIVtxsoEiFlOA0YF8kjltglP1vEOP/ JPJnGL1licaLcpPBP7gFKS4wJvTt+dRTkF2AfKcSiUqrGbql5kDkLdEbhfBhjhG9BY3/mquEGkhv JtAbexR0xPb3294ZN/ghCG4nEneD8KbrXXedHZa51TeaHKov1fQq22lz9Q7fbLB9JY7R6JqtDrXY 1GJQk0YZk5LIHz+WfxebqshosL1+XZthmTNtF9JvebIGaada6p0GyJiv02LX3uaYuwL3ROCcSngH Us5uX+/zK+rRnYaXgoqbVi+XjHFqnBNj6p3B3BjnsB1hfy47s9jrY7dXsSu7g/1qptTr0FnhmUtL KVupl9UYFVVama13e1YfBQftzHFKPTVKX2dr2E4z2Unx3RZ6b8WscNzo0tGfW5B8J61HK1J/RLOK +DzylTJC3vQJvh6bh5R8JOp6oDaJG4mWvBo7u2Lo6ILOU+MzLi1ddHLVxFE130YlVt9diR/sRhJB flGQNxXxJyAlmb8iHz8QnDlzpli2bt0KRfiTREGRXbCvPHaD/lnICNbg4OA0ipYfJMP+kXE64twl gQSlR5FtoQWQlMA0Y3RjqiA/H0dhd8kBiMfrYIkz+QokwbekLOLfDKkhgriyQRcFVVEIVjabzWQy qITTUgJiyQcKgFrtum48cwuQlAKx/O8hf3oREERBoRBk8E9KA3BtxzanP12VXSIoUoVdRYGIM8Jt PySiBmrtPjtiPha6q3wepbhBI73fcocp3Kdlj7gld4Ly+0HJez/3zs/ccZI3zeRO8rZozmyyhnVz rmGNuPoy31xhhbsNf6flLdftJaHW51JXgkoDyhnkQcjUITggUwOJozaD2jWz07B7TAfSp9mQGbo9 ZLpqVpQXrg38DcnE3sDbF/rHfXAstXD8XtvscyoayKfkFbf8FnVyMMzBGPujnJ7FySFO9XGihz3w ql4OB5QkBtjr4WQjU+ZJ0hrxaLid7G7TH7QTvbqXM+ogpr/JT++wcrcpcS3IcqKE7US5FJeiU3CZ kIhm4Z/aoKyURFPZvoFgSfJ/M/JVMkLe9Am+FPuRUYoyL+rRNhiwCd4EGhyaarGGE2u7fl7ZcnGx Grhyp7pwwyE3zBMsiKrt05HPv4g/gbgk4ZSEYECPaQmCcjkqKioQHB4elmBhsngVBZVRBOgC5Flb m//EpATljUAJxpTrIxRmIXohvmT/FF9K+S12UcRSRBHfjrj+CL5Ui9DSBEEQpFIpcCxswbfQJNBI BPmknwNiQchAzgCwClg++0Nf+vX/Jaji/piVCvuc5lyQBhaUFcotCBKgVtESylMLXgsV0NUXVtVf AxwLbKfZpj6Leg3dti3P0qp8u14LjpnJk07qvJ08Zwc7IKG/GRL4Sxx7gWGPW+4EuXs1fz+lz9rl l91aNirYyfyqh1dtbw0ZyzS9kbQG0hJEgUOOR14NeU16qp8SkBnkDpHfbdiQHotmBPYKl1b5dMal CwntesK46tPBhLHPp8VJf1HCWxK4C11rwEn0GJ6rrwis1VTygOpeUQ8b/Zzo5fQAZwYUx3K7lCT6 1MdzsgPstrFfeZmCY2V6dQlVjhrmPMseM61Z4JJaTbleS8EGK72VSm5qZbe1Cq4a5KFZj4lWqeLS HTVXDZULZQWaZauvdiRJyVR3/RFQ+HmtEF+lX/+TmFZRAVV3I8CObd76e4H9omuhRPRCy5RdtxTl EvtUtc+nVFFTetz3f4o/foT/Pny9rNQlj4DrfvjwYVyL9+/fb926Va7L9u3bxatLR7Bu3ToYY4cm e61fv766uhqODpbr19X8yCdPnuzatSvKgJctWyaJPwP54XwgglgEeVOEvOkT5KMj5E0R8qYIeVOE vClCbJlmL6KIb8GXqg3saBVAXLvQctSQi22DY+VyubKyskwmA44Fi4zHILHsGyO2YHf4QXlMJpj2 u9OC/1xEZfaZceUvBeGGfN8HW00mk1KYKGeJQqnCDoRhsqSkLJlMQ4EzcizXAtF1M/g1NawVLWlt aTN0tWT6YiVOvxPMtKx1vr/Zy5wIcqf8zDkrPGUEmzRvg+mthdjeKtNZodvrTHcDObetxEO3lJPV XNrEqRpOlbxyE49db7umbzCsPghZaTKSunqcQ2mdchY16JGEWq0Hi+4TpUiv0IIRw5v000dd/1Qi dSmdPp9IbA2C1Zo2wzYGLX2BlVhoJxc7tMCkAS3XQ6nQGIFQ9r5b89JvUe8ABt3sdrDZzXYv+zM4 McyZGex2slf7itJ3Q2e+b82r0+rr9YYaraGK6gx9zLEnKHOByq8YdeqD0FUj3LqYW+a+I22PeHD1 JCrqr5XXj54JyqdXPkubpl2sPP6VBCuvTQEWMX4a9TuAXSHqEXe0gmWhoIAjyVOoSJE13+U6mo6d XzBJ6iKUqanPRfwZ/McLGl35fJqzZ8/K5QDAt8QoCYBVq6K7msi5wadJFCxLliyBjjvG8vLyZ8+e RXsrLF++HL5O3KbK6LtCdEbf32EV8Q8HKhWaB+o92gMU1H5spfsHVQJDAscqKSlB9w9+gFaELVIi trA2xlwBEH4m41jpdFoS5+Oin8tr/0NQLTNCRLo+ch9iB6Qws9ksChOAgsJBqaLkZcAPBZtIpDKZ HNhVaal65pVOeKEDOpbOf6Pe0HV0OWYP6V1krdTsVRSuszKbreB6mL2bKOVUOScr2S9lu+yFkXtq 534xMz/b4T7T32P465QEP/jZH/2ye0H5fbfkrp297WYOmYl9truM9AVEc5VYA2T2k11KZk6nwNDC gEpCKjVoyNZmG9Zay1nvuasg1VZThV4/ZjrzHX+tnVjnJCeM3BwK2inVbeQmLG9JkNof0MGEfsyz Dtv6pFc2V0sGxoqScKNVxkENG01st7LTy+EMTs7jzASXjaq3CJMdrFWzVfKLnrnip495qaNWeMYM ToN1GeVPzEYOOznZz00LuWIVt+/kzgNMTn61HtUZ21bGClzFqwwb5WYayigTsL4F/3qCJTU21kX5 I8CusXwC+RVAdGxjRyGX0g189ZXoaF84pSimiP8GcDmkI5DrIhZRZBxRLgf8POzxVZM02BFbocKI ijNBR4BtofKdIj7VIor4w0AtAoQNoDGgg08mk+jj0X7QKmCPR1nQHhAVPysUKgBagJTSloBYAaRR YYsESCnZFvpH+WkgH/6fRnyaKBCUZyKRALuqrqxqrG9oa2vr7u7u7OxsamoqKyurqakpKSkLgkQq lZEOJpWyPNdMJf1EkLQM203gVh4Z5UjLkDFM9hzNX+2kN9rB3UT2iVHDXhMH7Zzo5LCL/Q5ONLFX x17mqZ185PqnbPeE5/+SSP7qJH8l5woFS8hfTMEwRLfnQkxjk21tcdwdlr1Nd8ZJB98aIOrXacKk Baa52HWX6+FVN3vTqnxlVry0SvdRcnvCqg/Nunrym41kK1ETxKCugIbJGldvMLr7g/CH0Dmf9Dal 0ytsu1KfVWPNNcKnQclbs55TXeq9wvRsTk1yZiGXz+PcXE73s9vOdgtbzZzpVmNd6Q7OdOalpJMr ejk1i6smOX2ER1/yOPOImuGuOmbTddAle2RBrOij/2osy5ma4Z4fOSniI0h7BKbpgHiDOAgU6n8S yEpcB/xD7CLklkyaAIKSACmlzy7ivwZcBWxxOQAJFl4CiRUFwOXD9rM9AiB1Ri4xkkW2Ior4X8Gn PhEWVHRwIAC0CR0/+BO2YE7SAKJRlRBNCymRBjwpnU4HQYDESIMtALvkLLlFGaumFf8cdOwCgoV8 CttVYZp/KHD8OAuclGCaQwEkQeFpQkc5oBjlheKBgYHR0VFsJyYmxsfHofT3D7a2tudypdK7iD9C xur5YPRelQESgfxUlo2kN2vmPDdY5DkX08mrVMFWAzvgVX0cDLDfz2EHuy2caeCwmsOyN0Hp61QV lzdxCsSrhp3yX/Tsj5TYSc5m0tdr9mbfPZ5KnAmC/Z631wrmkz2iPg8NMZaYzgo/2BMm9pkJDksV b/Pr2aphyr01kvvI2W7THEiS6n2qDknP6E4buT1WcsJ0Jy1vqUPLPZrp210aJWlOzpxnO48z2Xdh E5f3cjimvpOTGuNkNPk9MVOdgt+tZrtDgg722jjRysk2TjWyWcZG4oEe3sf55ka5lXkp8yLm4SmC BXi2ep6K0lJfRlPDUVGJgWAJx/qXjU59C1Azp1XUuG6jjWM7LbYw+CeB/PPax08A8RNyNQuJlyhF /BcA9y6KeLbCwkc3IRVAagiUafUBCbCFEfvGpCq+uNDja1pEEf9soJYL8uEpoOqjxqMVCZEC0CoA kCHY0Qbg+BAE64o5VsSpPGkeSBM/VZT8YRE9/wNTwA9hX8RiK20VkF0ACf6zEB85tnJ2KIeYdKIQ 5HxhEeRLBunRnRhmIghLsrmaqurOzs5Zs2bt2rVr8+bN+/bt27t37759B9asWTcyMoZ+pay8vaq6 u7S8xvVTtp4O3TLsboIhqAEZOLVmjVp0bdR1Jl3zSCo47aY4WapWkMo0KlICCVvVmJZdwVqOKf2Y cs+0ek71sj+HwxGunsFlvZxuY7uGrZL7euaOm7xoh+edYLPlbTT8WWTPILOPrH6yFxjeYgoOmqmj bu59pkaxtNIGTla8MxKP/cwB3duhWSNkzCG7gfQaRQOjDy+X6VqtZkNqLKq1KWGnPT0kGnKcUSu4 kMhddeq4pJuDeWr4qmyeWrIhNaSoodvLTg+H3eodw3QHO/XsVj43Sx9bmd3kbdbdpU5ilT7Ac4+q gav5zKPMbWq0o1K6ZA8lhMJSc3cMdODw66oP/4hgiRSRh9TnGHGbRcWGgiYfJ1BVP4IE/xLgJ7CN 84SCnxZdLmjsWORIRJ+GL9mL+AOQksS28NKI944LGT1FYRAo1AVSkUTBFs4wMhdRxP8EUONj5E1T gKsCGwCFSiaT2MYcC1u0HLQENAkkkHlCcvuCTKS1iC5MInZ50IVMSFuSNKIAMAKFlmin6Uf1XeHT IxSLIG+aciIoKxQdCjMqSFWS0FF0cfGCWpm64dpOMkxkUumyktLm5uYZM2YMDw9ju2TJkp07d4Jg HTp0ZNtO9cbN4iUbh4YXtLQ0tbe3Nta1Z1MVpbmSwPMdK2toSZ36NeojfdJ0lxrOviB1LEy/zYBg VXGqloMWJYkG9qGXv3VyL43sXbv0AdVzslctmF61gmtWcjW2S7l0gitmcUIt7/lWyzyyg6Omd9hy V+rWMrLmK7EXkbOYUru1zF4zecPJ3ApTnMpyJsnJ4J3nnrfMM7qxlGgRWa1ktpCTJisZsRpUl5RN aYs8CGlN0apdI7o3oSf2urnDei1netgZ4WCcy+Zwblh9lNDtY6eP3X5OdSvJNbNVynp4hOx9ZM4j Y8zwNmTK9xnzeMYp7ooeDs5h7nrFSw4yeeprY7gojmWrK+S54KSh+rIQrtPXCBYSf9d18W9GYX2G jqYd3yEUNltV778ASQBMC/5HIH9s8YtAHAQkn4hfKcAiCcQuiBLm8amliK9DSkyQN0WILUJzpdgB uHpR4l4AQErx+RKLxA8fPpTrFUOomEByQ72S4GcQ//w0fMleCEnwacrfay+iiG+B1BxB3jQFVHTU ezCAQjYghEAe6qHZgFchWFpamslkpFFhr8KspjlfkAzsW9j8gE9/WgD7l6K+ExQeoeiFEGYpsQCK AieOEpMylMIEPRWGqpBIJoIQ21wmC6pUWV7R3t4+Z86c8fFxbIG+vr6hoVkdHeoLqcBg/0B/b1// QE1nV1lnW2NrU21FeS6bSbh+mRoeMoZIn0nWQi1YTuFOp+SglntpV7wzq9mtZ7tJCciWV86p5LPA f+QHlyCUfmFXfHB61Fxyfx2HGzi7mtMruWKCU7M51aIWbvDTD9zkvTBxzPMPO/5qMC3y55E3Rtak 5i02Exus5EbQIzO138octbPHnMweK7XL9peTscCkuRBHPS6cTcYMiK01mdRgqqEkdJwdltlHtEEz t5B7Pshd85q4fICdOazPZK9LPd+kDta72O5hr59Lerm0jyvqOcxxIn3aC49b/nbd2eKE90oqX5du 45mXuf0tNzzj3mvceYUnfgDB2iulp8gdroppQ/J64TpYRYL1MeKaLBUbNVmav3SxMVS9j6AC0buB X0KU/CN81iiIPYYo0vsK08LByAUFxCj5C2BRwN+ptbLyliK+AVJihSg0CmFCBYAORYiR6AJJMM2C YHyxgDgWyrSrXEQR/0gUkp5pgB1tAE0FaQA4UKFWMsQitACEAEGZa4WWAMAub73JOBa20rQAKHL7 IkHJX/yyNDZAogDo8rtxUJTvBDiwaUeb1yJdkA9HFinGfHgKsEthSnmiMMFNsYUORYpXXiSsqKho bGzs6uoaHh4eHBzs7e2vr2+sqamT9weBbC7IZP1MrqqkrLa8sq6qprGyprK8qrysPJsrSYXplJcI yRow3Jm2fTmZvO5k1SuEiQYlTpNawsBrZLOG/YoHZvaWlzjkBAdsb4flbrfDQ4ncST/HuRrOtXK2 hb3WaHZ8t3qA6LWxgRzKPuiZ1354yvGOh84K11hC/gREc+YqsRYYziLyt+rhdj2zmsJlZHeR2aG2 bg95i8lfohsrSVtu6D0adRFVEJXnCZa5RHeWU+K4X34hrOVssxpyS9ZwolaJ0cxOO9t9asmGkplK qrs5qGYv/cpNvaTEbfJuGGVvKns4tY7bjnLzEW4/wfVnueoED+1m8qfeJdRczfBNSkKioTRcHFys z1yvvFaIPAn7Z+PTyjkNqkJHKAxiL3ERgETFdkAshUYJIrEosWeYhnjHr0OyFSAY98RyTQH8kPyE /CISSMov4eux/yp8vSikPLGVMp92ZeMgMhGL5CZ6IZASl+nYsWOSQLaye3w149yKKOKfB9RpqdaC aTrYD8gTIDQIN4tCsGIgKICOWLQKMC2xCOWCg8MWTQu5QZd80Gbkh7BFFCAWbAsJGYLQpYFJ+u8W 8eFBAeIT/BQSGyeAglNGcYFRCbvCNpfLSRDsqrS0tCxCZWVlTU0NaFZLS0tjY3NzcysIlrxCiD2S KT9MuH6YCRLZdLa0RCUvr6qqqKqqKi8vhyGVzTiJLojr70+kjjiJ+8mSZ36Vmobl1XBQp8Sp4qD0 npX61Utst7zNmj1B2igZI+TOJ3evmTikZS7q2UtU8gpUzGvhNDhWG3sN7FayUcJB7rqbvhokDjje HtNba7hrXHPcMea5uhLDWKjrCyx7WDdmOFRpUblBdTY1GtqEZSxQH2k2ZpHeQmabbbY4VqutzYbo 5lrL2aAlzzglF/WKt04tW7Vs17HfyAlQvW5O9HM4i9MjnJ2r3i4sGWS3lb0qtsrYyj4AxzIyt7zy B3ovh7O5YiNXbuL0Rq7Zy61HObORdb0KBajWvLfVg0L1ZFZ9+yf4LG36/DX9nyBY007t0zP97LnD KJUZiBN8NqUAPkERnwho9bB8JfG3ALsL5BhggXvBNv8bzOJMkECljmLjnruIryAusU8hRRoX46ZN m/JlzQzXBEtDQwP0uXPnihGAM4I9H5gar0I+sqDookWLEGxra5NYwezZsyVNlLaIIv6ZiLzTb21J ggB0OCw4ROnywZ+gC98Kp2a4Q5EgkIoWvkIC0CykhB4RM7VwKJqijFEBEottYcuRXwTkF5GJcDLZ BUaJzaf+ByI+eJxLxCfzN9YCxKJAUJ4yZFVSUgJKBGIEUhUzLVnBtaKiArH19fVQq6pqOjq6env7 4Yyamlqamhpqa6tLy6vArlLZVDqHfEDOcuUl1aXZSllGy0tU2H6pbg4b1izN2eiARaWvuLlf7BL1 cNAvY7eEE5lbbnjND7fa7kbNHiLqVXOhzFbNnAEhe15Eto5T+pxdwZlmLmnjZAN7lWyWYPcXdvaZ m7xn+rfcYJfpbHPNSVuf7xqzHX2Wpg8S9Rtag6k3po0EJKVVpfVqT5/nG+PkDZE9SMYA2TNte5Hr LnGsPRDLueAFP5q5B07ZY6pio471FrWSewhu18fJmWqeuzdbzcR3ZrM1zPYMtfK708pUw3b2qZl+ HKYuB8lLCFqtXLGIG1dz9Qbu2s9Nd9V6DQQ6FkG9CYAuwwLRstRHhmUC1rfgf4JgFSJqbb+juU1L X6hLE44t4hBQ2mgCEiv2wl1+L7BvvLuwK4FcViC+Z4tj/8zP/ZuBcot5lSgTExP5Uo7w7t07GHHz lw9/AW/fvpUrIkFQMVwa0QuBNIUXtIgi/qko9DjKXUVcB04QdKdwcAU6mBPoVEywhFShGQidAmDB XgIEJSs0lYhXqCFlpJe9EMz/ZAT5XaQUtgFAidmVIJ/0vwv8Lg4jxh87DOyIU5PTR8ng1FBoKIE4 N8SiWFDIpaWlIFLV1dU1NTW1tbXYgmzBAjtoFuy4CgiCbzU25h3ZwMCMmYNDvd19Ta1tVbV1JRWZ TCmuGuhaMhtWZILydBhA3NDWlb/KEWXhBnWrQ3eXWsEKIzztpM850ZJXQfJHN7gY+DtdZ5tljxPN Ia2HjD5bG7ZoSLdm2t5s8rYYiR125k26mksaOFHJTskbM/PSzTzwsg+D5BsvfGVnDuqJvep1QnsB 2cORzFCLOFAFaZW2WnFKNynpGBkyB2DXrBH1aqG5RnPWk3/RzlxVE8Jq1RPMVBOHbZxoV4tdBdFH crIz1WCVWg1rWC06ag+xO4vtMSXuGPvjnBlis529HJvJ9+ngR4heztl2To5x3Spu3MUzTqsJ7yuZ NZC1CL76rmI6tCpxPdQlyRMskX8vVKv7nRU+biNQxDkgiAoPFGaFYF6LoH7mD7Us4LM7onHJlQUQ jNPAKYlSxO9FXIa4sqJI8Y6Pw1HkdbismGD19vZWVubf1X306BGiZsyYIcHC3XHHGOtwd3CPGzZs OHfunKQpcqwi/qeAViQsB0Bdl9GpbDYrS7SDASCIPj4mWEIUhDbFxnj3mEUJx4KCxokouDnsAqPE FgLJJCukQebSmP+w8/3zwE/jGGIUHsmnRyWlh8OWriU+QdgB7I6zw+njBFFQAJLBIlHQUbBCsOB0 1FPA1tampiY4JnnSJ5Pb6urqQLOQBop4pYaGpubGlsb6JrCrssqqbFkiXRKoefLJMOmXJbxSsKtM IgwSuo1OTUMH4xPVqC8JGrMMZ0R3ttjBDis8AfHDU65/wvN32M5W01yEe1SiIU0b1mkORDOGLGeO 6a53gk1ueCNdcj9Z8sRL3TcTJ/TgmJXc76QPBuF5iJM9YqUP2Ym1ureSnInohb4R9Uqg3kLUpD5J raY9W5bukdMOMWjE0sbIPmwlT1ONeh8wM8IVk1yyUEnpfM6OcXYOZ2ZzbjaXzFHPBCHJ2RwOczAS req+gitXc8NGrl3HtZOcnMHJWjaynEo8SicfJxu4qodplIMlXH6OR9/yAuZtzE7Vr2SeQBnCi5u4 tqioFthn4uO3CP+9kHqbD/wnSErZBfUZtxOo6vGYhwBBALH58MeQfYF8+PcA7UjaF7aSP7bSQIA4 jShF/F7kL0yEuBhRsFeuXBEvBzfV398PpbGxEfZ169ZFSejHH3+U8seO2KqLEQUXLlwI5datW9CR g9iBjRs3zpo1C0ZxjKJgW0QR/xhEzUQhDsYKajN6eun+AbAcGcQCwQKkmwfHUkNMEYROCRVDEFtY EBQgK8kZzi5mG1AkNuZP04DDgBdGPvh1KGIBJPbvhvzQtF+cFgTEAuTDUzd2OGAcNpgoIGN+KITC ZABSopyRUsgW0mMLoABRyCBPbW1tAwMDcyPA3QwNDSHY3d0NvoWbPKQBu8JWXFJJSVkuUwLBVUqn s0HK9ZMgvEo8KwPxXSfwXM83bRyIXqYb5USzdW1EN5bazkrb2+mFe+zESTd1Osie99I/eOn9ZrBL txeTPkn68G9ijurOuGZvNr1trn8lkbrup6464U9GYhf527VguR6u0IM1RrjW9S54/sVEcp8f7Ha9 9aa12tQXGtqCFLWlqb2WXEiNFdQ5idBusKnK1ed5xjgFPwSV191+rl7Apeu4fAOn13JqDedWcmY5 lyzi7ALOjXN2HqcnODPJmQVKcku4YiXXruG6tdy8jssWctjH1MRaBVOZmo+VrGenkYNWpnHWF3Dq sloKazfzuaj0KNkZ/eX89HaNNDNiV78RLJF/F1BjUUuBaVW3ENOiCoNo42jdhQ0crSD2BoLP5gxj jLzpDwHtS35aLi4QEzsc1Zfy/5K9CCkZ8eFxEaFUjx49CkXqCVw6dNwcwj46OgodZS4fKJSSx1Zd iYhgPXjwAMqOHTuQJy4W3JpExYj7iyKK+Cchail5xBbZoqKjy4+YVf45IPp+6OAK2QggWKWlpVDk oWE8moVkkh6JoQvQ3uBSxdPFvyWAEW5OYtVxRIBd2qFA0sRNWhL8hZAMP835S/ZPUZgAR44DBqQA hZLGU9QRFLKFM0IanBTSA0KqUJJIIHOwsBfSgz8NDg4uXbp08+bNe/bsOXDgALZbtmxZtWrV2NgY WBduE6uq1ARt3Diq30qls8lUGKQ8N9Rtg0z5Tg7YAjQTVMHATaDukGYTdZpGL5mLdHuJ6W5wgs1O eMxLnnCSV730NTd7G+JnL9nJc1awWXc3mM58wx43vMVWsNT0N8Fouifd8KwT3nITt530XYid+8XK XtWzlyBa+ic9c8VLv3VTb/z0ZTd50U/usP0tnrXAMSaSlCunmhmWPsuzh/xg0HErqSxFoect9f1l lLwW1jz2Z3D1Qs6t4uxKTqxQAgXBkkhya9RqERWr1HhV2VolJWBgq7l0qfp4TmoOOwOsg0s1MrWz 08/eXE6Oc+moGv1SzGyUK1Zz/yGU3Enm/2PvbECjurb2vxkGhmE4DAPDMAwDwzAMgRBCCIEQQgiE ICEEQgghEEIIQgghSCCIBAmKoqgoioqiqCgqKoqKiqKiolKLlra0pS1taS9t6S1t6QdtuS39oOv/ 2+eZnDtX2773vve+7+39v/NwurvO2muv/b3245nJmS/5n8vVeCqTyOykXDbh0r9PsJj1/2Jl/IeD hc0SFSP5nV3wVBa3kYZFHm3ep6BjGOek2gi/6gfU7v8ORBXhHIeSUcqP5hegpGGk0guhbQ3PahoQ opEhjaaMIX333XcZUjT824+4xKQjoCdMheXc888/r5HXvPhpMMNMAv9oRBlNyu7du9966y1lEQZR Ek5JG2jgPwZ+o6ygXsMGYN2LTkGPxJbCByv+DViQKs7+iDcA3YpjyR4hAhr2Bg5Fs6KK6sMfuWwt 1Q6kr5cFaUDt/p+GXMmn8Ft6QbnCsxqAho7QzYhxkjKMLS0t0CA40MjIyNDQELSp/tvrGGMZGWtg 9TlgW1vH4OAwHGvbtm3wKv4VSCD74IMPPvroo08++eT1118/f/68wlB3dzelqsVCKZcNUvl4zP+4 Xu1ipEUREPyoF8JrOUht9d9Vz25L5I6lS6eC4qN06fl08ZNM6dN48S/J8vfpyidB+eN0+V6qeCdX PJYtHE3mrmVKt/Kll3LFF7PlD4rNH+eavk6Xv0hVvs+2/JzrslKfFfv8s6LyKqsOWnHAMj2W6vzS NX/smq640oVEdqML1lddrjvVspxzGwtuOZ9YysaGE209rhRLH0vlT7nql+muH4Mxa160pvDzwdY9 1r7Pug5ZzxHrOGVdZ6ztonVctr6z/uo4b61nrPmklY5YYZullq263jq32fB+mzhiQ+dt/Ir13LCu a9Z9zCq7Leg11/JLMn0glTlIzCe8m33f3OuCtP/WSDbuH2AlXSoTy/4ffw8Wm1SPVxGeXe0RnsrS LpDM1gYyUBplAWkILChFg6SPgOZZJfhVpfDUSSwap0qpQpsFqEf1CM1reFbTgKCREbgVo9WQHjhw AKVk/gWuvyJcXFxUqH/55Ze5RdBchFYWfU8LG+mJb48ePSIGsmwIdGQRNlVXAw380fHUSo1un9Kz 1ol6Ou9hAKRwLEIVbAmZg9w/xQqBDFHQAy12BaXYclgik6vi+EEJ7aA4ftg5qoVKtamEp4I4MhpQ uw+Bst5GkBJgTEUqxa2yZPMUIr2MJdcbR8VlEGUhSBndItMLzqGoauSIKjEI8CeAwEBBsKanp9eu Xbthw4bNmzdv3bpVD6ImJydHR0chXh0d/pUKA+ELGIhQ0CbQ399Pwbm5uR07dpw4ceLy5ct37tx5 8cUX33777Q8//FAR6ubNm9u3b5+enuns7IarMc7pdCoaPFpFU4mH4QXNhX7lgzQ8B4K1xQVHE9kT Qe5UOn86k7teKN3Olz7hgmOlKj+41h/jHb/Euy3o94Qp12f5Nks3Wbb4LRdsLFv+LNbyY6bbUsP+ ne/Fzdaxz5oOWWGP/+G/xJRl/bsSfiw1XaKKVHwp4db2pYKBTHZLPLc9VVzMpGbiLhe0ZpLNydzz qfzjeOWLfOcPsJ3KtP/DwMoWaz5mrSes9ay1n7fOS9Z9xXovWdd56z1rXaf8axe44FidF6z7tq16 YL1PrP9FG3jZX8PPew1Fmk5b+yZz/Zbr+sTlXjtClD8+cc7sktmR8HcJ04Xan5T7M7mU8c+watTq bxCO5DP4Ncv/NTzVpF9v4d8BCv4qatnP4LdyWW+k7AjWIbteNlLWF1GcwQbZ75xova4ATWQM6uX/ EmE9NXCrR2VAUwyo/akan21APeTn/zii8YymhmEkgtXGNMQPP/yAUgRr48aNWLISXnrpJW6jsqGh nTvH/rPvvvsOA++9bnYikKXc35+dBhr49yPcHTXUVCG41T9VoUFax+wQeBJHNUShpaUFrvDUgxbx BvgT1Apa0BkCM1EN8TMKAgTMcE4tuNVTLpxjSYombM5f24Mc7d4IkfIpPZASYBCB21r2r+G3cv9R vUAuXaZSUugjfaezHBv0WkNHCrtilEhhS1NTU+vXr9+zZ8/JkycvXrx46dKlq1evXrhw4fjx47t3 796yZQv0C4N169Zhs3fvXtJt27YRxWBm6OFkMK0jR46cP38epqUw9Oc///mzzz57/vknJ0+eXlpa GhwcpHZmk5YAH6ISiVSSCc4HmWI8mXUx/qGfdok5rnhiPpFcE09sTCQ3JdNHsoWTmaYHuZbnUm1f +p/z67HCsOc6bWusbYM1rbOm1ZYftUK/f2lWYcCKg/6No+UpK8z6P9xr3mxduzzHatvjf04nM2rZ 5m9c9s/Z7P5Uanc2OZxLjQyn3VjObU8Eu4Ls+nTTvMtXY6NlNxxkj2Tyx4LiO6XWP+d6rXnUygth pfut5aC1HPc0q/2UdcKlEI75b2WV9vhvrLcctf4rNnHPxl6w8Rdt6AUbeclfA49t4J713LSus56l dW20tiXLrrfiJmu6aKtftY0f2br3bOpjG33fKpXaO3gSrpkzv8qc//206d9KsCKwFIXa/T+IWuFn UMv+R6AtoHgi1DJWwIIklwjAfmHXIBMQVJcqFWQc4VeVvwUZg6gB+tedZhmEVh40hkAkQZoGfhXR eNbuV0aMGKUhhV3xT0SUHAfczszMyIwQx61kgPzNN9+IYOnPDwELgH9PfvHFFygFikd11VfaQAN/ UGh7kNbuQw0pkY4jGc5EpJMeM1Y84U8sCuihlNgVJIkASqpcfQQGyCJUUZZYhgy3kAGWaAAVqSDA AL5FjaJZqre+bYDb38oCUa4E6gXS/A5kXLupc1uvrEdo7lG7D1F/q1ydGfRLz+rquwnNYhD4V93E xMT8/PyaEBCmzZs379q1C2oFW7p9+/aTEI8ePXoY4ubNm9AvwhDh6f79+48fP37w4MGNGzdQ3rp1 S1mEIZSwq6+//vr773768IOPHz9+4cKFS3Cy6enpnp4exp9gB7draoLsVjK5YjLIJlKZVDoXJMIr mU4lOHgGuWJuT5A6GM9fCco3XMtnqc6v471WGPPvRICdVHdYeZsVN1h2nWXXWGbevzy9vGRFKMt6 K6214qK/8musMG/5OauMWIbi1U8SmXcLmd2Z5PZcvCftOocCN5JxGxJucxBfTFVWu2yTG62iS+zM pXanMjdzxXuJynfZtl8Sq/xPUJfhWJutusta9vqvvXeesu4z1nXaf++qvN9fnSdt9KbNPmfTT/w1 Gl4jj2zVPVt12brPWdcxaztkpb3WddI6D1rHAStes/INa37FFn+yebMls2Rrr0sWGM90UGIPhD9L +/fTJsz+zQdA/YL870HLWII0/z2wB7X4dfqSEkkQIrfsd+IA24QUKqZUFOf3ETbwH2hbvT3BRwII j+/aA5UIasDf04z/s9B4AqaYadX8PjW5TKsERhIDLJGVKgu9BlmumHopScFTK0FVRKdSAw380RHt BMDyJe6woFn68Cd4QKlUYjXLhpQsOJYogiDOhIYYKiYhIqVXBpByqx2Cc4Js9FkhkHNy2UV6soUx NlQR/ftV9WoDk9a3tl4G3Ar1siCD3wE20c6nPZLrCyLTALKU653WIbKRIHDLYDIm4qB0UEOkURLT YjQgPXAseNXBgwdJl5eXFxcX0SwsLCDv3Lnz2LFjd+/effPNNz/++OOvvvrq+++///bbbz/99NP3 3nvvnXfeeffdd99++23I1rVr16BWnBPI4a8+X7t86dq5sxdPnTqzf//BTZu2zM2tGRsbg/VCsEiH QnT19pSbqrliKVsoVosxrlLRFfIuSFZTiUocwpNacsGFZO6KK32abPoy1mbpHsvCcmYsvWCZRcst WJ4UIrXWchv8Z4LZ9ZZe53lVZta/Qt31mGv7ybX+mGr5iatYeSOde6mYOZhN7g3csHN9bbFMezw7 4txYLNYfz3Vz9rmulOtMxrcHyZ3J9Pl07pLLvZuofBTrtuyQJ22VJctvtepu/xwLwtRz1XqveV7V ftzajlnHCes46z807IROXbXum+F12drOWesRqx6oveih6ahVj9jgThvfb+33bPwNW2N2KryOmd3n X9j9Z3T0unTZ+e9ghQTrH6BZ/x48tU3+1+B3wjNbgMbooRQbh03NfkdmK0XGGLD92Q7a+E+xK3mQ pVAv/zfwq8WpThOtACglsrhCA78FBlPjyVhJI4F5JGX0In39sKOM9ID5rUl/CzEtgLHWQ8Sr6os3 0MAfEfUrXmChs4JFAgh2YjxQJUiA1nq4m2oci1zxJHEsUm4pJfYAdSCrtbVVD0tQqgo2BmVFOABO yFLMVdUolSu99p5y2a71W/HZbanmgdr9r/Xxt6CCgBZSF6CbT1VHM2i8GhYdAL8DvNHmaKwYDegm QFAHUTK2jA8ca3R0FF4FnTp69OiZM2cgW1u3bl2/fj1MS69m2LNnD8rr16+///77Ogx+C3v37t20 aRNcbdeuPVu3bt+wYdPi4rqpqdUTE1MjIyOwXuqamJhYvXr1zMzM+NTkwPBQd19vZ093R3tve1tP OOGVUnOy2JTIlVuzpZZU5mAmfyQovpmtvJOsfB00fZtq87+Ek1/lPxAsDFklfNtnabUnW8V1ll5j qTkrTFtm3Ir9lmyzbPnndPHHdOU1rmzhYix5Mp7YGH4KOQTBSvnf+yvmXLwYS6XjHVwuMevfNZpc TqQ3JbJXM6Vbicp3hU4rjVnXglWX/de5irv9axoqZ6zjivXctr67tuqq9cGoLlj7GWs6aZXjVj1n bZet59ZfCVbLISvv9V+Wb95hrbuteae1HrKhC1b+0L9ldGf4otG95l+IdR1e1X5XQ7oyo/8xBKsm hTJLmqVYu/+fxFO1UC9bhtDBFqAZ5EoWa1EjtUfYC4SO6J8f7C/lkqpIpBH++e5odyuVZ1LNNc0G aKjln6/o/wIYJSZRxJT50uhF0HhqkAFTKQEl46+UW1IJkiVExvgHCHLVmJcG/rgI44ZH7T4Et6xg YpxOfdKIFrS3tyOzsmum4bp/imDVcyxALlmkKAF8gigpD2wPBVOAQDxlTwL9yxVlxLHIpSJKAUVq gBDt1fouhB3y/9iNcv8eqFTtJgTFqZRW0RIGRG0GmFE1ejUPQS0B2NRHhwhREZViJLu7u+E3AAHq qSGim4weyrGxsdnZ2TVr1mzevHn79u3QqZMnTx4/fnzfvn3cgkOHDp07d+7OnTtPnjx5/fXXP/vs Mx0JT+Gbb7557733bt26dfr02ePHTx47duLEiVPIFy9evnr1Oun+/fs3bNgAx6LSrhCdPZ1dvaRD Hd2D7Z19re09LZ255o5sqamaKxWD1JZMelsmcyWXuxYUbqWLt5OFF1LFFzPF17OlN1KVH/LwrR6r DFtu1v9STXbRc6zspKVG/R8SZiFGTT/nSt9nyteC4pVkfrtLbnDxcX+lmly87FwpvNIunvW/wxOf dfEDLnXYpbfE/V81nkuXLiUrfyp0fFoass4Zq671rxUtbLcmqNI567tlgy/a6Kvhp4EPbACydcO6 b/jvWvXft8HnbPQFG3liww+t95b1nPGvb2jZ5alVcb117rLyKf9HiD1v2vw3Nm622mzGbMTsytvm Ks+7pP/8KEGcZ1n9xmsawkX0h4v4rEwWMFtGmwjN/1A75RbU7sOqtWfZ1GJUtEH7l21CLjay5xYb NghmSrmNNh0F2R3sHbLwQMH6WurlfxJRq7SDECLnCIJu6/Fb+v9TYAR+dXUxXwCBgdXYKkJiw7RK T1oP/ERTH7liFUX2IAqzkWUDDfzbEK75p0OAlKB2H0KRjvMediVWJJqF0Ba+QYCsaHETKLkVwZIZ KSxBMgExIl6wCjQYo9R+wwkCERMloFLFXzTIYl1ARbilLkrRWnaaonB9CBbUHaBNWNP+LmoFQtRU oZLiOFd7qBqBBsuGLG5pEr1TN5FpDFDDKIhNvUONKmZ0hwGBqurbaf39/QMDAz3h794AlAxyR0fH 4ODgzMyMPh9cWlratGkTZGvbtm179uyBXe0Ncfjw4UuXLr3wwgsffPDBpyH+/Oc/f/311zobIqB5 6aUXbt26cT7ElStXHjx48PLLr7766ut37969cOECvG15eZnq/F8sDqzq6e/rHejqG+zuXdXf3dfb 0d3j3//e3F8sdWWy4+nMWDK9NpVZl8hsS2a3J7MHuWLpy/HMFZd/P9P8WdBv1UkrLll1o+U3WXaD Zef93wwWhyy3ymBg8eK3QeFcMncmntvogiWXnHHxaZeohtQq/KEe5i0Rc7F+F1/l3LpYbCmWWB9P LseCbYnMDpc9lyheSlS/yHV8Vxiz0oR/nVWZ6g7bwGUbe+K/oj7+kg09b/0PrO++rXpog49s6CVP vMbesJHXbOxFG3jOei5b+ZgVd1luuxW2WNMu69ptg4dt8GWbfd8mPraxj2ziTzb9oU+b7ltLfr3G 868ES9cfm2CxDtkvLGDSaAFH7VT6r4LcAt1qg2vvsLW5JdU2efb41EZj+2CPAbeRDV1Ao2igXQ9w FZUN66x1R8LfiagKHFKL5Eip6Wbc8KmjXf4F2QjPav7/xu90VgMlgaGTLLAANLYI0WjLlQYZPXI0 /gr4WMo4sowMJES3DTTwbwOrUws0gjQRpGQps4KJYqJKpBCj8HvQNY4FM9BzLCIg+4E9oMAnGoQg M9kDBDysWrVK36oWbaIKKhJxIbRJyS16RWG8SSO+wi1AiKIqKcbkKiKHPfgrwi3poU49BQzqhbBE DdJTkIq0b1EiqyV0OfJJLrco6XVEH2kzoKkyjloL5IeeYoZxZ2dn+MDIo7u7m5RRRQ+1QiZX40wW QwfvGQ8xOTkJ5YJvrV+/Xt+C379/PzTrzJkz169ff/jw4TvvvKNTAbz77rsff/zxm2+++fLLL9+4 ce3EiWN79+7et2/PsWPHLl68ePPm7du375Jeuwbxunj48FE43OrVq6lrZGRkbGR8cnxqcnxsZGhw Vc94b+dIR3t/S3N3uTVdbE4FpeZkoeqC9YnsxkTmEFe8/ChZfZxo/bHYb6Vp61yqvaeqsMPy2y2/ 7H8QsGnG/0Vhsddc2fKlq6nM+dqP5Lgtzm1Oxge5Uq437rqgK7GEp1iMddK/A5WJ6IzFumPxuWRq IZE8FaTPpvLv5qsfpbss22OxYctM+W9i9RyzwRs2cd//keCq5/3lhSf+sdbI6zb1rk2/b5Pv2dRb nmwN3LXm81Y6YLk9Fuy2+HbrOWBjp639kvXf8n9pOPyi9b1pq962uTds6DnrbTuugY1xgug9WH94 gqWVzAZhs0QNUyMjSKOsfwbyJnBL1dTLxgHsBSnZF9r7YYm/FkHGmN1BijEpzY5sKBKFCDxoE9VT ogiRt6fwq0qBumpSCNxKoFJSzbg0QP6FmirEs5r/v/FbnVXMjOYOYMk0AaZVmogPSYj09T41s0oB WZqOSANkHxVvoIF/P1jTrMsIUtavWoANgYwQBh+CWnHqAw57aJMIEySAW3JFIwhJxD5lAQRALjJF EKAgsKuhoaHh4WHYA/FR/4KhInJFnhCAsmgDbpGlVGDlFjP0Khs1ns1MLq7qlRHCXtZQU4X4rVsE /FAFFRF5ARubKkgFNU/AmFtsaCHtpL+kdJZ2MgIIkhkftVnGGls4mZ5UiWDpC2ooBcmMnsYfWVMg WkYK69Krs+Bbi4uLolzLy8tHjhy5fPmyToVXXnnl7bfffvLkyd27d0+dOnXgwIFt27Zt2bIFZkaK vHsFO3bs2rBh09zC4sz8Gq7ZNQsbQiwsbpmaXjcwNN7VM9Da0lEpN4e/EM1/iaamVLGJnmRT+fFk bixduhQUL7q2r8rjVlr0L0Zv2WIdO6xpp5W2WrDRksv+K1n+i1kDFmu1luIrlewLQf5oPH3Qpfa5 5F6XmHHx1al4e8K1Jl2Ky7mKc9A4zjrWaGcs0eUSq1163mXPucJFV/4s3/1jadyqU95tdYOVDvsv XXXfs/7nbPiJDT22vic28JL1v26Db9nQ+zb2Z5v+xGY/t3Wf+mdU44+s+5p/j0P5gG9q1y7/FviO k1a9be0PbfSOjd+zkVdt9DWbwts9a2pfds6/hDrH1Cf9W/CBzhImV/Cqp8GyrJ0o//tgiT6FWsZv QL141vLZW6F2/wxY56x81j+LX5a4ZZNq+3DLVtJelr32OMbacVhKD5DR4w0bgoBCDTsCZc1iBaqo dvNf4VljaYR6eqfdpFt6IUF46vYpULYm1SF0//c28j8F6hR46jbCb+n/VZD/Bhr4NyNai0+tS2SC HSFPgU8PZjjgOfs513XAc9gLyDAJUigFYQ57RT2KiGB5ZhF+P8nzo/BDNIArCNbg4CAOCZQKowgU wT/2OCElzirsEuPIVVnlAnEstRmoF8+GOZQ16W8hexDdKuhTF0DQLW2jX4rmiuzcAoaFAwBLzOSH qrlFjxntjDpLg9EABIArbIB8yhKIgwLGhPFEQCMlYwKkwVJ+gPyjxF58C/Kqp1yTk5Nzc3PwLR0J Z86cOXny5NmzZ3fs2LF//34YFSQMKgYP27Rp0/bt2/fu3UsWfGt+fmFgYKi1o5Oru69/1dDw3NzM mjVzs/PrpmcWxiam+weGoYJUW8pXirlysZApFbO5YgtXkFnO5DYmks8H6Rdci5WHrbDG/+wMjKd5 k1U3+6u80YrL1jof/khztwUVK5YeZnN34+kzLnnSZRZdesH/lKFbcMkOl2iPu+mEWx1PTnI5rvh4 yk2n3UwstjaVWo7nbqfLD5It1jRopTlrXfJfwOo84l80uuqmDTzy1Gr0RZt4xcbftKl3/Cd905/Z zF9s/gdb/NkWfrK1X9nE+/4rWS1XrHzCcoetC3IWsques9Z1w38XfvyCjZ23llPWdSH80cODli4f dm6jxtb/FHW4iLQMwtX0m/gvDf7noOYJNdXvgvVcs/5vtZlSbAf9k0O7RntZWQJ7hy1cn6UiKMFT 7Ir2oNHGAdplLH7sZYbDaPsjS/h7ELblaXspQXQrQZNO83QLFCgkSPN/GRo0ULsPUVOFqKlC1FTP QFm/b/NbUKkGGvijoH5dKooR8oiJhDACGSyHs5wjnPNb3xOCHola6TkKt8hiCRQh3lGcImIDIgGC bPCJfV9fHwQLbzihLoVOOERHRwdkQpY4QUmriFy4xXmkpwgOySWrvv2/BdmA2n0dUOKEyE7QxCH9 JaUL6ggyDdZoCMg+wK8AAyxpP8ADRVDSNrofESNuKUizAQIG1EIauUWvIhiLuQoMlDyIRQnI2Kud gAGJ6gIYMFMMLyM5FP7KxMzMDHRqYWEBAQoFqUKenZ2dn59ft24dBGvnzp0HDhw4dOgQ3Gvr1u3k 9A0MtnV2tbR3cLW1N3V2tfZ096/qH1o1NNg/6H/Z0Dep3FYptohmZTKruNLBkXzuRDr4tFT8Jt1r 1THLLvgvYJWXw2u9v6qL/l2jTaOW7bVK+ZtM+pNk8Vg8fySW3ulS2+PJtS6+4GIz/lvt/uPCrf6K b08kN8UTG5Oxxbhbk3Kb0m5LKrYmnVhMZE9my+cTHVYdtdIma9/t3+Tefbn2rvaxRzb5xCZet7n3 bP5TW/zC5r63tb8YrHPBbP57m/rKxt60nsfWdd1aL/lXwHdc8C/B4uo4Hl5H/ctLu/G83r9pIrPe 0kv+i/Crpr91sds6a10sHkv6rxNpOYmXhOtKij8KwuVfQ00VIiIlgCxuBVmCWt4z+NUsKUnZU4wJ K5y1ioBDGQByucWALcPeAVEuGnZiuJn+5gkxBphp15Bq+7PsWfwywJs42e80+B8FrgTJNACBWjTv 0kdQa+vb/H8W4Zj9y2ahgQb+U6GdAHRLkFIUU/wSlSGikXJyc2BDicbGxgYGBpA5/vWp1ujoqE5c jnaKEEwJczjRwS8g41DAUsZibD09PTinRkBF6NGQRSk01I5DH4PDhmGgVikLDfr6oFbrz8o5UdOG AVpQbk0bAqViPRXVkx7foDqQJZBFvRhDbtCrUyijVklJp0RARUkZK7pGxzUUMgZhVb6shgsDSmHM IFBw1apVDBG3Yk4R68KMImoGKZXiEyVmpBIwAJwEtIFbPdmamvIvZYB4MYnDw8Pj4+P6bHHt2rUb N27csmULBGtpaXly9Qwci+ZXq83Vcqm5WmmhXW1dnb3tvQNQra6eXphXZ2tzGzmlYjWTHcvmxrOZ 85XytULZ2jqtMGnVWUstWWaD/3o7V2XJCvCtKUsOWqb961jlk2zmVpC67jKHXXAwFt/g3PpEbCDu VrlExv/adHytiy16shWfTbqFlFssuvUFt+Tchlh8cwJNfG0itTud3e+a3sr1flzYYB17rOWi/zvB jvvWE32Z/V2b+bN/ajX7nc3+4l9qtfCDTX9ls2/b0BP/94PFvZ48cbVus+49/jcN2/b6vyisbPMP 2/w7vWYsM22JeUuvtbbt1rffJjeZq3zrUv5naFMZ/yosgeWk1cWKemqZ/WGhZgMazFby1CZkOX6f /FoXpI8QKSMBh9GG0hKNqvBjFAIDtg82CNxGxZHZ0ehpCbKU2KDUZiHFJwubzcKax7kM8MYuwCxy 9S+BvEU+owdXIcVqvB+rgQYa+DVEgSOKHYBgQQgTAyCVQCwTA4D0cEjroz3Ofv0xP+c9Agc2WRz8 mFGKIEh8FBfhVke+AiLATHRB/CNiHmRRkBQl9IJcvCmqElIJnQRTGQCU/ulN+PSonmApKBPsCIX1 Werpr0K5WFJEYZp6VYv6joYGAGpHA5Axlj23dI0eqYPYYE9Kx+kXvdMXzgCchrGCbKnX2AM/yiGi GnHFqGJGQQjQxMQElIiyKBklWSqlFhqgo4hUjQndeANudQxoEGitRlJzEUHGCBGr0+T6pvb1d/X2 9fK/3lUDq0aHBsdHJ4en5yYXFqfXLc2uWzs/OzMJW6NDxabxXHkkmz1VKp0PqtbcF76ifa0lN1p6 i+cu+Y3+IVBp1nJD5jot0fSWK76azh1Npg+5zLwLZuNujXNzCVeJu3LMNXMlk32JRG8QG0zHh6pB sjkT9MbzXC4x4IJh6FcssS4VO5JOHHPpF7KVN4MRa1trzYfCn3a+ZT33rOdl63vVht6ysfds7BMb /dgm/myjH/i/Luy+Zb2HrEzbpizWb/GOX5JdVuqx1iH/UWN1wcrrPB3MzPsru9HK2/3bSgcuWvte /ws/UzvMlcy5VG2E0xn//fv43xyxrKy6vfUfAFaRnuOK32hrPItw03jU7kPUaxAorg1bz3hQRsxJ nCmiUNigIQtoSUuPAUVYtCxdUL+5WMboKUibFRlARHeiSv9ViByq8QiaemTdYvAvr7SBBhr4D4MC Aajdr4DAQZzSAQ90DJMCzmCCFwKnPuwKrqAnKxAsuAIHv4gXmogqEfsIoIqMioZAtAANslgUqYqQ kkXtVETKLc7FsQipxFzaRqpcARkl4VUhj6AcxeuoL5Ql5nILEAD2WGL/1AhgQBZtpggFaSptYBwY BBpMRwBZ6o40VAFohoyxrM8iRaZTYksMEUMHT4K+MFBo6B1ZqkUDDiLGg57x0bfXZ2dn5+bmRkdH KaunWbJUB+sPKvpFHxkotTM6A2gPvSNL40auUD+2qhfPVL1C7yYnJ6dXT83MzcyvmV/iml87u7A0 v7R+jmvjpqWFxdmRiaGuvo5C03CmtCqVOZzJH0uUrNzlCVbLshW3emrSutGa1lvbtJWGLddtiRZL VV9yheeT2YPx9H6X2OLCJ1IhwYJaVTmvuNLOZfx7Glx70g0m3XDgJl1swneSfwowdwPODSZi21KJ HYngbLZwOV7+pNT9fWHM2ub9t+k7D6x8E+ueDT2wgfvWd8e/cbTlpLVusfScJTu+cNWP4oVLsfzF RPZxpvRyoWLN7ZYZsOKo5Vb7jzKzMK1lKxy2tvCTx/Jx/853OFzPNnOQyHx/bYRTGf8SrPCvCOG6 WlrhJvujn7hRCxF800NoOf1O433H/jaX22gRAhab1hV0TRrcirph9mxxlGRpN9VzMoqg0cpkQ+GT lDWsbSLn2musZARxHfCrtfwzoEegdrMCzT5CVJEqBbr9e/CP2jfQQAN/CPzq1pUS1O7D2EdQI3hF BIIjXAc/DECPqXQwi0tx9EIR4AeAk5gjX4JYF6XkAXsckoqviBMAlGh0imMvjoU9EVO1AOzlX34A pQijAJlGYglQ0nLFPqItaa1v4b9r1RdSxfrID7cyjo6EKL7jH3taQjvpLG2jkYCWoFHzaBINBvRI bVZ/sccMPUr8UAWgeaqa4thggE9GLDLGCYh8grBnta9kYcmoTkxM6D1YkC1oFkRNT8JwQlkaTEV0 WX0R6B3TSvRXG7iVXn0MR6I2pAjUpTaoy9Q4Pj4OqwOrV69eWru4vLRuaXnT4rrl+cX5qZkpSFX/ UG9PT19bW0exUs3kC7FMbzzbl8gcyRRPBrlPys3fZob87z0XFvxv4zRNWmnUyp0/Zpu/SRdfSeVf SuYvxjLn4skdscR2vdfKBdMuNeVitedYMVcquFTZZaBRo0m3kEwuplL+G1jOU7CWuAtcPumyLj4U T4261NpkbkM8fSbIXwjyn2VLXyZarbTKymusfYO1bLK2Lda+xdo2W8tay0xYuut7V/ksnTufCE6n gyOF/MlU4bVM+c1Es+W6LAULnKg9gWvaaB3brXzS2i5Y+1lrPe2/5N502Jp3Wfchy1c2OzcdHrEJ /xArFk8EaVItLa1DDfsfFlEL1VpBmt8BNlAZUG8cFvU0S1uJXRbRKbGr+h0ncItSSzSKP9FapZQW J9sBPT4BNmw3NBSRcwoCsur9h22pQZoIv6r8HTxrXF9RSLH+gfdjCTVViGc1DTTQwH8Ant260kSQ klCl45ywRfwCogIct/pYMKJNHMMc+fr8CEGEQI+aEND0hC/JRMASjfgNkH+UAEG1YNAffs0ID/iX npAqMxXhvCdVSCU3CrLcAgVfwisxGiiXYKd+IatSeVBLVBABJ1FcZgS4VS4+MaYITaI7+t4SFEff PMMbwwK50edoaDBDSV+4lZI240S0hkOCKsIjoPaPb+zxgD2goBoT1RuBW0+CQmZGdZBamhFBnxtS HVmaGvWIQWBaif7Ujk9CPylOqB0DUg7FIMgwVIwSsk44NQwnNIkuj42NLSz4tzPoq/GjYwMTk8PT s3NzC4sL6xa4Vs/Njk1O9PYMt7X25kutQbYSSw9xueSxZOZUNniUzzx2zV8Gnd+5XnNdlmj+wJXf zeWvBOkLqdQernhqi0tsisfXJRJLsdjWRGK7y27yV3qdSy7E3YRzY70p15+Or0kG6zK5bUEL15Zk 86Z4dTbhVsdc1eVgYC7W55ID/vdz0gvJ1OZ0ZlshvT8f7EtlT6bzp131imu66qqWarN8l1X6rdxn qZaf0qVL8ezZfHpHLtieS96p5h+lqpZttdigf9F8MGP5Bf99/NYt1rfHBg9Y6zlrv2C95/xPR/dA s45Z0xFrPmqtA9ed26QjNnywFr1u1KN+i/1vQvU+i1p2Her19TKol59FuIo8WN5iObLXwmO9RYsN pdgViEiJwMLDA/YsP+yBNrh8kuIh3Ar+KwfRJmKhsiOwlDfMKI4ePyoo50CtEnRbrwxN/ga/qhSi ItoyCEppP+nKAqhBxkJNFaKmqkO9XvL/T/itfv2WvoEG/tD4rVVLLKjPim4RxC2ig5/zVXQB6Fac iYMceqFHWXrCIbah8IcxBItcshDQI1NKFE3HP/5hDERGTytC4kXQRImNOBb2+IlYBdFWxhiIY8ke vYIpARcZTdiEGv0KI7APweQqfHOLGQY0AyfIgFoAAj4RyEWgOAVVKTXq0Rq3NGx2dlY/tDw+Ph49 cqObw8PDcB3oCF3AjKzBwUGMsWR8qJHaGWpaotZSl7oAEDTIAG+k3NISbOgyuZRlXtRrsqgORhU9 ygIIYlq0CvpFU2kYfuiIKlLcxycaDalawujpwGN8ODB0ZkSrIpGAbxX1USFj393d29zW2t3XOzw0 NjY6OTU+Oz+zds3cwtzM/MTEVE9PXy7f62LNzk3FkvPJ1MF05ogrnHTFU/HiqUTpdFA87q/c3kR6 VzJYiiUWXWxOVyw+79yi8w+ndgXBnnhwIpY67tLrXbAUxHvjrrMv5QYybjme2ZopHcxmDuWyh1LZ g8nM+nhx0WV7Xb7NJWHR8UTRJdZwBbHlpFtqdk1NrlpJZpqCXJA6mEkfdtWPXctn6Yplm6yp8ku1 /HOp8CidupPO38gWb8VLn2db/5LosqDXkmNWCalV8yb/Vfeug9Z6yv84dPtV/76GzqvWftmGz9uq 0zZ1yP9pYar1a+de0TjTkpjLhRwL2sduDDebv/dXzL/LgSNZd//jYCqjCY3ALXMNCyGtqVZAllC7 XzGu3fwt8MzKqSdMKoiGNcYKZPkhy4PCiywj/wgs72jDahsCZJYoBqSUkpJcFi01knLLuiRLriL/ ZFEjXQvd+xZyizcEzQ5AHzVA4Fao3T+DZ3OlEdRUKaMqQKTXAEajpOZFt4BGklJctw000MB/POr3 MztcRzjghOYU18dh0SMWMSqog57NiEVxq+8SkUtIxQmpLPGAII4lY2T84JyTnpT4qxQzYiUyAuwE jkW9aGgPkZGgSZO4JZfqaBVO0BBhKUJKSAViRT4M1z3+QSngR2SC5lEc/5QV1cBMfpDRkKsGiyQB mkQfaZXIEwxm7dq10Cy1k36pzaPhG6eA/hwPsoUM9UGmCH2nebSBmAs02mqkqlbjuVVPVamaAdDQ C5WihQwCudQIcC56t2bNmoWFhbm5uQ0bNpCioSV6tKagjxONOdUBHBLiActAAkCOEASZQoHxgfy1 wa6GhkZm5tds3LJ1/74jhw+d2Lf70Mb1W8dHxzrbO9rbW+lEkCnGEhkX63GJPv8Xf7GZeGZPLL07 mdgcj23Mu3muNjfA1edael1zbyzoi6e70omOVKw56T8LdMF4LDPpshti+U3x4k6uZLDRxdaVY82V eMukC+aD4v50AME6FS+dcIW5VGkmURgMXI9zmXgyHUt4ouUPrwKXxLibSCdmXH5vvHwwUXw+XX0x aP0y3/WXXL8VBizTa4kOi7f+mGz/OWj3Xwsr9furOmLds1bY5P+EsPOE/7J892Xrv+6/Ee+vm9Z5 3T/Baj5ilfVWXGvdCxbvskTMP8OIx1IxatYvEtKplU0mcYVg6fqfBZNYk8LjPHquQ8qRL2jSZVNv X49n9Wgoy3omlQY/oj7iQywzwBqj0sgYAcgegfXsN2e4PSnF2mYXAAT8aKcgcKs9giW3+NFm4RYD XMk5tzjBFc2IapEHsqRhdjQIkYHw1O3fCUoJ0a2EcLf99f1YtEdC/VjJGA3NQ9Bt5KGBBhr4TwXb ONrJbHUiDpuc+MXRDnTGcypzinM8c7ojcCuyhSBeBQNAgAFgA71AJuQpeBHUkNEAisgbcshbupB1 zKsiZFUKkMmVmVgUERPQNuzJxQl1QSmoHc+iSghhWPZxmUiKgB4/MqAgGpwoNBN/scEhShoJVDUC SukBpaBTs7OzcKn5+Xm9kIKeUi8p3GX9+vWbNm2CwdAeWks6MTGh93lSBAPKQneWQyBD1ChIk6iI lhB8aZLaQMoICBhoBEjpGpVSNRQNjIyMUDtNpQuAgowGbjEA5DIsmKnSbSHWrVsH68KGcI9DZo1K GUZq1KCpPTomWRKkzB1tw3/UPM5KJqqzs3twcHj13Lz/cHDN+vm5dXOrF2enFybHJ0aGhtvbyq0t xXIlVyimg2wpnsq5WJN/5TqrLFZ7VlN0rhqLD8ZTo0F2xsW5Fl18XTy5nMyuT2TWxQuLLrcqke91 maLrKLj2eHxnOr0vlj7pksfSyY1BYkNHMtWbzS3lE5sqmQPZ8r50cUPRca1Lda6Jta5KJbv9V94z Cf9xYVss0ZF02wK3I5bcmkzvcPnzsdKlXPZ2qXg/0/RVqeP7bK/l+y3bZ6kuS7V8lmz+NF6574p3 XP5lfxV/yrZbYouV9lvHOVt1zQYf2MQLNvaK/6mcocfWet2Kh6163Nr32cAJW33cXLdxoOtw1eYK D1SoDCRAdEojESIcmf81iP0wszrjo+0PwmBQu63Xg9/SA21zeQM4Z1sBkSH2HQuVJURAkIHijGRf X/jUBwOKsNjEgbTexK5oKj4x4BY9kKVWZj11I0WJmQqymKOKENCQq9uotQJla9I/gbArHpKpHYHG R8tAtaOnv7IhjVooRMUlNNBAA/+R0B4G0a0iI4cuMZFUQkSG4A0CZ3N06gORAGkElBTEFZEUz8Q1 +eEIj9xiBleTKzQEUyiFyA0gaGKDPcAMh+JGkB7lUoQsSMZo+F0oUlwBiAVEBD0GCseU5ZZaaDmu cIsHsmge0ZmQR/MQAAKgiCdZ4aMsVYQHGg/H0gs5oSnDw8PcUhc8iSw4DQRr69atkJjJyUly0UBu 0OzZs0e/PLO0tER66NChI0eOoIF7QcKwVFPDTnt6R40IdFPNQ2agYEUYkwrwJ1qC/9WrV+NB44MT uoZMN7FhEJBpHgU3hti1a9eGDRugd8R6shhtilBFyCT9JzgUByG1q/29ZxT6mUfoKFw0HNEqxA8i PTA8NDY5MTuzZs382oW5tTNTc6ODQ72dXT2dLZ1t1eamfLmUzuZSqSDGeYoP/uNiubEo9EAnH3fl wP8Z4Eg6tjbmllOJvcnswUzxeKZ6Itu0L+t2JNyAK/e4XNztyqQOxEsnuDLxLSm3sdO57lh8Nu7W ZYOtueS2fOpY0R0tuEPx8j6XX4xlZl2imnQlv7rXOrc+ljyYyhxNZ/dncgdShRNB8WQuezefu5fO v5srvZ8rf5OvfFsovJ3NvlHMnuYKMvu5XPX1fN+fc9PWudFaz1jvFRu8YyP3bfxFm3ndJl/3BKvt tlWuWvNF/xyr+7QNXrLx8+amOVBrDwvjgUszCvTdJZKxgKEIr7S/Qu0KwZL+fxARyRC7ivb+ryKM DR7MvgTptalBpAERX4E9sJxYJWwxBG0lanyK0AAVR+/33spvpWPJyqegdoH0QBtTwHO0bZEBBfGG K/QY4AENJCZawOTihFxCHGZRFySobdiAUP3fhzxEfmiGBK0EyfWQJW0T5aJTpGqVb80/3Z4GGmjg 34Ondi+7mgDEAQ9x4cAGCLAHWAtkAoTkykMPbzikAbliVAIndEhLPC8hsBIBCRnEO6IetzjEXqc4 BtjjBw21oJSNDng5wR5iJHqEjAYbIi8CxdUG2jM9PQ3pgXOMj49DOKAdAGJBmymIf5RkQXpI9ewH D8RlHQBUh0/ayYAo3EtJ89RI+lv/0dvatWvxD4Oh4xormsEtJAY6tXv3bqgPdUFltm3bduDAgcuX L1+9evXkyZP79u07evTomTNnjh8/fvDgQT0Pg5DhnKZGQ0p1eKNfDAv9pT00j4pErWiG+BMCBTHD A9Wh0SjRKrxFuXSBbuJcxRXoaT/DQl1YUgU2pDqrMAYILIbofGJYOANQrow/bKy9qa3CxcT5QYAw h+8Xbao05zLZTJAOkhzgf8MfAldOuZKL6cpy4R26MZCIDaUSS3G3KR0/EKSO5LIncvmT+cKuvNue cf3Zts5ExaU2ufSWeGFNLD/f6Ua73NiSSyy71F6XPpQoHM0ljhdSFzIt59PNJzOpo8nYuqAw54JS urOQanfZZVfY5Ir7XelAKn0iGRwPUodTyUOx9HGueO50In8mWThLmsmcSqdPBolrheydoPR5qe27 1LT/M8MWaNNN/1Fg3x3/cofB+zb6vH+CNfy89dyxzlv+6r/jX/vedd76r9jQpfC17/2HnZv0x2rc P6pKJ5IJBtJBazSoHKUMQt0A1T5GDK9/NbS2Oe9FWZ4iSaRoooAgY458MRtKiYII9WaRDLRI2OwC q4ilwoJBWU90MFOpsLR/dsVKA9SCZVSKxUZTlYWAQ5RamdzSKoDALR5oPNC/D9Gog6pFoAGqonYf Uh8ZRJa+NXVF/klErvCv0dPWE8PjlibVjypmNSkEuf/a9jTQQAP/S3hq6+qWOEV44qzlvOQ8jogU 4BiuP905mznLOf45oZEx41BXQSC+AhAUKAmLCAAbSkVsSSQGJ6pFBWUsisPhLX6jGrmVAbm4ogis YjT8thNMRR+BwatgWnpctLy8PDc3p0/KNm3apD9/W1xcxJ6CtBk/NI+KkGkYt4RmfRiBTCOlpyI6 ThU4hEVtCUFdDBHNo1VqJ1XjfNeuXZAnqBX2cCxq5PbKlSu3bt06f/48BItbWBdkC1e0mRZCd2gk rWKE8UlP6TI14hAgMET0l47TVHJpDwaAeQH0BS4Fx8IYBolMFkVoPKBhdIRxQ2bMFeVFrdDTcnzS R0ZYk0LfWQlaEkR5RoMx4TDTkcnUMGK5XCGTyZVKaPzFkcfphaW+UZRwqbhLxmAS4YWMxn9Uxwmy crH4MG1zricRzLjkfCy93WV3J4q7gyrXtqBla6p5XfgKrA5XafJfEu+LxwYKyWopaJ6Ol2ZT1d2x /L5k6WCqfCio7Ckm95ZS+9PN+4KmHammrfHyWDq3yrMa/3IHl9/pr2AXV5Cc4Eq5DVwutej/ODF7 IFE47Eq345W7rvXDVNenxQnrXFt7e3vbWf/Uqv2+9TxvHdf8V9p7r1n/DRu+7q++S9Z51n9i2HvZ ui/69zX0XrRVV6zzZHj1P3SxwxrwlP/l53gmlk4yJjUGRaeytQGpYWV0/nr9C6CpBFAKZrb+UAfo nxIANiIr4a71FJ+CynrKDHjXK3+gKn4DKKV/w0QFBbENOSEVqUKDnjWmstrjVBqSK/9ACyUaUuRI DzzJWnkdPClt5hafOAxrq4FlHFXELZZhk30bsCelkbiV3hf4VwCfz/Zdi0ENjlBvSVaUGzWygQYa +CPi2S0qjSAN+1nRh1hDCOO45Ujm9OWwBxze4SHu4b9EHX6NmvOb05qzmSMZY857Tv2IakAFYCei QaSKj+JbgLBLWQpihgyQdd6LYxHpKCJ7bIByaYlIAG4pRUXUCNvTN5ygO5AVeNXatWshWBAdOJCe J23fvn3nzp0QmiNHjkBuUMJ+9GEZHVE0xxXMBuBWERwlDaCzIkCwHPqOc/gTfk6dOgVVwg910WxK kUJxsER55syZs2fPUpHaA9OiOhpw4sQJCh4/fpwsiBd0TaQQA7ExOJYGWZ1V78jSwzmmgwZrnBkW hoKRZOQjkEuDAcPFraaG4cIV9vSIVCGeshyB9F3eGHCypCHl1rOlZ1YO55MOA04slo3oFDIrJ5/P MtWwr2oVBoaHUj4XXnnPxsiHkGWyiYT/jNBfHHRczZ4/+S9gzcdSW+LJbclgYzq7PhnMpJPTqfhg ItPnkq0uqLp4i4t1xzKjqdJ4ujLlf+c5tiYeLCTSs0Gcazztr+nATSbdRMKNxVyXi7VydLlY4H9b Z56r2aXaYpn+wP8FYk+q3J0sucR8LFhMZg9nisdj+TeDynuu07KDll22tj3WfN7/bWDXbeu5a913 vLDqrn9MNQCdumTdx615vzXttOoOK26z1n3WcsBaD1rbIavsseJOfzX3vO/cJQ24uGY6lkoyaAnH 5WJ/JVgayb99gqWrNvKCZCn/fqgsYOKiwxv4k/zXKAWzTDRgF7AYAMuG+Y0oi+wpiDcWSURZkNk1 rBzstZCQWRthIV/q2booS+TRSkOmOIHC86YV0AaAn3qCFekRKItbeUOguqf6iGc0tF/sSs2IWgWQ 8YNbDJ5toYAyQk31u3jWLGoVLdF6QNbQyViaaNPRGF9ZCG4baKCBPyLqt6gEaQTdsquJXMRERTG4 iw5mTnd9pkbKmc3hDf/g4Eev81skSYc9HEg8g8DqadTKl3hIycUn/jnpMYATIKBUcWSMUeIf5/gR haIlQJ5pT0TvxDDQyxW50A7o1MYQ8BhSKAtkBWYDuzoWAl61f/9+yM358+cvXbqkJ0k7duyAu1Bc NdLIzs5O/NM1ZGIuKZ2CYGEJr4ISYY9z6NHp06dxAmE6cOAANU5PT0+Ej6/Igj9RIwZXr169ePEi VUP1KLt58+a9IXC1detWuBfeFhYWaCepaBxEiparpzQMVsfII0O8yBLNYvxpJH3XIJPSTkaDYdHI oNHwIjAFDCNhnVmmj4BQzkQjUJZSOqgwCNdI7eDk1NHyAOFK8ccS58FTJ1DMpROOo4tzkRM1z1Vt KjY1l1raW5pamyrNTeWmarmpXKqW8qV8tpAtJLNp/y0s+EVSPyDDCRPEY/2J1EAqPRNLzMaTq5Nx +NNIIjbMeQQbSXpKxr/ue2NuOONmXWW1K83EY9POjbg411jCTaTgWwWusXRhJJUbSyS4RhNuJO5G E7mJoLguk+PanUruTQf7s6ndqdjaWH7Ofzi52cW3pdPLudymdHA2n7uYbLFyvxXXWecOq560plPW dtG6rlr/BX+1nremM9Zy1Ir7LLdssTlLzVphnX+le9s2K2y05h3+956bdlj/Uf+zOeMLlm76mF4w 5jGX4krHfHd8f7jimfBCYET8a7LCpHZBOcLrb+DH/K/D/3ehVjJEpGEqmWIgzhEJmn2WBLtVe5al wtrAQGWBirOcWDYiJSjRYMaKYrGJBsGcInuMuQWRHzkh1a0qpRQp4FYMD1fyRhrGg9oXE6WhATiR B0BL1JHa/YoGM4yj9qgZUbO59XWE/lGCqFUCt88iypLwLCIzqlBdSgXPsFa+jyUZyD5qmzyA0KqB Bhr4d+O3dqM2qqBb6QGxjPBHzOLA5niOaBBHOEc7Zzlp9MFTb/itHTgHuaTYE4UjcKjrdAfS4AqH RC65VRZQXdSCPWZoECAEemZDRVAcihBGScmC2EEyIDFQEKgGtEMciFTtpIWQFRgMjGrfvn07d+5c Xl6G7qA5fPjwuXPnoFYQHcgNlAjec/fu3du3b8N+oEfYQG7wQ3toAynNg2khUAX9hV9ChiiOH5iT nn5Bqih75syZkydP4hM9zjdt2nTkyBF9Ggio5d69e/fv379+/frZs2fJojEQOwQ1khZCrUihX4Ba uIXA0Ud6OhW+SYuRh3IB3dJ3gTGh+xpAIMKk0ea0YEI5V3QK6sghaiMolPuTauUxg86zaGFE0K1f In8L5UaQhlOBgyo8EWkAXmst+Wt7srlsOpNySa7a05qwIC3jKrl4UyLoS2VXpfODiWy/C3pdgqvi /O/h9Do3EI9PxtKrk7nZoDCXLk6kg9FkAv40Fv7U83I+uSeb3JtL7ci0bIqXllLxDZnUvmTiaD73 ONP8Sqnz9Xz21Wz6RsVdK7kDTW5XwS3H04u+0lVF1x24NbnYOhe/mkzfirVZ05h/UXvLslW2+l8k LG+35t3Wud+6D1r3DuvYatU1lhyxeL9lR624xprXWxVStcvKB/yb3NtPWfc56z3jv4M1ssfcKqjV yoG68o20wCX8x6WQDa64f5qlD1LD8fjrMVyPcLA9Vu49G/sbTR0ifX0KmKPo8GbKxHsgRrAZZE0i C0YTB9iAZNVTFmzQoFcWtyjxJpqCUmsPb7KnLGZUEVUNFHN0SyqHFMRMdeFBCOvxWRLQ0DxSWsgt PqOuaXmruEAWtVAWUCMacilCdcjYq7/40S6ImkfBCNIIUacABWvSM3iqlPwIaoaGQksiAnpy69uP jUrV7htooIH/ILB1FWWIOAQsjmoObACx4LSGZAysfI0acLRzwMN+4EDYkAsgSWIk2EfgsBeLEtDo uCWNcqOCyCE9qHEsaE1/+O1sKoLAYUMRtY3GQKGgINARmBYGUB8K0h7oCPxjZmYGngTv2bNnDyQG KgPZgvFs374d9gM3guLs2LEDWrN//35kqM/zzz9/586d8+fPQ5X0nSqIGhVBttRNQC1ooDtbt249 fvz45cuXb968iUPcrl27FqZF2dOnT1+4cIEsSNWlS5fgbbh9McSjR4+o6PHjx9SFcO3aNcgWZpA8 OB8t2bVrF4xNgOpBs/RAi8ZQqZ5jiWYh0BLGh+YBEVxGxo9yOIyMMGPFUUEEV6RWQK+HormOTwF7 HZNAAV2Q5ldRs/htG50NtRvZk3op/PCLtnGYcZytXGIahfDdDbpq1Cru+hJuKpGcCdIbk7nNQWFb Mr89VdicymxMBPpI8UiQOZkvXsmWuI7nCweSqR2pxK506mAqdTyfv50v3i2W7+SbrgfFPZnW7YnK eNA3kujuiA+0uN6U6+NybnMqsSOWfTXf/Keg30pj/ncG82st2GiZzZbbZdWD/t1X3aes94i17Lbc WnOTFh+1/Kw1b7ROGNh+az9snWes94Ktumz9l6z3tLUftdYlc+3mErWf1g6yOY1DkpnxLMt/bBgy JZQB18qIrAxaCN0CZAZ2ZWz/avkswnK1gggsBsgBq4KJVpa4BYQGQFlYJ2hkxi2cg5SwIL1qFDvB ngWjNYZSVWCDsYqgp5SKkOKQIqQUlxNk3VIQS3JVnUpFbaAK9KJHMsBStaAhF3vVTikVJI2apLoo SCl1DXvahnNuZYaAN7YADtGrlBD6+CuwrEkrLK128/eh5jR0W99srQogjaDWyjgq1UADDfwnge2t 6EZKGBIN0sdtHN4c27AfjnC4Dmc85zpA0IMTPd2B/YhmIXDA40EHdsSiAGa40tkf5UZ6BLLQREVI cUgVNAMg4FwRFnt4HuwKIgIZgk5BNWgwHIgGw7HgJcvLy3q2BHGBA8GHEKBZBw8ehAPBe86cObN3 717MIF4YQIOgPuDKlStQLsxgYDAnPMDYoDW4VUsglzAeCBA+IVgUuXv3LjQODTXi7dChQ2heeOGF hw8fQqRIYVTcvvbaa+++++4bb7zx6quvvvTSS0+ePHnw4AEGEK+XX34ZA/gWfiCFtFNkC596/AaP pA3UrpZwyyyId2pIGTeGJaJZUjJWnBZRXNbZw63OFQV0DADnBCcWAjYy9uH87wvossTzU6faUwJA ir5YFD66Ch/WkJLh37/pmQWMqhx+4b09FuuMue4E3CfWn07MJ4M1qTR0ams6dyDlL72xnetAIr0/ HnB7MiiczpQupkoXksWthWAp6eYSKUotBKl12cy2nNuSceuD1IL/VlZvu+uKxxeTyXX6+Z1EZl0y u+TSl+L5a4lWax6xypw1L1hxk398VThgTces45KtumXDz/k/Gxy+aW2nLb/dEsuWW2eVTda63Tp3 +69edR2znnPWd8Gn7Setut9yO/xHjW7C0pV551aF52iKTmfTQcplufQhqUbC6ZUNoSYctqehDctk kYYTitnfECyNOWk0+Mw49hHp0QJAjys0EWVBVilVgQYgREoKohHjIaUgRdQSUgmY4TliBqqFrGiN kYWZapQZKQ75JwGIlNjgn1pUnUAp1UIWtwQENNhTC0WUpeKqGkF9x1i9RqasasGAtgFuVTu52KDB GCBErp4ClqRyQvFQ93cBh/KJf2m0EwEyWfLGcIWZHioCavcNNNDAHxO1nVoX+9jJhDAYDzFIvIeU oxoKNRG+3QAZGoSg72DBdTjaBwcHEaA1nPFA7IrTnRTjiDDp7AcoAQY6+6XHjFSWINKjoQ3k4hbO BJ2iMQjcYkBrCYW9vb0LCwuwEDgNAuQDDaCFMBK4DtwLkoSBvooOr9KHdwDh8uXLaJDXh39LCJc6 d+6cyND9+/eRDxw4oPdUQbYQYFrr1q3Tp3hgaWkJ5+RiCZ167rnnrl69iqW+q07W+fPnUb711lvw KigUMqTqzTff5Jb0T3/600cffUQK2YKiiYFh8OKLL6p2OBY1iv/BFyF5kCrGH2oL4Fjz8/N6jsiY MGI6HhgcBk2IOBbxmlBef+pgybFEQCeVBtSfJeEC+Qei+VPGKo5D+RT8DbWQG14pF+PihOFf8Zwn XK3OdbrkiEuOuWBNPFibyi6n0uGV4toVZLkOpDIHg+yRwL/D6mg64DqQ81+l2qkrk9mRTm9PpbfC q7Lp6URsIp6fTBTG4tnxRG4y4UadG467QedaYsUml4/FZ5KpeZc76IpHXP5WvHI/3vpVtueH7Ki1 LVjLZv87g80QphPWe8PGnrPx12z12zb9vq3+wKZfsb671nbSKoetba//Xeem7Vbd5r/V3nLAWo74 i7LlvVbabrnNVt1iLdttZP1LLlb7XcJyyT/EyqSL6aCQSqU50zUy4ZCkPLvyj7NCOroypEA0hYkT swkH1UO5koFuAQbMvkoB+AfKyCDKEi+JvCGjwb9IBhoEURPRGlErFZeSXSl2Ig8R0OBKtasuGo9x RIzIxSH7Xf98Qi9jhMgzgrpMjZQCMkaPJXqqBhLkVkCWHkGtVdXIkQEe2BE0gFw09DfyiVk0JoC+ yA9Z3CqL9oeZ/wA08gj40WIA3OJQA6iUW/VFeikbaKCBPyi0S4Fu2bfscOJUdDAjEGiUdnZ2cqjr YUlIotoQoFziWGIzXeGfp0GbgCgUZmg49aWPyBOCqtDBD6SkoqdAlkqR4gE/8DlqBJA8/JOlsEsu vAoutW/fPriICAfNW7NmDewEloN+//79sCjY0okTJ/R8CMoFnYIMnT179sqVK8ePH8fDTPg2B2iN PtS7desWLEdfqDp58iRsDMIEIcMDrnCLTz1k4hYP165doxQpNjiHAEGzyEIDf3olhJ51QbbeeOON 9957D3b12Wef/fDDD1988QWsC45FFjbgwYMHNEx0UOyKrgHcwrGYEdiVPgnV55jMFGPFIaGp9MMd Apnx1Dmk2WfGATKjR0yPTpH6VQHq5X8IOOdI0NkM8A84zzjUaEWeozNIJeOeMiRicerg9OCCXeVd rMsl+lOZ2ViwJpndkcjvSZePBnmuE0H2eCpzJFvgglfBro4F6ROZ7PFs5kQue7yUOVoIDubTIdNK 78sEu9LJnUHiWJA5kgwOpYpcO+KVba60IZHxvxGd8l/Vmkz7r201u4lWN1VMXm/K3nEtlu210pR1 rLXWzda+1X+VqgW2BLu6aEPPeUY1/rZNvmuj79v4hzbzrg295H8hp+OCdcOl9lh1s5U2WHGL/1vC 6l5/Ne0LH2iFV89J6zpuXeu/du60DtR00rU1F7LFQpDLplPJ6D1h/j//LCt62OenjDliVIGmDDDO 9dOEzVO3ogIRL6llhIgs5VmneASUmjuqIwsgsIRYMwAhagOCiA6MJHKCc1WHgBIz2iBgBsSWZI9n fLJQWb24UhUCZgCBImoJDuWTehUBIp8S0JPWdxZjbqVRKVWNHw0R9tQLEKShwdRLGlUqV6BexkYC per1/xC0EoBucUWq2qUBNOO/7b+BBhr4XwK7NNqoCAolOpLhPZCV6NvcgE1OyOPwXlhY4CwfHh4W ZxLHArCr7vDtSirCcY4H3WIWfmep9rvOnnaF382SZ6CzX6CWCIQ5ESwZi5AB0SycA7nFIcbESuxp EowKbgTHgnOAxfAr7fpAEHp06tQpsSsoi1jLpk2bMIYJHTp0qP5dCXNzc6RwMtgVpAqypede+jr8 jRD67hSAn0GhcIs9qV7HQCnSnTt3QoxoCUwIzyihVrdv36bUhQsXbt68qY8OX3311U8++eTrr7/+ /PPP33//fajVpUuX8AOZU+24gvzhZDT8cBaKCX1kRrZs2UIafTeLuWBkGCXGrTaUK2CURLBINfWK 1wrrLAAdSE8dEvXy3wk84AdvHHuaR00iM0Xburs7/Xrp7GhvbWmC9RULyWLO+W+6xzzDoraYKznX lEyOJ4PJILMlkd6Rzh9PZ0/lCpfC63i+cDSbO5zOHArSh5KpI0H6ZDp7Ops/n85yXQsy19PZu+ns vUzuQSbL9Sib4HqQT9/Lpk5l8lC0Ldnq+kR+PEhPpDOrMm29qeZcYk85czBb/bra+VN50lrnrHWD tW+y8lYrbrbCLqvss45T/sO+wTs2/pwNvmzDr9rQezb5sX+ONfyGDdz3L8TqPOq5VMs2awrZVSu0 7JC1HbGOY9ZzygbO2uA5G7hs47esb4+5zJvpjH8DWTEfC5IumQvimWQQfkIaDkP4n//bypSueAoG zGFfe3jD1Dw7OzqYI2CAJfa/yhJA/W29rEmEiLBg2FwqHs0pKVlqBlncardijEYe8CaHuKIsTjAD 2OCH4iiBbHDFEtW/AQBVcIuxLFUWIXIuULUaQwrwjI3sVQv+owGhImRS9QvIG0r8RK4QpKQ4fvCA WeQkAn7qnQtoSMkC0vw9UHtIWQncyme9E5pBLkLkP1Q30EAD/1bU79IIUgLdEj4IJYQz6AtHoB47 cU7ry0zcKuoRfUZGRiBYnPEIZOnLWOPj45z33FIKY5zgilCLK455UvTk9oUQD8MMPZYhxapxLGoR IipAyi1Z2IhaqYhSSsmPUjQqjjA9Pb1u3Tp9EQryAb+BYEFWRJUAZEW3eos6RAoCNDU1tbS0pOdb kC2IEcX19AtyJmqlvw0UFdMX2GFID0LAmWBXUCgcHj58GKIW2VMcPxAgaqGKbdu2YSkmhzECfqBr UK5bt25BtvTgChqHHzFF2B4FkRGGwt+EZhAYWHFc2g+gkpOTkxAvSCdjxbgxgEDnlkaYWwaWeM28 KwUhv/prZH8K0Tr5h4ArDioOOarTemC+mHMmH27V09MlgtXSVIVjFSrVVDZXewspTQi/3s5J0hNz fYn4GueWEqmDieSxTPZCNnMpnzuRyx8PCdbBVLA/mT6QyhxJ5Y4G+Qup3MUgfzeZfpDOvZwJXs1l 3soGb+fSj8uJR8XYvVJwO584lEvvCxLjhVJ/IlWId5eSvUFydza9zxXfTrd/7MYsmLXyrLUs+kdQ +SVLbbb8Ts+uqvv9533+S+un/KsZuu/Y0PP+CdbcF7b6Mxv70EaeWMdN6zjp39fQsd//+CDUqv2o //vBjtPWcda6L1jPeX91XvDX5Dkrb7ZYvKzxz6WZkpTLJJkVRAbdfzstlXBBMp3LB9mcLsgDBIs9 +1vz8pSeW+YCRNQETQRpngX2HPliGEAsByBDQUiZXLlFQMPSEqFnxtFEUKXYayVEy48sGAPFo+pQ 4gQPYkuYqSIqxRhiAaIuCLSf3PpVjY3ICtVRXEXqu4lMXdIjkGIPqII+UgRB9vKDJbfS1ANN1Hhs SHGFBwT0KiKEJv8AaEBNWpmpqNcS6g3q8d+oq4EGGvinoC1auwkhjaBbdixxDY6iB0J6MgQZGgu/ Sa0nTxyQGGM2ODjIQQ5rIRcGxgEPxxodHYVsURDgh3inmIssjgWvwpKyuMUGY9xCjMSZgDgWUJAl XArIaOQEe3EpFVRAJ5fi+JRDecOGuuCCUCt4yZYtW+AxMKRr167BY6BEcJfz58/rORPCkSNHtm7d CgGiv/BFeqcHWpSCZu3duxcZ4qVnVABKpCdhECAAUYNd6QtbsC5KAfEwilOKFIaHT2gfDIlWbdq0 CZpFpXA4sGvXLuwpi6vTp09DyKgUexoPf2L0YI0MjsYB0MdorBht9Aypvp0msouGLI0PltijAQi4 4ijSYQA4SMSugJaEhOj8+C34BfQbMV2Hk87UetBUGkNXmPDmaqVaLpWLBa7mTCnvAr3oCVaBU082 nOt3iYF4aimW2JzOHk9nzhSK13L56/nCxVzpfKZwPJs/ms7uS+e5DqQLBzPFU7nCmULpRj5zu5R/ vph8XEq9WHZcz5erD/LFW9nKtVRhVyazNZHoTeeanMul1uaDdZn4y6XMm0GTlbstPm3peUtNW3md lbaF72I4YoOXbeyKrTpr2SXLrbf8Vmveay0X/W/jjL9rC5/Z3F9s6kubeMO6H1rPRes8Zz0n/KOs 5qPWetyaz4TXeWu9aK2XfMH2C1Y85h9uJddaItEqglXIpmL5PFcxnuFKJ7OZVC6Zy6U49TP+gmZl 8gUGFZKjs59xJmX/AuSnpkwTBGr3K2d/7WYFsokgDW6ZPiBqhX9SZMDioS4ZY8acavOK5QBKiRiR cqsVGK1VIgNZEWkAoiboKai4gSVl1TUEIHtqVBHVDnAVLnP/dfgoC3tckfXsgOAHtwjckht1B1Ck vl+RmTShAw9kCmIpG2k0g0A1hiVqCAvV8NRtBOnlDdQPDpAez+C3PIDfyWqggQb+BfidDVyfVS8T KRTUYFGrwh8DhjbpG07QppmZmenpaWQOZmzY6oQt6BcUZP369XARznId7aR4gOUAGAAhT2451MWH 4EBiY2IAInNAnExPpAjEpICCFCc640fcggbIP/YAmRSljLHBCbm9vb34Dx+W9dGXyfBNDfqmOSzq ypUrd+7cee655x48eADTunTpkggNHAt+AweCO9IX+kvXkOkj3AhGhYHIGcZ79uyBOWF/8eLFy5cv w9JEs06ePAnN0tutYGAqRS4EC8JEAyBVYGP4izowMFxhBpHiFo5FXQiwQGqB9qGHfgGaQV/oI4PA xBFkNQucDTqQAILGSmaMBgKHGYeHjhCyGKto6DTOGLAAcMjBgEBYD5fJPxum8YArwNJSI9VOqqMZ 1NtcZUarolalQr6Y97kcpdGfELpkjCMlGb6OoT8ZW/LvS0geS8VP59LXc2n4061C4kYudjmb5bqY qVzKVi/lyhezpZv53I1c9nYmdicbv59PPCymHpcyT8rZx5nqo6B8PZu5EqT25FPbAzeaqgy4fMZN FhIzqfS1XOF2svxJtuXLdLNxudQrHX1fm3G9a7ea7KD7sDP9KOFipdPx8hnXadUZa91lE+es6T3r /NjWfGRT79jYY1t1z/ou+ydVbaesGWp12r+VtPmUtZ+rvaChbYf/6LB9vfVstqaNFps0V0y7nOe4 Gf8jjPmQWKbSQYH+x/IJMrlgVEwvcwoYKybUU6qVnyoCrIfaxIXf03pqEv2khisHSxbPs7n+6F7h IghaXZo7Um6l4VbViYgodLCWgNrG/Kp5WIpaoWHeEWRDLqVUkW/TSktYLfjXGgZUpzWDENkgoPTr JAR+ZE8a2aBU7TKL9EL9LWY0DP/qOw0gF0E2pPW3IBzvWtUaCpWlYMis/goMUMpSncWMNHL1FMKq /mvIsr5IvaaBBhr4w4H9T6QgSBH+ICgc5GPhX/5DMvQRITJcCpqFzLFNyFNwgTNBQebm5rAPaZL/ GUFObk5xIEaFT0KYqA+3EqBWsDfSiGNRCnuyKIgN4AymbBhpfXQGhGaUOBGvopRSPFBQxqQYwPPE q6ampvx38qen9cQIBgN9gQbBimBXcCyY1tXwjeoXLlyA0OiBk2gNnIbidI2y8/PzFIdmwZYo9eKL Lz5+/Hh/CCgUxSFVN2/ehKhB4OBeMCR4m97vgAyL0l8UQrPI3bx585rwx6ehU7t27cKn/wLX9etY bg9fA0HtCDRGxZHhZCiXlpZoDxNErxkixoRzhelgLpgRBIaIAWQEAGNFLgcA4EBlljkbsGGIKIsZ w6jhxUCnwv9cvI48c+pQnV9vhWIZrlXIi2NBsLgt5GrftkmnkkEyUfJfdXdjifhEKrk1Ft8VpM8E qQu57K1s5nYue6WUvlRIncplT2Yzh7IlroOZ/IF07mQuOF3IXM0lbhSDh6XguXL6cclfbxYzr+eD e8XMnXxwvFw6lMtuyBWX0rk1Llgbz+6OuwPp2N2ie7Un/pcRZ6uTtt3ZgbQ9cPaKs5dSdsXZ+okn Rbe6MrMqMeAK75eHfmlZsoFdNnjD5p7YyPv+mnzTRl6xkXv+Fwn7rvqr7bx1XvKUq/OctRy20l5r 3ub/frB5uzVts8SC/+2dgenrzq3RLISv+irEU47LJQKXyhRSxaZ8c7ZQzOT9hDKVDCNzKjrCYAK4 AvMriqC/N6xnBgiUoixm2JAlSJZNJABkTROI1hhAADhRMwBtYB1Gu1XGpNHiJGVZaskhqAG1auoW m1xhjBOVpTvUQqqGUUqLnFxaolxk6kUpn+qmVjul5DyqIgIaoLbRnvoRkDEpDoFuBWrXIOuWWoAM NHH1kI2ADZYIUdlnUV8R8m+hZhEi0jylb6CBBv5tiLalZEVSYo3OXQ5mDm+xk9Hwl2e4HRgYgGRA OCYmJuAuWCpQUhB7sTGKwHLEkMglSooMoUEA6AFlFY453SFGeANUIc5Eij2lRLBIBRwq8iKgxwBL SgmwNMqqaoxJ4Wooaa2aDT0C69atg2Ath7/HDFWCuECA7t+/f+/ePYSTJ09Cj8Cp8K3usBkYFbSS UpSlg8PDwyMjI2jIvXXr1ksvvQRFwx42Bs2CTj158uTll18mvXbtGhwOVgSXCp9qeVAdRAo2BqOi dlKqmJ2d1dhifObMGSgaXA3/etmVPqPct2/ftm3baAaAYJHSI8gZswPfFT2l+4Dx0SQyRAikQEOn A8mfhyHNYuI4LQDDqFNTp0K0MP55aGn5pRaipg31Wm+ayuZqpaWpyoXQXG2qlMqeYwXpXDxRSKZ6 EkF/kJ1PpBaDzL5k8nD4sOpaoXC3kOe6VMhDtvQ99x3p/PYgtyVIb04F+5Kxg+nkpWzseil4XAhe KGXeKHh29XHJ/bno3i26dwru5WL2pULmYa75QbbpUa74uFB+tezeakl81Qe1crbV2b64XXf2Ts7e c/aVszfb7LT7oC13j2My3VIsdcfSVmiy/BobOWSdr9roh/4jwtVf28wHNvSarbpj3detB4J13Qbv 28hzNvTQem5ZzyXruuDfStpx3L/Yncv/rs5u65/9s4ufi8X9UR2++avgfzTHD1s2kSon4yn/rTRU 4ZeFOK2ZOyaOmWU3AWSUEVGo/bGhxJBzaNJJZQZ1QEDDLsYVMprIXjFBzrXvSAU0zB258klxNEwl 6w2oJSIuyBQE5LIm2bMYkPvXRq5ALSQLY2xI8YBnWgXIoggpGrmKPCMACtY33tOiFWKkvigrAhrc 0gW1B8+1jL8FTqKyyNhTI21AlpJc1UJntX3qIRuMI/8Iao9KNdBAA/9fgY1dv8MRFCKJsEQ0Tjs4 CtQEcFpDUKAUes7EEc5ZDpGCsnCucyoTLnVyA2R4mL6ABbkhDOFKwQu3BEQcRtQHY3IJiyooeiSK oFRtICuyR4OMQ0ClCrIoaYZAQUHFVQo9nmmz2BUkRh9owrHgKGjWrFkDfTl79iy0BkoEVYL3QJVg QpCtI0eOcIs9lnAdBGgNNIsBgWZB0U6cOAGXev7552/cuAFtgmZRCsr11ltvvfvuu48fP4ZORR/w 7dixY/fu3QcOHIC9URHO0dAS/GzatAnPQ0NDMC1q0VMrCBkGtHN1+JM4NBUb5PHxcdrALAC6RhEI VjhjtR/VBtIwRIyzJgIwKdG5GC0AZl8pa0BHAgak/xKEa82D6qIaSTlytEJam1vaW9s629u6Ozt6 ujpJNdGlQjGbzhRiiWI82ZdMj+RL87HUYjKzJxEcSOfOZtPn89mrhQzXlWz5cqZ0LF04kspBsLal srArroOp1NFs9mYmdbeQfSMTfzuf+iyX+DyffKNaeb1SfqtUeLOY/1Mu934+/0kh9Wkx+KTsvu2I /zjhbE3Sdjg7nLKLcbuWtpfy9nrF/pK2T5ydysO6jlT692Y7ujMtvbk2l7XWfivvsdZD/rO/sXs2 8Zb/o8L+e9Z5w3ou+p987rlivVet/6GNvmjDb9rQG/7PDMffsZHXre8Fz7oG7lnTSWs5bXN7GP+7 ycATrKR/dbvLBM1Bsso2Da9wsmLxWBJq5X/bUdPKPhKbYeIY5HDg/b6OBhyIHLAZATsdP9hTStsz ksmKjNHgmY3GTGEgaM+SJSdiPJpKWSrFQKUQ0Gj/YkNxaE3USK0EgEY1YqzlSlk8U4VoENXRPIqT q1WNf3Ufy3p6hLeaFLIZygI/buGYkItDbhXucEgt9cWFp1YswIYG0DzSyJ5cWeKWZoSc6m+gIZIx goZXiDw30EAD//9AQQHolm1PoFGoUnQjGnI2i6MQy6Asvb29nNkc3ijhK5zosC6UGBBWImDMuU4u xaNAqShJSi72QNEWYEPEIYtYiR5NxJPwAE/iFmOyKBsVl1vKkqLEQIgoGmW5xRKB9uCEpsL84CgA ajI9PT0TvigBsgJHQQNxgfpAhu7cuQP7gRLpwziY1qFDh2BgGGAP9UG5JXwVAgXxhh6edOnSpbt3 7+r7UnoGduXKlYcPH74cAr2c6D1bEDXSgwcPUtHFixeplFqgWfq7QnzCn2ghZrCrPXv27Nq1Cwam DxNnZ2fVZrrDFIDB8IeJ6DVDwTByYCBoJDWJ3DJWzI4OPE0H50FtEYQnnFYFKUdCuCj+5pT6ZyC3 pCwz6gU63mgG0DHMPDKr/i8KOzs8wersaOlob25r9T8CDe+Px+EXzc6Nu8RUItgQT2wJ0nuSib2p 5MEgdigdPxmUTqSK+zOFvUFuSyazOZ3WdayQP1ku3StmHlby7xTcu8XYZ3n3RdH9ueqvD6vug4p7 H6HZfdLhPu92Xw+EHwhui9nBgp1K27m8J1iXEv4J1m1nT5y9FbO7RTvp3ppsP8t53fLR9C5bvm2z Fy132tInrHTcqqes9Zj/LnzrQWs7ZB1HrPu4dZyzzvPWdt8m3rb5H2zxZ5v7xebNZn+yyb/YGpjW Exu86QnWxA4rjhoUSsdzLltjVtkgnuaYjhe4slDP8MoVaw9vGEZOfY0t4xwxElJkphIgoGEBaOMI KitLilNWlIJbLMklxSBCtIoogj1mTCJmbEmgLFKqIAVkkVKRtu1T1EStwo8QGVNcDcO5OoJMFh7Y 19GSliVZlJVPgE8tOcniZNioj1pyNLIekb1WqZqEcb1nXKkZ2CNLGRVk0MilPTRMExdBBtRLGhXU LcUjDw000MB/POq3NAJxgYBCaCB4ERrEnxCIFMQyBIEohl68h4McygKVIQUc4RgTdAg9BDKFGKgY BhRRnCUlzBFciFmqKKRJtYdYaOqbgZ5mUIsqokZuUSqYyj+lALKgW/TUKIhYKBbjR49zYCFDQ0Nw FwAvWbVqFURQ6AsBa9m8eTNs6bnnnoMeQXqWlpYgVevCVzzAdZD1AAzuxS1MC77Frd6zoGdOUCtw 5syZ06dPw7ouX76st2RdD19zJZqFMbQJDzAnNFhif/z48X379kGzaIaYIg2jOmgWzaABVEeuSKHY IWRLH1nSr5GREYT+/n4KMhT0nUHQSGoM0TBWzBSzwIBrDQCtBx0k0ZGg23Cx/FMHgDzgIu780aXD klTHHrPGzNJOWtjf2zM6PDQ5PjY1Md7d39PeDcdqrbRUORw59NPhG0d7Y4lVyWB1IjWbSi8lElzL Sbch5bYm0lwbgoBrXTrBtSEd5zqUSR0v5u5UUg9asq83uTdb3McQqR5nrc7a49absv70TyMJm0j/ shC39Wnb4+wwvCpmF5N20dkFZ+ecnXZ2KmGXC16+HrO3E/ZJySxhFpw3O2y2ZNb2jY1dsI6Dlt9v lSPWvte6DljfQes94F/Q0HXQ2s/7J1hDb9qaz2zZbGNYauEXm/7KBj/0D72gVqX9ltlp5UlrnrF0 PudifjpymawLXDznX9/uf/g5iCeyqUy+xrEgWGy78A8JPcSrGFs2I0BmzJnriFpps7CPkDFjlmVQ m6aVuUaPNzxQirIqjj2lxIEQMECJDbdyS6os2VCLcrVh0eOWIKDqEHCLBkTOFS7Eh0DUEWVptbCM AbLqoo+4wqHcqv2AW3VZDhHwo0ZGtaCkF3jwPV8JhtxiSS5ARok3cuWNLARuVUskYKYu4BD/ABlv ZEVOSCUIvsoQtfsGGmjgPwW/unWlBJLZ/1EMIvQQB3XUAQIZSsIE8QgQa5Cjs1C8h5ObW1IOb8pi gyuZEQHFwNDLOXodAMRTIhFK3KpSjJVFexBkjxK3YVtqFeGWIvgRwnb9za1qAfgUx8IJMsAJjaFJ cKzBwcHR0VFSbjFQa7GnOjTo4TfwnlOnTl27du38+fMwobVr10J0AALkZmxsjBTeo29QQZjEkyBY +mYVTGjv3r3iWyJPUC7YFd64RQ+HO3z48MHwZ3aQoVYnQ+gNDnApfYddXaDNNInbqakpyBxZNGNN CJo0Hf4QIT2CNcoMpoUS4oUGPUApQslI0l+miVnQUaeFIaCMCJaytFpAmF9DTRVCt9I/C9l4IK9o wv//9XmAlhZzRNtgh0MDq7gG+vs629uqLdVStZQrFZOZdBCPcVVcrDmRXBVLDiaCyXh8KpGYSybW BKlNsdSWRHpLkNqWSe/IJLn2puL7gsTpZOx8JvVcwT2pJN9ucR92u+9Gnc2kft7s/PfW9zo7lLIj zo7H7KzzjAoKRcp13tkJ57Ow2elsU2h/OGFni/451mdVBim8wKd7zHrNpm7b0GX/Nfb8Ees6aT2n /d8Jdp+0jhPWc8b6btvoo9rHgpPv28SfbOotG37Zeq5Z6YTlNlh6yXIb/WsaWpcsO2XJTEsq69/X kIyX862d8UKls9hacJl02ZOtZDqTzuU9uypxkJc42RlMDnLgN1ehqD8R0J4iZZwZZK1ztgm3KMPj /m8WgOYK4EcOKQ7kVoFC2xwPYj/ayNFORECDAcAyMuAWJ0w63lhmyIAqBHY9BnJOEW6lRA49+Syc sEhovOpCiQHe1Iuwmf6LTeoIFZGrIhjjVh4YATWGxgNVRHsYjag9VKoi5MobbrFRX1RvOEg1yAYP ZKnBNBLnaKJcFUGgkaRkheragEtuoIEG/mPw7NaVRuBWJxwhQwyDlLhAPNJjnp6eHsUmRT0JQEEK LgJfwQbiQsgWO9HJTYjBBlfiK6TcqiAGxB3VTtUyoxaKwyQoqDCnIEWN6EN+5bkR4ABGQxG8RRET MwFZ8Rc9xdVmKWkwejzQNTnkIAdoqFfdjCxRkgUjgT9BffRHhQibNm2amZkRU1FxZOgOXGr37t07 wh/egTzBya5cuQKFQknW/v379V0rfTcLwKuQ0eOTLPGtY+E7S/XQC5my69evh8NBlWizaBbNRmbM VbWeYOkTQ1KoFdSwr6+PXH05DBsIGbmLi4sQMgRsNAJMBF1mlIj7OgZYDEwK0V/sSgdAuFL+imc1 vwrMItRU+I/FuQCysrT8onlk8OkmC6avp7unq7O/q72zhbXhPzcsNzcFudr5pOdYbf53CRODLjYc T0wlkjNB+mCycDgoHc8XThZLZ/N5rmuZ7PVs7kkm/2Ku+HYu/m4h+UnVfdcTt9mEbSzbyZBLXU3b jZzdCOxa0m7E7WbCrsX9dSFnJ+K2s2jr4zaZ+X7QfR1eNulsX4tdc/aO2FXLE7Pj5p9IDf7Zuu5Y 81X/yzk9F6zzmnVcta7L/uq44q+W6/5qv2s9z9mqh/6tpP3nrO2ode6w5k1WWbbCWiuHV361FWet UNhWqewKCZzFS02JcnMllSwyfkEmXSgVStViualYqcKx4CHpdO1zNMAWg13lMv5TYJQMrzYsYITZ CMw7Zky9NhqyZh/4mQpBWcB6YCVgqTkCLBumzHOTFb6FRtCO0x7U0sIGA9lTi1qogqQYyEbN0EpQ QSwBgrKUi1vFKMzQY6Bm00j50aJljdFy7LWosFfzkIkepGRFXdM4AATVQqrO4lBLDocaBCoFajlZ yhWwwQO1YECKAa6iLHySq6kEUVltB8n/bfzzHhpooIH/Ar+1x57SR7fEF2IB0QcQfznYOLlhMMhE Mc5gOBbnNLeKPgo6GPsoW8exSCklEL8oSy4hBgGg5MjHueKawhyuCHC0gfhI6JFD2SPQKqojxUx+ cIsfESzxIczIlQEyrUKptpGiJCuKldyixA9l6ReNwRVAlqBTJ/TnP8uQGTQFdgLLgTnBhPTk6cCB A0tLSzAV6AsGYqKQmw0bNuzZs2fnzp2kcKZbt27dvXsXWnbw4EGoEnoYFR5Iud2+ffvmzZuxPBQC viWCBeWCoulr9SixmZubow3QJg013ddok0ojpoUNVGxycpJWDYRvFKMLmNEL5lSP66InW0wHWUyf ZoSJIMrroFLKAcBxwjpBz+3vrKunsn5VoyMEmfUmJaAiFpXOM00NU0yb29tb/Svdwy+593f39Xb2 tIZfwwpP1XIF8+zKix9xGI91udiqIL3RBVsTuSNB07FMy41U6U626aUg/XI680Yx9W5T7p1KjOuj ivu0xX074Gw2brtTdrTsSdIN579ZRXrT2Z2YPe/sRWcvhV+0upH1Hwtuyf8y774dTH/Zl/hm0v04 52xjzpYC/zHi1bzZO1xrzQqv2+AVG75mg7f8jw+2X7XO67bqqvXDq65a22VrP+uv/tO26oxX9l22 1mvWfMX/FHT1iHVvtvZla9lpla1WWLLKRkssmpu30dVvJfPnS1n/hZ5KLFmNpxIdaVdx+VK+UOaf H6zY2ufyDKZoisZTK5+U7cAsN7W2tXb4D4hZD5p6bZMIbDfNC2OLH4BGFEc7MdpHAFkBgZQsNPKm uphKrSuygFqCoOapVUKY74FSNnLLggH1hAZgQEXUgnNaovVJg7HEM7k4xJ72AwQaoxUeNU+3CHij FGVxQgeV4jNqkoogaDsABLYJZlSEJf7rFzZApuXhyPnvv1MWe+WqPRTEJiRXte9jRWURIrmBBhr4 /wFsaSICwYJTjXOaYxiuwGnN8UwUVjAiFqMB2CiEKcYphgLxHgriQUc+ZQF6zBSRkTnRdepTEI2c k6voRjPwHAVE9NQFFBaVUpBcXJEiS48rgL2AhuIYkIte4ZJ4R4o3DJRLI2kzQKBfQtj22veT5Ipa 6BeUBTq1detWyBCMB5oFwUKAci0sLIjQAAQ41saNG3ft2gVD0jOqc+fOXbp0SX8DSPHoOZY0kKfl 5eVt27bBt8gSD0MzH0KVUgv0DmIkhkp7SBleGk+baSGQQOOjGYQTyx59NAv0HUsKUhxBep1J9acI qc6A6PCIcgEa9DrDQP0BU4//8rSgLPVqnDXUUdvgkPSyr6e7t7ur2991tnW2tdR+E7zSUqo0+Vdr ckb6b8aweFqd64jH17jkUjK7J0juywRXA3e7ELxWcO80JT/ujn09lP1xIvHLdGBwo7UJ/1eBB2N2 CUaV9rzKXxm7nrabgd3J2gtxezVt7xTt9Yzdr/iPCPeGnwyuC681Tba+w5ad7Q5+nsxynTVrfc7i Q+Y6bPKBTT200TvWf9VW3bfqBeu7FF6Xw+uiv1ZdtoEr1n3Fv6+hHYJ1yVpPW9MJ6zlsfUf9T+74 nyzcb5W9lt1phT22av1PLnWzUG5hRlrL1fZqs0u5fHuprdJSyZVyRX8xiYImmvH0uyIUGFjtl+a2 9rZO/+yWhQEQAHuWXAoyjyIQTAq3KguQtYOizYgGG+1ZslQjQADMEFWR1m9AmZFSkBQ/GJCLHO5y z6uYShrAsiHFOSsEGYEigtqgihCw1wpUM9CjxEaW1KvWEi78ogmBjcywkX+Kq4qw7b6FQGUBfhiW cLV6qD1qBilltciVAlpOq8gCjCRp1BH55xb/MgZqhjYXNpGfBhpo4D8PbOD6eKF4yrYnDHGqDYVf +h4Lv8QDIEOc1sRKAg25+tSJW0UKihCXgeIpUYxgHR38pMjEbgRFWyy51XfJyeJWpThTySXoKDBR lxwqOlMRGmSAUsAAoJcBQKi/xVgNQ4jiKVGYlIrQyICqAW2o+Q0JCo0ECBTHklCLQMcj5gQNgl2R bt++Heqzc+dOUrIWw9dQ6eWlECaoEjZwLNJD4W/pQKcojjHymTNnbty4cfXq1RMnTnAL8dK3tfCz LvzBHCaCsWL8ScXb0DAF3NI8USsRTQ0FQEYjqGto6Cl9QaOhYHB04DEUaLhF1q1OiyjEi2BJJksC wEDLRoMJGFixHPRRcQQRLwFZJxmQAZrICU2iJYw/bWbBhL3uGxoaGB0eGhkahLn6j2KHVnX399B1 etPZ3NrhFxQEsTlbLKSymWLccY24+FQqsynltmYSFwJ3vZh4veTebXFf9LrvhhM262wxZZud7Uza IWfHnV11dsvZnYTdTdpzSXs+sFedveXsY2dfOPsqbZ/E7KWCtznm7ICzfWGKfNrZ0YJ/Ldbq8g/t rtJ5xaUPHSsUDmUyR8w2mx383Na94olU/yVbdc66TljbAWvdb+1HrO90jVpBv7j674QPt85a6xn/ p4V9EK9rNnjXum9b+/Xa1+FHTpkbtdjKa8ky+QJ9Z+Sa09VqqpwtFPMhw2FC66EdAVghLADWTFdv X+8q/5tUrKXV4Zs+2PIMOMZMAfPIBtRcRJCHelmWEZNAr+WnXAQtPC1L2WOm3cdOlA2lkAG5csgi 0cKoF1QLBbXG5AF71oyWnJYQ3ugCKXpu1So02tR+LMLRUL0YRDEQD3JOETUVt9jIGG80QJYqQpOo kTaQpU2h1pJK0KrGIcB5fUVUQSllocEzVSs3ciUnDTTQwH8etIGBbtnhbHWCBaEQEH85yebn50UU 9J1oDjaOc4UbAjE8Q5TLh9LwEZSCqQQ8wJxEs5A51xEgBP39/ZTiFjP0eriCGX4U90XCfLgN/4kc eVZFRD2FPJQRdUCgzeRSBAMEYigaRVJuAcUBSjSYEeCIaApzir9ySCozBEA7RWvoLDJlZUxfIE8Q IBjVvn37YEVQKNjShvAlpZs3b4ZUka5fv37NmjWk+ojw7Nmz+sYV/EkPq+BPS0v+F52PHTsGwbp7 9+7t27cvXLgA08IMg4WFBQ4/TkEGisFRj2gJtyihpyg1OII6SH9pJ92kdxrGKBe9BgSlLKPR4DBg GYDoJACcMaQ6yyN9vYFOETxoanCoM4/lxFERWUYrDQ16cjX4mjIBGQ+0Sr2gwRr/oYHBibHx1VPT s6tnVs/NTs/OjE2ND4wM9nZ3tbe2tJeb2kpwAjpSShYLsVw2iDmuXueGA//69Y2Z8oVU7lq+8lo2 /kY++WHJfVx13w04Gw9sIWEbcv676vtSdiZuF8MnWA+dfejsu1z4baroKvv0yxb/ceGJwLOrbQnb nrRjMTvq7FDCP9baE759dMnZjrxnbO80m31l9tGyWfZ1a9tpHbv9j94U11lhteWmLLfOOnZ5RjX0 wMZes9FXbfKJjT2ykfs2/pyNv2Yz7/h3k47/2cZJP7SJ523onk1et7bDlmtqd2n/aqV0vlDMFDOJ TCVfaSm3FMqVUpWVz1x7Pq0pZlQZagSWtLYMG5nFw75eu3Yti5BlNhH+gSpFNBfYC5RFyVyQ4kFR Qj6ZQZYHYPFwG4HiGFCEDQUQuI2WGR4ogoylJppaUJKFDWtJa4YFw1JkqWjlqJTMSEVccBK5JaVe fEZtw600UqoXCOqdnFCF/If9qH27C6g4zilCcYyx9Ms3bBgtVPNkT0E5Uapc3WIDnRJ84VBJpwC1 U1Y2QI1R3yMPDTTQwH8k6jcwG5sIQtzR2UZM5NiGVXC0Qw5gAPrSDyGYoEx0VrSCCWGDpY5tNBQk l0ORLPQcjfroAVlKZP6VDNBjSbgn0MMVIqIAJOCTWnQ8EOPQ4FzhWCFS4RI9bgH+VSQMpz6ecosB oIi6RhGUpBigIXoChdF6ewwwRpBGRxFtprOcQFSEAfYIUByGCBoEzTp8+DA0CwGOBSsF6PXTgciM YcSxzoS/Gw1/2hr+0o7+rI8U+/3795OLGenJkyf1+SDDzpjQDICgbpIiM8I0ie4zDgymekcuvSPo M61MLsEamT5qWNQ7hAjhgPkjhDNA8T2CFglZHOQIOs/CnNoZAHQ2PHW8IevgURueAmWpi1ytOoqo SSqOrD5qFugmLH1oaGB8dGRqYnxscmJ0wrMr/76G1pZKqVjNFsppTnoIYsZl0i7lnwBw9YQEayGe X85ULwaFa/nqG0HirUzq/YKDY73f5D5ud1/3uu8H3Q8TzuZitjVue7KeYD1J21dxs/aQV2VXCFar Tz+u2h1nu+O2xdn6jCdn22BXadsZt8MFT7AgXleKdjrpfzzns4rZx2bv7vks/AnnGXMtFq+8kmp+ PVn5Il76zLVZdtxKx2zkrk1/aFMf2PQHNvORTX1m89/YlNmM2aLZrNma723mG0+/Oq/awBnrPWHx TFcs3cm8xJKJYg7+Ui23Nmf8d9ybdBUrtS9dMRFAo6pVzVZi6UKt9Ah206ZNrED2pvYds4C95hqZ gtoyTJaYAQJZABtALTJQdZpQ1cWapDhZmDHdlNW8c0sRjHEF1EIEDFge2GAAd2HxsMBQij9RUMW5 lSZshYcq1dpGJguHCOo1eq0uZakiPGspsnrlUFBj8Km+k6KMlnG45GvkiZZgSaq9IANQL1OQugBy ZIZAG3ArvSpF6QusoN5JAw008IcDW/RXd+lTejY2MYI4QhgiIBIWObB1chOFZ2dnOeNhCYTj6LMq kQwiFwJmxGWFMDTIYgN4qIfIAbnI8BWAQHGUeCC4Q7OoVw1QqshIKqCRPbm0VhEQPT5D7uE/yCOL IspVezhLUCIQW9GjrAeaSK+6SBVVgaIzHmgYjJDRGAm/DB4RGkCl6GdmZhbCV17BsTixYE4ipowb pxfCfPiWLEYSmnXs2DExrYMHD2KwZs0aWBqe4XCwWLExmJm+875u3TqUIrK0BEhQ2zR6QEoNmtpP v5jWZxcAWXRWxeks0DgAzp7on9GkHGa69Q+vzCiCgY4oipByMOicQNZ0ALIAxoBbnUC4kttaI0LQ NjSAXJ0xOAeREwl+CsL3uXd1dPZ2+6+UsXI6ezpbO/yX3JnqSq5QynBq5jh8XTLu4v4vCrkGnZtI pdYlE5vzuauZxO1S9r28+6Q5+U2P+35V4rtR9/1Y7McJ98O4+2kaghV+rWpH4B9HnXd239krWf/h 4OfOvnX2F+cp1zuQp4Qddp5dbY3ZlpRtDWxH0nanPa/aHL4cC352GopWtY/gZB1mn5u9OXLG3Ajs 6r5rulvKnCimjyeCx5n8y7FV1rPRhm7Y0qs28ZFN/tlGv/N0Cl61YDZhNm62gdufbOpd63nsX/RQ Om6dB/2Vbdns0nOamnQun8pkg6YMV6Fc4coVS/6FWFl4kidYGljAYLKWWFQsVBj86dOnWWlsbQgW y5iBZRUx5symZkRC/cSh1NRr0uUWgaUiqkRx1iGI/KBninHCjEMp0KDHkiI+EoXKaJFgTK5WDgZk SSMn3KIki0q1PNSACPIMyEVGg40WOR7UES05bgGNAfQFGWNKIVOc1UsRBGpUvfWDANCoLAK39OIp A6CKVBwDKZFVhbqPB+qSE4AxqR+UEFJGeFbTQAMN/HvwW1tUQNb+Z7cTVvwxFr5SgaOaOMsxBo0A MCGOf0IwjIGzX4+yiMWY6YRWER358gP5QKmDH+ANRARIfAj/ZFFQxggQFzTIYglyTozDrWcBIftR CymCDXWFEdX/I1VEByeALLUEIHAbEqHav6RVBAHPAEHOAf4xBggY11uiwTMnEzRI7JARIKVf6OkO 7BAmCotioGBUejCwO3wdg76VxTGmAeRs05tI9a0sDKBTIq+wNHIR4Gp6kRXALeMPqI6K1BfGIRKi MeGWXtByGkzLOTA4rjTpz6L+JBOI+GiiQA9YJKwQ9DrFETgM0FMFZwNVULweLCQMSJFxGA6wH2EK osQ5pag3Wn4RtA4pi6Vc4ZxbipB6b+FPPldK5aZKtaOlnauptaXawkzR2WI5X/B/RZgOYvr5mPBX +irOTTo3G09uSrkd+eBm1t0vJz+uuO96kv6VCnOBrYv7a62zxfBaCmnTzvDLWDCkC4Fdzvp3NHDd DL+bdSFmp5ztCx9WbU7apoRtdLbB2e78Dxtjti6wzUU7krGjlHL2OBk+9Or4hv9N3kqXrgbFKy51 PcjfjRdfS5bfcP0/luas5ahN3LLVr9nCO9b7ug29ayN/8dRqfcir1ppBoGbesb5H1nvGmg5a5rAV T/ivcPWetqVTP7rWM4VsiakplKrZPEwzmy97gpUv+W9iQbA0FcyCdhOrdGntumNHjl6/fv3WrVvn z59nEbIaWZks3bGxMRYY88WYg9rc1IE50lTKAEFLgmllBkm1olgeAD+adDEnDPBQP9HI0TJAkJ7i bECVlRka+VEKUEarC/hdGi5FsnACZINGqQwoHm0HbNDTSIqrII1EwC1AACoSOcRAXQC0Vv0F5Koj gnIFdVbd162KqyJRLjzQSOmRJaidoY+/2SbgWU0DDTTw78GzW1QagVt2PrtdxIUTGjoFxYHowBsQ uIU9kEIsxsfHdfDDADj7+fcuSrIoSEBEIDQTwRX7ooOf4iG5qv1OsziQ2ICAjYyVRaUAPU0CREDC HC3EM2ZoCIjI2ONQfEIG6GkGTqRHJiuM856ccYtSbhVAKUURZARyBdyGjaq1CgO6Q3wkzuIHz/ra k76OBjiQJOtr19wyMhvD3w3csGHD5s2bIVgcYMePHz9y5Mix8HVWe/fuJQuQtW/fPrIwWF5ehj9R fHp6mix9qYsUV5x8DDu1AMYcM6qjm7RHDaZ3gNYiR73jZKLZ9eyqNuVhlEcfxXrArfqoE4Uor9xa gRAiWOJe5AKdOlQkIFMwOhgQdLToZCILIKBU7XLrq68DGrKoBTMgG27xX4RC5QtwrGq50sr6KsKh WQzVQrmUKxYyQTqVSLp4TOwqnoq3JVxXOrHGuUUX35ZM7s3n7+USz1eynza5H/oCm0nYYtYzJHjS tpjtSNguZ/uTdjRpJzP+bwm5zmbsVMqOJGpfZt8fvnd0f9y2FWw5ZfNxm3G/zIbPvYb99f2y+wGy tSVh+8LXjb4Eu/rI7Ofh1ES760klZzLpeZe4Wm55kl5r3ftt6Hlb+sDmvrXJz234Xet73Xpf9O8a nfzIFr+2dd/Y7Kc29YoNPLSu41babW2brXeXVc5ZyyXruegfeq2/Y675enPFf0pYKbNku0rpZHeL fwkWfAuOlSuyGPg3Ru2PZOHxR48evXv7Dte5c+cOh3/9qiepLEuWGf/mYQ1oljUX0byg1GwCNGRx y7yQkqUJ1bbSnmLjaFX4xbHyQjUKMvusBPRaDFKSaouxpKNdjwcgn/KGZ6AIAFQRaWSDZ9/clUdE gFy8UQSZ6mgnkBNAKdzSGHJxgk8EbpWLQBEMZEmD5VyjATCgO9ySgqdy0VAcG5kpFz0VAbK4RY9/ CZhpGLkllSz4kqFS0G0DDTTwv4rf2XtsVwmRDRrFLMIK8RdyA2GCJQA4BKEWoIHu6PCGW0AjRAKg WYuLi7Ozs0NDQ/AqGIkiOBSEEIlb4hSBsp5LIXArGW/cAnECIiCImkGN+BR1UBYBTj5VULGVgpEH RUBSjKXHFTJKIM9SAtkT44jIKoVMs2GBMEt1B7ekNAYnBD6RAyqlbSI6U+H7pWZmZvQFdnEmeBLU asuWLVu3bt21axcUipSji5PsZPj7g+dDcJ6h2bFjB1kQrKtXr165ckUnHOPJOFMFrvbv389xqO91 4XDt2rWMvJ6QUSk2WDLgNJIe0X6ayhDRThpMHNdcR9CkR6hX1gvRSRAtGAS8cYRHmsgGe7KojmFk cEhpADOFJoLOUZUlVV0IOEEvUAM16yKTCwF6Jg/5bA5qVSrky0UIlr8qpSpXoVItrnzZqFqoVvKV Yr6UzxayQTyTivXH3Xg+sT1wXLfj7mEm8VHV/aUvb1POFjP+pQwwKv+WdudfK3rK2RlIVbz2goZ7 ebudsctp/xwLdoXlhph/C8OawF8zGZsOfpp0P074N79zfTXnL5tI2+q8zTtbSnqatT2wpfh3U+7z 9e7n3fmL104whuvDJ1JDX9jEX2z957b5G5v7wqY+tsEvrfKmTd2x8Zu26o4N3bfxe7bqmnUct9Yj VjlmLaes6YJ/h9boHVv9yKaet8lHtvolc6uudTe3efJrhlCEfFbbWNTwCrETVgVLmrXKeoNOAf0w AKvxln8n273L166jZDuz39kpEY2IoMkSY9D0sR20H0VoUGp3aMNGKyECxlhGSwWbiAzhE5mCUVkV J9Wmlgd1BBuWOkCoNyOLKtQ2+aQ9lPK+QjOAB6WAImxwtgxmlKKszBQQZKYOIqth3OJW/hkQCmJD jygOyNLaRqCPFJQGM1WhVtHlsP7ar1FpSMnCOaU0RDKOgCbcILWtJ/gqQ7OnjJ9FZNlAAw38T0Gb v3azAnY1gQPaQfyFN3C0izGIQsGlCLic3wJsA2oC8cJMH41hhjGWEDKRErkSKSGIELMoIj0gooX0 xnM1CQAZiBxgT+AjnKFREQwiPa0l1hCY0KgxKAHRFnvdKjgi4ESQEg+UkqWMkclCryxVhIZc0Uo6 glKWZCkmEgGRGSu6DMeCXwIYz7qV3yI8Ff42M0A4dOgQBAscPHiQA0yvYoddkauXYB07dgzyhJlK oYFRQZ5wDs8DjDM0Dt4GS9u+fbs+XtTUAL0dlNYyejSblJ4qQEfT7YPrb4TX+izsRXQ0yAiK+/Vl Ob91qyydjoKOCsaH4hwtOqUYMY08iIYaJQZYYl9/ZkS8qv7Cq7ytfDhYrJZraXehuSvfVOVgLZUL FX/lSsVssZAtlzPUksnmgvSwS0yn8odd7mi8cKmQuNmce6878dVE1dalbEfVjiTteNrOxuxC0i7F /HU9ZncCez5pj1P+7e1XE3Y24RnYzvCbVXrf1VLK1iVtMbD5hM3Ef5l2P0/564cJf/00Gvt5LP7d bPDTQs7WO9uYsIPhe0r9B4X9Zt9+ZbenzYbNFn7yF+xqw5e29kv/wzgDj23V89b60FoeWNdVf42e s+Ez1ha+Fmv4tv85wpEnNvqCTb7kr/EXbPSxTTyy7qvW2dbd0drFBLWVO0stqXjG5UtlSCdgM+qB qz56Zomy5FhsN1Zw/tLlQ0eP8a8C1jPbnCnTLDP6z04Tt57vhvNLrixZLUwre43NEu04Jk6kASAA BQSykLXA8CwlpbT7yI2WjZaKyqKRf8A615aUN4AlNlTEmlRrcc4tWdgIyDQ7cq7ilKIIlugB1QGZ gciehmGpZc8IoAd0XxpVx63v6sqTMJrB4EivVgEEVSpjbjHAIRqKkCLLoUARLFUdxjgUyIqEBhpo 4N+PKBawaUnZnOxn4hTRqj98Kfnc3BxEYU0IZEBE5hSHTOiREgc5nIMQjECRnvAbWlABjnmgB11Y YkMWAgGRqEEgIyZyCyABPuSv/GERAjakYjzIipWAMCQ9RApjnKAkchFlRAIIeXKi0Ay4xRjIj8Ki qsCbghROVAogRGUBGhkj0FT/iWb4CSnKyAkxURETGfIHARodHdVndgzacvjXgtCp06dP37p16/79 +6RwJvgTBGtr+GpQBD02uHPnzuXLl6Fc+hxw7969kK3jx49DsGBR0Kb6r3YhUwszQi0MNZVGufRX fQH0giGK5lfCb0EdYSTplAQdLYwbg4xSw4UeVxiHz0f854MK61pO0aKqB/WiZ5oEOdecMiM0kpRb 9PXFI4IV1sbpm0ommWv/kIAmQaSaq02tzU1tLc26cq3VTHM53ZwLmrKlcrpcybQXclzVXKaS5fTi 6IqVnWtOJKfiudmgtMO5PcnErYx70pL4yr+xPRF+mT381O9AmO51ngxBp06Hj7JOrfzUIFmYbQ2/ m8W1Pby4pfjahH9YtTrpr9mCzRVtFiH585L7Zb37YUPqx42BNz6W9298+KDCAL7z893VX9pWsyGz nNnU9+FX183mud6zvuds4Dn/ueHUTZu4bp0Pres5631ifXCpB/6VDUMv2sATG3xoAw9s6DkvjN7x rzAttWXb+qr4r+Q6mjsK1bZctaW1vct/vs9CZZ+ybDZu3KjlB7m/fv361atXkU+ePLnv4KENm7dA 3PmHE0udqa9NyQqYca0BFoamkhlhZjXRaFh7WooUZ36ZaGxYTriK1pUWAAVRUhCHeEPPzgp3mN9i LIxokSCQKw+UwkDRQDFEloLqwgxjFlW06iheb4aTqBn4B9jTfixVHAFN1FrsVQpwS2tlKY16weCQ koUeGwGZXLIi56T1TaIu3arNGFARQj27QkaDPXWRi1uKMGi17HBSalIDDTTwb4fCAWDrKixyMBN8 oUoc50tLS7t27eKkhyVwii+Eb12Cb3Gok8sZT1zjRNfRDqBT0IuIb+mZVqSBl2BMNFSgJCBSkWK9 eAzAIXGZqCpIiUARYopiHDI2FAHIKBXIEAhPCDgBlIpqEcnDHg1F5BZBpShOgMPe85EQvu6wUlJc qZEUIQs/9AgNegxwSHHCHCMJ8IYr+iiaJY7FKQU9YhgPHz4Mtbpy5cr58AdwDhw4QMoIM86M7YYN G9BcvHgRmgWv2r59+7p169auXauPF7HBG27VF51btIexZZwBU4aMHqW6xmwqWEdRmBZKIP1VsAaw p1M6hEgFvHHLaGgKdCpgHPIr/44GSqH0KymERgPU/IZAHwlkseR0nDCAQBOBhixZhg44XTzBglfp KUB4uPizlsbQU2ahvbVNVxvsobmlram5r1jsL5WW0rkNueKRVOFYurQ3KOxO5uaC9FQsPhx3o8n4 TDI1n86cCJpOppsfpGMvlrNfdIXvvtoAc8rYgbTtD/zP4+yI2/a4/ybW3pTtC3/uhms3aaymORyz own/14XHQ+6FsCvmKddSyjOtdSn/Izn6GJFrXfiV+QVnM5kfxmI/DDqbcj9ccvYiNOglsw+Omv+K 1Vj48oXVZqu+ttGX/DXyvH80tfDE5h5Z26v+WvXYep+z4Tv+6n9gvfes6671PrCJ+/4au24DFy3f 1Z/r7NMcNVUL+Vxq5QlWS1+f/2tBFiR0Sg+uIFjIp06dYu0dOXKEZcnaY0ezaxh3lhDTrdRPcAiR Ic8swr3JVDKnGGtZiutTGSsHYKPtBhC4lZJbJh3PYiQsNoqTMsWUBdqJ4TL868f3aGhYRK24xRu5 9Z6RKYJPWgVoHno0pDIQpBQwpjGiTdrU6lFkL2NSnKOnMcjUThalNCwKpLJEjyVmbBANIKVQosEG IGBALnpuqRdB/UXQZhHUEvQMiNpDKW2WBhpo4I8I7U9Sdj57m2g1PDwMMyD4As71PXv2EG05+Ddv 3gxX4IyfmpqaCX8qGEvsAVEYfgDxmpychGbBAMSoICUI3CITakklU0RhAgG9jJEVTwmvhE5yFciI NWgUQ+uDGgaYURwzNIQbBAxAVAqf2MgnlnA+bpEpK2CGMUUoLp/k1kNBnI4olHNLihyxGYpQtj62 IuMQS8jQ+Pg4wwI3YjCVbty4kSFlPPeHvyG4d+9e0t27d6NneAECt/qgkCxup6enJyYmGHN47cjK rzirMdROr+kFLdQIk5JLlzUa4cny9N+Qg5Dn1FCvQaALCvfRqOJfQOYMQMBG5xAnN8byEIG1VJNC RFWAqBbJNEzQ2YNDWhsZgEgmV6eRmuQXygqaq7XPBMvFUle22pmpjKQy45n87mRwMFe4HeTuZgr3 svnbQeZkJnU8SBwN4sfSifOp1IUguJMq3A2Kr6fde6XkN93OxmL+EdTOuO1N2J64bU3ZpritT/hr Q2CbMv69Vly7nO0LXyJ6Ju3/KvBWwj+LeuTsYczuOruU9EwLErbd+Q8EuTYkbDlui0lbE7epuE3G bKz8c3/aRvLfdrnvVzv/cgf/zXdoFmn7PbO5n2z+kQ1dtdartuqBtb5hHW/b9Ms2/sTGH9noQxu4 ad2XbfCiDVzwr3rvvmItd639gY1etaFL1rzfSrusdeiOyx4qp/03sSqFWEsl1dLeMTw2Pr+4dv1G /8eq+jLf6dOn4VWAVQf1R2B9slb515GWN8MerXAmSxOnGYn2jsCyZBGyRNkdrE9mCiULBpt6yBjg WUDW7mNCsdfuA7qlSM0utESpbagtgIZmCPIPvPdQz/pkUdF+ytIeIAOy5A3/AIFbWbK2tQ5ZlvQR YxkIkRPspcdG9gwLxakR5zLzbQpbhTFuEbAnpYgsAXoGkx0nYwxwyy21a8y1JcmST7UBh9FGU9VA tw000MD/Eth7oHZTh3q9NjChCmoFqeLUBwfDNwXwD1mOeQ77Q4cObd26FSLFGU/khWnpvCeecrrD ADZs2LBt27bIAHqBnghIHAQRAwAIhEiqIyVLJAylIrKiZ8QeAOEGmRRZoQogoMEMYwIx0QclBlGp ej8AG+pSLdzKp5qBsQIfgizl9ldBFgZ0h46o2TihakVJYpxiJd4wYxAgRgwp9HTLli3Ly8trQ0C2 YE47d+5khOGvHHIIHHhYksvAimadPHmS047xZ2xhtMwOFBY6S+1qCVVrQJg+akRDH8miarJIyVIo Z4oVggXN+7NgSeiMEaITlJGhClK6hhLPKJE5uUkF9NHBoOqiBRZBtYdL72+yuKUIQwdoQGSDkezQ oGeQYVmcQfTLn0V1B6r+ltCVi65SquTTzaXcunRqUzF/IZW5nMnfCLJXE8HpVPxMkDiXTV7IB3cy wb1c5qV8/LVy8Flz+IKGaedfzbDH2YGYHYn7TwZ3xjyd2hCSpGXn37wAZ4J+HXF2Jum51IuBvefs w6R9kfHXh0V7J20Ps/53dfSDOVvj/ntaa7O2kLalhL9wwrWUtMXYz1Mp29DiX5e1LjQ+qm9ldd8w G/zU+i7Yqku26kUbesX63rTeN2zysY095793teq6DcKrTlnbIWs/7H/+ufOMVW75q+eE/4HC9HZL brH+eXPFN3o7+pmm/s5O/ukzODI6OjE5Mb0ajrV9+86DBw8DVuDx48ehWRdDcMtOh9azvFlOrCtm lnkJ56E2g4w/Q65NJGi9sSm069FoWrSncPKrYAajTQcoCFjAWuH4JBcnmuuoUtVFKeXKgLTmdOXx FWAFsWxYuixLaUJzD8l4wCEpBiz4aBHSR1IMVIt8AoSoSFQR/sOl6pcxY4UeA9lEpQCWaEhZxlSE sd8n4U6hFMCSrlEQAzkEGJBFQVoC8IOZnFBQNn5Kfm1b/Zf4bxRpoIEG/opf3UJSAmR2JgGCgMXJ vWbNGsLr/fv37969q+8DEX85+KECe/bsgXVx8EOtBsJ3l4tjjY2NEYgJiETk7du3QwtgCfPz8+Pj 49joYwLFTfEbQBSOoichA72nXWFoDsNsjd9wSxa32BB0lCpmKThKwBhLshRDMZMTQa5IFbmQUUYO UUpW2AL451YFqV3FIw8CMjak6gu1I8sPoVDNwBU+KTg8PMxoQE9PnDgBT4Ww6vUKMFFxWdgVLOrM mTMXLlxgwBEOHDhAlh53UfDSpUvXrl1jIhYXF6empqKHWPW9oC4mkSOB2tUwUtpAFjYI6MMYXkN4 iHgqAxTiBR1FomUg4jGcPfiUEwaHZUO9HNsg6iwaFadShhENWXKFnvNAwBVVe/oWPioQ1J5Ig8At bWOBRmuX5UoL0YcOc1xqoWatWq40Var51nau1mqlvblptlhaU6nuz5QOZMv7UoU9idyWILs1nduZ Tu/KZE6mc+cK5bs591w59acW90V/xr8BCxq0PeY/Gdyf8EwLdrUl5ENwLHjS1vClDEcT/s8JX0z7 t4z+EISUiCuwn+P2Wdn+FNiTrH+f+7mVTwz1dfhd4aeKu8MvdXG7NmPLBVvb9fN40bYmbHvK23/d y3j+2V6c+MHaP7BVb/p3NIx8ZKves4nXbPRlm7prYzet9aYVLljHAWvda+X91nrUus/b8A1rfeyv kWvWe846zlvnBZs7Yq71u2zRvw0LtLf0dvX2DY+Nr56bX1i3FP6Fq3+OxZZn7YFLFy6eOXUaQs/y ix5RM3esEGZEk6u51s4FrC7NNaiXZcBKIEVW1lNAiQFgRUlg0SoaaJPiJ1x9tQUmt5QSuEUfZUkG yBRhbbCQWDasIjUbRK6URn4wYF1F3QSUZWmpVXIYlQU0QwIF0ZP6tRqSOW7VcTyrtTIOHXhLqlDg FZCplyyqwwxjbKLITBYtQY9DjaQsaS258oCNakeuTyU8C2UJz2oaaKCBfwDPbiFpBG1gokB/fz+E iUMdHvD6669///3377///nPPPcfpTsBdCl93uSV8gTin/uTkZFdXV19fH0VmZmYGB/2bRQmL6OFh MAbMIBDQCDSYKVwSPeEiESlB6UNUGDsUVfUoCxkNkZ1bmAR6CioEK1rVg+JEPQRygRxSF/b4wQPF ccWtYrfMMAB4iyA/YQysfdlIRWgtxWVMQbWEWwlAtYhiYqBctY0i3NIAmCsDyDF248YNaOvFixf1 UAqmxfHGgDPIYlHPP//8G2+88fbbbz969Oj8+fOwMT0XxAbuhQ18iyKMLYcf9dI2KqUiKlW96gVd QE/bUJKr9gh+gMI4Lln2hGyB6E9815BSVmMlY/QcPNyS0i80OrZxQt9JqYj2yDmpBMk4xDkeRJsA AguPUxClsiIeJnbFymR9xlmttWXrgYYsLGlgePkDjypoVXO1qaWpubfS1VPubGP5VFsqLSVd5eZi rrWcaS6mmgqJSq4pnaoGySmXng+KRxOJE0HwIONeqgafd7gfBgObgWalbG3Mf1OKa+3Kx3ywKz27 Oh+3V5x9Xgx5VaxGsH4MX+n+XmCvO3uUsXsJuxbzb8y6EF7X03YrZ9dydinwD8YgW/C2eWfbc7Yp 5ZncxbC4Ddwx22I2/LYNvGHjn9rqr2z+HdvwsQ19av0f2cwLNv7QfyzYesSqO62yw5oOWfdp/1s6 sy/Yqndt4D1beNlWP299t6z7ug3tseSYlTs7uZiptu6mDrZU/+DA8Mjk6pmlpeUdO3YdP36cZfnw 4UNW5s3rN+BYUHkI1kT4E0wsoXAm/Y5gnTBByCx+rTomjunw07TynW5ymQ5ytd209bSKAEUENOix wYBUAquIItEOwpXfjSGYaEHF/apagW9c3QIjRaYI7aFVLCctMzQYq2zoybtSXeoFxnSk3lKQfdQG 1QXQSMmYsFYpTu3quHoqM9/tlY9ZsacxETESFIEpq+rwRjOAtglFaADtBAg0D+N6ihb1ET/cquzf AxWvlxv4D0A0Yf/ltEWWDfwL8VtDGunrDZDZmdrA0KDl5WUO8uvXr3O6//TTT0Tkb7/99u7du2fO nNm6dStUac2aNdAsznt4GISMgNjT0zMyMsI/dknFZqBce/fuxc/+8FfMsBfH0mFPAFIpkQMCigIW Arf6xI0skRXk8NvbQ9JHwTeMqL4UKWa0HyGMTj4ahpn+4zmcUJCqqS6iWaRREUARtQogE850zBPv 8I8ZTlSQXGmwjFoCiKe0jSrUKSpSEaBjQ7mMz+Liop4Ovvrqq0+ePIE/+Q9iw49iz549yyF3MwSD D8H6/PPPP/jgg5deegmzzZs3Q1iZAoqfPu0fMKBhshhqPEftV3s0CABZbaC1AAEbmi1L2aj7Arca E6E+VwU5IdAAhogUG1aINAAzCaHj2klWD+wZQNYbx0Zt/a38Gx0NY45bHUIMPreceegTCc7vv36r GmNOF3I5sDh/cavmaajpZntbF1dnS2dHc0d7U6mtWqxU/dvLU4WZdGkulT8bFM4FxZ2J3LZUuZos VXrS8cFi5kgqdiqffpx1r1VTf2pNfdCe/roz811v4efRjK0u+w8Ht8U8MToTt9ecfapHVnob+8r1 mbP3nb2ctOed3Uva7Zh/C8NtqFXcbgf2MGHPoXT+C1vHw08D9xV/3pH278TalbVDzu52mH1g9tZB s9GfbOxDm/ncvwdr7bc2+5O/pj62VW/Z6HXrOWvdh6xjv7Xtt+4j1nzfel60uddt3bu2+J7NvWW9 r1nbE+u5Z5lT1rNorautpbqvmNvOZA1Vu9s6ugeGRqdn59asXXfo6LGLV64+DvHkyfOPHj18cO/+ xfMX+DcS1H96enpg5ecBmDimhgkSg2Eqw6mpvfsKIDAvysKeUtoOLH7mRROktUeKrFutGdJnlQBX LAZ8Am12pltOZFAPGqa2UQTQVC0zVhFKDOrXJ94QcAUwFuPBHhkzLdRoaSHjLfT6N1BdGLMa1Xd8 Yg9wix6BHpGqIzjBTDRIYNCAWkhdVCQDwDbBLVCzaQweuBURFPBAihJj/Mhh6LgmYBzdAhURZPBb +P3cBhpo4Gmwu8Jd5hFp2M9sYEA0HB0dhQxduHCB4//FF1985513iMjgm2++uXXr1qFDhzZs2MA/ amFLc+Gv5i0sLMBdiJ6QmMHBQYpDuaAXpPCwXbt2UQTAsebn5/W4hXBDXUQfKIiICBrChw9XYWgT iyJLuaC3txfnsBPq4pZcRW0iDlFJMVepBPwo8HFLaBO5oayehOGB2n0gD1uCjSKpIiMaPBCwohgX tqv2Ih+AGfbYIEgjiEWJzKki2imNQJtXrVrF6DHCjMyVK1dgTi+//PK9e/cYosOHD586dQpeC5e9 ffs2HIsB58zDgFl47bXX7ty5AwPbsmULvJZ0Y/gOd1wxEdHA+v6vdIQ+0magEcAAIIQjWntIQBFy sY8KAopIAJFefkgpS98ZAfrLaUEuyyMyE3QrM1LkqDgySmaHEdbhF4E1yVJErzMS4J/x54RAWQ/0 K0hz6VhljjQp1NLSWuFqpX9NzU2Vbq5CaZErU7ySLV3NlF5NF1/JFu4G2Vvp/AGuYr6Na6PL7kxX 76biD7PBGwX3bjX+RbP7pt39MOL8e63gQxdi/kvoH+ipVYZ+m+Vrv/T8RWAfOnsx7r/kfidpt8JX kl4PLzjWHWf3Y/4r8Fx3Q83p8HPDE1k7nvGkbXP4YeJHg2ZXzW7sDv9+cNFs+C/+9wfnv7Q1X9jY n6z3kVWuWemA5fda81H/9ayh+zbx2EZft/E3beZtm37TJl+2sRes/7F1P7TMEcsft84NVl1jxeFK frD2KeHk6pnhsfEdu/ecOX/hwYPn3nvv/TfffBNC/847b7366suPHz1/49p1PcGamZnh3zZMOgPL cDMXzFp99IhkTR+zhiXrKlr5bARk1psWG7Pjl8gKtE5IkcmKoCytBG3PehutXgQc4hYBM9qmBuCQ gmxetRAltygxk1u5ApQlpV8ypmtYkstaIpW9lqs05IarzkMNE7hloaoWGgYoiMweUfMoTi5Ll0Zq xEglAGpXvaS0gVsskfGJZ/RAtVCc3KggQFbH1QUQUSiy0EsTFcGYFGOcI9S7egq/k9VAAw38Cp7d M+w3IgUhgCAIiZmdneXwPn78+KNHjz799FOO9s8//1xB+fvvv+f43759O8wJggX0V4TwHsoSSojC ekcDUZUICMeCVGG/b98+Pe4aHx/X14YUZ0kp4mlU+GCJeEQEIRJJj09lSYa1wN6I9VAllPhBgx5j BUGKI+AWIOOHfhGnSNHjhIKU0j+pqU4gFMoDIUzBkYAIcMjIEJhIiXQ0DI3arNAp/1jSHYBAWRzS dwaBMRHRpIVoqBclNEg8TyxW316/du3agwcPYFSQp4PhG0cvXboE5XoYAvnMmTPnzp0jvXz58tWr V/XnXdBcAMFaXFxkOpgI/NMAqqMx6hoIu1L72CUaT4Fb9Gq5eqQxFNAIGhZp6DtF0CDgASVltTZQ RvaALLxpiEiRUTJ6Gm0gS7KYoHqapaNCp4uGnWMADdBhA9BjwC3GmQzGtS9sqRQ+qb2pOV9typWr HZWmzmJ5famynCnczBZvZUofZ8ufZCpfcuUqH2RKf8rlX8lkX0qUx1x+aMZVloPuW8ngfjb/bsl9 3Bb80utsMOY/H9wZ84Tp1cC+T5g1maXCZ1dl+8HZG3F7Tr+cE37n/WzKLsTtcsp/w/1K+LCKgjfj /m8Mbyb9o6xrBf8LhscKdiCwfbHaV7vWh6/O2uvs85jZnkvhbzkPveLfdDV23cZvWN9paz1k5QNW PWSV09Z5xQZesKm3bOwDG33fpt6x6Xdt4m0bR/MnG33Pxt7wxQfvWPW0deyz0TOWn7iWGb3cPejf ODo9O7dzz95rN2/duf/gPejV++9/8skn7PRvv/32448/hmnB7FmQmzdvZs8y18wdw1ubpDCMPBVJ xGOYaCaXRcIWY9k/RehZLdHU+yW1skiAXzQr/EkGyqJSlhC3WjxA6xnIG3pymXetIopo14sFRuxK zoHcakGqoqhfioRogJonYAzIwk+00liH8qMaqYUUh7QnArd0HEHNA1RRT4Mk0058YgPQAG7xhmc0 ahIaylJEZSNQVluGUuqvbEjRyAZZfcTyqVmTDc6f0jfQQAP/LNhU7HkiBUGEUAUJ4OCHBu3YsWPX rl0c6rCrr7/+muBLzNU5+pe//OXChQuEXfjB6tWroRGiWZQlmhCIIRCc9HALHfPI5GIMG4Bs4R9L gg6BUgEIgVvFYmRFK8KWGACQgI2cQ7Dwib1Kcas/potiIj7pC0CDN0IPoI/4VF2RZ5pHG7BUyFYR UmQdBtwS4HSi41ZBFp/ouaUuZJQ4wR63dAGITsGl1DbarPZLKSaEEnk6/Fkb6Oyh8F3tnGcAygW7 hUXdvXv3xRdffPnllxEuXrwIG2Netm7dqj8yEHbu3Lkp/BXepaWlufDnCGFvtEHtV7+4ZTo0wjQy 6n5kw7DQa/WIDhKLCcTqtbqPBiBrdrCnrKYJ/1oYeBA0rQwRudjLAxGcWcAJssYQhNPlTy/0OjxY kJhh/FTtkSYqC5Cj20jGW7HiPw5saoZjlUrlmXJlNlu4XChfS5fez5Q/SFa+TlW/SVe/zDR9lW/+ U7b6bq70QqbwOJ/v59roirsz7c9l4i9Xcp90uG9WpfwX3mdT/kvuBwP/2OnFpH3i7C8Z+8V5avV+ 2n8UeDL8zvvW8NqDZTL8HeikZ1dwLAjWded/VOdS4L+GBQk7H76q9FBIp3aFvGom/8tw7Ody9dtM 7sOMszWrhjaZ6/zRla3Y469Ui7kBa16y5pM2ctsmPrbFv9jsz/41pGPf2uAXNvOxzX9mEz94WjZr tib8Eeh50k9t8h2bfWQ9F2xih7nWvwyNkWm79+2HXT18/vEHf/74T3/6048//qh5/Pnnn2FaLDxW ICuT3c3K0VZijmqB49dALlPA7LMkWO1aYwgsFQG9Vho2OARaAAJrBr1AFtOINyadLG5RUlYbE5+A W5Yu3mgYQYyVI16i5RSRDDT48YtiZU3+dZ2E61OrTpZoZIY+shfQaJVqGcsnSjWSsixOitAqFafZ tI0WImCg9qiRAEGQkvbLuYaR4jjHJ3XhHzw78pTCp5qNGYI0uCKVDfWSUly3QDUC2iABjZRRVgMN NPDfR7T92GOKPoQA4peYwdTU1PLyMmSIU5wjn8Oef91++umnH3zwATRLIfiHH36AByyEv+i8GP4w C+c6gRgyQXAh9kEgYA94U1jUAxvMxsbG9FBHoVaRVLEMDQ0gIqOnPSgJTwRTlCCiBWigKfjHp+Is DkVloCw4UdRTpCPllsCnGKTOKkuRmvBHG9CQUp0gGQOqU1MVImVJg4FsSJFxSxXIGNMYtY02005u B0OIU1IjPtVghgI9lqSMjP6QEAoF09JLMRBOnDgBx3348CGn3Ztvvvno0aOrV6/CqOBSjPbExAQF GX8KQryAPjREA9NiHqmFemmVGkPDqJpR4lYjSdeACBagC/SUvui40iIJw28NrBzWDEPBYcB4UgS3 jABLgpGRNwGfIBxO/zFlNBGUBQgAJ6RMFmBepNRqFPBMGh1jCKSqXWXR+MlYeezhZ6Sltam1rbmt vaW9o629iatc2suVzb+WL76RrnySbfosqP6ZK135LFP9PN/0TrbyVlC+lShcH4ynpwvVS5ngVqX0 XrP7tCf97bD/DUH/u4SzifC77YH/RO9cwrOlO87/VPMj+FPaf5Vqe0iSuCBYB8L3MlwKeRWEzH9K GPffc7+ctItxOxnzucdKdjhvW4u2nLYJZ6PunZ7kKy3uhWL+rfbWu0V3M+vGW9LdaZdP7KlkDrri F5muX4L1NnTaxt+zxS9swTyFWm3hS95/qdGp9WbToR5etWi2HKZLZnOwrifWAcHa+UvX4mdbl3dr I1+9cfPd9//05Tdf6xZ8+eWX7PcnT57wjyioPKuUXcwMMuBaD0DLgPVQuw/BLUuCmWIi/GIKwUpg mQFtVW61JLBhyoDmDtSmb4VaacYBgvSkFNeWxCGrS8WxEfmgAexEytK2+uaRiw3GuNLiIUXWLW3G BnuWk1adagdaXVSNgGc2hQKIisuSUuFi9D7VKQx0q07hoZ7xABomREoEbGiDBhYPeMYDNuTSQjUS qCDQrQrSKkopF42AhmaQqz7K+VMsDY0E9Mj1nhv4Q+O/N1UqBWr3DfyroeGN9hUbj0hBICB4EQ2J XJy+UCVo07Zt2/bu3XsgxJkzZ15++eWvvvrqo48+4l+6CsQ//fQTes7ymZkZyAHn/eoQhFEc4grG wwGPoCCFAJnQea84q+hDKAkDlP8XodpADEUgi+CFGWxAnEAg3GNAClcAVIcNtzQbwgGHIPhSlvCH HlALUMCiFlJkdRmIB2DAONCAqBRAT3Vqs3xSED01ip34AyRE5B8nlMIeziTCpzajUWsRUFKElMEZ GRnR8y30CIze7OysaCs8aXv4ngs9rDp+/PiVK1eee+65V155BZp169YtfURIr+k71cGo1q9fL74b CSg5IOmCRhVLGqPGiwPpxJJM1+gII8A4ELKf/RfzU8CS8WQJMTKsB5zjVoNDdfVASRZVaLiEcIx9 jcwFHkC0DmlPhKgUWQwySyI6LTg8tGxUlnLQ17bOrvaubl0dnc3tHU3Vyv5KeV8292K+8HKm8lq2 +nqu8nKm9GI2/yZXvvBqLv9KULwcz55fcG5XMfNKc/LdnuKPgzGbytlC0ubjNhe3NUlbTNlSxn/D fU/a/zbOwfDlWFx7k/5VC/AqnxWyq3POrsQ9A7vn7G7S7kDIMnY1qP0h4YnwVaKH4v7Z1Tpnc86G 3F863Svl2JstwaNsM9eVQuVSrjSY7293LS5+N9v0Wnabzdy2qc9s/U+eWkGbZkNqNf2Lv5Z+suVf vBKCtc5sQ0iqMINmjXO9bZ2PrGenpWesY/zi6Lr7h3bvvH7hHLP22ptvvf322/zz6cMPP4TEv/XW W6+++uq9e/f45xN8HfrOtDIF7GAIrVYFww6i81hHu0CuaArTodlkBuvXg3aNn/gQmn2AoFumkgn1 4SAk0LhCqVyaIVcsJzSYYRCtUprBwqCFIIpvNE9Nwhho2QAsVYU6wq3qiqIExrREGmQ0KiI9SmVR yntZee0nrUKDQyrCkn6pUpoRtYdcyfWIbKgFP3j7L3cfwBVmNFhlVa9k9DhRRKINQPUqxYyKolZx S8pQoImUDfyhUZsq/4fVK1c88etXnY1KCTVHIZ7VNPD7+NURkxLoln1FOCAoEPUIWxzzxC+OeTgK Jz0EiwhLevjwYY75EydOEHk///xz/nVLLA4plgcHP7SGE13va+A4X7NmDac4gZV0NARuiUcEDkIk dSnIUi8BCL0CAdub9iAQSXWsKoYSxTDGFYE+DNH+e1ek+BRxIdrimVK0n7qgLLT//7H3PqBNLVvf /yYEQgghBEIIIRBCCIEQSimFUkoplFJKKRQpIogUEaRIEUGKSCmKpdJKS0WLoqgoVlQqVlQUlSoq KioqKioqKioqKv5BRcU/OL/P7G+6T67Hc5973/d53+f83utinzmz16xZs2bNmjXf7sQdWqVfeRlC iYZDIUQXbj0BSlkC0eo1YapGgTAAneiBif5yQgYl9CXV4lJkMAaABaLCVJp0zKAE98Ln3KIOH+Ol mQoy6AcM0YoPQVoQjmUVhoeHWYKVK1eOjY3t2LHj4MGDejnZxYsXt2/fjhga0M+gIC2WgAocSrRB nn5mLdJk5V6mCTE0xKzLW3WgegFTHjz2jA0G6Y5aRYLqOIex3IUqfVoK4RANobG4FQebEbYBMU1o kJJyEhOiFxZiG3GCqykxklsMtgtWKOrBlb0qa+xVkSqwLJkFiXRXKL4hnNgYTmyOJLfEkxsjsXXh 0BgXlVhiQzg1HEwMLXGc4VTiYi50tyH3pQ2AFTOLfGax331TQ8T0xkxf3P5bv+GoRVQlUOVWRv32 faSbw/ZTvz1B+8hqKmj//eCU+6Wrwz4zGbIvdNjus8+6xkJm1GeV9PvBcB/b/E+yoYcp/8108FYm dD4R4FoXjaywbt4diR12Ok3DOlN32X4COOeDfav7wvem642Z88LirTlvzLz3ZuEn0/PVIirQ1YAx y91nV3O/mBl3TPV5U73GxHpNqsLkaszA4K4Nm44dOTi5d/c4q7Zu4yZCC+x+69at5y7xF9TU1NT6 9etB54QTa8RK4dtM3gJf3EyEExV/BRRYF+0glpu1Y/UVjcQDquBoM1Kq4kUdpbYn+llZSlYWvh3d feRMXy+MGYWxiMDSwC40gSlc4vGVUtBTjrpgujDMxjZEhUEhYsmLKw1NKZ0oF0dbg4pnpyfMRBBm aOlXK3VG1K6hFAaiVN3bTVQg+qIBzYwoPuTJ/ORw9GAVA1Fyi5g0U6IEk3AaJDcyNWQQptRuFUmn Z4k1Ynq43/S3ptJS/XNoVX79CWBBJV2/F/7fpz97TBwRt2wq9hs7kJzFGc+pP2vWLKETgYD58+eP uO9tX7JkyaZNm6iApS5fvvzmzZunT5+CsX78+KFdOjEx0d7eDiYAjemr1j09PaRUko6eyqBNqRkO idI7KZWwSCikAOVErCIj0ERWJWEhxi1EF9I0OZokS4nBJGvlaB3ACKOHOiPqq+VogOONCHkJXeNC utVwCHBLF9KTjm11p4mxUMgcmRRK6Ci/efBFqR9Cg5QjQJ1WDhhaNRDEKNiPkfqJIQ4weiHAEBB1 9CNDR5YDAfyJM/v6+tatW8cSALD0dArUxRGot5KCffE8s/b64h90ysMqmQ5ulKtVl8MJBrI5fGxG DAvleeowIbyhLPwTETycH0giozBgdBngecMjb+1QXk50xzPwadUxjBPQoFaaIE8tRAWOZiTzRBjO GgICcsWKXKEym69I54pcmWw0nYlEkxWRRNEX6+AKROZxRSMdAX+Lz1fw+4uBeEU0UxvKNXEtiGQW Jwr7I/6T+dSjovOi1nnX5nyaqY8I3adNfQH7UeCIe61yL9DVGverVNscsytoDvjN4ZAFWPbfD/rt F7Am3G9cbXf/teBY2KwFXUXMqqBFZssdM8f51uI8LSRux3yns6kj0dBoNDsYSEQT8zP5nkDG1M00 1btMxzFTd9e0PDatN037bbPwkpl7xrSeMe3nTOMdM+uZRV0rjFngfmK45IeZ/dp0XDQVB01uxIR6 TfUsU2w3q7cOr90+OrFj9+TuvYOjK3r7F2vhyunr1693794Fwa9xXyNMXFESipU1tQAspQ5KoRli 4CcAodOdFWH5WC8WlGhk77C4rCwLrUWkIuIWSVbT7kb30SnBqVAsJ2lTbNDK6BpRkAIihl2oYz8L 88KVCOeW0uPQi1uCX1tAQATl6NQtGuAwooyRZm0cOBCtkFqRV5OMpKJBxRSagax90wZgMApF2Cb7 1aSO6NTUIJqoe7cQvdSFCqYirO6uvtJnfDC1a7AB4hZrkaGJvvSCqbVGHo6r+I8VVOU3/b3oV6vC wvvB4TE3APyhuOMLcZHUdbkQnYKmqOMLEowx28cX9AfQxRXw+alT/l7w/5L+aldoy6lut06ZGJuZ zMJZBZEBgUGL3B8Q5OAnn3Lwkxk53Ve7v5S3ePFiSg7yHTt2nD17lj9zX758Ccb6+PGj9ip/AfP3 LjhgaGgIYT16AVehHD1z3ZfokE/Z6mxvkpHyLBWlM5sa3W+JsuGVaGBiHgcwGpCBQ518DdERItty KlPRIa00jSS3YBoQDCBD6VgJET7CcOyh7RJ1eqmugVRXwsVOOtoU5X6BHT7yuAVfoR9VkscemMyO I4QJymZpwx7EMBIZmriFEJDN2I9/8DYENkIMJliEVtQiTy/Uzp49G2eCsQYGBjjzNm7cuN2l0dFR mBx+/f39K1as0JsyhGXpiDamD6EQS5gCM4LwsM4bpWnFAyV10j1nBjLIywZ3HqVnTlTkCvmEiSBM RXwCgC74h0kxIiUu0nGo7h4hj35K5JHETsREOm7lf0rEGEshoeOE20zKXulCKFMMp3P5VDaXThVS HJGZKFchBarK51L1XMlsPJGJhWNzoom5ifCKeGh51Fkf928Mh9dwgbScYIs/HIgkorl0hL4VmUJN oaqpMjmzsdjfXDvQUrcnm5vMFx7G4k9T6Tdpx9SF7ItGV/jtp3tgJn3YN+6+yGqzz2wN2PruoNnn fpn9YMBWdqbs+xc2hsz6QOnDxE3uB4gjMfv4akXYLPWZWc7bWudm0rkadSbiqfFQdGa8sjWUiyW7 0rnFyYyprjOZftO00RT2mPQOkxs0iWWmZrlpGTaNe83sKdP+0D7NmvvKwqy5D0zzFVM3aXLbTPWQ yS83TQvs1Tzv2qLBl+t3j23au2HX7sPHT1x6/viTdu5PxF9NL168ePjw/pkzp3aO7+hfvoL9KzCh FWfpWRrq3tlMhVbFlaKI9WUpFYREIwvNLSvOErPQxIZC1It2VhydEOGHfjdUS4mCJvpiA72ooJlU IDABMToltxgAlaMriHp5xoPoC5VPRAN5TO9WQ6ATvpiKfGuZS9yqC0pQRRdGlx56yQybcF0DZAkl apFRYMPBaa5dVpImbiXvEbcQHobUSkV7geEkQ0XWIoBhcjUVWY4xUqKlYXSG9qZGXUokIxLnN/2N 6FerYgGWE4gCofhrh8BAArREKNg2N/7CwZDXLRxL2nZUuWKRUFh1rlCgFIW/6d+lP28YbrVF2Wls Px1mZD0Ocv2D/6VLl3JUg7FIjiQ1sNHw8PDIyAhn+djY2OTk5OHDh8+dO6d/1A3GIh0rNR8/fpxj HjF9BRusNn/+fEEHIAhnPzoZTqSsSmJS5hKx4T3D3HxrHyxJjCYkSRzuWWxPce8kJueqrzKmSmVz SlrhICCddIEpIhMp42OhhD2iCc3I04tx0eB1FCzwulj73H96yRmgP9O5VS+V6EEYT6oLrWhTEqSE CRZsd39RG+JWQ2sgFOI6/Cb4i3v1KSEAa/fu3bvcFzroydYq94cL9X04lozVRJtQMkpQq5MJzYzu +RynUXKriseRDyXJLLzpyIEooY6dCKOWktWnFzJ0ccVLy8cthAwcKh6HCnrQgFvKCTu1uDhKLkLM 1VT6jk5Frpmr9B32yrrK6oaa6ubampbayoqaimJVRaKiEMvmEhnQVTbC5UT7nfhKJ7nNn9nhz54M 5k+Hcsd9qSPx/GgoNZhOFDPJitpkoj6dak/XzS40L88VBoqVW1LZbZn86Vj4Ujb1LO+8KDpmnvvj g1uAVgFzOGCOR81U2BwJmP1JMxm3WGq/+7vO5x376vbbjrnmmEvuF7COAMXCZpfPjPvtIy6Q1mrH frF9WdQsDKH2S6vzotK5V4jdTAf3ZnLj0fjMeL7JHw9HZsQTs53YxWDuZrjuZbThtVNvfE3G12kS PSY5bKo3m8aDpn3KtJw1refs+64azpqaXSa/xeRXm8RKU7nEFBeb9iXvZix9P7hp64Y9+w4ePXT5 +pX3b7Vf/5L48+n8+bNbtmzq7lrQWN+gJaDUcrDcHOQQ4aRA4qgmpeiAZ/9q9QkSFtFbR4gKK8sq E5AQFW7VijDrC1FnCC9IpISQQJgmNAsfMBDDQcpm3HKsQNSV7mzWc8lLerRipw3x6UAVaQqUzAvj kRExihAJ5HXBJNkAE47cgtnU6VJuhsaFZINnwE9DaCLWUJe8LgwNSRsykDzMLaOjRDOFL0lUwff2 HaSpMYokEdAs5EA0WEdMfzcDzd7QkOq/6e9N+mTQF/KF43pkxbrZpQtkHH9aF7exSJQmF0yFnID9 UJxwkQKIUKAFvFW6/03/JmnDQN4t7mWPkRTYXWxIpTxKTuI5c+b09/frqF64cCGHtA68zs5OASwQ GMf5vn37pqamzp49e/369Xv37l26dAmwpdR87do1vZZwaGgIVUuWLOGw11MfzvsF7k/lMBybHwNI nUqa2upsfohbtZIjqJNhkYGUxSB1xGAlZZXkOzKFUozEpARCjwRoVVrkll4QyZH8zhyBR2R8769q 9KtCq8TKu2AMTcIBngAlHHzoPd/CACalRIYArRqFiuSRYSAIDl3o2NbWhpcAW9RRrkHpApMlAGN1 dXUBW/EqMAtoNe6+j3THjh16PenWrVup4Hw98UIS57sPyOwjSWxjRIZ2028Jr1DBYxC3kJIyBsOh DkkApjjcyngIs+Fwq6XHYG6RlKsh5s7+VfaH+ZNahpMeEbapgkKaJADJS4yFk7gaapvqaxqr6iq4 qusLdU2VzU1trS0zZrZ2drTMaWuua6yrLFZkM9lELNEcjTdFfZuToe3BxO1k4XG83mRbTarZROtM qPKek7sZKvT6sz2Jymy2rqKmKdvYXrGgqW1x28ydtbVctyoCz1uzZrFjBhP2MdVuvznqmJN+czpo r5NRcypm3+R+P2xeB8xnUGbQfelo2L674Y1j3+Nw0zEXHXPMfZq1MWg/SVzhmKWO6Yr+6Ax+bQ18 bva9qw8+Kzo3s6kriejOdGZzJDo7kWixz4RqE4mGWHJrJL7ZiU0Gkgf8BZNvM/leUzdkKidM7T5T fdBejXtM/W5Tu9UU1pniSpNdbgpdJjnL1HTfqV98v2tguHtwdHjNwPZdm86dnnr76qnW66/ozZs3 z549Y3dv2rSJEOIPpJ8e0LI0WkTWmiX2cguHNMe5F0uQllIVrSPbil2GKoiYZ1FhehgLMUqFHPrV i1aIOsMJlEDlmADyMIpuqRB1giY0gTC4JQI9zbJKtwp4SBHLEMokilhIXVRCcBCgF91lM0300liQ bCgn7MEGemk4NGsgJkKrLFRHSkyllVG0jxDTXER2X5V9rx8NCFPCZEa4i5IhIDTQVzqpyH4NjXD5 3OFgvLxnnfgbYP2NiSiZvlyAFfI5gPmQ35b+SIrr1jvz4It5/N0tX3949el70O/jYlXpQ0E0ooiY o/Qi6feq/6+RNgykOv5kj2krikheZDpOX4jcx9kMkOL8Bh719vZyNgsuUPGeb5F5jxw5cuLEiVMu kYvBW+fPn//0yX7ocOvWLQ7+NWvWgMn0oix0Kk1zzNMdVaRXxlXCpcLO126HqGOeMhd1WUgi9iQl Qyu3EBXklX/JRKQSJkj6EF+aIXKK8rJSLXxk1MpY6NcjKDmBscqJVtAD1kKqa2iIOgK4CCUQHG6Z HUoQxgb0K1dSoRW+YJZUccuIwCmNix5avQdachqtEGAXbApgAmZZxNTZyeHX19c3ODi4ffv2w4cP T05OArkGBgYAWDAXLVoEREYGUIv/9UwLhdiAVUqvHuEHOQSPQfIM/sRslXiPWcCUABqYJhwqNOlg Jk17boc0BK04XD5HHg58SErkNJE60sQoiGlQiF5oFcrC2YKI6XwsmY0k806q4JOqYqqpMtNSVZnn yhYL6TyQup8rlnqQzj/1tZjUPBNfYfIjpmrQFFaYmi6Tm2kKtSaSNqn8hnhmLF/h5IpOVU1bXcPM sXx6fTF7K+O8aQnZB1dr4/aNVlz73SdSp923M9wDQgGn9Ns4PourTMots+a93zyImDsBi64QPuK3 nyduCNlva81zvnQ4H+p9ryqdJxnncdq5n3Zux53zicSpcHhzIro+EpydDLeGnHQsn0tWJJwl6UCf k74fbXgX6TU160zzFtO4yTRssVdhu72qt5nKLaZpwFT2mOx8k+o06ToTzJlU42ChffWs+c3zF3eM rRo/cejyqydPzPfvWq+/Iv3qKPt6165do6OjZIP50+9w1/KxQCwKa6oMAylLs7lYNQUSpchbaDay Yl77RbtM24qYpFUxwBCQ1xFCGxzFg8ABpXcuQKQ1DguPMExJoJy82PM0U1InvCGaUIsYdSRt2Lkk DpLYRl9uYUqVrBUTYwAxmEEJeVZ5FQSwmY7WI9Ph7TkQmxHAexD6ZQ+EPL3IWkhSMila4SBPL4Rh ii/N2OlNSlZJP13ER1KWSJghNFa5MNZ6lv+mvyu5X1ef/uq6E4yEnWDi2ftvzz+Zuy8+BqJJ+7DK H7ZlKM317LO59/pzKJog2MKxuL7wbisstM9+wGxV/l74/21iZ2p3kR1IcBzbnPSkNogDntOXc53K zJkzAVJDQ0Mc1Uvct66TBJEhyXILYOLw3rBhA6Dq2LFjhw4dOnDgwL59+/bs2QPn+fPnX79+ffr0 KRyyMxgLpEUXIQM0oA0lENABtUq1KCdbYRi7nZI6HNKul3lJxAIiJGjlNUg5DnnVSRlkCqUhEof4 EBVuYXpJhIpkILooPTEWloBvBIBkWDnBgTAAwh4Rdc4JiF6UMoPSO0tQC4chGIjZMR2UMBFQFKMg Q4nnAUzCQPrqGEz8IxQFPAJa0cS6UMLkFjciD4TCk6BhXL169Wp9BR5Qy4moLojpkRjEKNSZCCZh DAmaDUVIkKOVxymxEyMhKrgIZ7L7dHggLwFcyiyQkR+YqQ5mmHRhsgiwLjhB3tBC0BFv08tbF5og JCEqcGhCQOvi2QC5xxxNCORSiRquWCIbjWfC8UAo5sdwe6QG84lIRTobyuYjyUIyVUzF0yuT2aFA 7GYi99BpNrFO4+8z0ZUmtdIk+k3FUpPqMskmE6wCYL1IZJ9VZ1ZXpUdr6ttqG9pHC+HNDdknbc6X RVELsJa5v2DDNeqYLe4bsM76zTPHfAZOCWBNX18d88Bnf/v5SthcDJhT7u/hHHIB1tqAfXy1JGvm Rb615d7VxZ7mgo/SvtuZwI2kczyVOhyNrkmGR2KBWelQa9TJxbPFVCGZfNHYaAorTfMGU5w0NYdM 037TMGlqt9ircoNJj5hUjwnONZkGk6gx4YK9Yrl3odSrbHFrXdNkT8/SwcFVE+N7zxw/9/Dum6+l 70z+Jb179+7mzZsnT56cmJggoviLiOBhrVkmFohFIVS0j0RuYrbYAj6tLJwWURWtMkR34kH7mpiB vN1dHgB2pacjhO4oJFbdGLDELUQcErcMyujsZcZFQJKU9JIqj+CUatOaIeo2zqZjEqLCLTFPqAv0 MBBM2U8Ttwwk/dhMBWEPUUHygyoyD0IbhmkUOlLhlo7CSbKfWwjjZRgCDMRwNHmk0ZHXKHAkgzBd ZI+cAJNBNTpqNS7ydGQ7MxGNgrwIPd4sXMN/n7N/X5p+duUBrHDOCaRvvTEPPhknmnL8kbjjcCUd x35A6I/ZK1Rx/6tBxgkV6OgPgb1cDYEgpZZcVBrkN/0L9JPHdJSyA0kW5DXOeE5czuwW940GJDtB K31FmpOYk5s/XvUxH7d0IScirOco+s77wYMHT5w4Qbl161aAFBzA1u3btz9+/Pjy5Uv9S2/4YDXS 9ILp916qO4QqzBBw4agm1Wrbs/9lJCNSkjsosYrRhT+o04QYyYIukCqIUZJibEJy/+k1fSEkSSLe n4y4hTpiCEA0QVQwADMwBnwjlOPhKipiirgFPAleUELCfzQJVHlnCb5FhltmhG1YolEQFtGFvrhd gKmvr0+eAWDpG+7cgnQphbRYI0FhwBOYFQQGGkaAjsuWLWO99IxQKys7PWIi2INhOFnISQ4R4RYF Cd7wDioqSCqQKOkieMp0mAgVJsWpzC18ON6poPNATkYGPSLX5aXTFypx3YOhnOgCYQK9dWERytKp gv1WezbDpa+xw+TKpSu4UtlcIp2JJFtj6fZIclM8szUf/VCXM7lWUzPHpBebTI/JLTbpbpPtNtHZ xtdgnEoTyZzyxY7WxRsaU827HP/BSOJuwXnbljLdjukL2X/ot8T9534Dfvty9l1Zc9Ixl8LmkWNe OeZdwHyKmA8h+5PP9x1zxzG3pj8Z5DrrPsGaypgDUbM+CUR72Rx4VOPczcVupkKXI/6LIedE3D8V dfZkc+PxxLJ0ojcZayskmzLRQq6xotDsFE1sjv0t59btpm6vadxvPxmsnLBfwMqstrPwt5lY1adg /m2ycDSRPxLL3o7n7qTjn7gqK8ebm/cvXd6zZv3o1i0bDh7Ye+XKtY8fPwtI/ZJevXoFurp+/fqF Cxf27t07PDxMjBFF7ibiCM+yygI3RAIVL4S0ZIgRCYSNyF3BP4hbmAh4YnaNp2UUAx6HOuCAQKIk kCRD5MAnIBkaDEErtzDpUj6up1xdICrcqtUO4FI5ny7colChjn4GlTCGEcyeGepI3dsXkFf5ifAP faVHVtFRDqREA2q1U9ApMxgCDn72WiG5QhOXT9SKML0oIVyBJK1aFCThwEczwjKGuWgIzR1ChrFc Yy1h2F/N5Tf9HehPACuQdKK5l1+M4084voATDPt9TtBid5cCUSAXCMwJZh5/NVz+cIS+gUiUchpp Ob6gjcjfC/9L+qVnxISos6/YYOw97TeyGwc/5zrnNGc2JzT4idMXHEAm5dgWiOEI57zXR05UOO9p ZTMjqeciZN6xsbFdu3YBpHbv3q0vXSG8YcOG8+fPv3379vnz58ePH9/s0urVq3t6ekAJDEd3cAO4 DUyAEjRDjMjZzwmtZISdVLhVLqaUecIxIiwR/EJeeVbydFSuoaQOB1IqwQ/yCdmH9CSH0JG8Q4ke 5HEOmhnLI2EsEc6BGB28BU5CGBLM0mMn/IYAvWBiHqVaIW41Fw0BAMIVrAIdmbt8rn+Jidsp9dEe HPwG2MVj1MFYGkJOQMP8+fMRgARhtToox1r5p9yN1GFigFzNrHWoyC3yDAkX79GkLlQ4AHCX92cx MpQw0aCDWT6Uh70HABC36EeSJkrUQrqVz/F/OWkJoOmKPdc5mzyklUgGuWJpx16pSDQZBg3aKxqJ RRi6GAgUfP7l4chgKLY/ljocyt5MVN4PNJpwiwk2mkCDSdaZWLWJ5O/4ktcCyY1cLaGatkjdzrgz VRt/2+qY+e472dfFzBa//beBW4L22hQwW8NmImz2J8wxvzkRsk+nLHgKmuMhczxsr7M+czliYdbT oHkF5AqYW1lzLmj25s1a58ts50GFcybrHIs5x0Phk5Ho0Zi99mXje9PRkXR2IBrvSKa4KgqVxXxF ojAvXbnAKb51Ztmnbo1bTMthM2PKtE2ays0mO8dOJ1m8HslcqmyYVdc6r6VtXnPr3Iratfmq0ULy Si5+KV8xq7puftfijuG1y/buOXz92r3P354a888A1ps3b16/fn3t2rVTp05t374dyE4sEcAsRzSR DIT/IVQg6iylQpoYVhohtHSKa9F/Wm6tLKW74CUABCEjMUqChLBR5NCkLgirVWgDGZpgqpURIU+z SuRF4njk3UoeQgadpEpmRAAzLjK0wv/JGAwgqiXpOcGrlxO7gL7SoxHprhQEsTuYCCS1sgTlDISM vt4D5gAA//RJREFU9g6taICoeHyPQ0lHLKSuJiyXJZhHq+yHDwc+Yp4ZEHVaZY8EMJhSt+UkJlS6 /03/c/QzwAJMv379knwcoiUIbAo54aqbn83db+bed/P8w3f7BCtgUZTjD7589+HNh4+24zTG4gqq Ai77/bqGX9GfQ18cj9hCbCebRdyEwvkqNMDRrsMb0DPTfTUlWZKSI5wmciUHOaiIk763t5eTXhgI QgwAwUEOPBoZGdmxY8f+/fu3bdsGwEIbwitXrjxy5MiTJ0+AWYCt8fHxrVu3rlu3jiYUQkAHff6F cm7BW21tbYAnMAHKlZ0hZUzBAkhJnKGFRTASGMFclJuQJz1R0QSFDMggcKhDiCFAupFblKqUaBhI AtxSMhDnhDcWRIVbmLiFW8aFYMpab1A4YCzOJEEcJOFDiNFKd1UQY7IIMAU8L2GYkqGOfwSzcClO A+BCOAqMhYdpxfmICZkJq+FPlkMPIOGginE1KcxTAHDLZOGICcl4WknfXnYWkW2JHDwG0UuqOAyQ xG8iuuhgJnejCg4ClHRBJ4T/ISpw4CMmQkx8mYF+VWQbqnAUBEDN5QoeurKVZD6ZyEUT8Ug8Fo7k uGLRdDxGkz+RcEKRIpcTGAhGVvnimwPJrfH4uWTygi9/kcufvRzIXUnFLyeiF3OZqUTsYCqzJJ1d 2hX1LU6Fr1Y47+Zn3d9jdsxJYJPfHAva64DffkV90r0OudeUz5wImGNRcyRsf/1mj/uOq3FX4Ijf /uPBG479lJDrVMocCprNNWYg+rrNuZ5xjmZD++PO/kj6UDy3L5Hh2ppJbkrGlqQKCyKpqkSOK5qr 4/Jne0KF3kzBtM00FTtN21FTc8bkjprKIePMNhZFVa9ua6ztaGlob+loa57R1tTa0tBcVTOjoqqt qq6+oaW1bVbLot7ubeO7Lly6+uTZ63cfvv748c6Y0q8N/pJAV9CFCxfY0WxYgo2IIsbYfaksbk8S GNo+ChI2EYtIKzuXaIQIPCvsftamY17xoOUuX2hV4IhoRYbA8CIEDlFHGLApkJeMR9y6wWKJgIEQ puTW1VcSVl3ErUakREzy4ng4g5BW9GI2dUU7xkBUMIwpMy9N3yPPIZBXRyeaNQQKUatdhgYqEBWm jAyW4DQEvL4MJBlRuQ30UkqnI7fs05/s4RZVtKIcYTFRIvdCsgcB6upLKbUYIFIvqHTvUon1m/6H SQBLV6jq3lcT9tl/RSi6/Mnc+G4efzIvvptrX831b8Y+2eIKRJ5//v7so5512TdmSZ5VtZcWWDrL +P9p9FdRrm1W8lKZmHYUW4s9zIlLqiIDCjqQOjmVOa1JoxzenNkczKQzzv75LgkELHJ/IA8ZhLlF xkMMZFXEgFNAqN27d5ORly5dCgedQAGA1717916+fHnx4sXJyUn+IN6wYQN/E0NoA9uBqwBzdEEY AKdPtcjRKCf9YTNEFqCuhEgOYnSMxwAqTe6nnMwCM5gdkspiCCMgsEIXbtFDmqNOiTfwFUTGUSal lRINmhR9EaOvsAsc8bmFUEIJcsI5mKqnRNhGQkQPSjzDmB0eA2/harShRIQqOqIBjIgAE8fzAkae Y6UEPuuiD2r1HFG+xWn0oi/IDDOwh16UdEEPpRyCVcxL8yU2mK+cCSn5KjDwD8KUcpSOEFIt8tSp UCKJryhVQS3ClOjRwYxOJKUEJqSB0OwRXhXTE6MUxyNJ4mTXVZbsCuYLyUw2kc7EU+lcspBN5IkL rhgGA6PzxUyxslhZly/W5DPFTDKXSsTTyUQqGeIKxNZwObF1vvh6X2RvML4/Gr+ZSN1JpJ9n8q/D +Wv+9CWnbp1Ttdpp63CnknS/TcW8HHMnZi475oqeVLnfpjoBZnLMhbC5TFPIXACEud98B11tc8zW qH3r1fagvXY7Zq9jkRnXeNL+CHSX712Tcz+TuxVP3gynboSSl0Ppi4HkRDzBtS0c3hoKbYhGN8Zi q+KJwWhsZjrenog4+cfZ9q8tC83MXlPfZeINJtKw1V+9oaqptb59Zmf7XK725oqWhnxLU+PMGe1t HbPnzFuwsKd3cHj1xOS+i1euPn3x8sv3H19/mP/iy+0uvXjx4tatW8eOHWNH87eT/vghnLSPWHoC SaQkQ5CwrAhABC1xzvIRGEhy9kOsMrfEFRUkiXAIbRC3biCUSJJ0IcaoI6BkRYVWBY8nJqKuJgal FQ4DUcLEANWREdkO7jZ3A60UaUgS3pqOB6coRTTRRXMhvBHz8ip7BAGPL6ZNvtMCNMlamQGpSbOj L73o6xkP3+uLJdzSyijowQAIY+jFXoaDNgSoe13swC6hlibU0kVNEJIwZYa0QTKeJoZDObcQt+pS UveP+lX/5/SvS/6m/1Xy0JXPf++L4QIruXAp5ASijz4ZJ5DXt69ufzSPfpjn7784odJ32/8lgCXW b/qnxFZh/7Cv2M8kKVIVSZBT3P6Z6X67iLMfTEMCBevo0QjHNk0kSo5tTvF58+YBFMABVDjmQVpC A83NzcqkAgQc8yAAwNP69esBW/oQkC6gASAXfw0Ds65cuXLkyBEgF4kbrIAYuAptgggI6/Mv7AF5 CNaQIzCePU8uYArcQgzKiIIU2IAkBtOFqcEhTymjQdQliVh5NkcAtWQupUjqkIZAOcJ0gZia8jvE KJCmLIW0wsdyXMHQso1ByVOUCMBnakzHezooVSIE4AjgMmsIbwOM4GOhzJAk47IECOCxoaEhSlYB hSyKsBQdqUu/1wtifZk++ZRpKh7IvDowICZLycThIECGhSOmMq/4dKEkinBUOdEKyZmcysjTEQ/g czEpqcPB8/ZEdZ+llZOEJSMqNUyTlFib0mmgFRcYK5XNFbIgrGQOWFVI5ysLVXXV9c3gytamxtaG +ub62oaaqtpiVWWhsiJbzHFV5hIV2Xg2U5FOFWLJefHU/GhyRzy9K5R5kK5+Gaw22XbjNJvMApNY apo3mLl3zFGLNG4ac9WYvP1m1U33idS96a9Y3XbM9ai5FrGvvAJsHYnYB1cgqi3u7+RwgbS2++yb SPc4ZsJn3+G+Pm0GA2ZO7EODc73CfznnXI87NxLOuZyf61ImeDkbOloZOVQIno5FT0bCk/Hknmh8 dzi9M5isdd/vlU2uScdHY7l5iUJXoaGisrm6sbFYW5ttqi60N1TP6Vjc1dk3b9EiroHB4Y2btx06 euzazVtvP3z8Zsznb9/fffz1O0X/TK9fv7569eqJEye2bdumf0JIWiDeiEPWiNhQLImIDdZdSIgl 1i7T8lFRgLF81Gll47BTtLNYd29xPUIeokJ3FEJUFCFolk56IePub0vUEaCL6lQkoHF/STbmXJIB zIh4JlWWxzmxTUijBLXlfCqQWulL6UGrcqILfSFlFUp6scUoxaeOGLeaGgbTRX054+CjWYZBVDQj QR+NTikl6gLJEpjYzKAoUStEq0xCD60ohFAiPRql/NbDWOWkUUo3v+l/mDyA5Q88/GLufrAAy/2n gOmn703YbxcwAKICb4UrHnwwTijj+JPcRx3nlwCL2CktsKeZ6zf9ibw9oNOUnQaRm3TiClFxYHP8 Q5zKnNAArC6XFi5c2Ou+l4EmshvC/P0Kv8X9JIsznlZ9MYgu6KEv2YE8xUGOAE36h4d60EIvEAAV /g4+dOjQzZs3b9y4wV/Gu3bt2rdvH8IgKprQhh4QEhrAW4J0ABcBJownL7DzyQgMBJEjSI5MR9kc Il+T/b3cDUf5iFRCHUn4ENroLm/ARydJh2yCmIhetNLE3NEmssDK/T4WdWlAAA3U4WMn0/SspQk9 aKbEPNyLDwFAYCxQEY6FIwtpddXblzIg48Esps9YtDJHJNEJYTwrAoriqMPDq1atApuC3uhOEyUO FN7CEpnKQMyCvijBWqbmJVymTGDgH1xK6eVTUjN1ODhBxw9iXjiJuNU5QRM60UCFUxl5bGbW9LWL NE3wmSyEDVgi0sLRijBKrOun/8T3CI7WHWKIcCweiSfiKYu0slmWzx636MlXFCuqq2rrKhsaa+rr Kutq8RXzLqYrq1IVldGKukixtjqXrMom8umZXKnErmx6TzL5JJ1+FsmaVKVxCqY4xwQ7TWCOSQyY zCoTPmZmPjMjxpy3eKPKPse6HzNPM+Ze3twv2C+2PwBs1Zpbleac3z7QOpg0EyH7Va1NjtnoM5vc t4nu8Nl3Ooy7LyZd59h3inY5n+qiL3LOm4TzMupcyTrX8s6dgnO36NytDNyvDn2Oxd6HQudTyVPR yKZkcl002pGPtaZDTZGKxnCxLtbSmGyvq2ipr2ytq0nVVCXcF4FV1RVa64tthCJxOGfx3KVDfes3 bd67/8CFy1cePX325s27t2/ff/36zz4T/DNdunTp6NGjx48f5y+ivXv3rl69mo1JULHcXhjowGYR tb5UvHiDqHCrrcctdbsDp/egok6LriDxCFXSACEsos5y04qwYgNLIGkgisShVPhRcosquijGRGr1 SB0xhgCD6EKwYZjCmzpNaoVD2Cvy4UgVfREWrKFkE6mODAIMjULqOIqO8pgspJe6IMC8GIgmbTSU 0KqhKSVPiR5PgCZkyjEQTWrVEAhQkTEQFQygi1xEiYBHmjKkKVPC9OxRKSqv/6b/aRIAcr+DdeeT uf/VsDh2fSJV9z8YtilYykVNyLhvHA1kuWDSVAJY/oi9FD2uqK1Q9dAV128qI/kHUp1Nwj5nAyu7 kYI5y0FFnOJgGj2FgsPZzFHNAU8Ohc8RDooCEAh+AaSElvSYBJQAMEIGph44AQ440ZUZ0UMrf/LS ClCgC0kfAdSCCXbu3Hn69Olbt25NTU2BsaCxsTEAnBSiHCMZFCXUBVlI0MqtTIRtT2og3YjIj5yv ImVSSuqkY0qlY8SUCuUEPIA2iUmnMo5kJAyHUvLYAOEiCFcIuGCkNxB1OMgwR0ChBLAZAalFD7d4 GG/jEyarR4B0oQnCJKZMX9YFGTzGQgCe4KCfKeiY8c4qVIGi8C0odtmyZfRiRMbCeEzSEqMcSxCG 6IgGzRePIUkOVRpVPnVzbCnJKoqUjmlVLqZJJ4fiSgSHjA9hoY5keZLh4OjokjOlXESTR/Z8c8Ug OoroUk5iogFjQtEYFxgrmkgmkpXpTE02X5Mr1OayxQzLm05xFTNFrlSynSuUWBlNrwpmJsK5veH8 iUjhZCh3PZy/Eci9DhXehvLuiwxqTMUMk2g10SaT7rL/HC/cZYr9JrfMdGw2XcacszOrtwDrddg8 dB9fPfCVANZTx3IuO+aMY/aELJba6P4MDliKiv3BHJ/9iHAnt377k4ULI187nNfF4NO08yIdeJ7y P0k6T1POy5TvVdr/JRr7HIleiafPh2KjmdzKWCJfmc0UUk5F1ilmKrIVVfmqito0VxbsWMynC3Eu +3QuW6zKtjZWzW6bUbtg4cyB4f4NW9cfPTp14cKlu3fvvnz58t+CVl++fFHl8uXLDx48uHfv3pkz Z3bs2EGwEZBEIAvHOhIqLArLp30HEV2EGeGnvQBR4ZYu2neEIkHImtLX4hT3S0gsLqtPd/RA7oYo oXDV6UJ3iLoXJ4o0CG1u+NhIwxhZIg4VulDCVyCpF0027KaJW68VUqQR1ZogHCYLhzpMxTx1utBk Y3L6I0KJUYeooFba4AsGsXeoYw99kZEqOwf3gTet4lBHjI6QrJJ5NGnf4TduGZeKtx/LNybd6VUO rShlp6dT+qlwS0VTQyGjq4kKt/QVX3u/fJTf9DcgASAXYN38au78MKUP9WJV4K0oQMuVefPh49Ov hus+oCqcTwUt/zfA+l8j108lYm+wVdjSHM+AAz1MIvEJYAFoOOnBMeRNmJzKtApd0crJzRnvgScO foSFsSD4QlEALPiUMDnmyQVkRup0hwkyoyPjSjm9hoaGwFinTp26ffs2GIs/kcfHx/v7+1GFQn2O BoAgF5ORBWhI0NgPkWpJiCQFSJmRitIoTWRn5UqabGLWsw03w8KEaJUrpAp5bt2sbolEg4DUUoek B0uwgaMCkj3MBTwkI6UfhTDxJJNlyswUSczGFd5AVPAPrsbDzFRfWqdOX5QgiZ+BX8K16EEJbgRp 4T0EsB8ZRtFAlDBRiLskhnkIkBZJo0wBtZxJDPrTZOmlOrNDJw4kQig1ZSp0JxeXAsgl5WWJUXqJ XkTmJaHrSEaDkjultFFR7ta29ZI+de84QUyWQBoIoruWDGs9g/XtK31QmM7ZX3S2v5NTZRGknW9F jqsiX1fM1aYSy7nCkYuJ5LVE1mSKJtpqYm0mOtNEOkx4pgm028vfZgItJtRmX8sZ7TDxLlO53KSW mvhiE95mCgfMBbPLnVm7eel+V/0upc9e5x1zzv1K1knHHKwxe4v2N3C2TQOstW7J7c6A2Ru15Yao /QeJXdGP7c7byvCrQuBxLsL13L2eZcNP0sG78djtaGRTOrU2GmnKZGo55PJ54GpNZVN9TWtVc4or X59LVSVjFT6uTLG6WNNQUVVbXdvQ2lo5e3bD/M4Fy3v7x7dvPnXyGLjKtfxfpW/fvr179+7jx4+P Hj168+YNnO/fv3/48OH+/fuTk5MrV67kDwPCksDG1RArokXRriH2aCKG+dNI+YSA1F8arI72gsJY 2IIzm9jgloVGA6q8haZUlNKFgagjQGxIUnGi8IDgiLDBU6I6HekuCzWQekneM94j1GKSbMNIbj0+ t0SsbJYSQlSBLUQik1TSBeUwhYEoRbSyE2mii7QhjA3wabVBX/Z3CExGoRUZBkKeXUMX+tIqe7yt pApEnY7ICw+VuC66gim1HqEZYlBPnor4SDKW5wqISrnC3/T3IAEgF2DdNebGF2Pf484VTNu3YQXt 20edUMQJR51IxbW35vFnmBl4XL8/Ivx3qeSZaaLOhmGXkmjIcQACfQg41/0WOacywMiDQbRCpEWS I6c1TeRTkJa+hw6fY16f3FGSZ5GBDxoAhFECF0jBgCQ0KyuhB800ARSEsQBM6KHXqlWr1q1bd+jQ IXL3yZMnSd979uzRB150wULEEIZAM1hOnlV2pg4pJTGE8qMyAhWlVIiKbikhxMi54ivPSpJSFbKe Ep/EKOklSQgOxwOARo/6AFUQJwfHCSV1WUWFEwXoAwaVh5HXAQNJjFtkcAWteHhwcFBvBMUnzBQ7 OQ9oWrFiBUyhW44r9OBDiNGxU8+6WDJKNDN9OrJ2aEA/o2C8YJaMlweYnSaleakXHBF1j+wB5XoA JWRYL6JIwd4xgHI1iWjiPCYF04RmZqGTADEiEElpgBAu1dy60jddsIqS7vZsmf7WiwzzFggCUXHl ihVchWLavTLFimyxOldVV6xrTNU3pWuaUlUNiWxle7rYGkntjGcnorlnqcrX8XaTnmVy801hgUl1 2yu5yKR7THaZRVSZIVO30VTsMNW7TftZM++aqftkei3wIG+9Mh8b7BfbD7ivcd8bMZNR+08IjwCt 3PJAzP7I4J6wfWQldDXqd6+wWRuzP+fc7zcL/R9mOa8bnKdVzpOs72nO/yTtf5YNPiwG7ud9j1O+ hwnncCFyIBtcl8ysiSXrq4q1QMWq6oYaIq22oaGupdjG1VTR1lzZ3lw1n6uhYl5dobMGmTqQTWVH R+38ufPWrR27ef2aNfwfCeQElW5+RXpw9dOzrgMHDuzYsWP79u3j4zs3b946PDy6cOHi5uZW7TaC hatYLH2PkFgVEY1sXoKTgCRotVPcQLMRyEJrianbHTi97yAq4kCq04VIUFwhTzxQQtLmBmyJCA91 oaROxvA4tEq+vKOUSxvEKFhFuEKErsIPPkPDIVAhBMShTvRqOyApYRQyBUpkkESG2NYW4FatiNGL HeH1pYTogqlSDsGnTklHNpeILjgBJuaV7yOPtKEQQ7jEcv/GhgPJDDSI0ANRQQB5zyTZgDActDEW t0oFUvjLof8JIf/vdvlN/zIJALkA6/ZXc+ebEb5y/CEnHHto4VTWoqhQ+vI7c99Mv6zBFwpEk7+/ 5P5XVPLAP5KYkG61YdhRbGkSDcmOrAfQ6XZJn9zpYdXQ0JAOclo5s0EA4BtQAsyF7usuOe8R40Tn 7KdEkorqaABC6eHT6Ojoxo0bQQYwyW7kC7QJnwE4QBUgA0oSLhrQCSYjcd+8efPChQtgLPI4GAuU xrhoJl9jMHmZ01rpEoWUulXSFClNKDUgoxynfKcUqbqXapVZ4Ku7muQiKZckvTy13NKKZ4RjJIkx VLjl/BB+oo7rcCxTAD/hBzxAFw9UUSIMUWGOcu/q1as3bdqkrxLjKPyDEvquX78eZ+ITHKhHVjgQ JXhPSI4hIFRhsHIipso5pHUigRigomnSRJYkJCg1I2YnJ8gDkD3iXDTDvDggmRTTpJUuStnK8gQV w1GinBSszMthDIcKftMo2KPTRaeR7KGJQbUEIm7pIgvLm8RkdE/AymRz6VyeK5MvZDPRVDIUiaW5 YonqZLounStm8hW56ixXqqouUVETSK0IZQaCmSOR/JRTNJE6A8zKzjGJeSa9wKSX2RejZ9aahp0m t8vUHjQNl0z7TdP6yHQ8M0uM2WIxBgDrgf1twStAqwqzO2+/sb6XK2Amg/ZfFJ5w7GsaDofMeNRs cMxKv33h+8Kgme98nxP5Oiv0qsn3tNa5V3RuZZ2bSfut9ltR507cuZzzX8kHnsX9jyPOjbjvesw5 kkkdTidnN1XPaqxqaG7hKrY1FlobGuuK9TX5pqrq+mJFTTFYXQjUpFu5KrPFYjqfr/BnC05lTW3X wkXj49tu3PgHdPX06dPbt29fu3bt3Llzly5devToUanhH+nHjx+lmvsC9xs3bqh+9cbNK1eunT9/ ce/+A30r+pta22rqG6rr6i3Sdb8Dx18WDQ32A2sCkvgktgkhwkZ7QUzCibXzFpGKiDrrq61E1NGR IJSAgoEwI4SUxGhSMFC6akoKuXWDt/SJP6U2JvuROgLqSEU6ITu2S7ol2NgLjELQMpxiT2PBIWgV vRJDwNsLmIdyDcGgjEjJLb2IeSIfARvK08/CUSvgQokqbmmSDBoYDibELXX4bBYGgpCHKXnshM/o mKTWctJmpMQAKsggDyEvT3pDUMpOxCipw5ENDEdH7Va6aBW84aiIvNtypkhNoj9zftN/H5UBLCdU ePDNRHz2XxHaB1GOc/2TufPdvPpmHrz5ceubuQ7eso0hcNWTt9/+JYBVxv/PoZIHykgcj7RhtHXZ lmx7PV/R8c+5zsEMCOA413d9gDuc9NQ5vCmRIWMCwnSEIzAwMNDT00MriIEznqQJbqAiHIYMMAsB 0MDExAR/9YKTyJtsV8TAWChnLAyA4IAJAHPIwwdGkPqvX78+NTU1Pj4O2hscHNRYJGsAlgAN6YlZ kIYgEhkEB/1MEA75SylDOYJb8qOyLaXXiiu4hbjFOdxCchGSuEhDqC9EhSY8CVHBGB0kgllAEOQl LKSFW2gV7sRpejqIG3E7c8F1wl44DT0CUrQigzAeW7du3ZYtWwBVLAdrBK4CuXILDAW54is0o19Y DX9yS8koekzIFJgUmRTCYOZLoiQ2uIWPkQhoRvKb5yhNWRVkmBRrB+Fk5sismZ08SV9UKedSKjtD Ooyp6EgQn6Qs12EGHJrgqCOkJjgeIVBO9BJfkuoSjsX1PfdoIhkLO2H7BLzA5TjzA75un2+p4ywJ BHrC4d5wdHUsMRaOnoglTseTb1OZD8EKk6g3qXaTm2WinSYx3yQBWEOmdsK0HDRtV8z8+6b9qZn3 zsz5bAaMWWrMdjstANbD0isb7rrftToZsdce98tVEyGzO2gfa21xzOqA6Xd+zHc+znTeNDhPK537 af+dhHMrGboRD1yLBW8mI7fTMa57ydj9VPxOLMZ1KRE+F/HvzIZ356MLZtZyNXbMrGtrr2qcXdkw q622bWbjzNkdrZ2z2utmtdZ0NNe0NhUbarOVxWQ+m0jnuPK18aaZVctXLT8wdeDG1Ve3b7y9ee38 tctnbt269ezZsxcvXgCqnj9//uHDhy8uffv2zV2uf6CvP+w/G7x3797Dhw/p9ejRk/v3mbU5cfrM lu3j/YNDi5Ys7V7cM3NOJ+gqX1HJ5T60ZXs21NfbjwK5J3KIEyrcstOJeSLHiy7iR3WiiMCjjjzC 6sgtTAUnQcJas/TEsEKUEr5ISiQsPQxKuMJEjyJWe5kRywdVEoAU/F6FUtFFKSbCELfsHSKZjEpA civ4AiGsodHM0BqUCn0VsehBnhhmLohhDAo1KQ0KwZESzY5WhGmlpCNDK5mjSsJuJ2stStQkY5DE sPJbCIMRkx4xZZU0QN501ASfIRCgl7rQSnfEILRZ1a6whv5XSF3K67/pv5FYJD1kmgZYkejTt+9o YNkchz92Y06w3r674bu58dG8Al35k44v4AtHnWDy8Ycf7z58dnxk6kDI/qYOocCf4/QqLbDGKCeP /8vWcvIk/39N3vGm6UC6ZQ+wSdgtOhSVBaiQ8jibOaHBLjqhOemBApQc8PoWFIc6CIBTHwINUHLL YY8Arfr8jnMdrACYQCHnOoBMStSKGAALzAQyAEOQWUAeIDD96jCQAnRCX5owBhvQz9AHDx68evXq 0aNHN2zYAEoT4KOVRAkxECX5C22aFERFU1N6ImXY9DP9XIrp0wpJktIT1q2Xc0V0hEOuZyBaaeJW XShpVe5DgCnjQCbCFAQBYWpEKkyKGeFGvAHhNybCxDUXWnEX/lQTTmM5WIvu7m446gXExAkgLb3t Yu3atfptQepUwGEICwpDrBE+Z0QIbejHRdipxAopRZIfSZdeVEBMShXkMVsk93qkW49JRb2o4A28 RF5W+OmQdve1DT83DO03bSEkydrK7BAGlFcQoJdC1w3hUgxT0R8J7uLYc5Gzj+0fjER1haKxdCxr r3gim0ylk6lMKp1IVsYTFdFUVyy9IJzcHcvsDWUexgpP4wX77wSr6n6kcu+CaRMvmlzWZNLGmWM/ GSwcNV0PzKLPZtiYbmNWutBq1JjDxly30/JbaGXytvweM88dczFkX9R+PGGORu2bF0BXOx37LweX pMzcwJemwKsK52XMeRV3HiSCdyLO/YRzl9uo8z4VepYNct3NBG8mnKl05mgyNVCT56rvqKubUTu3 rqWrsX1Oe8e8mbPbu2a3zZ+1oKltfkNLI5umrbm+tqa2uqqqorKYL2TSefeqzGWrO2Z1Le0b3Lh5 fO++w4ePHj999sL1W7cfPnn69u37Dx8+ffz4UT+l8OrVq8+ff/Hqdphv3rwBVN1/+vj2w/v3b987 eezEmQMnzx8+I4EtO8aWDy7uXryosaU5ly5UV9RW5FMNtfaH4YkZb2dppxAegCoiBL4IDn8c0UKd bcJqsvTUEfNwCbcwCRVC1MMZKNS2ElEXKXioaEQ7hjsKqkg1lMoVEExk3HCz+QG1KPf0o0RNbnRZ UpSiGRkvFIUzPA639NW4mi9JAD/QCz4aVEobAnIRTA0BMQRDW39NT9DrIguFeyDG1ViUNMlgxLwt ZjeMS94tTQgIWrHr1YRCO+3pR9do0xC0IqYpw6fibUYIVYihhI7wqdOkVs8AD3hBXiumiiPy+L/p v5f+BLACSS7+emLFgQbxkJ/FsQCKPwiCAVYgaGXsD+bc+2B/KicYBk4FVJZ+KsfxB4M2An4vWDmV e4PQZ3exXdkwpBhyjfIdu5RbMpqesoASOIzBSRz8HNKc2b3uz9hBAlJwOLkBWJQ6+Ht6esAEy5Yt c9HXPGAWIAPog0L0CHWBJAQdwAdnzpzZtWsX6EG5j1HQDIEDNDoAhexDiQwd6XLy5MmpqSkqwAgs AXgJl8hypU7NBXLzqs1xSlJkB4gKt+KoUi5pU5pLElBeIx14BBOT9Jc3MiikF2JUKMlcyKMKAT2U wiQZ5j1mQwMWzpo1C/vBlPqEFPSDG/XJLI6CqHAr2EqrnilSwqQiPwOwtm/fvmPHjk2bNgGthoeH 9UPOVAYGBlgv5FGLi1CID/EqzsRFyulYq5wIUiEkmJ03WSrMyHVP6VEfHsZ++jIdadD5JL+J5ATk yarSQNrlFuUcw5SEHxwNgbyWgApKRNSt98v8j5Fo8/J1OWkUJEud3UNavzAYS6bsr7X448FAgrOP ZUmnYoV8uliRqazKVdXV1jTU1zR31rXOq2jqzdf3pKuXJyv7ouHjsciJXF0+XZ1JRHoKmX5nwHSe tJ8DXrRAIgFENCZlTOGgMTuMWWfMacvPGRNwMZZ7vXPMjai5ErT/cvC8YybTZnfcvv5q3LH/SHCl 821J8GO3Y1qSn6oD7wsRrrN1gROVztms73TaORFLnYyn53U2dc5umNFebGvNr8xVDhWqJ0INO/21 K+J1y6IWRdXVVBebaiqaa2sb66rrayrqago1lslVyxJVVdfW1jc1tXTM6Jzb2T1rDgBrYMOmrQcP H7t45er9R49fvnzpvob9LQDLzmCa9DkgkOvDhw+gLnAVhNzjx4/v3Llz9tLJ/Uf2bB8fmdy3cXLn hl1b16hXb9/i9hnNhapsRU2+pbWhuqZYiyFV9o2jWhgqQlRaa1ZWZMPLDTBCjAsOAoQZUao/sYg0 +tJMLBEJHOSU2m4Ie3HCrTjShhINpHEJVMIVInQVvTDVF1WEIoEEEZmEKEMQVFIutRBiMCEqXhdi UhCfWzpyC1FBQGZggEbHGDjoQYMN/em/KOBjIUSrOCJNBJKRdNQQzN37m5kKTEnKQkrVMQlLkClP +9rmmiOE/dxKDBLAYmj0UCLgzsb+9cUtZjAQFW69LlKOEoTpK4XogeDQirBnwE+WUFqPuz6khFMu 8Jv+W6kcYAXzTiD36O33l1+MFpK/f7kAUAnrf/uMyglkn3wyb8hkgYLFVUH7c4T2Kv3YMwfGHzj6 N0Hl3sCrRD9bhX3ItmH/63MrfaTFLUQO4haiAjKgovPee0wFuAEZQEAEDnuOfyAC6AoBKgjoky+O dmAEWA2oAVpCD7ec8cCsTvdjx23bth04cACIQEdGJx8BAuje575AC5lyTIAldGTE8fHxffv2gS2Q FFYDczAEeQqDyc5KphBzUU5npsoRIpu6XFKdJpuPp4lbtULKXCQyJXfV6SUXYTODIo8YpASEq0k0 9KUVgIWkjMF+wTINgW3cAn1AQkAikCJTxsm4CKLO1ETgJGSYLIQYhH9gUuI3HLJ27VoA1ubNm8fG xlgaFoKloUIvLQT+EcbCgTgTY3ALFmIw82JGXmxgP7eajlIttxAVZo3lmE13JsWKyNXlMItbBOhI E3yUK9WimWNYo+AcSiVlbKAX3RGG6CvnQDShR4nbi16P5GRasRNhermHGeOD/EDbAFkLtqLJWCQR jSVj8VQ8k0rms5mqQrG6WNFQU93SUN/R1jRnZtvMjta21sb6hqqa2iJXRWU2U6zNVdZXpUP5mJOI Z/O5qt2O70Q29ybufMw4J3N1k8F0dWN9y8wZRyqDDxe32p++OVFhXqdLb2r47L6d4Y77utEbjpnK m8Np+6M6ex2zNWLG3J+C7nN+LPW/nuNcq7TXeFMNV1/X/OXdC/rmL1jW1b1o8fwF3Z0tC+dWzWqt rqypKFTmKysqwer1NbUNtdX1FVV1xUJDMV9fqKuoqi1WNqeruepqKxvqMa2uqaGev2taW9vnzJ63 oGvRyqER0NW+fQfOnj3/4MGDnx5TAaRevXr15MmTu3fvgqIePXrkftndYqz379+DruBcvnx1aurE zh0T68Y2rlq1c3h414q+DVx9PYvRMKOtfc6s2e1t9ursnNfe3lFbk6+vYz2AR/bhk5aVBSUkREpB CgAtH0QMEFdCV/xhRpjBJPAUqCw3pXopQmiykTpN0iZVIkILIq7QrFilDl86CWx0EvPuWV8CWDCl ykbh9DNsmK7VJfL2BU2alKIaDcgzIkNgCRVKtMFXL6+jhpAx1MVEFXU1eaRWzGMTgV0U/9RRVW4h JcKaF2Mhj3B52scGJiuiCU75tsJ+eqm7NxbeQLNGEf+nncitThP6ot8jr5WS2596MRb6qXjTQeAn md/030J4+R+fYDkhnxN2Avn7782dT/a97U4w7oSTTjDhhJJOqMKJVN17bx5/IVnHHH8yHHNf6e74 +StC2rS6vxdMVL7HqHDL7mLPsBVt+nGJjAb60blOUiMNwaQEEEA6KREA68yfP5+jGgjF6c4RDizg RB8aGuIUhwNxlnPkg7d0tAtycQtuoDsYCLSkp1mMRZ1Tf9WqVe6/PxqnO8Oxk0mvwAvQA3iCCgRE g4ltGEPOBXgx+tatW8FnDKTnOgyBQu/gl9nkL0gVJTs3ZVlS1oADyQ8ibtUkMSUvpQ/yAnWIhAJf fgNmUcFddKRJyQtXI09mlMGUNs27+M+bCGOhhI64Al95XyxjdnKUvoylR4OAKoAUk8VdIyMjw8PD VCA64igIOMVaALMAW9QBnfiTVnxIya1wMJ7EYC0rPmGa2Ez6Vr5TkCirunneQkZmRGJl7pQ04QqY choasB/Cw8xOMwI1wscndFcFvg5yZXkNBKGHgeiCNrp7a+T5X/4sPyowAw2yAf30RUzyrj2V+JsL NE7J6V6syReqcwUwbUWmkCtyVeaqq/I19RVNLbXts5rnze9Y1D1n8aK5SxbOs1fnrK625pn1FXUV 6aJTkXSKiUguHM1H5kcLswPp5enC4kiyojrU3JZtamjsaJ8x0pEebI1fqnXeL83YF7W/qCw9xPoR MJ8c88Uxb8FYcXM1Ys6H7csadsTs99zXBd8vd763hp/nnfHa4r62hkWdvUu7Vowu2byhf+eidasX r1+zfDUwuatzSf/MhX1zuxZ3LVy6dtaikfauGXNammfUz6nKci1P5JZGUoliJpZPVaWrGooNAKzm prqZM4A79p8As2EJn2XLVmzZsg14dO/ePbDUt29fjPlhzPcvXz49fvz42rVrZ86cOX/+/M2bN8FY 7969+/699DM5X79+ffHixfXrN48cObZp67bh1WtWrAD3z+4ZWN7V27Owv697RW/3Iv1kkNmwerx/ 5eIlvfNaZ9Z0dDa0NXU21MyorKnNFgDcafKz1hFiEbWDFEIEj4hAIjL5swSiAodgQIyFJhJE1LXi 2pseKBETeQi1bkT8YncjBiGPAfQlkCBiTLfSpqDSuBBMwp6o84IfQgBthCsVujMjRSby3rhUUEIv Qpe5axR3EiWD0SAZhkAzJXxuIVohKghLv+IfwoEISwklOumIMCNScusZSUfk2XQaHTFKrYJUidAM BztlADJ2kVyO7MRIdDI7ZQnkRdRhMhBiUi5iCCTpggAlt3YYtyN8KUG/KghQ9xT+pv8DhGPtZWEW a2I/RfAnnUDqzmdz+5O97n6x5cMf5sYnez37ZJxIgUWz60ZH90edtVreWv4miJAldlXHP4Q+m8Hu b/fV4RyxHH4kOIhDsaOjA7hDUgY0kNrY2+x/AIEyHYSMh7E4rTm/vWcnGzZs4MjXYy2OcyARiAdY oAOe051bekEc8AwEegBDALOg2bNngyGE1RAGfDA0hgGYwA3SRh3YQZOSL6kEY9DPuBs38vf0KnAJ MhDGg2A0L/ICREUQhykwazg2dU2nY5t0p//M9QiOxJTgyB3kGgWY3CgmJTqxirmAGjGME4LupBvk 8TzRiMPhCPYhjAB1JL0/0N0BC9SZJv4UNgJyIUMXxPAPPgcbMUe8AdICio2Ojq5Zswan4YF169Zx ixNYApYDh2zZsgUQhhjCuBQ3CmAxBOvLEmho7GGmzFH50abk6X80BDEFbkl/VLhl4pAmBcGXB+gO yVcQLoUv9zJZZiEv6QyGjzYFJMGJWk8JHfGDG4ylr3NhG0wtBBYiJkk4tKKznJgOgaoSYlx9sbqu 1n2a02AvalzNTbWtLfUzO1o658zoWjCnZ8mCZcuXDKxcNjA0MDg8uGRkOdey/mXdi7s7W5e21XbN zDW3perzVblMMZ2uqszWVOcrMzUNlV2zZszraHvoZD8km8yoY86GXGgVNybiXkH3NmAx1uOsuZcw 1913Yk3WmQ2JHy3p10XfxjX9kzs3rN+7b+O+A4fGJ7m2Hdy59cCOyV3j+yd2Hti5b++2ifGN23ds Gp/cYq9t61cPr1i6ekb98trcRDy1MxIfiybXhOMthXxTLpsj/JqbZ3a0zu2c2d01v2fRQv7eGRpa yfbcvXv3iRMn7ty589F9BcP3718/fnz/4sWz+/fv3rhx48qVK5cvX7516xZYyoNW0JcvX+7fv29/ BmfHzlWjq3uXr1i8tHdw+apV/SOd3Xdrmk7XzDw1p/f2+m1rJb980WBf70D3giXN7W0tM9qTiWCx kIwlU6FozH62YGOn9C/jvBUkwiH2JqECqQKHdaSODJKsOKsPKaggxYNI8QOTUFG02Ch0u1CWd4HE Rx4bVKpSTupFSR3l2OyFPbfwGUX5QfGJQkJa83JNKH0bARJ0ULR7Y5UbhrA7ZskSjyQGUUE5BkgJ RJ0dqlbtTaUjd5b2OTpGQlRgygBkpBZJzx5IpwN7kKnRRC91YS7a/ihBJ9bSZDd/2RMvr69MVUeU qLvEUCtV6qKhaYJPBW1eCcFXr9/0M/1z16gVKt3/mvBy6SFWXABLnyOwiNF4kP3pffwXjtqfeXZJ AIvV0oKJCAvK8lD436R/wfi/Kf1kObHOVlFSYHtTkss4ikhnZDrSmc5yPXAC93DOsXMQc8+v0j8H ArsAj8AxiHlPVjjRd+7cyaHOSb9+/XoOfmAWAhCYQM9RICoQJz369eBHD7GoCEOALUAMdOFsZFyG A7gg7z6gsZ+F6RMuwIFOX6xCgCYGhUASAEQ9J8NOpobN6CFHaLLIMynqTN9LcBCqIHS6h3vp72k4 Si44QbmJgPT8SbIglcAnsyCJwXiPSQlpYTn6yUrIEJyIIYNOnCzCGISFMpmOCwlKP4MDAGKm+JbJ 6iNIiFaacJfQLS4CiglRAa1w++bNm7du3UoJsRDbtm3zvpWFVxHGSyyWHvUBVRmdM4zJYhge0Ew1 WYhJ2Xzs/mXMxNlTzILpE0LUmRR8kZdVxaQL2ihxJhVUwWRe3HIAM2vcwrjwGZE6nnTH+eOjIm8V VNFa0NEjvId7IfSI8A9oG19BOBOi4rqXYJnZ3jKno23uzBmzZnXMnjmrbdbs9jmdbXPnzeheMmdx 37ze/iUDwysGV68aWjO8au3a4bGxLatHNqwCRSxbvHxRDyBl4YI587vaZ81ua22YNbO1umNGsbVl S6JxsmrOoyrnVZPPfqfqkGN+gKV8AEhjiu73tKKl51gWb/nNs6T9gcJ99v2i1/o6XqzvPXp8/NiJ HSdPnDl18uz5I2cvHD135Oj+/Qcmdu/ZsHX76NqNq9dtXrtp/bax1WDlkU2bVo1uWDa4pufonI69 LQ3Xktkr8fTDaOZOID6RSnG1zKxpmlHV3twyo6W1o71t7pzZi7oXrFjWx04EWp05c+b27duvX79+ //79p0/2++zv3757+fzFowf3796+BYR68uTJq1evPnz4IJwkevfuHb2OHDli3wyydmxweGT5wMq+ Ff1Ll3auXLmoo/dJtvVcW/+rGSvfLF+3fNnYMrq013a2trJE8UwRDBUpZOpCvpT9eIG8HQxF4uAq doF965WWCSI2WD4WUfsC0iqz6EQmAUkoQoQHdWLG25XiK2IVOeITS4pJRaPXl1JdEKYupviqqyIZ KRE4YMuz2YVR6IsBHjGi14UmbjED0hDIC1vQXQKMQsUd54/R4chOCJux3DMeoi5cIqIuGWxzzz37 dw5KZIm0iagjiZi0QUyhHM2giu4wEUCJZ4O3x9GAWsymLj9A6g6hSj5hFrJTqihlMHroyLiq01dx JUIho7uaSoe1SJzfVCJ5pNw15Zw/k2REP91a0geFPicYjbBEQfdNDVyqE6pcMb/9jUJuw3BREChF DJHDdlAd4u/tUu2fkqz6M5WaXfoz5+9Gv7RQTEi32plsGA4tDicOJA4wshh18h15jbpOccATxzAE UoHPBoPIGsp9lKTF9vZ2cEBXVxdinPdgLPDNuEukY31yR3KHD1DwnrvosyohAyrABU5B4BoDATU4 DBkaEACiAgGQdpWtMJUh0MNwqAKcqQsGYxhpDkmMGRgYGBkZYQiUoMo7azFY2QdJpgxRQS3McoLj Cbjn+x+fJ3qpEAeSQby8QI5QYoJoxR4sEcZidOpw0ECrTW/u374MgWbciNtpRQzLMRhX6IEWBBP7 4QOwhD7FR6FgBEw8gACuwC1MHAgF0hobGwNdgasmJib0UtZdu3axEMDftUAH9zvvOB+ARUeQqNAt OjEJ+5kpRpIfKXEITEoSruz3EqiSpqYsUl62XnAJGToiJufgATiUZFVPLQcqJa04Qe6FMACmFsIj LQdiij3IYiuXdAtRd4GWJWLYc5TWor29dcYMPNbuXjZyZnXO7Zzf1b1oSc/SZcv7RwZXja0a3jg8 sml4ZAvXut5VG5eP7l20fveCtYOLVq7oWt7VM3P+4g6n58DC4x8v7nixonn716WOedRhf8X5lc/8 CLmgivOj7Evu9oLjmK8R89oxl/z2XaMD2XeznSNTx0+eOXvx9OnzJ0+eOn745NSh3acO7Dyxb+vk zo27t7GCbJyhweUrB/q2zJ+3ur3taiTKdT0evZ1Onq2Icd3KhO7kIo8SkXuRwIVo7HwkuiNd3JbI NcxsbJ3bBopc2rOERQcbXbt27fnz51+mf9Pm27dvoCuQ0+uXr548enz/7r07t26DrgBeEhABwsBb Fy9etOhqx851GzcBsFauGtYTrHldCxcs7PHnTN0cU5xnmnpNU3dHxcx69c2mU9WVFeliMZbJBAM2 PYeisWgimckXauobmtva2zrsG9pYBXIICwTAYtVYRJZYxEKz6AQD4aFgI7oIDwJDRJMCTzEjoo4k Bzm7Uoe3IlCxigbJQ9IAEWyUCl0bwS5pUEIdDVJF9KKE7uqiXhDBSSm16OSWJg0BE1XoEVihrkHV JNJYmp0kIQ1KBT7E0Nwqh1MCRLhFISUcbhFAp2tO6QvyaJNyzQKiIv0euqLCreYlGyDPHnVBiaYD R8O5h8kfp4wOFAToSBcsR6EGQh6SKoEtEbcKEi+FeiZBP+n/D6YSDLIXOBgv2U/oLAYNuNd/QSUl rkNLNY+kNppwghH3zx4LrSLsUV+sdIVScOwFD/lgxLGvZrDoSkRF139JMkY2l9tv/97yrtIcLZW6 /S3pzxaK4xFRTnCzf9g2HFec5RzPHEI6pZTgdJjBoRV8A8qBOOPhuFnFYhTSBJLkRE4vxIQD5s+f D0To6+vbsmULhzoHPDCLMx4iyw8NDenZCQT6GRwc5JiHCSDjIAE5kWpJuAIllIwIU4/QMAyTGJpT UwOpBCJQQQDbvDRHXzDc6OgoZqOTLnRnjpomiVspQ9NUNlRisnNzidmJaIWoSDNEHoGo4EPlES9H cKvcBKFE/sEYgTzvtEBGSiCUI4ZVQAEkwTrgVD2f4xZCAwT6gQMMwj8igTD32Yz995UcUawUuJO+ ve5b8gWzALi7d+/ev3//wYMHDx06RGXnzp36DFdf4QJmgcz0tA8lqGU4zRc7yYwQ06HOlJkUNsNh pmRPAgnSrOHTKndRkX/gI0aFWxSiFncpseIKujBxmvAMi0IrTEhKIDii0v00SYzohdyD2BJ1mjx5 T6bU7FKxOlNZm6uur6xpqKonbNvaO2Z1ds5bsLB7ac/iZcv7lq3sHxgZWrF6eGDN6HKuFesG+tYs 7x5ZMW+wd+7KzpnLOlq6FjR0zg22rnAn8c6YJ+4/JARCJd0SXMXJQUVvauDKuv/MkNaAeRmxP0o4 lbD/frA78qbOOTC1f/LI3qnDh04fn5o8d2bPmVOHjpyY3H/kwraDpzfu3bl98+YNa9eM9q0aXLyn o2NjTc2DpH2Dw72U8yDj47qfdl5E7fsdbifsdSYfP5mJ7Imld0eSfR2taxYv2Lxxy9TR48+f//oH cEBO9+/fv3n9xvWr1+7evvfsyfO3b996X3gHftEKtDp79uzx48cPHDgwvmv3hs1bhlevAV0tWLR4 3oLuud2dXKEaE6w2uW5T0WNalsyrmtsmDY2N/P2WjmVSXPlMMRlL51iN6prGllZwLd2tBve9egQe G4RN6i0iIQQRPyKCRAGmxWUpWVzqBJVHtFIiWb4lSXdEIBq8GEYPHRUbqHLHsWrpi4ACnpCG0KMI h2B63ZGkFFGnr5pkA7cewaRJ2qhrRCoiuquCbRqXimc5BOZgaJgQsxCTHA5kQYxSHKErWYI2zKb0 rKUvShCAQ4WOP6Er5CUMeWZQulb/8YEjFYQZXX09koeRV3f0Q1aLC6rUpL7euH9WIqKjKvag+nuf s/+XiBUuoRycUnYBRgLAEbdSzg86vrDfvl6BC4GgPyCxfyCgzDSsCdrPAgPBkOXh+yQx5ks7/kzQ HwIHsbasCTaE7cJFAqGkYFDpmqZ/slpowfIIY7hTCFlzXclpRMVV+tvLcWJI/Ir+Svn/IP0ylFWn ZEexFZUOONfJceAeDmlOO7AIWYBWEhCtpDxOcRAMApzEwB0wChsJAXfTlb5YQ18RiRICB/T09Kxd uxZctW/fPpDW5OQkCZpbmPp8kBIaGRnRR4FAMaAAsIBsS3cQCdiCwx70AAcgxS2GCUWBSBDAbGEO WpHxMJamhgytYAjQA0p0hAusIOYlaJF6QcyIvmQlKh5fjoLppSE4IvhKRjDxKrmGHKGkBlFhFHzo PUHBV1hCL+Rp1RDIYBIG43y8h5PxDxiUivxJX1YBbzBZZspyUOpkgsPs0EyJBxBm1nqaBeFhfLtt 2zYwFujq5MmTnJSsCBw9xwLdIsNwwDJAG3o0luAsRmp2Xul5gArz9ZKmmpiRpgN5HqMjknKLTgud viwBwojJIXTBCeoLH/L8793K5+hBnlskqXikJpknGT0inH5KCMiuq21s4qprLnI1NlS3ttTPbp07 r2PBwnmLl3T3LutbuHJg6YpVi1aOLulfs2Jw3cqVQyODq0b7Vy7s6m5vm7espbO3obGzuWV+2xKQ 0x4XSwldccXdEo77sMpeNIUs/5NjnkbsPyE8U2MOZ8zGtBlwTLvzodrZ0zLz+sDIwYnxE4cmLxw9 cf7I8cNnzuw/ceLw4cP2b5KdW9dsWT80MrRqdNWysZFFq/qPzJ2xo7HqbDR6OZ2+mkucT4Quh8I3 4omDueL+TL5rVtviebM6u7sW9i5Zt2bDwX2H796+9ePbz7/Z/O3bt2fPnt28efPMmTOEBKTX9j58 +PDFi1dPnjx78uTJc5cePXp0785drlevXty7d+f06dO7du0iokgFxCd7vKtnZt/K7vbuG5Vtp8KL THHIdC+Z1bW4o6d9KQPVNNRnCvlodTpQiFXFi60V7IK2jo5Z/A1GvLlPxhdRB9kTciwSC0eoaDfF U+lYKdbsahIAdi2nP9mHvHigSZGAJLd0956UkOsIObrDlyrE0EA0oIpe8OFIFZEJniCkIXpB3KJN ga3uVCQGn7o6iu/GmzVSsQrH2yzIwIEPeXyY0saUtX0osdzL2OAnzwC2j/gwMc+7FUcaRMjLNin0 OJqah8kYSMoRQBiSjLqgUDplJ0S93KsqIba/PIwkXeCjhKE1HByZoaERVl+RNEB/xVddzP9Qso95 ADq/uCz5QVD+0orKZXiLC1AVCYVV5woBospJXGEsF/mAyELu/+3lA2SFnnwyjz9O/wi0O2AsmrTC JVTk8svIHfkXpKChTTiPi8WGGFpfFLDaXKL51yr+WvnfijBSO1YTJOjZ7eQaneukSyAUZzO3EHw2 DHuDrcVZy7HNca7HTpz6nOW0klBopUKeAkAgw/HsgQlkkOQUJyNzVICx9u/fz7EBzNqyZcvg4CDD oY2jnTOefM1hr0+yaCLt6gEVSkAVwm3UqZC/7FHpEgOBCUAYlKRpUAV1DJBhypt0EdrANiU4BISx UCVJmExBOVEyXt6EYCKGu0hAbtop5R34yNAReerwEcBjkPIUFfVFhmzOuHpGxejcwpcG2QkHk5Bh XggAlfCenvaBopigoKSAFBzmy4po1rgLYW7lDY8QoxXfjo6Obt++HVx17NixEydOTE1NsQpgLE5K hgBggWupoA13YQCe8cKA2WlGzE7TkcEi6jARYL4ib8r0hZgX+RcBMqziEFU65pGEyVholosQoyLS KqAKF3njQrrF/whD7hKV6iUL3JWCiRjnGkee+0Wf+ubm1vb2jvnzerrmL1mwYOH8+Qvmzps1e86M 2XPa53Taz6Px1ZKFg8uWjAwsG+MaXLZ2Zd+adb2DA3MXdy9csWTp0NzFM+vbq1q6zm0/ZDYY4/58 DFiKK2tMYRpUxaYr09ebiHnuN1cD9ivte923tw+kv3f73jY7T6udx1HnScx5kHUeF5w76ciL2sLe zUM7xpaPjqztXzE4vGCIa2Vf30Bv72Rz6+ZCxalE5FjYv6Umf3Rex9iG5avHekeH7DW8ZMHYiiXr xlZt2rh6+5qxnes27D985NI196Wn5fT9B5jp7NmzBw8eZK8Bu4mKo0ePgrEuXrwI5Hr82L4Q66e3 Nnz9+vXJk0ePHz+8ffs2kuPj43rwCfWu3LZo2cbeZbfnL7iY6zeN68yyibeFhVNVsxvVN5+KFSt8 DY3xhoY6MgR/BcyaZR88d7nEHiek2ResNStIbBAtrCCrnMkXuNwoK/0RoogiYCAqcMpbqdCJpReG IMURXdyKCAYEiDGimhJ5xRJMmhBgXFALXahAbGfsQUBiCAjTKIUSXTDp6EWdtWOa6FLeRN2zkLqI OkpQxYhKKdQ5jDBb24SxMINxaaUi4EWrjMQMHTriIIYGCavu3WoIZNAA0VFzhA8ho7lInhKzPcup yAPU6Uh3usi9Gh1Cm4QZglvphKhoXtQZDju9LuUE8898MSHVxfyPpRIG+uMCkfgDhKhFPdMOYm1U CYNayqBVNByhBNxYTR6VQJLVA8iKh2NWBpFQ3EnYXyF89urz3Xfm2XdjRwB8gc/CESRDPvvN9z+u /4pckxiDyGD5Md6SF+KWfP5gJGrBlt5ZGvzFC3j+5iSDKbUP2U6KfjYPm5xUpaTDybrSJQ5p8h1E UmB7IMkeQwA0Q1oEEnEYL126FMQDEyUolJ76+nphLPqiE7hAF854ABOnO6mchE5aP378OMc8t+vW rRO0QiclavUlXIiKnqkIW6BTMAtsAfgAhaBfAEuAg3EhKgjz1zAy2KNMByEPkxMUYSbFdNRdAILE hzAlTQgrodBXRJ1syByZKX4jZYiou1nF5iD6ohBJpSoIPqW6yM9yCMS4EBUNrcwrA2DqIz8mC2Et k8Js/MDZz9S4FbRiOt4RBVEHYAEiWRc91qKED5OOtEI9PT14FQjLAcn5SsnJCtJlCWgCjdFFkJfu LKUmDnl+kBPEZHZYzhSYl04spiAHQshrUgjAxP8w6YvfyANEI+cupZI+kakDQM6UcumBqGtERhch 41GJ5dJPHN2ijzUBnmERMAv3tzbVzWhtnIkjZ3XNmdvdOW/h3O458xfNXbh0weK+hSuWD60aWjM2 unr9mrUb1vSsG120duW6keWrt8/p2NzRanodM1XtwiZ9CMiVcdFV2q2Io+dYKVt+L5q3cfuZ4GXH HHO//L7V/VHnAefrYuddq/O8zvlR6Zim0JfOgOmO/VgYezfLeVXnf5Bzzmaip5KhA+HkZCC2K5We zBdOpNMnM5kLqcjZeHBdS9Oe7q41Y1vG1m/bvHHvju2Hdhw4sPfYsakrp64+vvnl7SuBm5/o06dP 9+/fZwOCkPShPAh748aN/AkE5r5y5cq9e/fevXtXkv6Zfrx58+rGjRt0ZyODzvWPVdeuXT0ysqp/ 9esZ8y/Hl5rG9WbtYRNsPF1bO1fd5jTMqK+tqa6s6JzR3VDV5n3vSo+oiTTiREsMKa4UOQAqVk1h RowRRRB7hGBTvHmkfURf1p1YIqjI4Tr4vWAglhCjI9qIT4QhmOxQjn/CDxKgQZguaoWoC1UokVJH rax1A8xGrLtF/vhjQCPagae/64mRVBCgVZpRwnYQ1lEywQD0i7AfPkrgI8PQcLBBwnREWPbApK4d RF0y9KKvNzUc4olJLWYgA8keONIsmz2CTytNaGDiCGhcEaPDxxj0wHcNd+gChy6U1Gmi/g9H6r9G 3hC/aRpUlQEa+UZXKFB6MgSxHmpVnf+Bt9yWfyRpc69M0G/f3RGLOuEQccf15LN5/Mk4vjhI6wGV YNpqD9gPK8MArpIluv4LwhKW37XHAqySedaqQCzsDwecSCho20LgNhoYg1hH5t8Ol//7ZJdgmrgl xAWVtOFJB0oEVMhZpDmYnN8ArOHhYc5aPeOhlR1CR7YKt+REjuol7j8VHBgY4FQmWymtQCQR9Ogp iJcHyYmIcWxv2rRpx44de/fuPXDgANmcA/7QoUMALxI92hgXhSAJ0BjZf+vWreRuUBegAYjAkY9t wCmsAkUBUNAMjKOOSRD5mjqjk7IRhkOrbGMK5AVKmrAEGerwvaxNqfQHKVkzF+Ud6rpVJsJdVNAG UcEnEPEDn46owiqUaFC5xWYp91EKfHmD4XCONy4kPpPCNuYIAbMocSOznu2+b51SyIkpUMfJQlEs xyL3Pfj6vj9MlYjNmf6CGq2gVbAXMkAowSwwFgcqxIpwxILGZBI2gO30tAxvMxFNk7lQxxvyDKRp wsGTmgLzQgN1JgXf9aidNWKoog6TWNK5S65XlJL6VSr7UyKjrM24DCfCjQpFZCAJwJR5rputnz1i UIglxUBKLozlymQC2Wwwly7kM8VCpq6YrcdeorWqPlvdkKuur6lpqK1uaKmqb66sbauoaa1uSDe0 Fm5WOWZZ1HwDOc0SkHpmzHNjrhpz3piTxhwy5oAx++zMADffSg+0zjr2de0bw2bMb1Y49urJmUUZ syT0Y5HfzMqajvTXbvuKUbMwbBZHPy6rvz8rfi3uvxR2NsedXXn/0aT/cNw5H/VxHUk5J/KhqUT2 dLZiW2f3oWWDmzZPjO84sH//uZMnb9649fDx0zdfvvzDS9g9evzwwakTx1lrIPWqVasICQUP+4sd x8Y8d+7c06dPf/mrOKJXr165Lxe9fPToUeJn//79UydPnbt46erJ8yf3HVm8/n1u1pnYWlO10yyc fO+fe6Cuqbq2sYqODbVNdW2zWmbPn93S2lZXX1PfwEWw19TYnzEgPIgKVooKt0SRF0jEFYFEha1B /LAp2NS0IkkT4aS9A1EhGgkD7U1iA1IdIjAUe4yiXUl4wNReFvIgruDQiqTEVCKJKmQ4GiRGdyS9 qPM2gjTDEdFRTTIPtZ5m2UmcyzYkqQi4uJm7hFqkR6PDREDMn+TRox3kdi0hM6YGUbGH7PRTNzjq Drm6rfGYhD1oQw8VTQFJ6pSMiBJ0IiCzNYpMgq89691qe0obwnRBg07VcsIkj0osl4kGyLtVq8r/ dMIH3mX/iZ/7aVqYGCBc+E/QyoU+rIFcRsU2uCGiyh80ja64WNIMPkcGDQE/12v74CrrKg4++2Hu vPthoZDPibr/zLC8r5T9FbkraOGSvUpBEPAF7B9A1ELud+oJnJgLruLR6bfD64NLWO68/p7EvIhU ytK9G/3EOttbwIKSOnuJUlmMzMXuAprohUkcsZy1MNmB2mlIcgtM4XTnwNane5ziZBD0kD7QgzDI AEAA4kEYJppJjhA5XV+04s9fD2Px1/Du3buV9Je5b8gEB6BZf1iDsfTRFRgCexga5WRbUi22MS5D YLDwBCMiAOnxD3zqblqzuRXjmR0WkqMh+sKhCY7yuAcI0Ok5ByIZ0ZFSGQeiAl+5CXkq4qAB21DO 8YBCDcf04SvRIIO8vIEYTQjAQYARmRRwCn8yF6AVE0SMiWhSzI5p0qo//ZHp7u7Wt1hAVByWLAoV D2axBJAwFjKsFPgVT7IKeBhX49uJiYlTp06dP3/+4sWLBw8eZAlQi0nYSSkjvblo4pq1SBPXIeHx NR2Iiog63kMJPkeemerAVi6GFJ86CSCysxI0TThN40KMQp1etJLQJcMtJDEE7NHhEnVIVjE0g0JU MKZYXVWo4swD9hWKqYpCsliRylamc5XFeFVFIltRlSlWhjOjkezqUOp6NHvLV2Mq5pmqo2bJYzPX mD73Zwc3G7PRmL3GbHJ/Hue0C7AmjDloZwbiult6oHU4aR9ZDVaZFQUz4jejAbMqb4Zy9i1Zqxyz OGUWJkx38HmT8yLvPEk7UyHnWNAZz2a3pdP9NdWrGhuGG5pXN7ctHlo4tGnlrk1rDu7acnDnjiMT uw8c2Xfs5JGDF6aOXD559trly3duvrz35OOzN1/ff+Z6+fbV4+dPXty6+fDypUsXzh8/dnRiYtf2 7Vv5e2bbtm0bNmxg9dnm/Blz+PDhq1evvnjxwl2TX9OzZ8+IEBGI/M6dO/cfPb5+6/axEyd37J4Y WTE21Le6ted5defd3CpTu95UbzKN4yY1v5CYa/+tKFTdWltsrExmY8XqXEV1TbGqulBZRckW0B8b bByIOkHiho/dEfAJQjaCCAFaWUQFFcIidWGtte5ehZghOL199xOfsBEuUQATJ+6wJRDmEV0QINKI NwUkBId4o0k6pZAKhCpVaKI72lTXLXXFMAqpuyOUPn3TLsAemuAgjwCSinaY2gIQY8F0oYgl6vRS dzYRXbQX6KKDjBKbNZwsQZVnPxVJagriMFOYaNaulEJupQ1yR7N1+ZA6ltCF0cVnRM9UV/bXOMlj 0l3aPOW/qUR4iAuveJcAloLGFySBgkgi7s8FxpxwCunpB0LWrVbGJVcZBGf6ctEM6+MurIVWTqLy wVfDELFQ2D648icfv//85MMX+1lhMGG/mWUVCAD9qwArFvRFrGDAmupPOKG0fUe8fb+p+85ZF2Mx HQYlgNwexBx3MvJvR66Flkr3Lgc/sxxMh/1DriFVgVQ4Pqmz2dhXJAKSnWAHJ/0K99UJnNmIKaNp H1KS9TjjOdH1DSFObqAPTJ1eSKKNbCi4I7AiQhXnPcc8aZ2/gDnRjx07dvr0aWAWWX58fJyMjzbQ AH9VAxQwYNh9qxNEL/h0B1ugUwkXaxmODAsuAUZgDwJt7osMBLDgMxcMY3RswzD2PDOVPcwUDgQH VYI7NuFNf3+IUsmIXqqIuBWHjhiApJfiKYWKME/+FHnacKD00+qeKaUfvsUMSlYEZzJTps+MmAsc BJiR5gXwQkDTZBQJ6yvqetRHL1aN1RHkUtnlvj4DXIUb9akQXWCCz1hoTlx9NwuwC/Bdt24dXXCy 5wqdYUyWdEkMUDILSrIw2RAih5JYuaWECDNISZkpU8dp3DJH9dWhKw7ylIihRP6kl/zsketvy9S4 0q+xIDg0aR3pjsEidMJUXypunUVMR5JhLs5EAFs+kSsk81WJCq58KlJIR1P5BFcosyiaXxLLnktX XE6ssKCh7YiZd9bMf2cGjFlgzAoXVwGwAFWUO405Zud0EzTifmLomA8x+/hqa9RsCtl/MLjTMUcc M+WYE255wDHbHLM8+WVh4Fmq8U6geCmSOheIbUwGN6VCY4XCltraNUsGdoxs2DRxeOLo2UNnzx85 f/HyyRNXTp08cPrs5IlT+44fmJzaf/DYLq79B3fs3bdtYv36XWNjG9Zt5Brcs3Xd0b3HDx84c/zo jWtX7925/fjx4wcPHoCl2HEQUIn68+fP3aX4NSHPxiQ8+KOI3Xru3Llbt249ffr84cPHp8+d375z 1+DwyNJlywcHFi7tmd0083y2+mAk9b2qwRRaTFu3aazsaKvrlKpCZU2uWFXb2FQBlGporK6rr6qt o6ypAcHbLQCxZNqqlKoQeGwQhR8c1hdCjL1DfBL/7G4EkGTd1UqFoCUeFGk2eqbDRkTkEGk6zgke Wt1gsUR3xQwapIc68sIQAhAKPPQorqRQkfxXpPCj1NAooc5wzAi+zhQlalpRiA3e0BjJuIwoJVjL LvMOTQyji/pC1OnizthOX2BFSZvpyIHokTeQ0RCeK7gtHwL9IgkjQJ1RZJJGFEfEQJqLZ7BUeTLl wj8RTVhLd6aA/hL3N5UTzvvDf377mgMLo5KZu68+vfxmf4P54Wdz64O5DzwKhxANRsIWYE0jLV8Q VOT28qDV9LOiUBBQHAD0vPxhbqLki7GIh1F8Sa4HH3/wx5cTKlx5bSLhuN8XKgGsfwFmsa6WZHy8 8PjN1wffzO2P5vZ7+/D/2UcD3nLbrV32f1TsZ5T/teb/QdKcIN1iMFFLxJcnAnIW6IdDmjzFfmYn KLNwnLO32RW0chgvd1/UqccY8FFCExWSGoc9pzutHNKgAY58mOxhJJWtuEUJYtrYypIMB+jhpOcU J2sDszjRT506xel+9OhROPpMcMmSJWAFNIMbhoaGAATAAvAWt/Bnuv/gCKsEYrCHEjxHL7oADvRA i6ER0KMg2UAihpim/EBHL59iME2IkYnUCke3yChZwISoQ8iIQ19khPkoNUfMI/tD1FGCZlp1GHCr vqiFDweiF0o0CnYC0ZgF09GMQIr6O571oo5aHMsccT7OZIJMliVgsXAdfNYFFyEJUQFy4bfBwUF9 DosbcebGjRs3bdpEBY764uQtW7awBLt27aIJeYbGq0zBes11jk4gwoBUSEJUnlWwUYeUfCFxvKRZ njeJQ05cbnV+4A2YCONMSobwCN9CjCjCOb8k/OYtBEbiTOKBeKPEbPTQN4XL44l4NBYNR2IxJx53 Egn+pk9mMxW5bCUXlYpi1l6FSCEXyqXjXMVUVWWmxknOcnLzfPmpSPWZQJNpXGbqH5vtFjbcNuZW 6eUL7oeGxv6DQcfczZgrYXPaZ7HUYRdLHY2YEwlzxjGnqbsfGq7O/1jkPKsN3Uo7t2LO3aT/cdh/ 13GOVWa4huprts2bs2x4oH/10OjYYP9Q75NM9d1o7kHcuR9ztmSbd1fPWrV48Tr+ClozxLV49fJ5 K/mjZAHX0NIlW1aP7ji459iFUzevXrt789blyxe5Ll26dPbs2SNHjrDXbty48fbtWzuDX9GzZ8/A XiAq4kGvUpuamrp37x69zpw5s3vv5NiGjXoJVvfipfMWLJrR2tjcUFMothcrZtRXtnc0z4+0r4rO GO6asWpGXW9HoQGd9VXNTbVt9Q1VzS11Dc0twlj2qmZH2OAXsXzVlVVcWjv2IExFAotIiQD7RX9p sBHKAZaNFVcMQECaIvAIVOoKVwWhMIcik/BDs7aejbayUSBuiUxBDcUtFVSVYq4M61OhF6aKr10s ogkiOKnLEmlgRMalCTOknApNSMoYlHArazGevuJQ9+xhOpoXew0xTEWhBsUqbiE6yja5SEoga5b7 IA1tdEeSoSE6orB8ytyiU3ZyW96kikg2QPBRwkAQan8S+yuiIwNBVFBV4v6mEll44l0CRmF7xXJO IPHEmDsfzfVP5s53c+O7ufbVvPnwXoAl4GIsLoEtAazS8yGrZBokORHHF731w1z5ZB59MfZLV4E0 0Mo+UvIHrn4xVz4bJ1p594t5YSFR8o+OXP8UBjGYXU7OglDY/lw0qj6YG1/sde2THQhcqO9dESis /bSR/7Xm/ynSjES6JWrZZto/kJdB2OGkJ/IUGYpbdgVNkFIbFbIYBzyIh0OaAx55Nip8bVoOMI58 chxnMIc6gIBjXpDCAxZ0AQZB6PRu9YAH+eHh4a1bt+7cuXNiYgJ0dejQIfAWpztHO5gArKDvaFPB BqAAp/7atWtBCRz8jAjIwH7BGqUPboFf2EwvNCCDbRgvSSE/xFQyBRIHJXWmr4xAasNIrFV6VV5D Br8pJdHFIzUhiQYIM4A7EHNECV7VGYCFcikGYAYCOBaOdDI0dbogRi/lVpqQx2y8xPT1dAo4JcCK WipoBj/BZLLMGoCL/ylxmqAVc4cjgi+YBYrivFy/fj0Al+Nz3H0N7Pbt27mlCaIChyZWZ5H77+fR w1hCgVhFyVJiNs5Rfif5KthEbuj9w22p5pLdRO433NVLt8QeddI9E9f0cSzEKCLqYtKK05B3jwn7 NwNmiLQ6yOBDBRsLTV190yxXIgnAikWiiUCQKxZOJWPZeDbLcZeoStgrG+eqiFVUxitbI8X2WGVn LMI1HEwN+ROt8XBj2N8fio4kM3vCzrFc+Hna+dHkmLk+syBkP/Ibccygz2zKmG0Bs9H9p4KbHDOs K2BfyjAQMsv9pidkryWOWeb+wHO/z6z1f6Gy1P91vvOuxnlb7Twv+l5U+L9G/R8CzpW8j+tS0rmW 9V8thM8lncHW6vXz2pav7OUaWzC8rntkzZLVXCvWDA1tWL15fP3kod3Hzhw7d/Xc0xuP3j968+TJ EwCTPgu+ffv28+fP9fM4v6bvP96/f//ixYtHjx7dvXv3woUL+/fvJ04Iki1bto2NrR8cHukfHOpb sXJhT+/MOfMamtvyVTX1LW0zq3OL2hvmz+2c1zkne8U+3ltDNu7d1zZzlhQv6+xoau9omzUHhEWP YlV1RXVNlfvrkGwBAkx/g1UUioXcH4+jWEQCgDoVxJRziH+IXeP1opWFJgaICkKLsHQBxh/fDYJj 48+NQMIGhQQJ+hVXDEEdjpiEGTKSV5SiihjTrqeiCNT+RR4NNHErcuPxD6IvO4USMUxlFlS4lX6U o6o8n1CiHz5maxSICpZAMkmoS5NFmO52n7h5THyIXqjCM0wKtdzKIQh4CtGGKm0c+HKXSKPQ5N2q 8hNhpNeLOkpQhSVUvC7wVYFgcgtR8QSYrJKJxynv8p9O5EguHGN948IOgSSYkYAfyHITmIKIj2Xw v3//8RW3/oQvlrafG/qJeysZ8oFZ3I/h/PbjN4g/kktKQzHHF3r/6aurxIIhsfWx3U1jbvwwTiTr BJIvvpmH74FEEX8kZW3x+eIB+6EhA9sQKEEiItv91NJn40J8F2ClX343Lz9+s1bpKZo/8v47lvsj Efv2K2uVNZjrbwqwFLVendLbvUS8lwjYctSVs0hSHNjsee1S0o0SGXuSXEAW4/zu6emZ7X4IqPNV 2xgZpTY0cJwjwEmMvPfRFciG9Ic2Oup4poIwEAEBSgSWLVumRymk77179+oFmKAoEJUeVgEL9PEW kiMjI4CD3bt3c/bTytmvQbEfzejHPPIveAI4AsyiF/gDGYkBbiSDsMAWE7En7/Q/L6IJnzA1SvwD yV0kI3mGW1oh6pBXlyp6oRkPMC9MEmZipvpojxHlUlwhAKQTgl6oZSwEsJBWxNDJiDDRgKQQkj7R wycAR6E0oKoQG65gvvhE0BN5lCPA0NyygvAhKkuXLhVa3bFjB64G4OJ5D2ZRai32uC/UAO9u2LAB zQyhkwwXySp5EvJcRPyoJIkLdZExucVF8KlTITgpddx6gSqii5yMAM4U4RwRo6jJGwKFlMS2xhWh QUqQpzulCI4IDVA8GuFKRhOpWDIRBWalE/F0MpEpJGPFVLwz7HQnQzsjzv5M+E4i8CATeZrzP0w5 NxP+G3HfpVj4YjR0MR6+nIzeyIa4Huad59Wh9/XO5+aAaQuYWVHT7ZhFjukJmCVBe/WGzbKAWR60 GGuVY9a72GuXYw6G7ZOtY1FzLGB2uHhrgfOyM/J4hu9pIXsrGtqfTuyOhrZEstti+Zam5tbmlhkz F81fsGLJ4kXL++wjSTYCmwJYzJYBNLOgBw4cOHHixDnozOkzp05OHT1y6MD+S5cugauePn0KbHr1 6pX3Gvd/Qo+fPzt3/vaxqUuHDx7Zt3f/3t1b9+3ZfnjvoX07J/fvOnRw4sj2zduG+gcXzVveOWNR 58yOWe1tI03tK6rqH/aAnpd2G9P81gxcNvGVx3sXbpDOBfO75tbNa821kQZaWuwrc9meBDYRTkQR 9hDRpaVn1SiTmWwibZcPPgmHgPeyB5HPLTuOICRCkGHpCQYCQ9iitNbunwHeaU1Y0oRmunij6JYh tJHR46ExSGc/OlElQi0ylOpOCRMZiJj0AhImvRTYiHkZBj460UyTNCtorR0uCQZhMwJoQ56K9gtM dfGCX8oV5AwKR12oS6e8irC604ow3blFp24h9Giyso0mukBYQl1Ed5UIiLj1KuhEiVRBGkJN6qg6 CqVTrRB1j3SLvLp4HFfwP5WYfZkDLDSRa6IhC5XuGXPHgKj0HazIiw9fX3z8Yb/hFIg59l8HWugS CQT5X8hn4Y60lZ5p2RpoJuF+WhdzgglfOI44QwQCFmchfxkA9w1QFbJXMGb1v//u+GKBsP1OutXu OPGwfRPpNCRi87gvLfX59V0xSQKw7r35ro8Fp7Wl7r74GInZd2vR3e458f9mAOuv4o+tQpSz05QL lEGURKiz8djwnJRkLp2XkiQFCDxxppLISH8czBzhnNZwhL2QQQ/4QAkODnWOYZImpzsVSmEjkA29 kNEoqCU/0opa8iOSwCAOiVH7j73Xgp84JDjvuQXVASYYlyyMKsRABvABZMhw8HMLn1ZGAdNgAKNA VDBVj3boBdjyoJgwDdZCWK654A0yEf4pT7IQt5Tw8YnSJcmIjEMpRyl/qYuEqaAWpwloop/hmC/E EcKtJGWkHkRxTgh70ST/4C7PzzAhHSrI4y5magGjS+gU6KEjMmApPXEEaTFxnIyHISYuaNXv/ia0 dyrroeDExARgC2gFgbdwLEzqwKypqSm9UAO8tW7dOlYEA5ggU2DuTFxr6nrdAi9KrMUPOAd3QeRZ JOHjRpqoEKs6btUk3+JVhOVSSjRAWg67VK4fNKg0u5n/j69e2XReRsj8E3KVsHwJPdNCAVc8lbWX +4CrIuRURwOL/c6yaGhrKLQ9EtmV8nPtSYQnU9GpRPx4MnEtFr+ZTD2OB7hepJw3Od/zamCW86jB edLkfJ7pfJsTMAuC7j8MdMwS998PDjpmHdDKbyYCZm/ITAbNhM8iLZhLwma+YzoiP5qcd4nIE59z MJncH4/P76iZ217VMbe5q2d2/6IurrkruhcM9vQtXbKs1/4zheXuDyGwcVgv1ujIkSOs15kzZy5c uHDt2rX79++/ePb0zauXr1+//vDhQ/lvNv8T+vr164tXd+/ev3T1yq0rl29ev3br2tWbN27cAKJd v3bn9KkLAO9t27aMrOtdsWrBor55s7vaZrTMm9nWNXtee8uM+kXfzaAxg2/Mkkdm7SWTXfasd8Hg glm9aG6YmaqdX9XS07h4ae+SvmWEExFL3BJFBIYWWqvMqhAVtkxnwFjwtZXYLGwEuhDVCn6aCBW6 eMQSE2zatmxVD5p4+RC1tNKLsryL9NDFO/454+kCoPGCk76qS54KCpFBkl6KSUhMSPCFSUlYoU4r 5Iaw/cgPgo8AYvRFD0NjABXElHPEpGQ6YiJpY9dNQQwh5RKmlPdogmSk5kIrt1R0Cx8xOPDhQNZN rqPgeMZwSwXyBKDyQwc+s5Bj5U9uvSavl5RAKCzvTv2XVGr+TSUkVEZ4lAtkA3y5+tVcBLUEU/YK pJ98Mq8/fIkk7b8BdNcuRHBKAV2khjCy2MW+ux0cE3jwwTxEQ7zgBJLPP3x/+u6rwA2IJx7y3fxk bn+x79SBknH7uqw39gmZfegVsO8ddbWJBIl0icGgYCz9y4VA9qUxmGc/fwxnrLXRivv2eRhIK0q8 cCFpu/3NAJYXweUEkyhnkxDxxD3EccVxSKrS0UVS41ZJjZKDU9uDklvOeJ3rOrmBMh7GghDmzKNC yiPxoQ0i63EAI8OJzum+0P0CNYc9mABJsiG9GJE6AgAg/eWKPegHEHBgDLi/HqiPq6ijgXFp5c9c Rue2r69v5cqV+myLErgAbqAvAAKFjI4NGgizGZfu9AJjUREoEbBDBpJVytGuh6yLdOtxqHiJlXxE LBEDOJYsBhPXCWGoxCdooMIQ+AFIpAlij44Emsg+yn1yBd6j1TtjqIhJSR2OTKIVU+EzL9SKGIJb +MjIEi0BiBMvgZ84gJkyME6AD19xHuO3ycnJvXv37t69G2gFkIIDbAXdQvr0EKI7df1zBO+dGhzk 8HEmo2hqDA3JeEpN1psRTcwUv2EeJf7EWs5aWuU9SB6GqEgbhCch6aSkjiTd8Z5OKaj8mPEImVKt rE4FQn9pxEI2k+cWfirDuZlMxVJpLvsiGP6uc/8xTdLxZ4PhhkCkKRTrCvi7Q8H+UHAoFh0PB3dG w+dCzuV48GXaeZVx3ueczxXO63rnTYPzrC34Ykb4Q1vw66yY6Yqa7rjpcUyvzz67GnbMBsds9Znd IbMnYnbFLNhaa4HXl4HApxU+05M03dFPTfFnBWdfQ2GyPr+4p2tgZd/wqrUD/cOrFw+MLR3qH1re u8K+6VdfpyP+tV+2bRvftWvi4JHDx04cP3fu3OXLl69fv3737t1Hjx49efIEgPXp06/f3fATff78 +dmzZ6+e3X7++MbjB0+fPHx29+GjS9euHzk+NbFvcvfeg1u27x7buG54zcjSoSXdyxfMWbSstXOh U2Uae018g2k8aGa+NW0vzbxHpuuJWfLEtF4wjVUtMxpLnxIO9ixe27+id/mKhT1LiEyil1Ahbllf hYF2B8sqiJDK5jJuLCCj4FdGIvboqN3x8+JOIyc0eBuWUjjGixYNZIdwSV0Y1x4E0/lTIEMylHTn 1uNARCDKvUwLMSIa4DAit6jFJAmrO10UvRB9kYevVupeJqfCLcIQypFELRUIPnqwVrOmxB44KFQX TRPSpOCjELyijrpFG5LWEdPfc5eMSo3iuYJbpsOtRT1lpFb46EQPa4E9jM6tWinVS5Kai6fWI6vr V1Rq/k1/hhrul6nsry/jy8vfzHWAyxcDWHnqfh9L0CoUjVmY4hK+DPptXFKnwQqUnhXZJ17PwU8B Ml6C680XfYoHZrJPlbgeGwuw7OeJrl77Pz3xCkSccFwQzY5ljXRHKqN/YISKWPgCbW8tnnv0ydx4 Ay4E1dkHbxH3Y0WEQ+Tfv/cTLG7ZkNpvhDvbDCL02QCkJFIVpEOL04s6pQ4wmJRsFeThk8uAI0JL 4BtwDCVMiNMdBECOo4IMMEsKOTjJfZzlgBsQj2ATqAiQxNmvLpIhvYKKKGHSET0CQ9CSJUvoBTij O1gBdIUBSKJkgftCdn0jG2QAPuC810dj/EGsh1Wc/UrBWIVa7EczerAHJVKFhYzLYQ9hD5PFBvxj M/T0lzPwGK5QchSRs5R3CFQvrQhVkP01QflQrsAz+EpoiRKTGA55aUYbOqnTBQOQlzGQd6uOCEgG Dg6EJElFAtwiwLhaa/gMjTc4gNeuXavHgawITKaP98BJoKUzZ85wGAOeqIO3du3ahUsBVepCX5ZA j0k4xQFhCOxxCdQFh2XCk8ya0eVAxZiCyp2HxVjwEYBPBduYMgctrqMjBsMXqY4MpPlCdPdKSBNE g3eciHSiwHdnb0NdpFtRLpPNZ3OFXL6YL2QKxbT7fnDLT6WzSVaWUzMeTScjqUQgmfAn4oFEMgjw Sua4Zvvjc0OpoXB8TTK7Lx48lI5ezzr3qoKvG5y3Tc6nFudLm/O1zfnW7vzo8JtZwc9zAt/mhe0T rO6Q/axwMRjL/brVCsf021eMmpUu3hr1mdWOWeOzX9Xa6HKGHPthYrfzcEb2cpV/zdjAioFFfYuG BpetXTG0pm9gpLd/6Yqh5StX9o+MrGKlWMedO3eyIvv2HThw4NCRqePHTpw8dcou7IULF8BYDx48 ADC9f//+w4cPHz9+/CfvuPr27cfbt++fP3/58OHjJ/ce3Lx89cTx84cPnZw4sHf7xI7VG0eXr1o2 vHrNwNCqVavsA9ClvRs65w62tBxoatqX7jfNm03rYzPrpem5bQafmVmfTd0zM/OKWXDXtDXPXrSg T6OM9Ix3tw61zuhobGllg9bW2jcvKDxYQdaRRWRriFhBgkHhREhrO0NUuFVUKGAghRALigYIbSJ0 KjwghQSaPb6Gc4PFNoEABJjAEwQYYjAhJD0+MvSipO6Jufba34BScgBGaDiY9CVcKeGIhDOkkC60 wimHHcre1r7pD8QhOAwneQzAKpSjTXsBhZDXCqlJY6EcnVQoPf2uLfbfBmKGxoWU1tCjW44SlDCu ZOQB9HhdkGcILMH5EAYjYMGRS54YFXQiSas4EAKlmlsvpxL3N5UIh/yjT8SwMMpxQFfXjLn75stb Y+7bR1lZfyhsv/PkEmEGxqUCRC518wXt6xKiKSecePru62v7dApAE3IC4UA4Jq22u8+v91Sdf2Nu /yjJlDRH0i8+m0dvv7ifKgLjCBdXg0sapJy0/Bj28LO5887cemNeY+p78wi1oQr77nh/JAVa09h0 ELT6ewCsX4Yje0D7x+57FyVoDygZ6XgmPZGVlLzIVsgoTyFJR7IDJ7ceAgFNKIVgOKFBMBzVynRA GW4Ro67uaANJ0IoMBzC9+FMbjAVOIpnShFpG53yFo29ZcSszwD0gJIAXTFpBVGiGCaGNOhyaAF6A KtK8vkI0NjYGCIDJWJR0Rwny2IZVQoSYLYAlvAihDQGhIhyifI39TBxjIDh4TN6QAyHSjRKWcg23 ZDo66gCAUIUfbMJ2kROTxT8QYwkMMSLKGQid5COUo4GB4CDPoHgDJSj0SBbSyxMQU7eusdZablGi VdZC4K6BgQFOYuARjgIz4SKwJgQ82rBhw9GjR0+fPn3r1q3Lly+fPXsWsLVv3z6AFCc3rXQEaWn5 kF/qvuVBny0Ou79g2N/fj0JWRAGguGJ0ZX8v3nAFJb7CKh20GMyOw2BNQZYjRkeIukhuoS8ykDiI oVze0xHCkUBJvXyl0EMdjsh+xyqV5MqmgVQVXNl0jqtA2HOlE1y5bDKbSaSywN5UIpfhiuaykWxm VijWGU2uDUU3JzPnE6Fr+eTbGudrS9Qs8JlFQfvdqT7HPqkCS81zzFz7Vaqfr/n2+j7X+TrH+TTT +TzL+d7tfukKgLUxYjYF7TXuN5unvw7fGn8Rd5aumb9iw6Kezeu6169esWrVytHR9WsGuDasG9u0 wT5c5A+M3e6vI+zdf2DfwUMqDx45evjY1JGpYydOn7p48eKNGzdu3bh59/aduy49evDw1Qv7Mzg/ fvywnwa+eHHnzh1W//Tps8ePn5yaOnHkyLGpQ1N7d+5du37b4PC65SMrV4wODgyvWDG0bLC/b0Vf z4qli5b1dM+fN9w5Z3BG28WWprMVw6Z5k2m/aBpPm9YHpvGOaTtvZlw0886Y2SfM3OWL5/Qt7J3d zrq3z2pp7WgCXTW3tXPVNzUTCayU1ovF1YqLiApaCWMXVlliIxNmRD58RQUyVBD2AgOiAtlIcjWL CAbdEgwWuUx/HYLuCj9aYRJIkA0Yl6gQXR760ZZHDCZ1SqmVmHICFWQoRdQVh4pVkZqUSaQZEraA EKYLo1P+pMprooIeNhFKGBSiAsfrqLnAB05JwIM76LHzd78ZKQ6EJQJe9BIO07GIMCapFXkIVV4X hJk+bpT3vCb6esMhJj1UUCUm5M7151tRifWb/gnhJn0J/dIH+6+ZLdbhiqSdaIbWcl+DsSIRd2FK kIV6yPHFnEDCoit/QrAGaXsFQ1ySBJjBufXDXLevfnCxlzS4X0V/8fFH6bPCoPudKvvNLUvl2lxh 7lwKZB99sg+unGSNE8w8+mAefXOfYKEtaN+GxUXQYPkfj6+4/ufIDUVL5beqsw3YgTZduaGvbUnS IZtAJCYd2HAQ4FCElGLgaPciT94hqem5EcRRCqzRYydgCghGuKG1tRXsAqZBmC5oQDNJkGzIuUtH Dma9LkuYhozJ6BJAlfAQwIvRsQ0lMDUEAnrqgzC4hCaBNoajF2o5+8EB4+PjlJz9oCsgIFAAUxkX FIVt9CIp0x1t6JTlWIISATj4StnuIW5JaR0wRMmM5EARSYRModRGNlHiQADvqRckkIFj8SR87McA RsESSohbxGjCyUp2VFCCPL0YEQ30kjZsg6jAKedDOIcmmCW7p88bKrQydyYIlsJR69ats+/dnpo6 cuTI5OQkyGmZ++oscBL1w4cPwz916tSFCxeAWcePHz948CAwa+fOnSAtwNnmzZvRgDAOh+iIk+Vn FkLPHYFZWjiiQqcgNuAT7JF/NFMBLPI4rpMz8SoTR0akoxEOJIdDkhFJTCSOBCDcCIkJ6TaTSruX RVelK13kymFUtlCRy1fmCzXFHFdtIVuTz1QV7VVRzBYxPJ8BbNUkw7WpSF8otDKROBrynU5Gn2Wc d1VhM9Nn5kftM6f+sBkImBU+szRgenz2XwiCtxbr8ttrQcR0hX90Rr/NDn/p9P3oCll0tQpc5Zgd EbPHb/aHzYmQfafDlqD9JHFR9mODs6Ot8sSS2Ru3bB3bsHFk9Zax9Ts2bt42tn4TAGvj+nVbNm3c vnXL+LbtO8ftv1dgvcbH+f/uvXsByQdYZf536NChY8eOnT195sa1608ePX75/MWLZ8+fPXn69PGT xw8f3b59+8qVKxcuXLp48TLXpUtXTp06Q98tm9evX7d61eja/sHhnoH+RfaHrPoHB1cNLO0ZWtY7 PDB3aMWcJQMr+0dXd6242TzvVHjYdBwxDSdMx0Uz64ppPWcaj5hZZ039IZPdYXLdF+NzTnV2lX42 Z27nUMfsOS3tM+oamwqVVZzOWlsihFDxSDGsbUskkzeIdkWUG+mWFO1KcZCymbp7TBFNkILECydG RAkbCj3araWAmSbESKTKqAIT9CViCV3qniRixDPZAAjiER1hepGpjh4p/v8MOOglzdYj0zgJYcEa a5ybMejLEHSnhE+rTGIgyagXHHtalR0NmgUCSKKHjpxoNKEHDeJImFtkKNVdtwhIIURHmKiSq1GL EiTVBHliNEEe9oLcEf6SSkL/Pv1vdv/7koAUM7OT85CHz/7CM9fNb+biOxOKxiw2kkwJoDixJNBn uicqApbpBABDpQ8HHV/CCWfhRcN2eVikV28/PH/11gnYx0nwWcYrH81VUJHbqt/k0b86dALxl5/M k9JzrCgchLlkFWJW0hfmKq19pAi6sr8eHUjbjyODKXv7GYxl+yYj+jFqa2X5HC3Ppf/LS6tgEnkc b79pbxP3RL82ADuBHascBJFZdPhRp9QtrdrVEN0pYZLg9NyIQ5STlYMZHAOHoxR0IphFnVb41N38 ZhUCUNra7L8V4oznJCZJcyQDevQQi9QpcAaHjojBxBhsIOWJz9CkVLSRCkmC8OkLU2oxidMdtWvX rt20aRMYq7+/HwvBWAwHMS4WCtYIiAiloRwNNAHsgFnCYWhGgPlCgjgyko7MBavkE49IGeQX/EzS 4Zbsg+tkJ/LYzFy4pRcC+J+JaGjvwEAzYggoLTIEYpT0gmjCEmwQWIGoYyQmQdRRSKkmiLpu4WM8 FdYC/+CTkZGRsbExXHTgwIHz58/fuWMfZnCygrcmJiY4k4FQgFT9AzT9DjSQa697UCOw2/0xYFr3 uD8/hx60oROkBXTDyYyCt/XskFJgC8fOcf+BmOxnOpRMkCOW+SoFe6Gr/I5L8RWtHsnPOFnkOt66 GndBOByFfyZ8KLKBTni7HwsW8zmuQi7LVczmuMTPc0xXVYJRuepqqrkaaqrrq6tqq6tqbDiwnvSk W7YpnWzNZfpjsaFU6lA8MJWJ3ko7jyr97+udLy3+LzOd73N8X+cHvnW5nwwuDJtFPvsPCZe6nw8C vLgWh+y1ImBWxcw6n9kcNrsdsy9g9jlmv/szhQccM+HYt5IOxQFnnxoz9+LOnsrKi/Pm7Rpbu2Gg f+XyFSODQ8ODK1YPr1y3ds3mjRvAWDvHt7OIHumTXPA0QPnatWuPHj169+btpw8fv3z6/PH9B+qv X7569eIlSOv79+9fvnz59OnLu3cfXr168/z5yxu370ydPLVn17atm8ZG1q4ZGh0ZXD0ytGZ008Yd u3cd2Du+Z3IHYbFtz+TWkb2nV02c7NpkZq422QnTeNy0njQzz5nWM6b2qCmeMcFJ07jDtO81i/a/ zq042TWjRQCrdkFFY0trRXVNMpONJVlEFqoU8G7g20WpLJa+cUioEz/amKyEZCip24VxSasMUYfp 7T4vGNQEKXJgwkFGSQ/iFjHJixBDmJgUaKAkDsXUxidQbQhOwx1SLkTuVVR78hBdkIG8uCWGkfSC 39sIYBfEsESS6ohyhCH0a2jEkIeowIQD39NPya2MwQyUaxTk4SDGroGQpM6eoruIOr1kDJIogdBA X209uiDmaaMOU9oQkFV0p+INSgWdtKLQ41CHPBl6eSTOL6kk8SsqSUzLlG7+XyKc9wdkEQRxn0KJ c/+HufXZvnudK+Z+kwlcYn8+Wc16P7teNCqOL/D6w6c3H787vogTyVmM5UKZ0hvhQU7gJyr+kL7j dfuLufutpB8JNwTcuwAdY04o/fwD8Mu2CFpZy9xx7Kj+qPsvGV0KpB++N+/swzbQlfvBYiD59JN5 ++kbg6LRAjQ9CfubASxIHAW9thkVIptkQdIhmyhriJR04JO5yDLKPspNiNFX3dlgbB5kgCPes5BB 932VHKWgE1AOfD2xoDLgvpgUvKLkJYxCX45bDmD6Cv1w7gIywAqADPp2uJ/ZoZwjGXntWPqikyZK DLM5z02LqAVAAFAgDm8GxRI0r1plv5LCwY9tHPA68hkLASRRy1ioImuTT7kF62AY+jUvhsYSEAD6 MR5vaCDld+S5ZXRcV+4cvK2Exa0IAexUsqauuYhgogSF2KPRGdFDkOqiJYDg6AyQDxHDDDwGUaG7 /EadedGq2aG8XAYEuWDBAn1EqO+rQUePHr148eKDBw8+ca5++fLq1aunT5+Ct65fv37p0qUzZ86A rqCTLoGrOKr1IRRICwJm0UoJ6Z0a+JyQ6Ovrw+d4khEJDJYYl8JhLeBQh4mdWMURi3uZGu7CgV6e 9YgwxrdyZsl3LuEfSm8JIAnI4XKgSLdyIC61p7V9dyVlRVUFt4WaYparWJGtsG8YLeaqKjLVVdma 6kyxMl2oyObtBQzjSmcLqUw+la9MZIvRbC6Wsw1VhfziRKQ3kzgSDZxIRR/HnCdx50XaeVd03jb6 PrQEv7ZFvs+ImU7HzA+Yhe5zLGBWn/sFLK4hx6xxX5G11bEAa9Ixh8Nmr2P2ALMC9naH+z2tXufH Uv+XRY5pjL7POZfzvks553wuci4bXjs6tAbkM7xydNXA8NAg1+jwCNe6deuAvywKS2MfXJ09e+PG DQDWm1evBaooQVoCOr+kdx8/3bp778KpM1MHD+uR56lzp0+fP3P+zOVL56+dPX754J6pbXuPci3c 8mrW6getG83iA6btsmm5aNrOmTlXTcdJ0zZlqg6b6iOmfty0TJgFI6aq893i3r7Z8+YzRHNFHe61 Xs3m0i4oYqGUf7ReVRWVtdWlPx7YrTAVMDSJuNVya4nZLy5MKj3Zkgx8jzx5xQYchNlZlNLmNUmM oCL8CEKhAWEXyEMkBB51KoAJBS2SQhhqRYnkvUiWBohbwRF1FNEdpiQ9YboL8UBUuMUYpXqo3DCI XphNRb08lIO8NCBPq2QwT2aIMJIuwlJIogEBmPSFSRfcgn6mptEpZQ9NEBVvOoyCQtVRJf1eqzqi GSatHpO6NP+SaPq3qNTt/ykqBxy69DVwfddd9T+YLkjSy9ntF8gduyDuMydcHvA5Tz6577IKBG0X QSW0uO/GsqsSSHIF7ceDkG19+NXc+2Tcl2wR4iWuBVOCUpHs4w/mpf2oMWlf8eCzsC88/SwtYH+G p8wwa9s/3jKQXnyqW/sIzEaDFvL/8nKWj+uRmiDq7Ad2DnlHW0I7VmkIDluLTaIQZ2PAJB+RaJTI EFO6oQlJyN0+lpABA4GTODhBLWvcl6pzZOpBBU3ABXADrUCokZERgBeHvdIiFfictXTUR0ucuJz9 YAKhDbojD6EKScAB2xuzMYY6SIJTGTs1F5qYiB5lMSh96YIZaB4aGuKwh7ANdAWT855SxkCkbCai 9IoGZs2RD0xhXG8WwB38gOWUkPCNTNUDGEaH8AlpRZlCzoQwD6dhp1yHGPLii1DIRBhaUIO5Q1S4 ZVwGhagIMDG0bMBg6swXSQhLcAumymmgTIR1GtGEAB6jFaJJnl+2bBkYiHUBYHH67t279/Tp02As 7yvP3759c59kWPr48eObN2/u379/5coVMNa5cxywp4FTu3bt0r865AiH9FhrcnKSCk1bt27ldNe/ /dTzSAzQ2mEtM1Kp4TCMaeIH5ouXcBduJHRJxCJ864UuYcB6QbgOV0AwtQQe5VgW921JEL20THKd CCWiioK9Kgu1xVx1PlvI2Y8A0/TNcdpzJXPZRDYby3ClYnGuWDQYjQT0bwyz8WQ+aYULOQIbYyo6 k/nufPXBcPZovHg76DyM+18XnU91zqcmP9fnFveb7zMdM8f9btZ8vRzL/RixL2SW+exLR/Wd976A WeqzD7oAYXr76BJXuMtH9zd1zvNK507OdzvrXE6GLiWCt+LO7YRzN5a+EYwdjFfsjxb6ls4bHFg8 unZs3cZNU2MHz245vmvy4PjEvu0T67n27Jncv/8gq3n79u0PHz5oFf6KPnz49P7pk1cP7t96dPXG A/sTh2euXpo6cHxi256xTWuGVq+cMWKKi16mN5n6SVN9zjRdNc2XTOsVM/OGmXHNNF4ytedMy6Sp 32Uqd5j8VtO21jhVpq2hpZgufQMvmclG4olMvpBwH0GyLkQC60tUQKCrGvDw9IrThAAVrTtEnVbi BwF3VS1R98iNlxJxS6unR62Uij0vVLwSDgFJniQgiUOFExygA5EJkybqHj6AYJJU4dMdeWUGBbAS Ahqoi2ile6mnS9KpLiLkufWGoAIp1SvJowQZDJZC6de4yvBeX2xmc0ktxqgXJbfwEZY8YgjTCxk2 ERYyEALUEWZeaIbJ0K4tJbgGeXZq29JFt5oUJM0iDUqTNxe5lFK9/jkhjxjC6k5HSq+v+Gr6TyDm DFJxAZYgVxlwCUUTOCQSCupLVKFA6dtU9rO8aMZ+MuiP6FnRdCyWABb09JN59tkgjEapffDlFwDL jRf6Mpz9t4dPP5jXeldWIOKhK3tZtdOGeXZOvyhV9v952TzOT/z/0+SN+xN5MQcR09pF7AqdNxB1 Egp8WiVPhXCHQ+rh/FZqow4hrM2j3UVJX45wPe/RI5/ly5cDswRuuOVAFVzgliaOc8Q48iH3kYr9 XUIA1tKlSwFYHMC0IsyhCziggh7wjYhTGXlGxAASIlYhA5EWtYEpsZAUKfiFZuAaCAkkwbgr3Z+C 4aSnApLDMJRDWMLU0KYK/kGhB1w48lGCKupwGFdpSP6hF9gFfEATXeQfzIDIL5Dq+BNf0Qop38GB XF9aUisK0casGRQUIjgFB+WQLIRDK7OjrqWkl6x1nVGSRwA93CLGeYMAFfhgXzyMM5kUxPTh6NkS SzA6Orpt2zYw06VLl16/fq0z76/o5cuX3q/XcUIfOnRoYmJiy5YtwCkQLXBqeHiYOoRa3L7WJZgr VqxYuHAhNuBSWc4UpJO1g5gUpT0Dp7/yjydZX4g6nmfidEGG5UCAW9VhyifI4FJI37Kil24hd+ky GToVS+GNZygZCyVVHND5imwhj0C8kObSV9oZ016pbDqZSaRT8VQylI5xpXJRrmI2UpGL5iqSXMnq DFddKtmYzQyHomvjqcNR52Qmcqnaud4Q+Nwa/NIW+twS+tgUeFsXeFXtvKwMcL1rTHxsSX+ZkbRX R+BDq/O2xXnV6Lyrdt5Wla53VUF7VQTfFgMvM/43+dCLbOhJ0vcgHXyUDd/LRm4m/KeyIa6pcPZ0 omJg+eKRoWVjm4c3bFu9ft3omtVD89evmbNmeHD5Kq6VIwMjY8Nr1oytX79x+/btx44de/TokVbh zwTOfv367fPnL988ff0aiPXg040br06cvjC+a3J0aEtfz0h39/bGxsHGDtO5yDRsNLXrTN1R03TC tF00My6bWZftd7AaT5maY6Zxp6neYlJrTGLUVPTaqyozmAz2aCBwlUWzmWyuaAOABSW9sJ0pWaOq ikr70a274pS0Kv6RJMitwPQ/0FE8UEK0wtcuEMGBygMGoqI6i+2Fisdnk4I2BA7YuUQUJQEJ04MX SrMQWRQmrcSttrlSAXVKmxfcL0VJv0akSbAAoiKSErp4AfwTLiG3My4lZkinSIPKSLqjBFV0lDAd ZTbaEGN28gP6NSOGliQldTgogRiCLshoG0o/GhCQPejUuMh4AyHDrfyDDZqXhpB+dEJUXB12UnIg JM6fiY7Sr7o3NVlS7iI0U9Lkyf9HkQu2PPhinwNZf+Fp6+yw/TwOln3mFC7eeWdKWMf9ojq8VJQC t9pHVlzPPprnn/4SYLnD2c/y3DdrucOFYk48DXR7+Orjm49fLcYS3w0Lq1HP2MS0fF1/R/pz9Cik vNhVFLJD2M/KQdrVEBxu2T+lnu4OR5L9xsYjbZHgdArCoRfELoLYk3SEaOWo5uTmXAfQcIL29fWB qGCCsTi8OeyBC8AUIA4wCxm6kOnQLATDiQvM6pn+BrogC2Qfxbjf6JIGEAP2MCKWYDYaYNJE9mQi TFCbn+yJZj2qoS8awFhYpYMfsMWR39/fj4W06qQnETMdSpyDcoagorkzKcTQRh0OymUAA2EDXWBi mGZEE/5R6sGHroMtKe+UE6ZiMK72EpYcznnPWPgK4wWS0AzTngwuHMEezy1MHDvVl6ERQBLCVDyj p0SYpxWH5Bn6yuG4hVVDD8MxKMRtb2/v+vXrDx48ePHixT+/2vv79+/e860fP35Qf/LkydmzZ5GH jhw5sn//fg5sQDYLrSFYU33tnRL/43yICCEwmCMzwjy0UeJPVoFZ4Adu8S11nYU6ANiYuAt/ymOK QB0PIjTIGwpRz/mQ6/XShyzgJ4ux3O4oZwgGwpnNFVVNxcraYrEatblsLgOgSibSCcEsrmQ+myrk 0sV8pqLAVZEuctWmizWpQk2yWJ0o6GvysZoqruqKXF11cUMsuS2Tf+TPPA3lQVTvG3zfZoTMrOiP WYFvHb7vM30/Zvm/zQh8anHe1jkvq5yneedJznmc8nFdiTpXY869mP9BIvg8Hn6ZjL5JJrieJKJP k7EHqfjtaOhGOHQrGrkdi3Htakxd7J05vn7Vrk2jW7aPb9+5a+OuTet3bNi7afXEhpHda8d2rVm7 fOP6pWMszzDXhg2btm/fcfjw4Rs3bnz60wuxvn79+v79e0rdfvnyDaz14f3rh/eeXzx3fXJyP+Bs xdCy3v4ls7vmdXZ3Nc46kq/flZppaheb2h2mertpO2pmTNmr5bCp22sqYG4whTUmvdpehT6T7zW5 4sZAeCWbhiHiqXS2UMxXVBYqq4h8Ypg/GIhnbUytL/TTqkFUIIkRDzRRp4QkIBJHMmhTqCiWPIJD ySg2PlxoRQrlsKckSXKrQGJ3s3mVZiFlTna0IIUbZaXwg8o7qolRZACthLSIUdCJEipeqCMJUWFE wQiIimSwCjEpxGYUUkeSEekiSXRKrep0RABCgC64AsIwVCEA0UvToSLltCKPAF3kHDkKPgKSxxhx 0M8teuiijq4yy0HGmyNEBZ0I0CQZCCZilOVMSHNRR69JOlGCvDi0ig/JEoi+MvI/mSx8ATeFA6W3 ZNmvSfliYfdt6c+/m6f6UZ1A2B+KBsIxvasdBOQvfaWdapKr/CPCPwOs6edhPvu9rlDEvgrLH3Ki iedvPliARd0X1JuxSl/8+jdB1f/UQv40KLfEmTaSNh77jYCDyQ7RQcumokk7n62ODE3ISAN9aUKA ZMSfjxy9OggR0y6ihFACkwyoUx+wAibgCF+6dCnHJye3h7HQgB44nKwcvVToRQ6lIzgAAU5izuNF 7o/YwFRiRQBJTn2dxMqS8JVhGZ00iloGhYlVTAFi85Ntyc70daGIfVjFMc/QepQF2KJcvXo1YEIg A/3oQa0yDhUI5QyK5eih9LAO3qNVKUaEJDiGVpQwNK0wsUeOQpIK/mQ58DZDQFRIDTicxcLbMhti dIbAJwzqPTljaAjHol8DYQ/eBiNSwscbGpES5dziKMTURSbBZxRZizbcwtxZKdyiD+80CppxCGAI F+3atevUqVNPnz7VEevRixcv7t+//+jRI4Gt169fX7169eTJk3v37t25075w3/2Xa+PALNaUibAW 2MkSAOyE7fD8Mvf9sYQHHJTIqzJVZnsBwPLhCpQwKYkxC/mTkkl5fvZI3tDZoNakRUv20iOoWNKe WBwPkF2XeCKVSEbyyShnTTYFrsomUxkOyjhNNMfidErhvWRlPF2VyDRF882xQjZfz5XP1nHlspX5 XFWuojJfWVVZSFcVM52pQFcusi3u7M6GL8eD11KRR0XnVb3zZZZjX4W12P1YcIn91O/7POfLHOdj i/O6znlR8D9OOw/C0buB0IV05mImeyuVuJ1O6u3wT5POs5RzL+PcSTk3ss6donO7YCu3M879gnMn 6TzMhXa1tJ1Z0juxZe/Jg6cPnDs9efrEkWN7JvdvnxjfMr55/di2rWu3btm2dceO8d2skd4WC5h+ 9ODh54//9UtH331+euvyzeMHp3Zu3zC6ann30h6gVWf3vO6li+Z1rV3Us6lz6FVd9630ctOwztRs MnVbTM1mU7XRFMdMbrXJD5vMoEmNmPSoaRgz+QETqz3s5CaSGfszlFBVbV0qm6NkubWyrCYJikWH 2B0QAQwRCewF4SqvVXy3vUTciqgjgBgbAbXEBvohKooZyO7MaWJQwobw4PBmh0pMgceJzubVWS5i FyNGqwj9aFZ8QnTUiJTSLI5kbPi5RMXDB+iHY20q+ylAZXVMgkMrGkrjTWcbEWqVW2QYdbrIZgEa bhGT06jARPNPh4hsQBXK3UnYETEG+yndcf5AV+iEiYDsh4k8HARcZVYbU0Ah9nsEB/LciAxMjKGU 2nKTNHeROLSi0LrP/ZiSWwgxTVylgkpNbqf/bCKIbByVPsJzy1D+4Ufz5OVb91ei7Qsd8BOeowzb H9GxT7BsD7xZ/h0s95kTAOvuRxeWTQMsKBqd/qUdUJR9aRZACkwXe/fN2BHtFeSaBlj/P6CfQodb goww1a5gPwgYKQq12dhXpBudyvDZGAiQfdhORLz0SAm7CD6nHRAE3EOegoMwpC1EgqMV4izUQxfO RW51LoIPOLB1ssLhyOeg5XDVcywkIXrBBGPp6BXiEfAigZJnOfsRFgZSroToyHFLqoIQ40iGMFWb nwq3sgHldKcCHGFocAPnOhgLAmP1u29sAmFw0nOKoxa34B8miGZmhwHwUYI25ogNMJWpEUBMI1LH pRYAuiAAJcgoJdEkhXgbDk6WPEzqSgSsC63SSYkGfMXQ+BNiLiBOhsY8+B7hE6zCNkExWhlU2ZaS ETHD9Za1B7VKeUQIg2IJCunLxHEIxKLgIgZCnplShwNIAjMdPXr0ypUrb968UcISAbMuXLhw6NAh fev5/Pnz+pRwvft6rR3uu+A3b968wf3xImJAFqJfg7LQLAokbUyBRce3yMhXii56IUN4QCihRBKH 4Gc5GUIS0pJ5xK38KdJTK65sIZ/OZanQSl9WhgUERcWjkWwolo8ksslMIZPXo5RiVbGyBsRkv+xe W53mKlRl85WZZFWOK1KdDVWma2PxmmhsvhNYFIqOhgJjscjJpHOxGPpS6ZimiAFOzfX/6Hd/73mZ Y/oDZihmRpJmVcYMpszyhOmLmd64WRz+0Rn8NMN5W+d7WeU8z/ueZp271c79WudZtfPc/aXndzX2 i1yf6y0Ue9vgPK+118t6522z83lG8NusiGmJv4o7R4oVL5ctn5g8cmTq7LmzV7nOnDp5/NjRncf2 bzu059COif3bdu7auW33ru1HDh2+f/ee/P+v0PO396/ePnvs4LGJ8YntW9dsWDfYP7yyb+XyodWD K4aWr9u4bWLy0MLRN9m2U6F5JtVjsgMmP2gyQyZNOWBygyY3ZK/qjSY7aoqjpn6j6dlmnOoPDXUd GiKdy1fW1IZj9tVoimeikTDwSkhQCWJZtYhEghKaQgKmyJWyrWJ6e5DcRd6jpK5IU/yIqGsTIcAO RcbrQkpkq9rj2iUvVdKEPH09/eoIU8StmNQlo8TLWDY4MxnUShsZmEStVogNi36NJZulAXIVl7RJ PwLIo0pZBT3c0gTRhPHcygzNl45ewod+mpE7fmniVBiIXhAVmDKYgajDQbPXV708zUjKJOyBKUJM RooYGiZiyHh8zx71pZVeHodbRoEYmr7l2iAkFVEQejxV/08Rc/oXp2U/6fMFogEngpfcDwEBQJF4 4vYb8/CTiUXsrzg7sSwASyDMr385WPqI0H6Y9/xT2UeELqj68xMsfadKK8GCWY5aw/EHr969RDiY KMEsIFqwBIqt2K+IBq+tvP5/jWQeVLp3iVumRthpB2pXuHnDbn72GAJsGG6Vp9gMBCilshV7rzy+ kacJMY5zznKIrIdaxJBHIV1IeYI4YCmhAeQ90MNRzcEJxAHEcFIigBJhLG4lw5FJneMTgCWMxTkK BwDB+UoXjmQ4dMQMzFaS5YjllgNbf8gK2WAP88UA+CAzUALEcY5y1Rl6ZGRk1apVS5faX20bcqnP fR0Xt4gBa1CIfjkEzViIJWjDAOxhIPSXJ3cquAJH4Rk5RIcBrfgZJibBR1K3SljUlVvlT5ZMGuBL MzbIjZQMqjkKo8DEsdQBSTgBq3AyhPHcen7AKmmDGAvlCgAWlyDRojMQXQC1YCzgFN4A6TJfuzCN jSzHxo0bJycnDx8+fOLECb2g8u3bt6XUZcyj/4+98wGJauv+/mEYGIZhGAaGYRgGhmEYBBEREURE BBEREUIiApEQIURCBAkRCSVRTAwlxUhKEpWKQkVFUVFRUVFRMbGosKjQqOgPFRXV5e73s8+y88zT vc/9Pe/7+/1e3vf5PYt991177bXX3nudvff6duZ4zrNnU1NT6NCwvb29ra0N30IwWANpgbpofufO HXiQFh0xWsGO9MLCEDtMB2JqwkDwTJApQ0yTwdCKnNGKnGmK85mFRfJadkk4EAWIOcYTDaH01JSM tNTM9DRyeflCVlJqdnJaUlZ2cnZOck52Sm5OeUpqRWraoDd8KxBbc0XW3dE5T2zGFen3J5KyTmal F6Wn5qckZiecSgidTo4O+T3jkeCjkPEmw60/7dwU1K9i77WrfvNvAPttqs8sXrP9TIZOnT9TB02c +pH2aq9+oUOxoVOpocoNdcamqp2q1qMBWaVN1brVOb+q8aharzofUvVBINqT4sDLioSJkfbdraHZ 1bWZldW9tfubC9trsyuLE/NTo1Ok6fm5ta3Nz3v31PMD8fx/SK9fv11dBUlPTc1NkOZmV5cWN1dX l9fXV1fWJhaXR9fWlzY2V+5MzzZe6kotVGnHVLRehWpV6JyKnlehVhVuUwmtKqVDpVxWqVdUylX9 h4SpfSr3jirqVUahcrtCCbF0+gpF+fdSJv8u4DJxNVn5QtblRs4VNy+jJrm+EDz6rHbruDOXg96k skKQsB1krwnF7w6L0EROLZuULUkujEjiYzwEj1DsSEP2FJrk8LIBZdOhJlViEwa51ZfgD+vopgpl 1MANCAVMoKZnZZKYRWKRGLd2N00wJXaQYwqyThgGBiOdykQgGlpt5diXsREdpDskQggleqIpo8WU 1ZCOULAsw0A4Ch3BVVZHFlEUHfIjkdnQYuhOmosETTqiF8hCV2JEGEtTFrDu7+97/BchmZjQkegf kKWkb0DpX+vc+hksu0d/XtB8ASmEW4XRV1d0BGDpm1j2F1/jHnKPB1h2p75HdURafnSN6UckGlH5 nKGk55/Uk/c/dHd2/boHm1MvVlPx/0WSsQkdiUyiiH9Yeewia4eTy1nD9qAWHdYrtRxMCFFmV1Al 5wuMtUBZr+gjwQJBDtADyOCko0hb2erkHH8SMskl/GMHucRFzkeEtAXoAJXAYYAV8I3c2CCU0hCM RawFWlkYC2UiPfGYKjoVnAQjBuVsxSxBGmBBRxQloNI1BBxBThOskdMcBghFDg9z9erVlpYWxtDY 2AgggAdmyajkNgkDI5ALrKFTrDFskTMAOjJPeD0MOfrFG+IQPEkVDcmRyKGGUIiinLMwNKQLEXIh yKU5U6AJPAoCpCA0MUgtPSIEqTAwGSQSuoMHfzBCclHGDkZkJcBzKbn0bAEuMQNAiDUZA01wb01N DdgIAm/hNy4Qko6OjrGxsZ2dnf39/cePHz98+BBc9fLly8+fj/62/9OnT9TKz69AZxjQVXd3d1dX F8zg4CAAC4i2aH6uZXp6GrCFw7nK2Kc5bofknhYXlFUUTwLFGBuXQNYYE4S4+lwILrq4C2hlffdG /0lgkn6EC8IzUDzY0nrRcDQcipgvcE+MRdOSYxmpidGsxFh2UiQnnZSUBrxNqQoHzkZDwz7beMi1 57c9CDl3wp7NgHMm7JsOeYe8SbfdCadTkkoSovlJ4YLkSL/Tc9MbeO4xPiaar2OoDeo3L1x2ahTV //O9VuPmq61mDDVvqDVDbRrqmU299qo3SeplTO0kqwmb/tJzk6EqwVI+/SGdC3b9+eebP5sPGdrU sJn6/Krd+O288emscfdM6Zv2ltnJ2+PD/b1jw9dGh4aGbl+71nNlsLfnxvXO4aGeifGh0YnRiemV qYnN+dnpyan52bnN9Y2nj5/E/z749u3b+/fvLywsTU3NTEzPTM7Mzi8tr25sHjx//enj9x9HWurb 77+9f/n22cMnqzMHa7OH7ZfV8dKDYLFKrFCuGhW9oO9aJbaqaI+KXVXpPSrzmkrtV2kDKvOmSh9U meMq+Y4qnlRGsUpOykpPO/pj0uTk1Px8/Ys8e42rxrJnVccDLCghOYnExUVBdgobh8UsW+ZI5yeJ ArU6IP+8sYQEOWqyKkSNtqihQNjm3GODsFmEQQ4hl/OWg5EqrIkdaStjgBBCMJhCh1YCbqQIyQBo AlCQk1Z6QQ2iFh4JvbBVBeLE94IF1Cx9SCxjDX1aCUJCkyp4CGUURE2MS7+QDiEmwcu8aIWaRQyV XLoTQCP6WENiBQvphVxMQVizeMyajX6NVhYdiX4SbcmZDgZpK0UITcuf5ExEmlv6oiM8DaUokn81 Mh8Ol9kd0VHFH+gIJ5n3kxxuj77V5Ii++qEBk+kqn80dZCXqxegN6ftbniA5Tcxn4vGt84+vafgT gKVf/uBy2Oz6Mzxccn3nS36INN8gag+//KoOP/xmeGOokX6it78imdRfz+6/g6RHoSORSRRZ8ewH tqLsScjc70f/sGOviiYLl2OFYwuhuY90Ew4sJOjILhJNViqrmWOIk45QB+ghros+hH2qOOyI0BIL YTgQEXJ+YVACPwclAZK2ACmCJbk8jwXi4TC1HioCVFWZL6Uk9BLg5eFowVtIrF+I6ELOVkIs1jBL LtEUIWPjcKEKSIQ1GmJBiO7oFxwAgbEAAXIHi6IACxiwBRKUaU44Z/DEcqbGIJkCBLJhOgzAPMC1 Dymiw0xxnZxleIYq8Qw5RYbEVUAopz+8nBHkFFGjOVVypfRlM4kqisjpBQUJKhRFgh8YIQ4RhyMR jAVJZEIifdE7xPAg6ZdBwtMFBrkEzIsJ4l4mLiAJeNRu/kFAnfm2C0DS3t6e9UPhjx8/3pj09etX efj927dvoK7V1dWBgQE8CSzr7+8fHR0dHx8HXc3OzoKutra2gGIbGxtLS0sUJyYmMNXT03Px4kVQ L0gXz8vbSilCjIRcYDFjY4QaW8V93Fcmrt1h3rWS11Gmp6ZlpmeQso6g6VGQPvJeTL9WNCEaiUXC sbA/EvSGA56Q353qdqd7vSWuUJk32mZELjkTRx3+SU94K2DsRV0HScaLFPuLRNvTsPHYazxyG0te B2nKF5jw+O54Q8P+yEw4MB8L74WNJym233MM/ftgjfmFQQ2PXBpXTRtqzqHTrEdNu9S8XS061ZKh Vk2ktW6oBVMHICWvGJ2xqQeGeudUin+OR5SKKpWiVJL6jqYTyPWmOrKZZcxn5dw/XdHT3n2n72bP 4K2Oq9dvDAx2XGy/fqH+TnfbwPVu0o1rN2/33ZkcnJgfmptYnV+4u/7g3v3nT5+9ff3mw7v3b169 BmZtb29zUbhew8PDExNT6+ubDx8/OXz1+vNXC1apj+rj/vv9ncfba/dWtxZmFseHl2eHVuaGhx8s d87dSmlWaRdUsENFu/VDVymXVeINlXRTZQ2q7Bv6BQ2kjBsqb1iljanMSZU5qJKuqpzk7uTgBbF/ 4kQxBwZXig0FcZXllieLnOvIRWRJJ6YkA7BYvbKqIXjZcSwE2qLDhZaFgVzWvEAElNkOLHuqUIBk i1n7goNRTj/CM02Qy/aBJ5xLCEdHdiV2ZBjSnBw5FL/jkLPX4nsXoXSEQcwCGiAkEP1acjlJ9EHw 83YXasjRgRGbCMnhpYhl6ZccCZrYRA7ByPgt+iV8SOzAAg2xD0Pv5NIXVXQtmlhDEo97hBH7FC2J zEV4CDmtREHoqOIPREP6pSOrUxpSlBGSy3SwgNzqAqEwQqLwF738f0ziF8vjAieFN6v0/Se7yy2f uNG5A/AETgq//k0/PvXsh3rwWe1/U/e/67RnJuElPfiq030U/rn0wEzSdvfbkUHSQ7r7Xd3/pD8y +PSr2v+kgHeGK8HEhzrpQZpXiEtObk3EmpoU/5T+Cy+tZQrmj2ZFwlJjhbH0IfYGZ4d1BMBIrGV1 4n800ZHziFxOBHTAJRxkaMpKlb6YMq0QEtKAMnIjRw4mcmkioZ3TUHAJB5w+Fcz4LQrUckoSI0FX QCiQkyAbIigSQTByo4taoBWRHmwkkIhAKzc5CLRgOOvmDcY5TOkOC8AvhIxHTiKIWnADRmgl2A68 JRBKEFWv+a3iK1eutJgvSkVOaIcHT0BI0Gc60h2m6Jpxcu4zF3IZgIyBOSKE4OmatYF75YSSc9xy spyYjJNcTltyhGJHwgPKKEAwFo8RaiXGiEGIVnTNYKwIRBUKjE0uCk1oK9ed3i2SVQExDByI27kQ 5u97rTD4Hz+AdUA/4CQBo9evXwcwPX/+XGLhH0lQ1/7+PqEaCCV/Vzg0NDQzM7O5ufngwQOqnjx5 8vDhw93dXXSk1djY2MLCAiAMunXrFhels7NTLoGMh5FwXRobzjfrS6QfF5O7m7IU848VZucd3W7E IeJb3JKQkkrKTkjJTUo7EU0rTshIyMyIZaTHcrJCGXgJH6YkJoRi0UC94W6y+5vswWZHqM4brPUE zni8lV5fnT/YEIpc9ITbvZHrznC/O3rH5R/2BMe9ngmfd9DvuhFwDwU9pAm/YzLgXPG61/zeByHn kwTf23Tbj2NB/dqqere+jzUQULfdasirxkFabn37atWttgy1bahHhnpsqGeSHOrQrZ761GOPegO0 AleRXGZuV8phMqVq11B14RdBo6t9uLtjpLGxoa3twqX6i1eauzov9Lc39bZ2tF8fHBibGp5ZmNxa e7C9/nBne+/Rwyev3jz+/ttPiPztO9Dq8PnBw/sPNtc3FucXuF5cgrm5OWDW3bt7z54dvHnz7vXr t0+ePNvdvbe2tbK8vrgwtzk1sTwxsjA7ubq8ObrzYG7x8d7wxuLFSXWyQ0UaVXKbilzRd61Su3RK v6xT0nWVOqCS+1XqoEodUgk3VHafhl8nL6iss8qTe92b15eRrW9iZWTnFB4/cby4JK9Q34GWf86x rYDL+k8zzVOFlSybi9XLxpFdwMqXNS9Iml0gy95a5zAQElkhtCKHFwWxyUEHEdfZwgjlfEOBw5AD U85DNJHEW8CmdEQuuxuCQYIymEB6JzePJQ22MMghLN1BHBcEFyTI6QIeHaxhH6ItrZDrg94MQ9ik VgxKF+hDFGUukIXAyLFsQQ1I7AgxL4haCRyWKTErRoQXC6iJXEz9kcSmMBCtKAqPkKJMnFmIjqVp ERLxAGpWWxmhTJAqFGTYwkgri6RotjuSx0v+dQhHHHEmxfsLR3EhNII5ev+Cw7CHSYff9Yf/Hn5S u2814gH3gIfufTtK90FU4CrQFTjJ5K0k+MlKIolXePRNJ+H/ZvC72vmk7n5Wh0rdfa9vej3/TX/R WWOsozfL60Fa14YrKoyQyLnGUvwj/bdeVJzJYqV3yOoIJ7MBZCHKAcFul/2GUCQwtKUJF4hjQiK6 HBAwnFDEbBjsYJkuaAuPQQ4yoJW+jfPzhzkMIiTAE6QBIpDcCCHHiPSOKTTl+KM5VSfNPysjkBPC iaNyx4jDFDlRkxxe7mMBcerq6gixkNxNEYwl3XH40guW4QVI0ZbjmIkwZhkwBoFWgrEAcDBgNQCW BG/Q1Z07dwABIAkgFxJBWnRHkbExSA56Hcjz88klrtMvThMcA8mZTi4Mk2XWeEyOUUaCb/WhG/fv XTmIxT/wcpiKo8QyI5cggVDUIHjkogAvJE3ompHgYRxikYxHTNEFJAOQMUAipDn+xNXyxJU8NQWu wjld5ud04CEAVl9fH75aXFx89OgRcEpC9S/0+fNnYNbTp0/v3r27uroKtAJLwe/s7JDfv3+fqoOD A5CW6AO2iOjEdWAWgAySt5UyhsHBQcbQ0dEht8S4OlwOMDfXWm5qsmxqztVVVFVyibkuLC2uPrNm RoG0FF/K0Z/3p0UTMxNTkrKzUnJzkvNyUgvyjudmFxfknc9Ia0hPveMLD/kjfb7wdW/osj/Y6fE1 eDx1TucZl7PS7apye0l1Tne929vmdlzye66FHH1R92wkOB3yT/kC427vtNM76/ZveF07Qd+jiH4s /WuR+fhUvXkHC4DVY76lvc/8gW/Mqe9drXj0XSvSU0Md2NQLQx0a6rWh3hrqvZleOdSngImo3EoF zXtX+0q9V686LpUYhSf9xaejx8+m5J6OlFfWVtU01DbVVp6rbKpv7L1ybeTWwOTI7anV8Y2Hqwf3 9l7vP3r54tmb14ev3r4iPXv5fv/5652t7fXVNXDV3MzszNT09CT/Tc/OznIh5ufnFxeXl5ZW+P/4 +OSNG7euXbt+re96b3/fwED3zZs9w3eujo/2jU2OTUxPtLWrU2Xvs0+qnGKV2qRSGlXgggpfVNFW FWtTiRf18+zksVYVbdMp1q7CrSq1XoUqVGaxiuUqT0pfJOdOXuHRo+75x4py8gvAWJwqrF6WNFeT i8ii5Rxj0cKzI1i3XFzWtqz8+NXOpkAHTfSFaCu7LJ5QQM5haBF7FmXpAuPoIGELSyyXAC9VdMEY pBdrN1GUrUpD7NCWA1ZsxheF4Viwzu14oCAHOBasAQgcoQoFWmFKXCEk1iDGJnKxLIcPlqULcppD 8XIhS44pcQIWxCYMEjGIDiORIjw2/0hi0GIgkUPw0hz7Mp1fyFKGQUHcbknELTI7eMZPLbkwomOR tBKyJL/I/xXIchAeieeFwTWCruz6D/r0Q1Ve8/0LbvN9CqYzaHJ0G+lnOqr4P6C/ayrWzB8TXT6/ fkE8Mv2joNZB+rc3ZpH0e9uP7sDJRaXIxZaiNa//+9ePkbDaZI8xPBkAS1M2G0QVe56zgM0vm4pd xL6FZPwQakRfgQVyXqBPlAJDcFShhjVyCE02PIcdIAmIA8biXBNrMIKr5PYSuUQ75FhDgXOHhhyC WObcxALKREoQzOXLl4mdYBqKZeaXdgSfCZoBZgG/UEOnu7sb5fb29hrz84X0IoCMHrFJE6Ks/JxE L5w1jJkB0ymaAr+wybCBWQRmzMrTQoAGwvnExATQAV5eiSm3ssB/EGjs7NmzMjCZmsydGcmkIDnc ISQWoGEAuB3Ch4wHiXkOH0EcOY7RFBdRFKKIEQxCZg/6fpWc5hCaKEgXVlsRoslICEjx8cYiCTzx duCRSJGx0QrvgbHANxJox8fHb9++ffMn3Tj6ePDAtWvXent75cEsoJL1tqR4+vDhA1XyzBagCgKT Aa1evHgB/KL25cuXookcXl4Tv7e3t7+/f+/ePfi1tTWQHFGfYdAXV4feAXmMkGtkga2Tp0oKjx8B blk2QrlFhaQC83VirLjMzOyMdJ3SC3IzCvNO5qSS+oL+wUhoye9cDrg2gkHScii0GAiM+wPDbk+P z3fF6232eJvcnhaX64Lbfc1tHwx6p0Pu+Zj/fsSxF7Jt+txrbseq073u9u4GjAcRx4d8Q3/sWd7A DrpqNT+DQ4JvN2FW/88v4czZzWSoJZtas6l1+xHk2jAfz7rrUPsCsE6sK9Wn1Culssqu3sqLDGQF lryOMcPYcOWu2rOqU6Lnc9JOVGWXnStsr6vsaanvb+sdvnL74vh05/T8/PTc0tzi/NL87MIsPEku 7uz0zOT4xNjI6OiwhrO4F4KRnwgHB2/29Fxrb7/U2so/gfiHx8X2tt7Ojv5rV7tuDPbeGRwd7L3d 2d3Y0nq2+tx0WnanL6YSMlS0VAVOKHup8pxRjirlrFYBM0VP6xQr1cl/SrlPqFChcqT/iCaoUEQF oo0pmZ05+cdkPQCwCo+fSM/SX31g3bJQWZ+ya8hZqLJiIRRY1bK8WfyyF5CjA1kbDYrnORUtxjwm 9TlJUYzH7wvkEss5VDlpUaDKIpRRYI9Lc4rmoI5+U5ONz3kLr6FKHFkQAbLCB0QRfUxhhGHQHUUr rKApY6CWnGHrQ9kEQzIGCCFNsEMrehfj8IyfHtGEUJAq5FaVjFNcgTWKlpCijJZWMn6aiFlzXL+S JZdhWDwNMc7ssGnJ443AS5EcfREKSdcyWaoYfDyJjtX8fwrJzK35Q5bXOG3ZSPonQvMhKsEx+EY2 WDzZHBp7/S39M4Sh/9DPR9Y0wCI5Pf6j/kziAEJFwz4HsF2vQLl4RGVREBtMjQtv8f8Xri5d/OJP 9oDsRrY364/xyIaR1YyEPUMt5wVF8T9NUEZCLdYQUkWoJiRzSGGNWo4tuReCGpsZBcg6g1ADfgE1 iGocbTThuAHTADtAIYAeohrRTtAPcsEB5CgLdLMwVnl5OcgJ2HTlyhVgDaCnqqpK/mYQBexgBLcD cUBXg4ODxAByQmxDQwPwi+5AToAwwBPKEBIsIIRnFoyWMTMXAVVimSpGjmV5ugjCOHGFcM6llx+q kICx6JdcdAjnNGeOEEaI5fhHnM/sLHBDzkyRQ/SO0/CzdX7J+Shy4XEd+gKY4OV8h8cg7gIkYVCQ Fr1QSxNyiCKEJrk0hKhFU9oKwWMciucheMs4w6aW5ljj6uA9wCXQanR0VH42At+AuigCQwXr4CLB XkDSO3furKysPH/+HNgkGwT69u3bx48f379///r1a3CVACx0wFKvTJJn5Ml//Pjx7NkzqYIBlkn+ 9u3bL1++fP369d27d4eHhw8ePAB1LZuPyTMYlgHLBvjLRQRmCYDmAgGyTxWXFJ84WXqsqKzo+Jnj JVUnS0+dKiNVHj9NKi4rIVUWZpZmJ485bdM+90bA2Awa94M20n7QSbof8t8L+pbD4cVg8E4geNsf uOX13PZ5F93utUDguc/3MhT6kK5fnfA+0/Yuw3iV7iK9ybS/y3Z+ybepEr867VTlLv1d5zq3/gbO ea9qdqlWr+p0qm63/uDgoE3dtqk7djXk0OmGTw141DW/6nRoKAY4O2aoMof+Qs64X33jbAwp1TxS bDxNM76diqoavzoXUm121eU9+mvEKUOteNVIqmozDioKX1Ydvz7Q3zc4MHX71vzoyMTcFGlufHFm dH5ifGh87A7oamJsfHx0TOf83/wxl8vKBQVAd3XxL5lLbW3tnZ3dV6/2DgzcuHN77OaN4VuDVwf7 Lvd2DrY3dp89U1FyvCi78GxCWkkw9pDkSlLOROXJVYFC5SxR3tMqqVwlV6j0YyqSoXxJ3+2hD4Hk F+7oU2/CpCsylsT5UZiRmpKTm3M8Izsnt6CQJQG0ioBwUo5e9M9mkTXPIofg2TtsJZELmWv/iJAL ocapJVFZNiDEwUhb2X1CoixGrC6Q0FBI9JGIAkOCoSHGqZJaMYiELuSY5azmKJYeLTsQEsE35hGu 1YShFTp0bQ5K4ycruKADj5Be9EFsEgpYFvsUqaI5PaKMKUKA1dBSIBcdq3cYCRZY00Z/msVdFsAS Hoa28PEjh4S3KF5i8fRIW5yGfcbzx1aQtvVnbWWE9A7J7KQWokqKQvF8PJm6f171r0BcbOuScHkI TpyP5gmsYYrd5TQ/6mx3uD344NOHj78c038KqtD8P3CYtPq7tibMouujzpQiEgjT2NgotXqEtqOL J1UQvOyieOb/woXEvuVMiK5xKRuPbU+8ZOezglmOkGwqlrVsHvYtOhSlIQpyXiDBCIseZYm4EmjF JrzABZTlBIHQxBoRGpAEigKp0EqsEae5vgJiwB8gMLnrA1RChybk0gqyYBb6hPPe3l5O9q6uLqAM IRMwBCTCCDp0QexsbW0lpkokgODRJKzS/OzZs/JoDkW6piEYC2IwdMqYGVtGRgZVmIVg6J3jG/sg PHkeC0RFdOFf9hsbG6urq6zSgYEBwB9jk7tZdAHGwiwhHHDGvBgY/sEzEB7A/0xQ7h7hOiRyUuMx TgeuFNdCNIXEnzAMTxCVkGAmIXisCYkPuS6YhWglJGrk8DJZdEQoBI/kqGCCOXrBGja5ZFwCpiM/ fXJdpC+EzBSXdnZ24mocrp+QmpwEYAG55LekhYWFpaUleCAXVVwahHjv8ePHQKJPnz6xkd+8eQNa QgK62t/fZ39RhOIf5JIXln7//h04BSyjLdAKZCZyqcKUWKMhWA2YBRpgtXBRuHzyqy55w7m6muqq itNlpSXFFSUl5cXFkkrKTpdVnGk4XdN05tzZqkp0WouPnS/MWfb71kLBvZBtN2jshXV6GNTpEXnA WA/Z14K2mYiLNBlyk1b99o2Q64nP8Szgep9qfEy3fco1PucZH/KNd7nGuxyd3iQ73qW63qU6PqS7 vhQZ30/a9GtFQVedNtXrU2N2NevTz7Pv2NWeoe4ZatOuFg01ZNN3trpcqsX8DnSZ8abUeXDc+FaU 8KUwql/60BI2/5wwpq5iylCjLrWdqR/GehEx73KRIuqdXa241aDxsT7xxRn/cH/HxvzQ/OLY4vLE 1PLCxOLc/OQqaXZqbHpiBIAFupKfYln5XGX2IP/OgfgHDBiL/Xjjxg2qbt1C4c7IyFB///WOtu5z NY1VlXllpRkni/KLCnIyc7PyjuUXVh/LrchLLBwO59xMzFZJOSq9VCUUqYQc5UtWkfQBUnJBXlpR YWJGWTS1JCnlFCk7Nyk3PyUvM7UwJwOAlZ2nP/sNsYnk3wOsZ1m9LHh4thIUCIdIevOYxA6i1lrz MEg49DjlrMMZosge5MTDQvw2NDfT36ErbKIjmihYVTBCNGcvQ6IjyoIApC8Oag5VJKLAYCB4miCP P8MhilTJXFBDJ37k1GIHI/RrKSCxSMxKEwkQcqTTVpCNZZnpI6cWHR2rTAho+YSZkscbh7cIHSyI WRmVWJDiXxBNaMgAcBqDPJL+tCD8n5pCwlDlqsU7BBJ96KhsSo64/zkkc7ZmjkPJZf8IiVgnE8p4 bfqP90Jux/HcLFGoKD4edOm/9PvvTu1NDR3N5/MzUrn+6jf9F8tXL7Xq21cuBKxXVAwCvIwKosj1 trYTK4BcX/D/hsssZiGrKAwDoF9Z+hwKEjI5YljHshlk28CwVURHjgZZqQxeThmq2AOsYIqEXrmZ IacM1rApZtE096k+esgxxVkG+gFFEZXhaY6Q2Fxg3naCkINgiNwQWAdluX0FDzohB6BQxD7Fc+fO Ecv7+/uBNQROomZNTQ3gCQu04sBFB0RFMCCoy30mQiyoSB5+R5nmEFGW7lAGBtEchrZyNjE2ub+F PrVgCKoYrSAJqL29nTAzMzOzvr6+u7sLVgA0XL9+/eLFi5gFXTEqxik3zCDpCLMyfXE4BzEzEjci x5NUyeWwjiokcjnEq+RCtBX0Q05bCAY7GKQXC7ohRxMLNJHmXCCrVXwkEEICmT387V/qaNIEa7jX uvPHHAXdymNnXEQwK7PGsXKnCofgH6CVvHNhe3v73r17IJ4HDx6srKwgIZfn2UFCr1+/Bi29ePEC BkIiGOvVq1cfP36UrSQ4TPhfSO6BYYG2NAFdAbzIDw4O7t69C867evUqS0L+WgJodb7+HKnpfENz 43nyypbaiqazFeeqT9dWllWdOXWmvKK0vPzU6apTp88Ulzbm5NSlpw97gmP+yHrAtxkKPAg5SU/9 dtKB30Z6bKadkHM76FgLu1ZDzjUgV8i+GdR3vO76PHsB3/2IcS9skJMehYz9sPEsaDwPGYeJxvtM x2+nzXtRVw015lP75vNVGgl5lbIp5TSTXSmPfph91fzLwW5DtZlNagz9oodi84PQVTZVa37sud2m X9+Azm2Xvl81Z+KzR4Z6YuYjyeqyQ78g/ozxe1HCh0zvVnnp4YWm2Zt9pJE7Y6ND4+OTy3MLWzMb G7ObmytLy/Ozc4Dj27dvs+zZd/Lzqzxpx068efMmVxy6OXir//pAT29ze2dtQ92FyvK6M+VFFaeP nTlVX1nacPZsbU1NXU1TeVVDadHxeympixlJKj1RBVPfk5JPZKaczMotzM4pyMrPKszLLMjMSM7K TMnNzebfOLm53pwcT17K8fzUEwCsvMKjXwkFYLGeWdisWIh1LvtIzh9WMkUYqljMqAnBI0GHs1Ei jhyVHHFsPZpLq3iyNoWQ1Ze5XY7gl8WggB2My5kpQAQ+Hi7Ao8A2t3Y9Oihz5FpDEmWKMjC6g2As NRTIKcpxwZBgmBcEIwOQXjBugQ8BTBKYkMt8aYJlq3csQ5ZPqJXZkaNPcxoix7IQFsiRWJbFCNYg sSZCSHhLiAJtGTy9iBAyFf+OfpFLkb4YIcRQrVqpEhKJ0C/F/xGEc8lxkBQheDYPO5aDGEaEenE4 nDrZPIbTT76yuUdtUUmFft+VvPJKJ/MVoP8wma8n/edTvGXhba7hiRm9uU3KP15iDklPQZbvUYVJ rHtz7HoRC8Nq+ONV/9+lP1oQidCRyCSKjEGOG9lFnCzESwhGDgiphVjistnYQpxBMLJqEaIJiQJb CAUsyOkmp5WEYTnpOFxQkCayJ5GDkAjP5PAoSBOwlPwMB4ixsA7RGjQGroJBAsn9LUADRBMkxEs5 3/lndEtLi9wxQg28gn2UATqj5l/+E1+J9PBEWYSoCQ6gCBQGFtAKAARQoFOaMzCmAHPixAlqicp0 By+32WiOkba2NrAUAwC9AR1ACcAskAQRiPEwNnTkByn0Ibl/RnMmJTAOT0I4BycgARgxbLpGYp1T cr3wngyJXE43rhSOteQ0hMT5wmDNwlhIpKFcDhiaoCNV9C6WGZJcFIpy7ehamiBHiCb6tMIzuIJJ ATTx/KVLl5gswAVHMWWYpqamy5cv44ph8/sqwNzV1dWdnR3Q1cOHD0FO+AqngU2pgoCnjx49Al1Z 73GAf/z4MfAIUIXkaC/9E/Tb9x+fP34CYwHR6ItO6Xp+fp7LBD4wXxp//VrPle7OS50d7V2XOi5f 6uhqv1hzsaG69VxtU21NY01tXVVl1ekTZafyTxQdLygsyMktTk49npB0OhKqiEW6g6HehMQpj3/G F1z1e9eD/r2g817I9Szgeh50P/M5SY8C3od+z0bIsx50LwSd8wHHrCcw5w0u+N2kNZ+x7jf2/Pp3 xv2A/qTghxxDlTj1Q1c3vGrVrh7FTGgluMpv5hQlD6nPhtryqknzhQ6d5mNbwKwLMdUU1sVr5uuv ph36AXlA1apT3/HaNtHVuku36guoa97fLhuf240vDcanc8aHGuNVhfGo0L2XYxvovzA6cnl5fun+ 3XuPnx48P3z18ODl7uNnO1vbayursolGRkbwJAwXF2+yAdkFMACvGzduDPYP9F/v677WdrGrkbXB RmuoP3uurqq2sqHqdG1pSVnJyVMnT9aTigr701Mv5ZcU55w4nlmcm34iOyf3VFZ2cVFGnk7Z3mNZ nmMFAVJ+TlFe9rHstNKs1FMFWXn5mfp5APYR65ArLms7KSEWDYfCwQC5rGTZKULwsob19vgJxZCz ttlKHGickBx0MOw7lj1CWfzkQmKEHDuyWSwLUhWvDMlZSlwTdCJYBEYinRzLVNGvABQZAxKIACEx QjRFiJp0IXZQphVmheDlTJCuZSIwHCDwR0o/n7iSrsUIObw1YBmD6EjvMOjQOzriRkgGjEEZvBB9 MQBy5PHjFwuQzAv7FlkKyLHAGDCIpsjxleUuSAySCwNRG2/TkgvFawqJROhI9D+NcK743fIsQYtd JE7RQvmpDryCV39CGRinTX+hGYaE8/7JJP/7I//HJJalC/LBvqvSNVRZfooh2cz3uTNC+bWCYCO1 GLZWjDDoyHRE+H9Gf7Qgkniy5GwGtgerXzYAPEeMxGM5GiDZjcLIbrEODoqyY03FI02IWoE7hHM5 s9h7fwqzOJJgkICiOBnJ0ZFYDmEk3/wBkRMTBiAi941KzC+fwENyE4i4Tlu6gwoLCwnnvb29QCi5 PwHGIroDZcBwggMocvoDsCYmJggMEJEAbATuQRkQAILHQm1tLfhJwBxdMCOGx8DAKEAiaukIPMFg GAY8fYGuyLu6uvi3+8LCAogBQAB02NzcnDZfjwmAa25uZgCVlZU0lIkwNoheiBC4iAuBG+Xkoogf mBduQYKTxdsQtQhRYFSCh8jxLVVo4lh4cSY6VEFoYkpwm1wOaSKXQ64FQrwkBA8hxI6QZR+SAWAB BQwyTggvcSnxZEdHB8EVWAmDWySskuOca9euUYWLCMZ4CVC1t7cHGAX6bG1tzc3NEae5BNTKT4dr a2tPnz79/PmzBap+/Pghr4P/06fj/5x+1/e6wFj0wuWgX64+aG8A6rs+2N9HujHQf3twgNTfe+VK V3tHW3NL47mG6sqa8rJaMHRRUfrxvKT8zFhqakS7DjCa7s1JcGaEs0Le3Gigwu2p9gdaQ572qH8w ZLsZcSz6jZWQ7WHARbrn9+35vMshH3BqOOQeCrqGQ7aRsH0y5J4Ke1YC/vVw6EE4sB8Lf8h0q+Mx /aNejflbXr/5RiuA0TIoyqX2beqZS//NIOnAUM/NR9pXzFdekabIHWrepVb8+q8L37pNBGYl8BkS j/4bw6d+/TvjjF2NGepqTF306FtcdXTqUdUuddatKmzfc8LvU9wTkyNLy3MPt58ePnrz4nD/8ODR /j6XbHVra2dlZY0LJA/SsafkrwfI2XoUcS1V0I2BwYG+/q4r1y9c7Ko5e/l0WdupU2VFRSdy88Lp Gd6U5HBWZlJeTn5BXmFB0XH+X1x2Iu9YzrFjAKaC4vxjJQVFZ3JPkSry8k/n5JadPHaiICc782Ru dkluzrFCfb87s7BQ/+kMu5t1Kxc8OTEBaJUY0zCLlMz+SDj6NwM5i1YWOUuXXLY2S1o2guwIFrkc a5xyxHh4WfkwEAqYYv2LNWFoKDrUSkOIohgEZMgJzJkvexw7nKIS4MiBMhrymD9piVBCHjlCTKEM dKAKhrZigbGhDwnioSMh6RRCh+5gyGmIGgyETQms2ERIlfQow6M7FGQAkBk9NCFBXwagPfXzYTUZ s4yT5hiEka5lkLSyTFk9QjSJJxkSOjTnitDWkpit/44socVgWbwhxb8mWgn9wv+Po6Opm4S7+WcT W0j8/jcy/6KwruE8VbMLi4K6zNc3xCWR/GnVf5ik1R/bylu4TLnT452cmWUAbR2XZD0xYOIKEs50 rjoMhFwGH7/mhKT4n6EjQ38whYQNIMuafiF4dh3nAjuEbcBqtqIp5wVFSLYQarKRhOClyto/ogAD 0VxiLbFcwj8S9MUsMVuKEN1JgOeYA8RANBEhmhyXGCHHGnIgCASaAZ0Qws+ePUsOAbmAJvI7IGcl +uCVS5cuyc9zIB7QT2trK5rEftSwCTAizBPCCbHy7+yhoSEkDQ0NmAUTSIBvb28HSwGD6EIwFiNn bHQhP36hDMEAnYEO/GMdg93mK8iJLqurqy9evPj48ePh4eG9e/eI69gEwMndHaAVZuNnRE6RQTIL cbLkOASniRshJOJteIR4GDKx0JGOuBQSJ1NEKDEAHdGH8DlFqtCJVxZNISmihjKMZZyrLGOjiBoK XCPxLUAWQIy7mBGwFT8wa/wJIw+VNzU1cVEkEsvzOtTyT6aNn7S+vk6Ry0fYxpMocI1u3brFDop/ 9Ar6+lk/w/7hwwfrcau/oC9fP7x99/LZsye7uztLS0ugt76+ge7uKx1d3aSuy1evXR+42j/Yfe36 xa7LFzo621ram89fOHuhrrLpbENpUUV+xjVvsNcXGrD5+gxPnTdY4/anRsMknKQvRTicGArl+oL5 gXCVy3/WE+x2+K55w0N+z0jQNxdyLUQ8i2GDtBTRaSNg2wo57oftD6POpzHjRYrjbZbxKd/57aTt R4nj9wqbqnLqH+zOuVSTS13wqisO1ePUn8oZcKsBQ92wqxG7mvKqFYfaCai3DvV71ERR3jhE9Uui yqFUTAOsSZe6YugHtsBVJU5V5lEVhqo01JmoKvG9TUz4kJLc39c6PdU/MTczs7SwvrBGmlqdH1+a WRi9M3178M6tm9d6rrS3tba2HH2gU/510XXlcm9/361bd27fHrp58zZY+tq1652d3RcuNVSdK1sK Rhf84Zmgf9LnORdJrA3FivOPnz5+6njpyfKzbImis6eLK04WV50qLS4vK6k4XV16puZ0VV3F2dry 6uOlJdmF+VnHs7NP5BQX5JUU5pfkHC/OLsrLKsnNLI7lJvtSQ1kR/c0cKBRJyUpNSk+KpaZEwHDh 9ORQWlJaQkpGEpAqUae///sPa4+w+2DYYixywQpBv05y0Mmyl5UPSSuK+uAza2mIpsALeNky8Jy9 QBNI7IgycjSJC1JrHdSiKYyMAYIxAcnRjSg6pS1xRE5yirKR6U4Y7EsvDAMJvNiBMGJBENpSlAFg TQaDzfhhiCYMcmrRx5o+L8wHGGiCGlXAI4xLRzJsGQDyeCPoiwJyeKxRRI2RYBwdrMmMkFtRXkYC wcg4aU5beCSWkIaMBH1LThOxIGQVxZTQLzr/EwkXCMETq9hCMHiT3LoGXA/ZXfWN5/XD7/KE1t+D ob+lePk/k+LbxjV3eT1fvn97+/b98eMnZTAMgPghQ4JkSPFEOGcisg4gLjC5Nbv/JIkd6Kj8U8La xV2sYwhHwVsblR0octmK5tHxt9vdkOxbS2jJhaQtQnIxyKHDyQUQgeIDP2QdZNIRRYnQnGuE50Lz 1Qxy5CE3kcARYZCwDRwB8ZDLozPkQJxTp04JxsIIBsnz8vI47gmiEACXYE8OfgIwYQRlUBHRXQI/ /+Du7e2FB2MBxTBLW4I6aAkJbenRRHf6JhMDowsBfMAsugYqoQOMwyD/oJ+bmwMNAAvAW1tbW+/f v//tt9++ffsmT2qDEuRWFl3U1tYC9YBZEHYEaUF0d/z4cZwjvoXBFZB0DcFAyM1LcfTolchRsxwu F0vOOExRjNeBFyZeX3qEQYLDIWplJFKEuBaijxzCFRKoIIHCOB8nk58w/ywANCkoSp5tHzX/wgAP IOeKEJvBYWBZ4BQeGxkZQQ0vyfNY5LgUfZzGFWHjIDw4+PVDeG/evAHFvnv3TsAWObgWnx9VK8Ul +O3jl48v3zx/sL+7trmysDgzMTk2NHznxs1bA4M9Xd0t5xtrq/QrOgC51aVlNafLy880na5orKmo rqus6S0s6szMnvL4J92+DZ9/3eu7EwvcDHtbYqH6gOeMJ3Da6U3ze1J97iKH84TLXW84zttcnXbH Fben3+u6EfCOB9xTYd+W37Md8D71+J55/W8D9g9h1+cE59ck96cU43Oq8Snb+JJrfDxmfDlhfDtt /A7cqTb041PnTBh0yaa/NnjJ/BGw29DwaNB8Lda6+RCVxk/yUgZ5rSjJerMoyWbmIfXRUGsFtH1b kXg301j3elZczgmvcy7sP0g0HoeNF07jldsYO5GxXndq/Gbvwvjt8dnZqYWFqaXViYVlLuDIyFjv 7YGuvp4r3V0dF9suNDc1NwKu9DeO2DtsgYGbN0YnxufnFxcWliYnp2/cuNXefqm29tyyJ3XBmTRv xEgXs7IuFxZWms6tOn2qtrK8vOZ05bkzJ2vKSurwfPWZqpq2ivqOqsaGc/U11WdPV5afKtcbkJ2S l12Qn1OYlV+UmXcsNS87OScT0JScnliYFMqN+nKSs7ISM7jiqel5Ya83nX8epERJ0ZSUCIdMYkp6 clp6RnJGpv58AgeFbAHWLcTCZlVL7JfjEZ7tEw6GSLLX4olNAYmObDFLThHL7A6MCHbhtMcmVQjR oQlFAAHxQs5qOaXNcH+EtAAQYlCUMYVZkWCHtpCgEySYlf1OFQRjFWmFBYgiRBOxz5BoixEY6ZTc 4oVkbEJSS3MJHOIoimKBokXSnVA8ukKNohCtyMUUI4ShVnphskjIZSQ0RxlHQejIrNEXomja1s/b 0ET6QlOE/4jE1aiRx8/xfzThCIirMmF+IkPQrrjScqh5nCq2ouU1aSX8fy1ZlqVTwqrFNzc3w7PU WBAiiaeZmRnd3rRALgvLsvZfS9jEOaxC1iJLmV2no6IZMilaQgiGAbMDqSU396kmeAnMQnJwIJfd TsN4ZSEkaHJmgZkk9HJ4SSsIaxQFDIkFquBRIyoDYuTRdQ4+USPHGmow+fn5XNxyk8Ai8ogPURys Q1s5JWlIK3IUCMmrq6uXLl1CjTAAAyBDHxADuKHIVSN+8w/vy5cvE8XBWwQJYj+BH3RFvAccyA0n 6fTYsWOMjQHjB+AaQI0hMU2qCDAY5OKur6+vra3R9vr168CFFy9eyHUHBzx58uTevXssYKoAGfQC ngOfCXBkajDYZGwwwE2mg8fkDMIDeEmchpCihAcGQy1yGItEE7+JnCboQNIQIW0t98KLGoRBeHQg mstVgKyG4l5cTYgC1KJDKyzgfxwCUsRFXEFiIVPALTBcHa6F/BEAAMt8EaW+RyXoFjmXhhwINTU1 RS25PCcH0sKTOzs78jg8DA588OCB+PPHjx9v374VHlwFlsXV0KtXr+DBW8+fPwfXPnz4cG9vb+vh g4379zZ27i6trc9Nzd65cbunvbutoaWp5lzj2bqG2prGc3Vn66tPV5XlFuelFegn1ZhXus+XFQzW et2N4eBowDMdC636nWsB11LIQRqLeIeDroGAp8/nQqEh6G/1eNq83h6Xm3TT7rrj8o67vZNe/6w7 NOcJL7rDS57Imjdx3Ze0FjS2orZHScbTNMerDONdju3zMePbCdvvFYaqcuhXjDbZ9aNU7YbqMtRl ks1MDnXFqZ+1GnTor+Ism+8U1T/8WbmVOHlIctfK/FPBLae6YbwusW8mGhdSQq2p4eLCzFNF2ZW5 6dX5mesh71Y0sB1JvJ+c3tJR3X/70szY2Mrc3NL6JmlhaX1qZnFyaGLkxvCVm4Od/dc7O9pbW5ob Gs7V1p5lubKt+DcMm2V4bHRiempmZm58fJJ/orDOO8zX1J1pKqxrL6m/eP5sc21t5bmq02fLT5UW Fx0vO1lwuriw+GRh6anjx9gBZ6vPV52/UHehqaahpa7xbHNNRf2ZY9UnMk/lZORkpwDmM46lpRem ZOYmpWdnpkdIxYm2kiT7BbejOxIMh3yxaFCWRFZKWnpicjQ5HEuJ8A80vWZTMtOSM5JSkxJTEuWL k7K2WcNsEE4/gQuEGEI1RdkvkMUIUZTT0gzx+ghFiAXIYiAUsEacwqB1tKIAjwQ5J7+QHNESxQj5 clyjib7etGZ3YhmesdEWghEd2bDUUjQ37p+cyRA2sYx9iE4FpsBbcQcmvgjF89KKwUM0pDmzgBgG RXpkkDDUyphhqLUs0JaitBIno0AraYhENLFAETUpMk3rosBY1wUdGIo4DR0UyC0YANHcoiPRT0KC prj9j7W/kGngiI5E/8IkkyRksn+Ex62yneC5VDD84xUej5ND/61+EeMXLhx9CUuIk50ghByef7Kb ikfPWokCY+Pqsl6RyPqAwdR/cqh/aoFeWJqsWhYlewwXsSElKFJkjbJS2ZBShIf0XjQPEWlCLfpE UAhGfomTI8lSsEIydsipIkcfLII+RDzGJwjRpxZ9JNSiI3ZoCI8OcRrIkmt+Kk5COJpU0YTRYgEF ori+7WN+GAfkBEbhfKdIFX3JiUkrcuxwxLNghoeH+Uc2gZzjHoaQADgDORHXiQoEfnCV/CDV19dH jlqb+Sr2GzduUEVDMJZAOmAQZhkq9sFA0jU8MAs1uQ0Dxnpqvot8zHz4lwHIH7799ttvL1++BARQ dfPmTXqHZDzYhwAl2GeCoC5md+LECQGOeEB8K+eLeJhcCN7yvL545kVBgtNoKMQIKVpq8CIhh5iO FWyEaEJREJhM1mpOThEhtQyvyHxlKzluAVoBs/ASgz9uvr+euTBBuWNHVX19PcgSXAt+2tjYwA8r Kyu4CLCF26nSQXp4GAQmXx7c3d2FwYFAK3n3lTyMxS7Dk2BW8NaD/cePnjwFbOFkQV2Hh4cHBwco yF8OPnv27NG9+3vbOytLq9OTM7eGhnv7BzquXLlw6VJlXV1xeXluUVFGXl5aVmZqZkZKelpyWmpC zIhFjcygkROxV/mdNSFPr881EPJt+F2bAfdTt430zOM88Ln3A/5Hft9aILTs9U/4PaShgPuO3zXs dY/4PKOewIjbfzUQvuILnk6OliVFkvOiKfmxAZ/7RsA757MvhdxP/MbLmEsl2VS6WxU4VZHn6Bks 0FW3oX8QvGmmW4a641bDXjXhUfNh/ZKFx/KDoNy1Ak7JU1YkYRBG1A9DrSXo5pWhLwWGSop88Dkf +zyPPK6FgGfer98pv5AQ6UnKnD5VOdLZPnv96u2l8dH1mfnlpaW11dWlddLu9OrG6PzIyNj16/09 rZ0dDRfqas5WVpRb/yrg4nZ3d8uvvWDizc1Nck4/MBb/dAF7tWWkXcrJKikuK8gvykk7npVyLLEg O/lYbmJpTnrlsXNlVa0159ubOjovdJ271FRzseFsS0VZ3cljJTmZ+clpWSnp2frXf3b3yZQsUnMw 1hJKGHE5J3zeXZ/9ftD1siBvye3MyAinpBy9lTA9MZUU419DaTGYtISUpEQua3I4IRKKhfWnJCPh aDgS9GsYxDkJcSwLXJCDUQgeiSXUx6JJUmvuP01sOpHAUAQNCCCwdGiCESQcyIIJUMCmEDxCBgCD BbaYNKGKnE2HkOYWOqEWoWxJeGqFkECyxynKOMW+4A+6wA5CK0RCEjjIcYLFC5n1ukhDmmhHxBF2 6IKOjso/4SY5g8SatJX5YkHiHWq0kinISNCkCoYiLkITiWjK4MmtvsQ+amKTWkj6ku7IxZnYtORC 0pGQNTsIPr5oEfrQP6r9FyS8xpYmasLLheFQljtGEOGNyCQ8VcL8txIXkpzIQUju7e3l32oEJAaJ kH+REzJFAeIKyV/ss/KkKGr/hfTLIqAoa5QVKVtO1jQ7UOIlPEvWWuuo6S3yE42Ry5qmFmWJwQR7 jZjM7+ghl1qJx/ExGIKhCIqCaEVOEyTSCgUkcosLTbpDDoMdjBOnqYIkZsudEhQYG0PCGsGbyI3b ATc4We5LwRcUFGAQTTqS0WKQ2vn5eU58DnoATWtrKwuGC0GwJ/YDpOT21dWrV8FSLCdCBQuMIvpc MoqXLl0CPGEH6EAsgWERMjxGxQgpYo3xMEFAGKYWFhbAWKAH+fs4Is3y8vKjR4++f//++++/C8Yi 6jMkjMuqYDAs3QrzKy4YwRpdQMzxmPmJaKAMfeEK5oUD4yMBuVw1mTiEe+UYogqGccptJ5xDc3yC shBNqEVoEZoQmuTMSK4sbSnCiGVawdCR1NKKsQEHibiMn1lwOfAYU2NewC+uC1VME5cix40QPLhq ZmYGjIVPBJJypQBYIDCiNcALHIYncR0xmxz65Rs7z18cbt3dGZ0YB8viZ7nXhW/xsPUCLfJnTyg8 vH93Z2NleWZi8kZff1fbpQsNzbWVtWdKzxwrPJGdlZeanpOUkhmKJvtDCUW2yElnQqOR0OpMvWPE Rh3Jmy7vXiB8ELW9SnK9T7W9S9HvrHqVaHsacT30GwcR72O/Yz3oXAs45iLumZBz0u8jjbiDw65A jzdy2R0qS4iR0rKT0nOSswozSaczIuWZ0atRR1+SZz1sbMXsh1HjdZL9e7ahiuzqrKFanPo1DYMu /ZeAU4aaNdS8TS051LpXf8j5iVN9AkXZfwIs8BZgyyxuRNSCRw0ENUqrc/+otqtSG+lluf4LwffH jcMc470j4ZM7+XJdR19zz42L3eNXBy6MDbaO35gYG19ZWl7f3tp9cP/D42cv9x7sLq8ujI5fHrjW 2HHhwtna8xWVVWcqas9Ws426ui7JD7hcMv5pwfWanp6emJigKDeDz5RXnDyuX5JGOnai9Hjx6bqC snOFp6sqTzfU1zQ0NZ5vbuo+d5nU0tx2vqG5vKagqDRtwucf83gvB5OvhFLqkwrPJRbURjKrg2mX Y+GexOhs1LGQ6L4fMR4nOd8nej+nBj8n+14FjVS/kRUxUjP03xKGAuHEWFIkLTGYHE3whyL8M9MT DHhDvkggEAtFQkGv28VxqZP5IxQbKp4kbAtRlJNQVv4vhFC2EmTxsjGFZHuKTeGlVvRFQYBCvER0 IITkNCdwkNMjmw6SbS4DIIfn/BSCh2hIX1hmgkRDYgHNkdBRfOgBalC0wqUEkV9CCTrSO80hxoZx 6VrGJl4SOQSDS2mFWXIL7kCoyWjJaYuadIEOregFCTkGhac76UimSS72UaAJuQwVy9YUaAhRi1Ak QnKhkf+CDX4pxhNVEA2ll/9BhAePOBN14TUYclk64jLJ/1tJ/G4tUFaDJZQhQdZlRocFAWNde2uE //nrp5dAnBF4RsVqZjmyLs2we/QzEAz7k9gJySqHZE+ycGWfIJd1TFGMEEcJujQBAIEt+AclRlCD aEj0JcrKtpdeIHhaIaSWCC1BGrnsFmklWEpGAiFHH016oQtqC80PmBC/BTnhYQaDPoCDiA7yKDLf lQAiIYRDFAWQsZewI+OkOZiJf14TDG6af/dE7AdmgbdggFkgY/ienh4UJCdm0AS8BQGwwGFgBaAP MAh9eQKMTrEMAAJPUCSnO1ARiG11dZUAD2h4/vz5q1eviPrEfpDE3t7ex48f5Yt7Hz58QAGEwRiq TAKr0QUWwCgQ02GOeACAQi/4ARDJBPGYwB0cImcN15r5cqW4lOJbuQT4SgghRfwmPpHmCGkOSS0S XAehgP8FjdEEksuql8jPO1gQjkVHDKIvhEMYIRPBUYBR/CZPuclD7ngJgAXGhb9gEhATmAWcGh8f B4YKPMItMECrnZ0dYChhG5y6vrq2sbYuuAooBoQCrcJ//foVf759+3ZjYwNMRl9dlzp7Ll+5ffPG wtzs3e2te7t313fXFzcWR+bGrg/1X7zWde5i05n6s6VnK4pOFecW6Sf/mGBCOJIUjaVGEkh5wXBh JHbBG74YiC26je2o/1u6oQrN7wO2ms8/3TLUTYf+PuBFx+8NxusMz/Mk272wfcdvLARdsz77TZ9n 0OPq8Psver2N7gCpyRVo8YQueiLt3minJ7PLm9XvSRzwJo17XJM+z7LXvuJz3PUb90K2p2nGm3zn b2cM1exR1+zqpl+jK/2NZ5tad6gth9r1qH27eupSrwz1xqbTa0MdOvUbrdZNHMYIew392BajbXCq Opv+5bHc+F7l/HrG/i3P8zrZWA57VqO+yo6y+qtne7uvjNy8fWNpemx7ZX/z7rO79x/t3L2/ubU5 Nbs4NNo10tfc39lyqaWhtaGutb7+4vm2Cy0tTfqXdK4gl5INwvXlQnd1dXFx62pqT5eWFZ84WXKy uOJ0eXVlVUtVY3Pl+abaxrbzrVUXz5c2ns1vLC9sPlNdVUs6X9VUV15fW1dZfba8qzjrQn7Soic4 7/JXpySVx/QPfKTz4cS25AyuxVrAtR8xnicZL5KMl8nGx6j9c4LzW5rxPd1oL4yUBYyEaEwWSXJq hhscFfSGPL6g2+t3+wIevz3g1okTkuOXo9tu87jcfg0PNLGJJDxDbCs5bcyT6YjYKbKh5NhEAbI2 HQoilLayucSyqEHxBuGRU0t3oi9Fi6wijDRk98lOFAswrFx2omxJCCHKTIQzQWCHxB3pGsYKE8hR IBhBlhAGufCQxBFaMTaaCzFZIYSMHAUxLkJ4GTatsIw1jNARmugzPAaMsgxS+kIBHglEE+kRHiPS JJ5oixAFmaOME8KI1ZHM/ajCJIoIpQq1I+lPJ0jbI1EciVzoSPQvT7hVGOYsrpGiyOVywvzi3/8m +qPfkVgjhFguwrAghLHIqvqjEaF/JP8joWmRSPADi4m1zopnUcomFNKxxIQ+EjhlyaImm1aWr0hk G2CHwcNLK4KuACCCK9ZohSZyeKokJMPrvW7+FkkrikR09MllAMilC/RBURBVmBJ9LFCUyA2QAlic NF89SqdUMUhGiCZQgFgOAT5AITDAEXKa0Jwcg4xfwBkEKho0X3xEftt8QaJ1y6qlpaWurg7kRIQg 3ssdFPLh4WHQGAqoEUgAB4AGCH1CC/qnza9Hg3vklgxdgIooEnv4d/yjR49AV69fvwZOyVPYBwcH YAWRQ0jev3+/v78PMsCa3JMDY5FjGcQGzAJvMS+mg0OAVrgCOb0wL3EmPmGaXCOuFMSpJBcLOSSu RgHC4TTBFTgc7+ElanEmVdZS4arhZ7qT5+HkusglgxFCTZaHyOmFq8OYGRVTwCG0JWfkoEbchTeI wUAfXCqXAK+CX69du8YlIDYjwQNLS0ubJgGV5A0OOIr82ZOnT/Yfvzx8ASOxk9rZ2Vm5+4U+Og8f PgSTAaeWFubHR0f6r/cCAs7V1tRWVVZXlJ+vPNNUXdVQX3O+obbyfFVpTdmximO5p3KPHU8nVWQl lqZF6kP+c0Ffq9PVbLMHIymxpMzMlNzstPxz0bSGhIwpv3M25HmZYXw+5tD3ls47VJNHp8qAOuX8 mOl8mWjcCxo7XmPabx9zGRf97gseR3HEeyLkzok4ScUBW2nYeS7grA+6hmyBUWd4Rv9O59sI27ai jt0EO2krZtxNctxPN57mud6eMn6rNd+G1ePQ3x/UX7Oxqw232rWr+y6179Bp11Bb5scHVwy1aNfQ atJ8s8OkW43Y1G1D3TCR1jXzi9HdgK2YKrUfZAcPc0IXW072dJ0ZnxxcWBp9uL2zf3f3weOH9/cf bG9vrqwsrU/PL41NTcxMj01N9s+OXp8eHhocvH75cnNn2/n2ltaWZtLFi63t7UDoNpau/KjNToSK Co+dKDp+qvhk1ZmKhnN1F5qbGlsv1jdfaK+ua6usaa2qaauubahrPH+uqb6puam17Wp7U0djzUxJ yVBe3nw0Y8wTuxhLaYsmZ7Hks1MS02LR5PBFp6PL5911GQ/9xtME4yDZeJRh7GcazzOMwyzbYbrx 2yljuTyrwTCiwUBCOMQiMbw+JyHe5w74vEG/L8Jx6PQZHrvhMt+zYzO8bpefTeNyuhw6ykoAltDO ppAdwWpnkcuCRyKbRUMek+SopBY12WVW1CfHlNgRQsEyK8p0hz6EKZSJCAyDHB5CTk4VmujTCpIB SKdsPXYrOxpikIwBBZrERwExTqfkWJYqcoZn9qzJipUwFBkVDSFxiNWdRTIMGaEcOEhELnNEglym I3ZQFiP6+IhGUaBt/GDQl8nC04Raxiw2hRGSLsTPMmyUrfnKpKRTSwhRZDB0gYIlh0ETCTm8Jf8f QX8xW6tK/AuZztFCnCgSyFL7I/1F1T+i/7CJDEaP4x9rig4rwOL/mv7DTi2SfoVEgn1r3UNsRTYh wRJAI1sRCQyhkS2KAosYIUWE7BCItuiQs+5xLMPGoOhLQ0EtmJXmKFOUmxl0hIJse+sIQAKZGCyF JshpQkMYsIKgIhRoIvZFE2vUErDlQR+KYhAd2tIjQIG2kInTcsSUIAN0BJOBS0AnNAQEEA9AVyMj I0Pm52kBUjdu3CDYt7e3g7EAN42NjTdv3lxeXl5bWyPqo4k+qAt8YEExcANBhSYAL9ADRbmJBeoS mIWkvr4e3AAUAF19+/ZN/rpN8AHM06dPnzx58uzZM4DXly9f3r59Kw9m0ZAxE6WAlXJnDqQlMAsJ 82K+TAdXIAfQ4Bm8xBzxCf7EsRxAeAaCkavMxCEYqeXiosyVkl8e8SGXHiHHlhA6KDAM6Q7XYQcd FgOEESGLpwrjOByD+AGHyO+A8JDc9gNm4RD809PTIz8nCY2Pj4NEgUqT5rd0YHA7uApU+unTJ7mb dXd7597u3v293cePHuK9FwfPUcB7aOo3LZmfZBns7xu6fWv4zm3rvVb9vVcuXWw5V1NZVnI8qTAn lpeZm5icHUs854o1+pKHnEmjntQlZ+KqJ2UtGFvxRybC3vGQZyBsvx4wenzGZY9RFPMWhF3p4Whu UkpnILknmrHldDwIBl4lG+/SjY+FxvdiQ500fj9ufMtxvksxHkWN+yFjJeJdCrlHAtEhX7jXE73q Cvc6Qted4Tsu/6gvPOsPzAWCa2HXesT9IGo8SjBex4y3icbnqJkiri9R9+dU+3f9QixDlTtUo6Eu 2jRIuuU038Du1O9tXzdxlXzaGWi1YH7yec6lX4U1DrqyqyG/Gg6oGY+acumXvN80n5dvNVRVgiqw TZzOfNB5dnxtcWZ77dnWm6ebr5/f272/vrq6s7q+uz69s0baXt1cW1i5s7k8uDI3Oz49PTq5dGec tDg2tTo1NzUxjoeBsGfK9V9jyA6VO6ysyerKM0DbpvMNLU2N7RdaLrW1tnRdbL3c0XKl9Xxn08WL HR0dnV3NPe0NXec7mxsuNY1VH79amLwaTlgJxRqrT7XUni4oOpmelcsJwaIr83iqw+FZr3c1Gn3r dX8I+D4nOL4muT6n275lOVWeRxUF1XmXag28ay7rNoyUWDjk1c/mulmXidFQlO3APz/cYbs7aDgN r4MUCvhBV0ef57cZbufRjRyOODYC61+Wt0n8c+LoTnD8HoGH2FbsFIiuOCcJ5HL8cg4LaBBN2Y9C YkqQhBzXggY4YLGAUJpTlLaWPhIMwtOp7Dh2PSRF5CibnWvCppzY5mD1N82ssUH0Ql/oy9kuQhTQ l0FKXzTELMbZ/nICyH7HKWhiEzsYYSR6iD8JCW2lOyaCfQyKERqiQI5lmSmEHfQZCTlFGRtEF2hK vzBW11ijVgKoNan4CdIj/ULw5MiRYByDoiBER0yTKhQs/f+5FO8C4f+a4jWFEcl/CYlZ6JfiX9A/ 0oyXCyOSvyZrMUHxTeJ5FhCrmQXKBiCXs4BgTC57kvUKA1ELjzI5PAp6LZuBkxw5+0EWoqx4FGRj C8GLMh1hX+48WUgLfaqkCQroE9FRg6GV7ByqUAY30ErUZKjwkKAoDnH9j2Pz7ghFFDCLcdQEYwka QJlOYSBsMhiKghVoCIMmIIYwD3ianp6em5sDS8GAt7q6uoBN8qzVlStXVldX5b7IwsICtULya1dz czMwC8Rw6dIlUFdrays8beUXE1CX/PEUYAvoBmh4/vx5/IsDLAJ7vXjxAoz1wyRg1tLSEgaZKcNm LhK05M4WiAq8BYjBS8wLggd3UsukBERa11euqbhIXyQTYMWTyGmCYyEYipxcXGuOMDkHURNnUsuF wBpCSMxSSxMYMQXRNR5mVERZMJb4wXriDYwF9JQcR+Hta9eu4R99y/DGIAm8i6/kNQ1bW1s4H799 NV/mDgbFUYAtnPbg3v2dx8+3Hj19ePf+/e295burcxsL4DOw8tX+m+3dV/suXL/RPth5ufdS97XW zo6mi61nGqqKyk8UZ6YVJiec8/vPh0I3Xb7bnsBaILQeDG8HAzuh4GrUR5qLuWejrrGAbdRv3PK6 SH2eYL831OsBLYVvBgK3gsEZv2sh7Lsbdt2LeZ9EHKTnQe8Tn2s95CXNh8M6+UIzbv+cz0ea8rtJ Mx7HrNe57nZveDz7fuNJ0PYiZrxLdX/JNX4vcuuP25SZXx6sMl/NcMG84XTNUDdcJlQyUdSKS626 1bLLTHb9WnbAFgBryaydNbTapJlumb8S9jv1jasWlzqPZaeqtP9W4flW5tw+lqmudUxsTK893lza XNzYW8eHi9vLW8uLpKW11bWtzc3t3e279x5sPri/cX9ucY00ZX66+8ad/ptDA0N3ALE9Xd3tzS36 TzQ0rjpZVnW6qv5MXWN1w6WGtt6LV65f7rnWdbmz4xLpcttFUndzW1dTa017a92lix0tLaSm9obW ruaOy80XOupbaiqrS45XpWediiXVewJ1Ll+7w3HZ5xvzuqaCvt2A42HU+zrJ/iHd8y3X+JFv+wa6 rTD0x607Pfqm3YJN3Qsy63AsJZb084VY0ZAv6IsEPX6P3e0xQmG3xxUl2Q2bw6bvrHCsQRJ9QQaQ dWayyNlBkVCQhETiumiyBWTNszvIaYL8lzOZooRwquK3FTkWqBJN1FCwQAlAgSYUURN9GooFhLKj IXO36e1GjtA6ny2b6NMLwl/CinSHPgp0JFUMBmX60tP9+c8zSHa6tc2ld9qiL02QCKEpDIPELL1g lrlgBIPUkkMoILG6htCRoQpgEsvUIkETfXq0LofYoQuaoEYv0hENhRcjUPx8scaYIWxSFLn0Ij4X CU2EpCj0S/Ffmf508n9KR9UmWZJf5P9JErPQUdmkI9Ef6KjapCORSUcikyzJL/J/RNaysAgJi4aV x6KBYamxu6w9KZuEDSl78m/Hx88VTG7tAYpEU3QsBXJWJwZZptbhgoKQbD/UIIqCsQTcEPU5gyw1 zEpDGBmJGKc5RUFCAr8giuRoQlIFSCJ4QwACARkyEmopUguhRiuE5CgI3oKhCeAMggExwBD4CcmL i4sAqfX19c3NTcBWX18fwKjCfFdCW1vb/Pz8kydPXr9+vbu7S+wfGxuTOy63bt0CZoGfgFYwwDWQ FqCBJu3t7SAkJMhhABDAMiLT3bt3gVPy2NAv9PHjRwDEUUGpw8ND+cWQcTJ3GXxhYSGoy/oBjmmK S6lFDRwmNxIsWMnExZM4Fk0cpa+BSfBSpAodXMdlkoYUkcsRFn/GYYcq8S1tZQ0wNjEirqYWEmsQ yK/afD8+XgJm4Ra5+Wc9nsUEAV4CQ9vbWjsutgHI5AE4nDZovgBW/ipte3v7/v37+/v74p+DZ8/v 7ezd3dzZWlvfWFld3Flbu7/9aG9n/97d9e3V2cXptcXZmfHhO7N3BicGr9/ovtx78VLX4IW2a011 9eXFp6pTwhUJ/r6wYzgttOE2trzGM5fx3G089zpIez7Xrte5GgkthwIzgdCULzDkjd7xRG56wjfc oRse702vb8TvHAu6Z4POmQCYyZh2G2Nu54jT3utxXHPbe3y+a4HADY9Od3w63Qj5BoPegYCHfMgX GPYHN83PFD5KdDxP933Ic/xWHFSVTlXj1biqzW5CK7sGScN2NWlTsy4NoZZJNp0WHGrOprHUtJmm zN8ERw01Yr4Z67aZutJVZ5q+cXXDRGlXDHXJo9pBWsHfaj2TJ5O+3Lq4MTm3PjG7vvNgaV0/qLa5 sbs3v7Uzsz62vDi8MLc8NLZ4e2Rldmp2bHhqa+H2wtjm6sbi7MLM3Or84sbUyMjt/n6uF1ewvKry xKmSolPFxeVlFTXVZ/WXHc+db2k8f6GhsfX8uRb9xaGG1vrzbQ11bc21rU01F9vPXeq80nal52JP Xc/FMx2NfUUnL2Vk94dC1wOBMZeLdCsSuBn2jwY8E2H/csC5FvY8itqeJbs/ZBlf8pw/AKPVdv2E 2YBXTXvVclRtO9SLZPUtrN570pJSw/5QYkIKS8UbdHkCztSEzLAvwR8yghHD50k2jKDH5fS69S9x LHKIBS9Hn3mG/T2F9RPx6KAMxR+AEEWE8eCGA9ziYagikEtD6YUca5zSEuClCkZ40YFEaI5O34VC Tr8MR3YuXZNTFLzCgW/1CFGkX/JfoomMB30ZgOjAYJ8esQ9J75Yr6A6CoUr60gM1ByZq0kRy7DAp Qg8EIzraqFlLc2ZBW4Yhg6F3a5Dk0pYcOzTBuNiHrAFQxRjiHQ7BQ9ZkLQahWJN+6UuE8H80YhHN /2jq3/TnFO+s/1r677P8z1D8ehJiabJoZDnKeoJY4ixKFje7MZ5kz7B8qUVf76SfK1goPjCLMkYw i0FyGlpyeHI2vFiAaGVFXBAPsRZeTgRsQmgKT4S2GopNCeQQqEhIRoIaOTw2MQiSyDMJBeRYw5Rg LGrREeOQtKUhtegDRAj8IBXwBMqV5h/9yc9SDx48AEsBg0ZGRggbZWVlwCzCP4jq4ODg7du3jx8/ 3traIuSDlgBe09PT4DOgABYGTIIBZoEkyK9cuUIRkjs0w8PDwLKlpaW9vb2XL18KUPhrevjwIUZA VOIQpgyylPGXlJQApxDKNJkgs2NGoiMA1EJa4kZIUBdN5NpZl4Aq8Sr+wSwNkXNFjpaCeSzG60Mw ckHletFcnE9zRihPwskttzNnzgCqgFCgT5wJqAJaAV7xPDn8efMl4K0tOqEmJDcCgWVdXV1Xr17l iuBAHC6eWV1e2pkZ35oanZ4YGR262T82dntmZnNmZXdxc2tnb2f3/sHjg72tvcXV3en5jfnRNdLt +fVro7O3Wzu7q86Np6XejkWBVts+4zBkvAgf/Uj3OsH2MmocBG3P/MZewLvr92z4/Gse75I3sOD2 gbQmvf4hv+e21zXocZBueJ23/O6bgQCpMehu8DsrfPbTHuOM01bldrTYHa1OV4fdRmryGKQ6v3Eu YGv0u5oC7mGPfczvmgvZlxM8D9OMgzzvF30/xq3vx7S7NSTqN78eCGwCP4GigFCkMfPDguM2zVhY Sj9ub96vGvj59D2JhqQ589F4mtMKfcBWTUCVO1VtRFUHN1pSP43VrOwuT61Mgpymx6f6RoYu3xi4 OHitbeBqa/9l0pXersHbfXdGb41Pj07OTE/PzU4MjPZ39La3tJ+vPV9RUam/e1N8UqfTxSVVp6sb qkFUNQ1na8/X1NRWNrc0NDfVtzQ3nG8+39za3Nre0dZx6XJrF6mvoe1aXUtrbVV9+anZUNKUPzYd cs9FfdthJ2k9ECBt+lxbfvdu0HgYs73IMt4XOvR3rBtd2j8jXv076Z5bfzLohaFeB9RLn/rhVJ+N mMPIChtEf5ZKcnpiIOILeqJgLK/f8PgAWAnhYGo4GAA2ybEjJxiLmSUtaxteCDlqwZ/PXLEROAbR p6Echn88hy1CLmiGAM8msqAGPBJLKPvrj4Rx2kpz6VTGCbEZ5TTmhOfYP+rPJIoIaUXXvwzMGo9Y Rg3wgRGGZJ4HR697kHFKL3hA5DJmGtKEhvFDkiYQQoEsMgaaYESq4GmL0MI01tjiHSgjRFMGAMFA 9PKLEbqIn92fXgWEMgzaMk1aiVy6wAOW635pS9GSxPP/pr+ifzE3WRfemhfLhUXDojQ3y9+ea9ab 1XyDlFUFSZGFK+tPFrGsY5RliXPcEHqJoGwzUaAJtTQRXizI0hebqFFEKG0lwBN3idzwcmCRc4RZ DJq0pQltpReEdCqBXCOLn+93MAeu/+EoaAmzArPgURA5vUh3VNG1NXKpxRRVQBaie3l5OToMErxC RB8bG5M/YXv69OmzZ882Nzf7+vrkKaJz587dunULuPPmzZtXr149evRofX1d3oEJgbTAW1MmyZ0t QBWwgH/cd3d3g5CuXbuGKark7hdqAIWVlZXDw0OBC39NjAoIAnABAAmEKigokF8MATFgKaYsnmey TEeAI2rkNME5chXI4SGcINdUCJeS40BxHQaxT05b1MRyPIkyVbiUWhgxDtEp0OqU+ZYysGl1dTUO lB8Em5ub5d4emKm1tVV+hxWMBfwCzgqiwmm47vLly/LkO0WaQLQFZvVf78Mhk+NjUxPjOzOjd2fH FqenJ4eHe++MXrs9cmNwZHBg+NrknZuLIIGRudkx8vGxW5NjQ1Pjw2t9V4aa6iaz024lhh95bYdR 329Jhkp1fM83fis0PpYan8psX0odH4uNzxTzjbdpjtcptsNk+/NE42HUeT9s3wo5NgK2+YBjzm+f DHlJw6HobX/oujvSYw+0+lNbvMkVgcRST6TQHSaVuIKlnnCVL2Qmf7U/UOvRqcUeIV12ua96fbe8 rts+95zfWI7YHyUbzzKMbycNdcaln7u6YN6hufzzEfWrDp2u2dV1p+pzqn6XftfogF3d8KhBtxq0 6XTbrkbcasKtP6GzaT6nNRNS00E1EVRDbtXr0O8sbfOpVq+qsv1WZnwq8JHGh0fGhoav9ze0tZft BzM3jcjlxKQbObl1zbUXOlvGL15f7h1pv3a9985w9+WOtovNLZfOVp47UVZZXXqm6kz12dr6hubG JsBxR+uFrvaL7c3N3RcvXrrQ1n2xo72+pbu5vePchfa6lp7zV6429jR2tJNaLjWSzrWXVzadXHZF F+yhVYdvyxt+5As+9AbWfc5Vj33X6bzv8eyHjGcxx2GW8fmkTZ031CWnRo3zfnXfqZ4G9F9Q6j+i NNQ7k/ngVi+c6o23t8ZVHDFSknJlBwXDiclgKp+LA4BTJzEWjUXCSQkxmMQYRY2rOHNkVUMw1rnE gucIJU6bh6g++uSERCLh2TqHfyFn3O9cGOEIgtgv5GLBOnjhUYNHIjzHOAQjpzdV8W1FDeNyP8Yi 8AQSQQ80hPllYIJ7qBVCB1Oy/SEY7OsdbpJ0KhK6Yzy0lRlBMipLE8IaOnTKGNCkSBXNYdCnoUAi a0gCsyAk1EIikVFZXYsR5k6PVGGZLjBlISqLEbJ4mSymsEAOL/ZlkNZghJBbzC/0j+T/iP539f9N /09T/OWEYemwniQECoiR5WXtB1msQuYaPvr3hyxEkcOzJTAFI7gEU2w/2Yp/tCMWRC68WKOt4DMJ vRChHSM0kcNLSE43cjHFUGFkw5PTHCMyHYpU0TVVSIjrwAXQAJgJVIEmRpAjpC/kwAV6pJWMFgYF NIEOx48fl4evAQSoISTeA4wWFxfv3r17cHDw4cMHENXo6CjYCzUAwcjIyP3798FYb9++BYHt7Oxs bGysrq6Csba3t3d3d8nhkczOzt4xvxgNRAAuCMa6fv36sPl5YwATGMu6oSUPFf01PXny5MaNG4AV mRcEwAIgQmXmexyYEd7AUeJJcQ5CPAMxQS6B4CoIhmK8P8U5tMICVehLL4Kx8DY6XFYY60ohgaGW huS0wof0dcz8c05hQK6nT58GQuE9wFOP+RJXAOjNmzcHzDfmA5uoYl5yK6vp518aMlkciKY8vX77 9m0Y8qHbt/DGjYH++dmZ+a2Vtfvb9+892r17f2v93tryzvbU9OrI6OKdtpnBpnvZ7lelyarYrUo8 308Z7wuNT4X2jwW2T4XG1+MaxHwvNr6U6i/SqHqHfj66xa1hR4tLNZlvUdefPXapaoeqcKlS248i x+c841WGcZhqPEoy7kWN1aBt0WtMebyTbs+oOzriigx7/KQ+f4B03RsiDbuCo57wtCdEGvV7h73u Wx73DZfzjs1FuuoL9waiNwPhG/7QhNs16XFv+IydkPNZgvEmw/250P7tuOt7ifmQe7VNp0q3qvaq WobnVk3mZwTbzS/nCPDqtak+h75Bddum71SRRlzqjl2/RQJw1hnWuKrFrhqMb23Gm3PGm1T9kP7g 4OXe3o7rN/s7r3bve72Pfb4XQdvriPN1zPkyYr8XjGx7/Neudnd3tY9evn3n0uDcmaae1GP3Qhl7 wfT23iuX+q5yQQf15wb7rrPMWy52nm9pb24jnW9obm5qrW9suXDxUmt7d0fX1cYrlxq62zsbGy6e q61tLq8+X7odzFywRcd90RF36HrA1x8KDISd/SHHrA+46XqWZLzLcXwvM9RZl57mDbd+in/br1/9 deBVr93qJYyhnplfvH5hqH14h3riUgc+9eZybcAIR7ISk/JZMKFwWmpShBQIRWOJKUmJwbTUaHJi gnwHWieTWP+sZFY1xKqWs4h4LOFfgILkEBKQhER3cgI2ByZCAjlNIHTiUUg86bPyJ06CLMuiD1lC KL6JyAVkxAMLGMET9Ct2YARPUCVqFu6hFsIau1gmy762urAYhieMWGNqdArpuZmEKdFBAZ4qmT5j Nns4Gir9xuOheEIirUQBnibmdP9GYh/CFISOYKMjEybFF+HFGsOgLccUg6QLJBBVjJz8SDsOn5EL iVxIan8R/jX97+r/m/5fp/jLyYJgjbJziJQSUNk/ssj0XjGJVYvEIpSRiAJFiaYUrX8MUZTQS06t BFcxQlEIobXfyOEheKoYAw0ZDNEawg5C2jIwTjF4GBQgGOxYI5QcHeSQhHbpC4JBgjXgFIAA5CHG EdIj8IIYT6QnzFOFxDKIAoOhCeEf5ER0BwSgSRMk4ABAFSBpf3//1atXwKmVlRVCiP4Nq7V1aGgI 1CV/DCi/GAKqtra2QFdgrwcPHpDv7e0hATmBn0AS4CrQFXT16lXsjI2Nzc/PU0s+Pj4OaECN7n75 jPGfEr1gByAiuKriJ4EUkTB4ZgHKkeuOK5gRxPQ1yPr5klKpFcIV4k9y/CwkVaiJY/EqRrg64nYI H0I0QSjWUEAZzXzznWSMBALCUsQCXVPE1Y2NjbiXkMys5Tk2UGZ/fz8YFPeeO3cOsAXGEigGokIH qAokxV3kuE78MDM1ubK0OLm2sri7A8B6cH//wd5j0u7W9vryysRMz53Rju1cx/PTCRondUaPAMdN l+q36Zd2dptvhwKddNnVVc/RR5R7XOqqW1d1mk+XN5s5IKbJvHFS69QQB7BVZv9x0vWpwDhIsz2K GdtBYytgbPjdpBmfQboTtpFuRjy3ot6xQGA8GDx6t3vQcSdgvx0wSCNe26jPDq66FYyM+SPjgeic JzDvDW54fFu+wJ7H9jDgeh6xH4Jyko03acbbLON9ju1jvvPLMc/vZTZ9f+ucoW9xtZqz6HTo1OVS 3W59u6vLRF0XGb/jd3DYOeP3GkOBI08ZqsD4Ldd4cszYyzLehTMe20I9nRevdXc8DMe2XN7DqO9F zP8swzjIMg7zjOc5xssU4zDJOPCHnnkDbTfaWvpbrl/pmBi+cef6pdu9HdcGr/f0X7t6hX9DdF5u 6+xsab/Y0tbW3Hqpp6fz6tWL13tI3Td6em73Xrtx9XJf96X+xqbu6sPIiV1b+uWkrL7Mwqza0xln S6sLi09nF2YWJmYUJNz2GKNB422CoY7FNIhkOsOGmvboW3H3POq5TR3YNZx6aqgHTnXPrr9yDeTa CKv1kNoFfplVLw319Uqbz0hMzojE9GNY2Xn5KbEU/QXC3LRoUighFkpOipq3r45SUoL+cg4kJwzL m0OMSCzggPAcDxrg40kCPwxVKMgZaB1iQvBIqBISBRjzmPy7Vma9lv8iREIXDMmCI9aBzymNHH00 6QhC08IQRAfRt0YoakyTycq+poic2vgeJUeIcboQV0BiUEIDrSBrVNZIaEgtTWQMEK0ErByVf44c 11nohyacPwxGxgCJHdSoNTv/28SFxKB0LTwKjIGG2hGmKbqQKnLUhBGC/0dErWVW6KjiP6Ij7X9a /9/0/yhZl/CXy8kKY1eweSTEksP/cZ/DUEQoG0wvZ1NixlBNGGF5schYoBQl7mKKPUBR9GnORhUS CYRx2gqx2aiiiYyHMAxhBwsIpUogEcRul5Av45HhCaEvytKKKgihnBFMk+guAAIeU9iBIbTL80AF BQUUUaYJDVEQNEAt6Kq6uvqs+WZ2sQOCAcdMmW+2PDg4+Pz585MnT0ADci9qenr62bNnP378+P79 +5cvX0BgT58+BVTdvXsXgAUPArt37x4Ya3l5WR6KB08ArQATMBAS+XkR3EAvgDBAxp07d0ByYllg xJ/S77//jtrAwEBLS0t9fb3c+4GAL0Au6/l3poY3cDUACJ/IHSngF4RcXEQVVwTv4RaLcK/kOBkf opDx83l5inhPFg9XxNKnF3TILZcyEvlxEOR36tQpAVtcBeQMVe5mATflNhWEB0Bdl83XkAKwzp8/ T97R0cE05Saffif+9s6Lg6NfVJ8/fbK1sX7v3u7Dh/d3H+xt7GyubW6tbmwuz25OjSzcmZocHB15 UlG2VZinzrhVe4Z+HdQckdiufzVbtqlVh1p0qTm7mrDrJ5nk2XB0AGEDhrpuxnX9U5qJscAxAKx6 m051Tn0DqdqlajyqNqBq/L+f9r8rMPYT9bNca/7gssfXEwp2+31lSQmlibH85NS8pBRy0qmExNLE pNZA7GIo8Y47eciTMulzTPmdcz79vZoVn2ct4Lvr9+wGvA/89vs+2+OA8SxsvEgwXiUZ71KMTxnG 92LH76Vu/f6tRrf506FTXTVTh0e1OdV5v6pzq2q3flK+wqYR1THnbwV2lR38PcP3Ks91kGX7GvJ/ 8ntu9/WM3x4YutU/fHvg6YWqm6m+RyHbQZL3eaLxIsV4n2F8zDIO8o2nOYYKG7+HjGdJOn2NJHwM hG9lZD5tu9h751rPzStXersvX+u6eqWnr/f60O3hqYnp2YXF+aXlqfnJxbWF3Y3Z+cmbD0avrve3 bTafvnMiZfD48ZHTp7taajuba+o7Gmvb6svPNRaVV+WeKM0oOJFSlJJ6PHXHMB45bd+zDFWVou/G TdnVhlNte9QeiMqh31y/a2gUtWWoDZuZfDqtBtSyT9011GO7/jLjO0N9qbqdZGTksPo1wIKy07PA VNHEpOS09MRYQiR09KkcUkI0ggSMZZ0trHDAA6iJ2M/pxzmGBLkcbpxpcrhB8PrIM+VWDqEsB5dY s5oIQx5PYhyiIUUUBLuIHSlCjATIwvEuBz4kh7OlKYSmhWxQhkcHoVgWZTlO5TBEaBG1DEYInlYS Ao76i4s4yMExEMbxEkVIOsIOuUAu0ReyLJBTJeMUnoa0olPGZg5E0x+NmAb+DrgwQRRkAFKLKYyI 8zFIEZ0jbdOCxVj8HwmbGGR4MKIpdFT9l2RdoKPy/3f0z4xeFP4Zzf88/TO9iMIfNf+R/J+hf7Ru yFkWLDJBHhAM2wmSNSfLl/3D7kIiuZBsVDSJnRRRk3XGWmc3ChISa2hiCmXkQhxP5CKXnObsQHLk tMUmzYn3EIy0pRUGKRLLIQnkdE1zchmzNU4ZmPQuJwVyJDJTuVkiAAKJdEfUJ7QDngAf1NIFPdKQ rhkGgR+5BH7iOnmJ+bEdgAgxftR87yXgCZgFbWxsgAZABiCk/f19650LHz9+BBg9Mj/JAsB68eIF gIxW6AOGwFKTk5OgK1oBp+R+jNDq6io6s+b32gAZQ+ZLuSgC1F69eiXG/5Rev36NKUAbgwGUgLQY OWhG3kcqaIZ5kYO38ICFgXARGMjyEiS3oHAXbicXv8nFwkX4XJyM09AUZXGgnMVUIYHkh0WMC8Zi JIzqgvmWdlCpDPLcuXON5ssa8G1ra2t7ezugCmgF0oKYTo/5CUhaNTQ01tVptc7OTnyOf7Y3t+7v 3ZPpf//8SRj1Q7398ubBs/vr9zcXt5cXJxbHboxdutbb0tl1t6bkVlrw9ypD9Ub1I96r5osMVm36 tse+Rz1z6WBMwL5v/mkeVbMO/Sz5uFcNO9WwT93xqKtB1e1VbV7VaFe1dv32hErj9zOGZmoMdc6u f1hs8mi4A7I563if4X2RaFtMcE8FjKtB3xW/p8MfbveFLnrC7d5Iu89Huupx9Pr0n8hNeDwrAWM1 aKyHjI2w7W7YsRtxPog4SM8THU9jtsNEfe/qU6bxJdv4vcBQJ526a6Yj75EHAl41/zAQIFinX1Xw Md94mW4cJBmHyeAk+6s058ssg/Qhy3ifaXxM1Y/wH4aM5wFjPyECjFMR7zef/UWO8TLXeJdpvAfT kHKMN8edr4scnzN8H1LdKuIgvUs33qYZ99KMJ7nOZ8kpTxKT5scGV2eGllaXVjdWd3fvPX36/NWb 92/efXz+8tXDJ08f3117sLn0Yqh3tOrk8xMZJJUbe+k1bvbfGL41dPvmDX3TS7+T4XxTTUNdxdkT FeUFp0pOFGeSZoLGfMTGkNTZFA12gb/zbp2W7WrdrcEWF4tLuWY+XiY5YOuhoZ7a9Yvsj57HsqvP Ceq1PzEtlpKZlJiSzEpJSnBnZ3K+5fv9OQnRGAArIRyKhYLRcEgAFomDhTUvBxeAhIjPOmcLyC6I J3SEjso/JTAosykgiuwRTAkEgWA4DzlLIeSQbCIhqYIRC5iiKK3MFhpgxZ/51gHImKW7X3Q4upHQ C1UowEiRVtIEHh26oGsZCbkQPKYEAIm1eCK+UAtJdCCHxxpEF4K6pArNPxpBgiZqAl/QpDtGRb/S FmJUqB01+PsAJzw5M8WCTFxmTStxCKYwiDXLG9IqnvmF4jXFJzIAihaJwl8TdqB/Xv/f9P8HyRWF ZKHAsPKIfBJEIYmaHCJsYNmKrHJZjgiJmlIFIaGIPjlFNGVHoQxAwaZUUWQRC6FGcyHkdA0hh4/f 1bSSIRHsYZCIGgPT0T7uzQJWgP+FMCi9SFuMkyOkCTEeMEGYF6ILmTVVQApCPkDq5MmT8HSEfYgm QJBTp06Vm5/Pk3cK1NbWihoSAvzExIQ8/C6waXFxERgEILh79+6HDx8k0Mtbmg4PDx8/fgz6ke8Q owyKAlHNzc2Bh0BO8j6Izc3N3d3dhw8fkgOwKArGAmGQ0x3KEOAMCyAt6Pv379JRPAHmxsfHBWYB VuT1B8wFdMjggY/kp//+DaXMF8Iz1Fo8OY7iygrAwmMWyarAvXgeHsJpoolcrggMQlwKaKNHetEI 2gSvDAZQBcCS+3YQswMwDZh0/fr1LvPr2vD9/f2E3t6rPV2XOjs7LgHIWlpaQGPkQDGQFgrgVGYN +nz25Onnjz8x1k/6/evHpzu7KxNTvaMD7f1dq9Wn+tIiz1MBJSH9kPhYSC041YpX3bWpB2712NBp 39Afltkz9M2PTbu+I7JiU6t2nRPIpxxqwqZuuXXzC4ZqIOpb6MrQP2C12o9+Z7xk3u4671U19t+K 3W+zDXDStteY8/jm9V8dBvVrGoI63Qm4h4KecZ+TNB0MkVZ9njW/977H+cDreuBzkO6GXaT1iHsj 6iFtxrxbUddmxLkftj8K2e4HXXt+jLt2fO4tv3sn6N0NGfcitocJxqNE43HMOEjRSOt1pvE1VacP mcanbONdgf3DMeeXYzbSjyLjt+OGfoXpCf3qc1Vh++2M43u57VOp991Jp0qzkb7lGzrluL/nesar Sw9u9a6vzy4vT957sPr0+d3DR28+vfr+8sPB4btnT++9frH/4eG9/a31HbU4MFya8nup40eJTTXb fjQYX6uTHuUYwxP9t0d7bw7M3eifvdnbM9DTfbGxvqu1ufXC+cbztRcvXWloaqupPFFWnLPkN7YT 7aoID0eP/nxywaOW/WoxoJaCasWn1oN/w1VcNSDyU4c69KqXfvXWq54Y+h33DwHQflJiWiQpPZoQ 0wArMSFE8sWSvNHESDgBZAW0ikU461jAf8Mogi0gji4OQpY3ciF4TiqplfgNmTtAkxSRQxpomADC whbkAjUgjix0xA68kJyQ2JG+UECogYb5mDa1hHw52LGDZYSo0QRGGpJLjzSEsXQgJIAYmmMEy0jQ xybKDIwibSmiL9bg6ZeOBCjo6GISPCRycmwKEME+ZqVTiKKQFFGzjNCjCDBVEAYAAP/0SURBVLEv RZn4Lz1ahM4R99OCxUA0YSKMGYZe6NFyLPJfurboF8kvc2QMWBODIvlFwaI/yinS/Kjwb/oXI66u kFVk9bPOgBcSPmEImcRCwiSbirUom4r1TVFjlp+PN0ESNUUfI7JbZHNaYVjs0Nxa0xASSHhIihBq EBIs05whAYZgaIhxqiRIE5jJGS32ZTzSXEyRW3akKCQSsUCAJ9JLmBdT4gG6O3bsWIn5ZWhydOhd moCx5CYWMItaudECWAFmoSa/GAKSQEJEd4FZwCYwFoDpzZs3EuChr1+/AoZevHgB8AISffr0aX9/ H4w1PT09MzNDTiv9a9fdu1iAAG0YBGZtb2+jNjQ0pJ/VunZN7pzNz8+PjIwAR4Bf2Pn8+fNRN39P 9+/fB7gAs8AxwBHglPwkhwfkujMF5ltpft8w3/yTQ6ZMjkNQwANcR7kiyMkhWSrI9ZowVwKEh7lY uJqLQhEFcSyMXAuK2C8uLgbV4UZwnkA3GJArmOnmzZvMZW1tDScwfSYuaFXA5fCdoaHb/Kdv490y vxPc2nqxqamlraP99vAQbWW+VOEZrsXD/aev3rxXL5R6qV79pp5++v7o+eO7D/dWFhYnRkavDww2 t7ZNnMi/mZ36PtlQJQnmJ5PNN3DOu/VdEIL0thmkH3nUA5f+a/8dh9q0abm8unMVQOZQs3415lDX PfpXOf0wlomu9J/4GeqiXT+wBbpqNSUV7g9FxpNkYy9kbAXspMVAZM4bHPKF73hDN71BEsywP6Lf RxBI2AwaWwCmsP1h1HkQdR3G3IdRz0HEfS/g3PXZN7yuNbdj1eNY8zrhN33ue17jgd/+MGJ/muQ5 zHS9Kwh+LvF8Px3QT+LXulWjU7V4VKtftYdUa1g1B1S7TcO+c2799NjJwNc8x5tU12GCsRfQ75q/ HzEeRI2XEfubBNe3kOdLwPUuZn8d1n8vSXobNN6FjI9R40ui8SoY/p6eOTx+e355ZmhsdGJmemZn 6fbC2Pskx/esgMo3v8941qN/nazAGyH9+BfeKE3+ETXG+64vDN2ZGholDUyM9I0NdfVdb+nqPH7+ XmXnYee1O129Q+XnrxWUtw6HbOMxl0o0VLFT/zg461PTDv0T4ayhFs2bVRvmdYGH2eTC2dQ9p0ZU B+Zdq7fm01eHNvXEoXZM5tCWm+1MiBrpSfrDz1BSNOLxhyIJySGfFz4cDJBAL4AZFrYVm4URgKWP nrhzBrKKoskRCkogGBOSTeTwt5s3HMKEWwExciYLnhAFARNIKGLHsiknLUILLtAECYc5hJwie1AG BoMOmghhKEIUaSW1NKQX6V0a0gsM/cpg2MsIaSuEhCZUoW8GkyMSC/GEDprShFFJEYYciTgH3oI4 1mRFGSFVMiMI3hqnRb/0axWlrcwagsECpiwJ/VIUD0sTiFZiQXIhSyhkzcLCSViIV4inX+SmJU1H 5X/Tvx5ZF9hiWIhsISKf3HUgFkLCxG8tGDYkoZSYKmGVWnLUBKAgREdWs0RcMYJcdrLsKAiGPSzN ySGUUYNBjiYEj4TQKwEYC/rwcOvPWiABGJHTKQ0tIxA8mpYRGIqWhK5haEJbsEWeSfLrGLhBsBRV 8jduAqcAHPRFFTpgLCRgKXK5odXQ0FBXVwdfYH4AhKqBgQFC+8bGBsgAmAWymZqaAgOBGKwHp8BY Hz9+fPnyJUjLeqHoo0ePQFfACMABYAh9cBVCcnko/vHjx8+ePYMBh9HLVZPoa2trCywC4Lh8+TKo 6y8ehH/69CnYBTTW3d1dX1/PgJmsXCNxI04QcAn8ogr/I8f54h94cSaaVEE0FIKXq4CO8DBSBQNh TW6JYYerBk9HuAtE1dzcDFrFz1wIqnA+Lr1+/TpzAWuurq4CMXEXSBQPMHecCdLq7+8HTuGoqSlQ 6ezM/NwtgvTUlMwUvx0eHoJrn7198ejF00c7e3vrWxsP90gz68tDs5NDQyMDAzc6G5sv1NRdz0nv TI6ueo17ib6Pp4zfq82n1y859R/WDdj1Q1fjTjVtUzN2NW/Xb+9csOm3Rs2Zr0SfcuibKP3mOz+b bBpaldt+KzV+L3epKp+qD6qWBHUxSXWkqNYE1RRWFeHfT7jeZ9pepRjyM9920Fh1G6thnRbDxkLI WDHTWtBGeuQx9r3Gw4DxKGjsR4zHUeNJTH9i70ue+1uB90eRi/S5SH+N502h8brAeJ9vUPxRbj5x D3K67NY/ot36+WYs/fFBcq8ac6ubHn3Xrc2vGuzqlPdztvEowbvtM0Y94TsOf5MnQjoZDRfHIpl5 CYUnM/IqswqqcwqLSgqOFfdFo/2x2GJIvzbincv45LO9LrAd5hifCmzqlF+V+FSxV51yqnKvfp/W hRQNWxlDv3m3CY/B4y58dTr8/ZhzP2h/HvN8yNA/cWqdlYDacev3o57zvykwnkeMg6jx1u96F3C/ PgZGzNWPtM849URGzOlgE2WuBReFJK9aBWZtmXcfXzrUJ7v66lLfHOqrXT136LuSQK4XhvpuKJWr 1PKJfABWLCM5gZVD7vdFYhyH0aSg2x8NhwBYfq/H7fxbJObYlENMThjrbIE4+qwQDkMYJh4TiTlj LUISb0oYiCorbJtn89GDR4KEIOkIywgh7FtjkO4I/IwBiaVsFS0JuUU050SV3umL5nr0ph1ybFr2 kQiPkPFLExm8DBUSoRATZIT0LqOlFwFMlnGsYRaD1Io3qEUHTSRWF/iEgZnmj0jkRwWTRPILYYcu mDU5PUIyDAySQ1YXFmEqHiqZtjVJUeiPI4Tkkv01YQfj8fb/Tf+aZK4ZfY3leouQ9UdQJLxZ4daK jshlmUKyV634CkkoBWDJjQ2aiDKaEm7jjbCjZMtB6IgpIUyhJkSRtvoAMOERxgFD2KeJrG8YAjZE jwwYfTFFWxmVkMgxYo1cQzDTMrUYBF3JL2XYF5iFQQjLSPLNz8uAoiorK+VPCJGjDP4AV1VXV4PA 4EEqAhGAWbm5uaAWQAORfnNzE9wDNpL3NSwtLYEMQEsCswRjvX79GpgV/20cwAQwq6+vDwgFI397 ePfuXbmjAwN0ALchpFZgFphseXmZLugRUEKRvt6/f39k8e+JvrAALAOdtLe3MwugoXjP9LdGvVwy ZgrQYYJ4gyJCfMuFoIjrLH+Kz1FAiA4Si6hCyIqiCY7lMsEAsHCREO7FpRBotauri/GAmTo6OkBd +Jze8TmeBA7iTCa7srLC9AWVMlk8MzE9c2tomHRnZHR4bHx+aRk0JtMEhj58qD9HGEff9dNY7w73 7r9YXr0/OTY9cP3G80DwmT/wKNl4mm4cpmjg8iHP+HJMIyT9V3g15nPrrYbqsJsvlPKo2x415FND TnXLZn5hxvzVT9+aMt/aUBakOUb2fMZdr05bZtr2G3eD+p7Qrt94HzY+RIzPia5vKd4fmYHfsoI/ 8vykD5n6d7r3WTq9yzRepxkvkoznYKmI53HIdTfs2AoYayFjI2LsJRj3k4yXyfqpKX1bqNh8Vh1E VWX+Oql/lLSpboe67le3nWrYcwRB5E3uYCzg4G27fuPoVZu+r1blVSXGm0z7IxCex7HoMK77w6Tz SannYkknExKOhcOnAuGyULTOHzkXiN72JQ0FUmYixlzM2I4au4nGywTb2xTXJwZTIk/6m6ndfFvp mE9tezX6uWh6ie4GwHYmiqoMfsozHuREdjMCoyXGl9Hqb2V+VZes4SzY6J5fPU1QDxP0HwDumr/x fUjU9xGvRr5gnKvDZLtSVH+efoEqM5rwqCmfmvLoW4nrbnU3qA6d6rVXfTHUD4dSTqUc6ofNRFQu 9Ru5WymPmXuVGilMMFIjCUlB/cbRoC+s71X59bdzfG47B6WVOC0JzxyVHF+sf4vYDkisEC4kQMoi IAW1FlyQU1eIIkKMW8cyRSxgEMtsKznK6IheOD8h2YCyYSliXEgGJnJ0qIKRzQvJJkWCDjsUZUEG 9MjY0KcKBqJrdNCHkDMYTMkcmYKMU4YtjEiE4JkvynoQ4TD6IsQII9SjNwn7EGqWgkwcslwhcmGE KAqJe1GGP6r7SQjFdRAdiWf0JYkDVdKL8EJi9qhgkkggq0gT8YDV1qqFTN1fSeTW1ETyb/oXJ7nk 1uWXnFXINhaAJVtLYicEw4Zkt8iukPAptXrjmgzRV0Oen3eVUENfTgcheNnerHtZ9DBWJIYwQlvs MAYsoEwtBCP2JbrTkNEiRwchTRCatvXtK7EmQyKXKpStwaAgNumF0RLp9V0s84Fu4UFaYC9gBxgL QCC/ZxHyifclJSUUif0VFRVgLKAAoAohEAGA1dTUJHdiioqKAC69vb1zc3Nggp2dHWDWhw8fDg8P AVhIYABYnz9/Bi4gkXc6CAoQAj+Bk7AwNDQEWtre3qYVKAqoMTMzA9ICh8ltrYWFhVu3bgGzqAKE oQl4mjVfWwCQOjL3B6J3asfGxrq7u5nFiRMnxPM4hyMJ/wCJ5H6S/IwoKBbv4VUIxvIkjoXgkaMv 3ubqc3RC8JjFFJ60SIzjapxM1zgQp+FeoGpPT8/w8PDk5CSTgpf3XQFMAVjMi4lv/CSw1OLK8tLq yuLKKtBqfmlxalb/wMrs1tdXl5YWVpYW11aWZ+7urz99/erdi980wNL07Yf69EV9/vTw3t60Kg6o sogO/50gAKe66FYNPlXvVedc+o8Bz5lYAdAgLzvoMJ8ZH3BpmDUSUOMhNRlRN7yq164baoDl+Xrc eJvlfZXuep7ieZzguBcxdkPGLugqZDwIGw8jxquQ8SZivA5r5iBgvAgZr6LGuyTjS4b9c7rtY5rr Q6rzbar/VZLnecz3JOzeiATXw4HZUGDK7x3zecf9vsWAbyUcvBdwPgx7XoUdb2Put4nuj6n+T7mx rwVJXwuN70XGbyWgLpf+U8FqtzpnU/X61VYm9vqJCEnNP3/NrDJ+VOjXfb07aX91zHiX6niVaHwK u98HHM99gSdu72Q4OOr3tiT4GyOeOy5j1GfM+oyFoH3TF74bStgPR59EE95m2VRFsjoZVMf9X88Y 99OMr3hVtSs11F5lnCoqPl9Tfy3zZHdK4abbdi/k7bzafXtsaGD8xu2ZIVVgqJZE/VPsQVApWoGH wDph9SNFzRovThlbacadoPeW373qMrYDxtMM42upR0/kukfdcuk/NQBEzrn0b4J7Nn136rn5g+CH n4hK24xPgCph7GbeUZVsRFwpCd6j7xKGIz6P127YDaf7CFo5bIbHdQQaZCPIymeds1+QcygReiFz 1euiSCy5oAFOXYm1FIn3gmZgkJgHsw78NMe4bDF2k7WVIA5M61y1dpnYxw59oUAtVUKosSvlLP2F UJZ+gQsYkYkgFONCCON7pAsZJIOHt8YcT8wOs9gREvAEIcQOQxKDEAzDRkECkHhGeIt+KQqhRte0 jfebEPpSJU5gRuIZcmllGYSx+H+SsMDEGXB8p/FGxCZ0VP4pQZ+hxsOyf9O/PlnrwGK4/GwJgSaQ 7HCKBFcCJ4wEVNkeMNSiJoBM1MAlgrEECaHPtpTzyGqOhNUvm1k2tuiIKYIxRHdiFpJWEBakFmu0 YsmyRRGKsqjJvrI6hSyz8MilSkYLUUsVAIJID7qSu1aFhYUUAQGCAJAzL4rAJnDVGfOv8E6aBLoC FpSVlcGcPXsWmFVXVwfwkrc5kHd0dExMTMhbSYE+z549e/PmzZcvX96/fw+0IheMBQITFHVwcCBH PAQG2traAmqAqIBWYCmMAKHkN7LR0VHQG4CDVoCtlZUVeUoJTVoBPlADbcD89YvgX79+jWZrayuI EKDDZHEIPuRIwr24iEuJH4BZuAVeX4mfbx0Tl4pEHC6OxQIXhSKXwzpPcSC+xYe4VDCWuB0G4+BX fFtZWSkOBKfKvSumD8ScGBtfX127u72zvbmFr/ADU37y5Anukpt5uAUHkq8urzCppYX5na1N0t3t rbWFnbmJlaHBqcFrI31Xe9ovtDyKRO96fXvHjMMz5h/9dXrVsFuN+/W9kBuGGnSpPrv+8vFl82es Kz8TEtCVflX6T6bPfFpr2PyhijB/06muRvTna+oDqsqpypy/nbJ/KzUk6TdhnjZUhV3fajptfC/X Ly/9Vmb/Wmr7Umz/fNL2Ost4kW48TrDdDxmbAc+a17noCS64A0Mez7DXOwTjDow4/aOuwJzLvuBx 3o/YHsYcBzHjMMF4HjWeho3Hgb9LT4LG05jxIsXxNsf4WGBTZ+2q0a+ueFRfSN30qVvMF3TiVtdd 6qpdXXbo20vNDo0pGe1x43Oe8SbdWE+2z4eMyzFvR9BRHg2TihJyTibnV6Ynnc1KnQr4Z8OhxZix EDXuR40Nj9GXHZoozeqqq2k9U152pqLkdNmxk7m5hRnlZQ1FhWfKK2sbmtrunK+ZaGvcaynuz3S+ Bd4Np6gfoJyUI9BzP4hjXye7d2zGnVhoIOA5kV5yMuNUTTRal5AwFTTW042Dk7Yf9Yn6JtlVm74n N+MwH5Vz6r9FAF29NdRHwU+SPCaiIpn3sZRNKV9cLYliKD0Sjnnc/igIT3ndnnAwZNh0CgX85tdy wiSIlcyS5viK54XgpUhuLvmjWonxRFkBVRTl6LNIgIIcaOwaOcpkZ8kOEjV4qiCqMC4NsQwj3ck2 hPSG/Lkl9ZFnkmxPSBQ0/DGHwQhpi3GE5NJEZmfJkTBsurNgohU14gk5OpjFJpoiRFMOE3GF+Ef4 eKTyp/THXmgiUya3wJkQVUgwDsngYRiMuPdI6Sf96fgt+mMtErEv/C8e+EfICbm0EtcdSf+j3v9N /7LEgmBFsqM0tInDWJAloVaWLwx7VaoIqEIEV4FZBGNirViIb8teJWffsvpls2FKNjamaHJk6Ocb GcQ+OQpyTFCFfWkoYxAFasUUQoii6EvIh2QMaGKB4SGhChIsRfjXt7DMd6CDA2BAACKhlhxYQL/H jh0DTkEwEEAKgAVEQEEeyTp//jz4gBwCLrS0tPT19QGAQAaPHj16/Pjxhw8f5FdCeT/Wq1evAArg p/n5eWATQOHFixca+5gET0NwEgSwePjwIZrojI2NyYPeU1NT8hgWRC8UAV4oU9zc3NSYw2z47t27 I4t/RowHZNbT01NbW1tvUrH5ZUM8JpcGFzFZhHJDCwfKdRGCl1NbnC8eFp/D0JzrwvXicmAToIbH AKYYlF9pMY5j8T9CXNfY2IjrwKZdXV2Xu7r7eq+PDo+Mj46NjYzOTs+AVhkq82KyC+b77h88ePD2 7VvcaP0q+ujBfdK9u5tP9+8/ebDz7NHu2uPHs3fvTo3eudzR+i4p8DbRrx+7But0mL9egZ9uunSo njLfcdVv4idSj01dc+hPx/S51C2H+Yub+TLSO+Q2/bWZcd8RLANydQJQ7Pqe0FnP0dPcpBqnqnXp lzWAJEjnbBrB1JmPwNebea3x47Txudj4clw/PvUs3XiQoN//vuw3pgM+0qjPOR5wz/v9i8Hght+9 FfQ+iBn7ScabfOPjcX3nSf8sKB+0OWa8zTXeJgfeJPlfJbnAKG+zjG9FXv2+qxqPvl/VaX4Wesyj pmw6TZq/GPZ6Vbdd3w1qZGA2jThL7Oq48S7BOAwYSwFj3mtcTEvsyk6rPFNaW3Pm1Nna03X1DVXV jWdrahvP1LdUnz/Peqmrqa0sLim66fLdcHors73Vuf7M4uzsU7lFOSdLCstySvKKz56qqKwtKT1z vra6urz0QYi5p6ieoP47gNMJLyLGQiQ27Q/2+ZMvO8KpOcVJmcejBV5/lj05tSIl7cyg27gTcD4K G++yffr3wYte1e9Vt0L6ki3I8+wmwHru1D8LaiwVUAq05DdBlflb4Uu3em5Xn4PqU0B9RidoAruj lB/zJzoMbxT4pSIBf8DjjkSKg8HjkVDQTH8DWLKYdSGOzCOH40jXHol+HnGcqBawsGrFCELiLnCB PcI+YhNRhSGKCKUXdg1yJOSiQFtsgjAEaiARBdFBX4xA8Cgj5JSTE4+9idwaP7UQDJpUoQYvA4PB IEIYehFkIzDrKFqYt7KEATHAUyUK8dCHIs2RI0RHvAEfD0p+ARx/ij/QpxVtscbwGE+8mgyPKpkd jHRE71QdKZlEqz/aj5fA/wKYRIIdS65NxDX5RV8IfQta/anCv+lfnGTdCB+/elidstnYYGw8iC3K /tdgxBSyiK2dCY8yuxeiFjW2MSETkv0MSbilClPSBEaMsFUgtgS8mBL0Q+gVIvSKHWkiI0GCHKE5 iqNvs8jALPsWUUsV+hAGMU5zCEYkEKCBeA+uEixFsD9x4gQSGAjIBaEjk6IVRdAG+kiQnzRfjw6D vLKysrm5WV4fAFBobW3t7Oy8du3a5OQk4ECeDZKfCAUNQN+/fwdIAYmAR4ODgyAnUJH1h4fghqdP nwIj5MdEUBoMygCpkZGRG+ZXYqanp0FdAKn19XV59oscHbpDf39/H2BHF58+/fragngCptAvA+ju 7mbMjBy4w/SZF+AyOzub2QGw8AwkcFMuOhcCD8eTuJ2LIt4WBSRyRZBgFgfKL4MWnKULiC6qqqqa mpr042U3b4GuZqamJ8bGh+8MAbNINwYGe3t75SF3SDwwMTZKkom8Onz67PEDANaDve2Hd5cf7Czt 7OySlrbujszMjw90jvVfep8efJ3s/VFiqDKbfoVVg/l72SW3vi8C6uqwaabVqVO7S13yqCtO/Q73 fqdOfXb9eHivXV13qC63fhy+yQc0+VZoe51mPIsa+8GjR9EPUwAExtcC4/sxuzrpUKUeVeJWxa6j /KRbpxM+ddKv8jzfM+3vkp1Ajb2Q427AthT0khZixmKCcTds243YD4K21zH3pzTje7ZDldv0L4D6 d0yXqgp+LXG8y3bS3bOg8Txkex41XiYZ77P1z4Wq0oR0QKhu85bbbYcaAiyaz5DJ61KZKegKtFdj wrVyryp1qdLQ1yL3YabvcbJjOxpY9bvmPAHSRMCYDBo3w4mkLXdgxxuaixrTIWPdFVpzBid9GRPe 9IbktKa0zLJj5SX5pYUn87MLMo9npp/MzszILsgrPHkyIaE8Pb0nydMdc44YCeO25DOJhdUpxxPT HfknYscKs3JzUktzT5zMLMw9lkM6ebwoNztrIOC6Ewsoh6FC/k/MqMWucTBgF5g75NRIcdF8pwbg SUOrmPrk0K+8umf+pad8AHsaKObUrzTbN290vXapDwH1xmPe8bIXuArznQXeoEuWUHLUHo5Fg+Yr RqPhkEZXQQ2JOG04Yf70kOFsI7HmWe2y1NERiuelOSSmZLOIRBsyeToSZYpyfEEUkQMaBOhwbCKR KshqCMFIW4jtKQcduZzAUkWuu/wJrSAYaYs1fdD/fJEhHRERIOCCBAgihaAlGAki8IxKYJ8VRyBB V+TwhBjsC+CIRyfQL0XoFwk2xRREF1g4qjAJywgxzqTMeKJBrahZdiw+3rIMFQmM8ELxOvDYh0Qh Xg0euaUMYxFyBiwgD14U/k3/+nR0/eMWEHQkMoki64ZlwX4D60AwLFnZhH88PmR7I2RDir7osJ8B LoRSURBAQy1taaVh0U98xsZg25jG/g4/QSb40RjLMiX9klvd0RcSMYWCWIb04fHzzIKwjLLgIaK4 /EolufSCHEQFdABGoEAOZiL2Q/AAArnLJRgLUzRBDSFGmBoMFqiFaFJbW9vW1gZM6ejouHjxYldX F8BFfi4E+ty7dw/c8/LlS+tPCKHffvvt/v37KIAeoNHR0Z2dnWfPnsn3dgRXoQBaQgjkgt/e3l5e Xh4fHwdhAMvAZ8CsjY0N5PSyu7srygcHB/QFYgOrxT9Q/+PHD4wjjH8CjCLIjKFiE+wyMDDQ09MD 0pJfRSsqKoBEMGXmG+HxDNOXi4tD4LkuXBEIRlaCef3/tkIQUoTBXTiqtKS4vKy0vLwcsEVR7hRC wKySkpL6+vrr16+L30CNzGh1e31+dXFpdmpqdGigp7+7revC+Qv1Z+vraysb6qoYf+Olrq4r1y91 X9vovXTv1rXB2cm+qbGt271zPRc3c2Jzie4XQX1v5p2Z5AUEzzKMw2z7q+O2DwCgartGJECNBhfp R63txxnH71Wu34q9nwvtXzKcH1Ntb5KMF1ENpEhPos7niZ43SX593yjqOQg6HgZcD/zOjbB7PeRa j9o3YvpJrAcx/UPeQUynF4k2kJAGQ6nG8zTjeSJGjIOo63nE+Tjk2Q+6t0PuraBrPuyYC9lnAoFp v3/eGyQten3L/sBy2LkScd1NNvZS9VtGP2a7vqZ5PyW73odd70LOg4hBepFkvMswvoCuypwaMwGw 9AsjTIzVY96cAyBeMe+6tQQ0Ojxv13fU5Dab3GCrsqkzxu8lns+Fxqt017NEQ79ey2+sh20bEfvd iHEvwcHcSU9D9idB2/2gY89vWw24l33OEZ9n2Ovu9/n7vL6ipKxjiZnZqZGctGh6eiQzM5adlp2T nlOQkZufnpOXkZCfmZiTl5hfmJJ9vDDnxLFoRWbsTFZZwUnS2dzT5worj5UXF5Sd6MpOak+PrvuN e3g7y/hc6P5yxqPORVSHU13x63uKEy4171SLbjUW0z+AtoN6fz5CB7jsMv/Sczig/4JyPqKfo18z 4RdIazlFjftXCr0dhpEQTQybj7qHI5lRfzAhqF80Gg0Ggn5fwOclhQI/nyKPRSMJQB9W+NHjiaxw Obv06jeXvZxUcuJZpxAkPEIovohVEVIUTSEkHJICGmAEQ+ghmD8goMyQREgtRBGhDIbjiI3J9mT3 MSSxBgmDmiWU3q1tixAJNgUSWZECHglkQQ0RArkstGHlSKiSWpoQVqRKCN4qYi2+yiKEtCVAMC9B V9KvpUwXeIYpiwIDpkiPUivNkcBYJHJR+GtCje5kCvFNtJW/J8sbEMqMU6AwvcdXoXnE/Zv+JUlW A3RU/klH0p8LBYb1wR6TiMg+ZLORs/EoQnJ8sKzJITSpkggKyS4lZ4fLiYM+EvY5RZTZBmwGOQiw zN7Qx4P5NIB0qiHPz/ctCdEQg3KgSI/YpCjGKVpyjLCjsC9nkHQhfTEGzAKMLJhFLgCOk4joLqCK 6C5wysJYYC/AhNzfohXjYZAMSQYpYxPLWKMKHRCD/NR1+fJlUAJgxcJAcodJMBAAKP7lVfJXfmNj Y8AaIM78/DxASkASciAX4AnmhUkCsxBiEAgiz13RRH6RtJ5VevXqFUDqy5cvX79+JQfJSV8w8peM mHr+/Ln1Exv07t07OpqcnJydnRWzDJ65VFZWgrF++fYO7sKfTJ+Ji2NxJj6RRUIOj+fjSS4xXirM Lyg+oXFbdXU1BgW94XDBsjiTSyC/vfZcvnLn1m3zKf+59aX5rdWlubmFoaGRy9d6m1rbztZUlJ0+ ychLykrPFmQ1lx5fOBlcKgl/LfZ8LDI/hHwhfPS3dYNB/WHBVq9qsIE/Ph8zPqQb79OM71k2VeBR xeb3+E7bVLldv3DhlPElX/9lHxjoUcjY9btIS8HgnNc77PEPuX0DLuOGxxj32Kb8ziWvA3ix6veu BXyrQZ3Wgh7SvYD9Qcj5wm+8DOhvJL+Jul5FHYch/ZWbpyHjYcB2z2vc9bt2fM412vq9iyE3aTbs Im0EjM2gIUBtN+zdi/ie+rykR17bQ4+xFTZ2osb9mP5h8U3EeJ9gfMt3/ih0qxMOdcqjKl3qrFd/ prrBqVps+lM5nU79OcLLZuo2/4qw064u2fRNu3YTiLSYiASAddamgWaJ82uhnv6rVP1BnsOY8dnr JL0N2EnPIzrtxXRajhgrUdtCzEOajXingq5xn3vU4+wIJV0MJJyNRKpCofykcF5iKCUplZScmpGS pq+v3oz5eQXssBOlRSfLigsry4vrGsrKGsvLK2p1Ol3ZUFpxrvrEmcqi8pHk0GhK+IvPUMnmHxK2 evRPurfNl1BMGOqOSwPHBv/3Cv3CiA95xvcCpmBOBOAI2Gpxq26nuurVH5dsN35rNN5UGM+zjAdJ xo2UYIthhBODsRQNsPzRcFIs5Pc4fB7wBcDB4Fh0OZx+79G3gUFXJI49eQJCTgMIxlzg+oSUY00O H+vskqJF6EAwyKm1SM40+qGKowyS45EcfUsZhqLUWnLa0h3nEu5lE8FQRChN9ODNh0DEPkQrCEbP J+7nfrrjILUiAlAGuAABICzQgFAoHkZAFM14ogneoqNqk6T2qGCSSCxCnzBkkYVXqBJ9RsIIxYHk OAE1AUMQyqA6Ga1IhKTtf0hoMi+ak1utTAN/ZYG+BErKgON9Bf1123/TvzLJ0mExWUWWCDuNrcip IUeA7EAksg/NjanJ2pzsZJQhOSDQFCwCj4QDiA1PkX0u+0H2BhakCMFjB00CsJAgGNOqhm5yUtAj BCP9QjBIqMWCHEnYRAGJCCmKBIP6WP/5mxRhXjCWHPdEdLmPJXAKhngPhkAuqIuGaDIYZifEqGSE 5BhHQo8wtD179mxLS8uVK1cGBwdHR0dBPwAsciCRPEi0vLwMD04C65jYRhNYBzUwze3bt0dGRlAD ioGW9vb2BJmhf3h4+PbtW5DQmzdvBH6hs2W+Ewt9jIOQUHv8+DG16ADjfv/99+8mHXVjEkXsgMOA cUAx6xbXjx8/aPXw4UNGsrCwIJbHx8fBi/X19UAr8BCoCLDFHEFIOA3/4BkIl4rfcJf4Stwl18L0 2dESYj2gc+rUKUydO3cOy4Le5KdD7MgCgHKzs04UHas6XVtzpr7tfP3VS+3dV3suX7vaeq2nobOj 7nyNDDsvPbUpwdaR4dMQoT2mb9tcMB+rGjVfvL5t/s3/jqHWHPpFVn3ma9bPmk+gg6tKzR/Uap2q 3qXOOfWbOWtcgLDfjhlv0/VtoZ2wZ91nH/NHh9zBq95kUpfPS+r3ugbNrzVPBX3zfi9pKegnrfj0 BwR3vK69gPep3/ks4HoTs71LdLxPcLyN2t6E7a9Dtsch10O/fT3oJi0GvaTVkGct7N0MOEnbYeNu 1Hgb1O93+BK0fQ5YL24IbQcDWL7rcz8KGk+jxqsM42O+UxUDrVyqwq0qvRpgnXFqIEKSV0602PWP nh0u1eVV3R7V6dIYSx5EA11R1WToryiWG99P2r8UGR9z9KPub5KM14n6Tx3fJxuvEu0vE2wHQMOA 8cSv39F132vc8xgMgySAci7snQ64Rn32Ea9twuUdd3ou+6Nd3nBpQnJJNDGZcJ+WnJJXkFZwLCO/ NKvwdEFhxfET1WUlVRVlNXXHm86daC47e7Ki7lRlY3lVU0Vj+YW6kvPnGy5Unqmlx9eJHlVt6LtW ow41Ylezdv3b3y3zMTigIdAqy/Uy0ThICD6PBQ6TfW8ywh8zne/T7R+TjU8p+pbh4yT9SP6DmLGe 4F8OuxdckVl7sD8lu80dctj13wzKQoKRIuFR/oqQ04kThnUrpxCrF2Ils+tl2UPIOdA4fAj8nJ/w SGjCscMRJEcchFwIocWgA9GF8MJwZIk1OdDQRE6/KFBEblWhjJyxyVEmxNgYIXKxRm52oo9NeKtr sYkmVaKJTfCBFQ4ErFh4RQKEgIlfMAQkVUeFn5HlqPCzKHQkMoki3UG0FYJnGLjR6gWyWjEkPMlQ mYKoMWDT6tHA8AwSeDFukTT/D4neBU1aTWAE4Unxj2T1aw1bpnNUbVo44v5N/6qkl9g/uMwiZ0FY a4L1wfK1DhRrc1IUkg0JWXIdPE3MIfocLgRXijDUWocROmwPNgDLkU0iduhLDhHa0oSwSgDmvJDw jAWLUECfhhCMNSQZCbmcPix0ipiiOQxCOqUWCWMATmGfKE5OUQI5PBDq2LFjwAUTgOnvQwMXIEFX SFBmImJWxoNEBikWyBHSEcqgh/Pnz4NL5GEp0A9IBdQCA3BBMjExAYqamZkBQn358kXOdwjcgw4Y C1hDreAwdKQ5OXgLSIQagIwcPETx+fPngC25PfbgwYN9kxCiEP/g1x8JaIUFcBtGBI0hBPYB0XZ2 dhjJ3NwccHB1dZUBd3R0NDY2goTOnDkDNqqtrSUHZjFZHIU3IBwoT7ZZ8NRyNddUjn4IvyFEs7y8 HIzV3Nx84cKFpqYmwJaYLTtVWpCXn5melpGWmpaanZyUkZWamJ+VlpWfWVRyrLi6suRsVXn5GZlF ad6xRpcxU5amf+q6ElQLMbWYoHZ86l5I/yT0yHyp9wuTobjs1E9JDzr072Vy/6bZBGStYA6b6jAf sSJH0qD/5PDLKfvrAuN+hn07yZgPO2YCxmzIQ1oJutbCnrtR527MtRu07/iN7TDYyLkRdpB2Io57 iZ7HSd6nKf532fYPuc7v2Z6vma4vSa6PMfuTiONhwFiPuNfCrvmoZw4mqNOez0Xa9xtPgrbDsPEy aryPGu8ixsuQ/UXQdi8U2A341kJ+0oOwbT/m/Bo1fk82PuQYn/KMr/l/S9+PGb+f0MhD40j9vgkm Zagep7pm06Cky6khZpNT38+rDqhy99ei4Ic8z7ME55Oo/UnA/thve+a3vQi73sbc7xO9HzPc71Id B0nUGvfC7rsBx0rAu+z3zITC08HQnUDwptd3zee76vVe9uk07HEOuR2XAokd/oRTSVkliZlpWemk pLyC5PzCtJyK9Nwz2dnl+flVJSdKy0vPnK6uLD9bVXO2Ahx99lxNbUNdTUtd7YVzd53Gm7SovhCD 5qcGd91qz6v/eHA2pt/1ddH8g9Bc/dmf1xH3oX5FfnDd65sI6jQe8o0GPBM+76TftxhKnvFGhz1+ fQNSPk/kDPYZ3hZPtNwwwoY90enhEGQhOQ2by2Z32m0+jzscDCTG/vY2KYh1ywJm3bKqIbY5y5hT iDOHMxPiZOO0QZMmnFEUCbdy3MkRJ2cdCnJeQTByZsqxJieY4AY5ypBQC6Fs1QrIQEJbRiXnD1sM hgNKzkn6Ep345kJmV0dVogyDhE4lBBAL6EX6soAOE4RHAuCAtwKKGVv+hq6EN/1xpENzoV90kAiG s6pELhCH5pa+kDVxpgZv2YfQx1cQ1iyhxfyTRHfY/GWcSGSEYo1cSBTQpJZ+GRg5DhQ0Zin8m/5N mmRtWcuC9cQ+lJPF3J6a2Ir6mIn7bU4IHiHKgjakVoqy26nlYJI7ExRZiGwP8qP25lnAAqVHGsp5 IURz2krXGCSHRB9lcngkMOhAMNYBRJUMQA47sS8jwTIjEYJHIkJAFVhKAAEEQ5GTlJyiaGITYpCY heDFiFijKK6gLbCjrq6utbX16tWroKU187UCgBVg05j56T15yQIwa3Z2FngkWEEIuIPy1NQUatRu bGwAd+RFUNiBf2Y+pwUyI//wk16+fPn06dOHDx+CsWAoCg6LfwYLCCV/zxhPCD99+iRwjRz979+/ YxxTjAE4CLBj5DDgxc7OTnktBTAIAm8xzcrKypPm54PES3gMgFVSUlJcXIz8hElIQFSgLtCY/OpK iKKIDjAL0Aa0qqmpIQdynautqT1bTYKh+kRZWWlJ3omizOystIz05IysXFJR3gkGX5J9Ii8xuyPR OVKSaT5HZT7E3WPe4Zh06sdu9tzqwKHfQnnoUAd29SioQ/V8SI27VJ9X9Tj0c+5E8SYTZnWY3xAE ewFEbrp06veqa0510a/hSKnxo0g/BUV6m2p8yDC+ZNu+5Tq+ZTm/ZNjfpjleJRvPEoz9sPEgaNwP 6KSZqP4a4GFUPyl1EDSeAcWCjg2fMRzyDgU9V8P+npDvajh4LRIaCAYGQ8GxUMJ4OHEp7FmJ+u6b L9N6HtBJnvTaCXrvhnz39SNQtkO/frfWkyTjWYr90EwvGViW+Zz7KZf+kbTeo8HiZa9+tr3Ppu/q wXR41AW7flj+jPH9hPN9rn6//CM68jvvee17bsc9jxN+P+R5GvU+i/kepNjvJRlAya2QbdXnW/Z4 JtyhcVfwmi+xxxOrDEdP+4NpsWB6QiicEY5kRuqiHlJpQsqpWHJWcjYpMT2VlJyWmZLOKVCSnXEq L+fUsYLy4rITpytLq6vKSWdq6s7Wn2+or6k/d3YhPzST7dM/8A2G1X2HeurXr7l6auhvFgGwboT0 b51Vrk/HjINE16Ogsej1zDodfX5fj8vZ4nY0u+ytLke7193r9Q8EwxN255zXPxSLDgb8HX5/m8dT 4wtUub35Pk+yYfgdtpDbaXM6WEtRXyTsCUXDIRNacXDpU47Tg7OFTc1yZemyjOXGLWcLh5iEZAge NTmdBKkQayELYAkygJFzDDKPEH3GSivOKKK1hGcYihhETcZAQyT0AoOEKjlqOIs4dth0cthKFxAM ray2NBTEJieh1Iqy9E4tc2HYVu8WwIKYBbzQL+ghviiAAx30pSEkRVwhIQaCoWipSb9CljWLgTCL voyWUcHH11JkXtSSW3KaCPPPE8OIbyWdMkIurowcIbnVBUIGL11bA6OVpfBv+jf9OckyYt3ITjZP A03Ck0OydSEY2eoCXyB0RMiel21PLacA0RfiRJD9zAaT7Q0hkZ2PQfTREVM0lL6ErK7RFKKhDEkG A4kp7DMAAUDkKIgyDMZlYHIwyahQgycXdCV3XGDAAYIG0JFWFsl8xT6EMkcwmgjpAjkHsfxcePny 5YGBAaAVsAmCAXLduXPnhkkgLSAXCOaXL94cHh5ub2/LE1G0kttg8jA70AcQBir6+vUreAgCD8EL zAJ+YQoGdPXZpCOLPwnNdyb9UiW4ilZUYRzmyZMn4Lm5uTnGOWkSQwVm9fT0tLW1nTffTyG/GEKA rdLSUrmbhRPIcQihCFxFWAJpgaVAXadPnwZ9wgvkEtQlSAsJhN9OFZ+sOF0Gumppaqxubqi50Hix +VxrYy1QrqqsrKKsury06nihfgDrRM6JY5nH6oPO64WZHwAWFV5926bW/PGoVXCS+d26BfMO1jOH ftk36YlX3bNp4RTII6Y6PfqjNzRpNCFas3k3K/6dWJ0ufburVj8Grord6rjjR4HxLc/4nm+mPCcw 60uq61Oy42PM/i6sf+B7FzJgPoCuoo79mH4wfN9v3PPqtOz3LHpdPYHAZZ+vKqIxyrHE1KKktLy0 TNKJ5PSTKRltocjFcHTE6xgPuJf8tpWgYyfoJu17vY99vr2A+67POR8xFmO2jZB3M+y7G/Lshr2P gHGp7i/5Dv1XiuUOddanLrhUu0/PRVKn6RmwS5X+kfTHcdvHXP1L6JOwfuDsQQDwZyNtRJzrYcdS xL4Ytk14neMeR7/f2edzNEUC50O+koRwcSyUnhRLY3cmJoVjCaGITtFIIik56idFExNIkaQUUixZ JxBWempGXnp+YdaxYwVFJ48Xnyw7caqiBGx1pqrubOWpUyfzZ13GRtSjnXwlUd0LqkdR9cChv7qt 70Q69U+9GmDpp6k+n3I8zTQWouFJn+eyJ3bJEWpwB+pd/gaXq9HjuWLirSm/czbk2QgapOtRb7vT KLGHi22hcCDB5w65Ev3elJA7rN/U4Ip5ZAukJ2WmpSSnmP+A4mBhj7ORWdKsXhatQCs2O4cJwdXl cJLk4JJDDyEhVqKsgBICMLWcS3IMcjJIzgFCjpBaieJy6hK2aSXHGr1zXsGjQy8w1hkIYQcFCE2K dCHnnnWQQjBIGBX2GZUgBhmSmCJHX4ZN76jRO4QaDYXQR4dc1I6CxB9I2mIZQlnaypCwRtdMDUJN jJNjEAn9Hpn4e1wlRI8yZggmfgCYwoL4h64pHlX8mZ2/IJSFjso/wZPpif/F3vuARLW9+/8bEUSG YRgYhmEYGIZhGBiGYRgEERFBREQEkRBBQkKQEBFBREIkUZKUxEgxjIwipaKoqCgqKiwqKioqKioq Mioq+kNFHTonzvxee7/HdeZj55zPvfd37/fez72+2e3WftaznvXstdd6nvfs2e5ZTiiBlKnCJZ0v p7PCrlbwz8H8MDNYC0akREuRveIIYPVSJUjOnpBB9FHg4JAQQBxRqALIiVaAAs21bJidTijIfZxi QQLsqy2aRJBl3Qko0xwP1UR25KdmPEIO8Yce2WOQQ3TwBJscYhzQi2gWZSkDDiWkDGcS5UKi01Er lNmrgJrIhKDb9VVVVRCOdevWbdiwAZoFKYFmQa1Onjx5xPl9G7B3716EBw8ehEXBYyBPECPFegGW c//+/cuXLy8sLJw7d449NOvatWt3796FgcGQfvvtN4iRHmanDOBG0K9Xr169/+uvCOFk8LAnT55A od6+fcthrsKhWZjVvbF37949e/bsxo0bdA0jhAviOacg/3fu3Al3HB8f1xvtwfr162FaegreGUgb Ylr61hU6xb6xsZGMBdnSXS72DFSOadXW1dXU1lZX1dVUr2qoX93ctLq7Y01v13B/78bB/qH+weGB oaGNo8OjY/K2v7ezp7Ntd23VbGXZYhjS4/vQWfxtnT/b77EfqBpwOBOsYpfzCqjzVvahlX3uyr52 vjd8Ytl/w3/WeSHWLucXmoed3xbscfjHYKG9rXck3cX21u7Nri7+Wuf7WOV6XmY9SVv3Evbv2NyO WLfC1v1g0YNQ8WKo+FXM+znt/q0ylK0LZFdFfjTFflsV/bU+8KXK/aak8EXS/nM8mhyLBg4FPSOx xGAoUpkqqUhmgmXlbCXxJFs6Fcuk403xSEsytsXnn/QHjnq8bMf9nhMB77FA8RFf4QlP4Ulv0dGi 4mPFrrNu65yn4KoXhqTXjVpfKq3f6ouzLYX2TwTabz21f2Dn9zbrxxp7s999xdbg/l5d8Kms6F3a vvH2MGjBqy4HC05EPMdCrj1B125fYUtpsrkk0ZBO1KfiVZlkZTpRlkmUpsnrETbWlA1WlfMQOKwq FIyGQ7FALBRKRILpcCgTgV3F4VexZDqeKkvEKlKJivJMTXV5TUNj3aqm5uaKVavK7kWsz41R+6vM w8ns6QL7zwNvc4FcuR/A+e7P/hrIfvDa97EO2ATrbVPh3bR1MhQ+6vPv8kV3eMITBQVbiopmXZ45 f/BoIHAyElkI+9i2RQo3e61mf3Gjp6DCn6wOMc6VgdKKYGWmOBWprSlNp8Jlqyoz9WVMp+rq2oqy Uvu7aee3s5iozMy1zktxmZvEAc5VPIOEGgr4EzE76NkD4Px4nyInBYUg9oQjhwXZ3zASKBRnFBIJ YsRAcrlaEXuxTBOqUKAJNjk04BBrznDnojF7jBDo6AsQDxUJnQCZuyWWz2AoK2DKFHvKYgbGARQA BaoEhVnU/pQ9IBTRUe+ma3OIY5wmzVFjry4Qmn4F7Cyzz6GIDs01UPkKWMMI9jXyxtQyI38Pu8sl GIkSH6Brc3XyIa84QV0XCn81OCv4P4S/mQFUMUHzFTRfmUmaxJrHIklmcSJkCTHDJKFWe3EOBRH2 HKpMyEAOTQEUaAs0TY1NzVfklNVcbYkmSJArjtjz2tFk4eGnFhu1CLXHN6oo05buCJdkejzhkI4U 7wAFOUZZjola4Z6gMm1FsyjjD/pyDCDBOKAhOkRh6AIfdvW8NnKYxODg4JYtWyYmJkZGRijorhUc BcqyY8cOCBZ7mBbE69atWxcvXmQPNxKBEKA78CHo16lTp0TRLl269ODBAz32Dh/68eMHXMr8tSBl mBlVwAjzgRBC9uLFizt37tDdo0eP4FL5r5AAHEK86Pr58+eQPHo8evQopGr79u14i/+iWbt3756Z mdm8efPY2BgnOOS8hhKy1dnZyVBApxg30SwKGiLol746pIyCJHpyq3lVY1MjLMzmWGz1tTWVNbVV tXWtNQ1tdasaapsb61pqWpvY5OTAutb+vtXHmxp2l6Y/eq1sKvjDflWB8+D2Om92yGNv9h0p54u/ OecHg8+5s9eKsre92Uf+7OOAzbQWrezVQrtqW5H9LSHMrMN5BL7V+rG66HuT9aWu6EOV9SZhLYas x0H3Q3/xzYDruq/ofNC1ECg+7fexXQiFzgeDlwNutush+2/9oF8PUtabcutDtfWt3vqOYw329lu1 9UuF9TTlehC1jkSDe32u7lh0bSiYScThLYlMlC1ekk6UZqJlFbHyyvJMCVtvJNoXjc37fPuCwZM+ 3wmv95jXfszoeNB3IuS/EPZcjHhvRYpuR4ufROw/gXwdt96lCj6mi94nC94kCji03xbhvKnrVaaA Krb38YI3EfsdFi/89leQ9+0zCi4EAgfCsb2B8KQvNu4KJStq42XV0ZLySKYslsS5dDSZiCTisVQk SjBIhELxYCgeCCeC4VQomomURsvLYhWwFrZ4SdDeUkm2TALSmExF/elYoLQkWV1VVlvf1tjU+dBj fSyJfN8CtYrYDPiqczneF9k/ffO5IPde0F8t+02hj6zsNSs7H8hutN7VFj5MWNdDoauBwCWf57y7 +JK/8HKgiKvAdjgY2+cJThcXT1hWIlTOFihJRyrKMiXRRDIYLgsna5KNtXUda9o2NvaMt/S3tnW0 re1iOrW0rYHiN9TVMz/1tXV3dzfTktlLVCHIkHfZE4uIGGUlGdgYEYCQolhEIGKvKIQOgUIhxcQN oFCGEZO8CbwkbAVP1Njnh1YBicIaZTQxIon6FQtRp8hVhWQZg0GCAm3VnFaqQg3PAS6x5xwxJTvY R21ZagBGohyR3y9tgfEWCyIrAj4ACub0AdbybQoooIlx6EtOtAQ0sUAXnAjG8xWWGfl7oGygQ8zi MP5jFpeWqVFGaHR0svmaK1hBDrkp84/TMSdyoElDgenLNNKyBOIoWqgsIQUdFBy+8Qf5cAiMDSNx wotNZYg45FroDhZoyGRlpmJTZilrVbO6OCRCoUkVFugOOS7hmFl+WDBrFU+01GVTywCJOgWyhinF MsdB+34bOvINBfuui3MTC00kyImPMIPKpTcyIFRbGsoOrVDgI2+1894HonOP8xg4BUzBISAcs7Oz uuWzcePG0dFRSBUE6+DBg6IsyFE4fPjwlStXID137959/PgxJEk0QoDuvH79+tq1a7RCGXJz4cIF NCFAaP7666+QIQrmrhX6EKw3b95QJcky/Pbbb9TSET0CONzP3ycKWEbz3r1758+fh2bt2rVrenra fi/o/v2QRXFEnR00a8OGDexFs3p7e9vb20lRDEut8wZX0SYOG5yvDltaWigweqJfNc6vcatqVUM9 25rGuvqK0lVVrfXlzZUVNelUabq2PFKWxKvKWCJd0lhS1nTHbb1Ou79VWj/qCn/vdb7mGyvOTvrt 56s2u3I/w6cXE0CzdjtPaB11fnGF7azP3k55sseKsnuL7D/7Hy22n5df64VafSzzvEkVvkgWsC3G nfdXhVxPfQW3vfZ2wV903lcIxTkZDpyIh47HgueD3oth/72g9TBS+ClqfU+7Xldb7+oKPjZYbF9q rc811tdS+6/zXoSspz5rwe8/4/FsDCSGPJGacLo6lIqkfOGktzoQrA2FyyMxtkwkzjYQjI3EM0f9 oePByOWAdT1SvBiwngftP+57HrL508cS95dq69eG4t9aCn9vLf7VeVn851rrXYX1ImW/BPVZ2HpK p64A202//4bPdwFvQ76bId/tSOBB0M92LRS55AtsjUQ2+/2rY6GmsD9ZUsqWTrN2SstTmcpMaWWq pCpdWlFib6UVlWypqsp0dVWqpipdW12Tqavmv2RZJSQRGhaL+lMxe6vMFGc4dFeUhAZD1kjMulRm vehM2L9CveDKPvHYv0v42sq+seyXsH+3nF9odjYKr1z2+6su+Oyfee6OZ5s9XOt3jCF8MWG9jBS9 CBc+CgTuut1HveFDrkBvJNLh9yfigXjMn0lGS1IxttJ0vKaqcm3bmqH1A+Njo+PjYzt3zo6Pj/OZ R3/Kqqne0d7W09XZ19ONWmN9XWV5WSaV9nvtz3UEFqIBs3TNmjXoM3WJBgQxohNVgh0inSBJFTAx BImqiFq6eaMIptDnBJKcgqwpjgEFMUkkVMxUhAQmygkoEBXhSQqJdESZHqnCsuyjT0NFePYCaqIO uKTuCKcyApQRQO7YaYgy1tCnR+MYoIAQUAD0hWXF6mV0xDG5nJ0wMrJDK1OrsA+oxYixLwvUGoV8 IDS1Qq7iJ2AWa5w1nUryszISEVB8YyTRZ2CXqdl9OJJl8hX834LmAcgdLyEndSAJE5RpxJRi8hEF tP61AoFmOXvKVKFgiItgDikQaNgTd0RiKDBNaau1h02tfyRMYjplZSJUE9pShRuGTuEh051DNPOX Im3RxB/aYgpQpjnBThzLBD4T/ugXyHmEKKCJhzAq6QAaigTIcwkVOgFqKMOxoBFQBIJvl/NDezAM wjESPgpPTk5CR8DMzMzQ0NDw8DDx3X43+d69UBZqJyYmKEBiHj169OLFi/v371OA3BD3IUnfnDda iTZBs9DEDtYuXrx46dKlZ8+ewbTevn2rr/b0pgYolDgWe8pKIT8DXkVbvTWehjnpnwH2hikcO336 9Pz8PIwKn6FWcCzRRN3NGhwc5Oz0/HuH83uO7FevXm1/RVhT3dTYAPXkELS2tjI+7KnSY/KaMAyy NFtXr6qvq2pZtba5sb2mvqGucVW0MhOpSONMaTgejZP2a+4nrFfVDq8acL4Q3OZ8J6htjs1t/0Lz 5kB2oys74s+OhbITRdlJt82ldjq/LXisIHvCnT1WnN3rtp+R77d+XWM9iVkPw9Zdf8G9QOHDSIjt XjB02+c/Gwie8QfO+b3ng/5LEc+FkOt8sJhtwWuxXfFZV/3WA7/1OFTwLlr0OeXNNvrsX0Ru92fX BrLd3myPL9sRyLb7fm+Jfqn1PiiJXgu7d4d90y6rx1XQXWxF4rEoCyWZSaZLM6U1JWW1yQp7Y0CY fj3xWG8iPuf17w9FFgKB88Hgw0DR45DrebzwTcbzsaroW733x6ri35tc2dWubAsFz2+Nru913m81 7s/VAbZXLdbLZpt4va+0vibsB8XeBuztdtC6FbCOxlwHQwUzQe+kt3jUF9zoDewu8LFNegJs/dFo Xzhck45UJUOJklg8E42m45FULBNLsEEQayOZREkwngkES8L+dNCXtNlVSTBdGsq0W75ed3S/1zqb dv3SYWV3JLMXvNnrEfsOIrzqsS97p9D+88+zkeyJYPaIN3uuIHvJnb3ssZ+Tmw3az8Ctib0ptRZL rKdpazHhbHH302jxzZD3qq/4cCi41+Me9PkHPN66WKQmEiJWRaPhskxidVP9+oHeyS2b9sztPn70 iJ4jPHbsGBMYQLCYunAsZimTauOGYahVV8daph+L3U6l4Ugybv/VMHOYj0asXFY3h0xU4oyCiWKI wo72JjJIrlhElAPYBBwiNwo0UVuVjb4dv5a+9ZOEaKkcD6SgWkCZYIiCNImKHIqO0BEO4xVyhUr2 VCnOmyCPJs0NyQAKsIaxAcrq2nhC15IA448OUUCNWqAoTY8mhueDKuQ2Z3QIWX6PwOQjnKELhgiz 6MugIIV/C/L1MUJ32MRVysjlicpGDSBHk5Oid5TxxNQazfyCU7OCFeRB8wPkjpegRWVigdaP1pIJ BxRYxqxhQZkSEIAABSSAMlGJbKEbQjTBFMZlQV1QZplpolMWoaEhzTlctvZQUwiQ2xxSRs34hn32 dKSugWgWMI7RrwGHVCmlyUlOBzUklUvv03Ja281R1lnr1MzDRqucv6QTvWhvb29qalq7du3GjRuJ 6forwunpaYgIQkI2vASOMjs7C0fZtm3b7t27r1+/Dlv68uULzOnp06d63AqJ2BJkC9y6dQtrO3bs wCAJA2Z2+/ZtlKFWNHz9+jVMCMJEgVbOm0pf/dU9KuHDhw/mFQ850T+C5vgA6B0mByHjRCBYnAtu U8AZAb7IyYpfcu6MBnt4VV9Pb1dHZ5vzg9mAAuOjvx9EmTL6jB6DXAYZTiVLKspLKysaVrXUNTTV NlY3NNdVNNXLmVU1daXpWF11WXZrQfZANHutIHvbnf0czH6LOD9I53d+RKU4+6TIfs5919LXf/0e +wbVoPPbOFPOo9/bl6jYzmKbnI177B8ZHIhnO/0f60Mvyorvx113IoU3AtZVr3UiFD0WCB/zB44H gif8vuM+7xGvh83+ts7nPeHznAr4LgaKLwVdtyJF95Ped37rY6jwbbzgXaLwRdpie+g8vHUzVng1 ZJ0JFp8OFB0MevZ6i7a6CyaLrJJQjC2YSYVK0slMGVt5qrQsWZIoTcVLkrWxINuoy7XZ75/3Bfb4 gzftd5YW3g9Zj2PFr5MF7zLFH0vtv3D8VG5vH8qcF3plil6kCp4kCx8nCh47z7NfiRddihYcixUe iViHwvZ2OmidCVnXfNaNQOEtX/GdgPt2yHc3ErgVcd0IFV0Neq4E3Kd9weMu7zZ3eLLA1xGItvvC 5dFIaTgUtZ92j9oPXcXDUb8/QkINuANBT8zvSYb8a4vDne7oXit21Ft6tzhw3x16V2JlWxO/dVpv G6xfUp7vae/nKutbbcHXNdbv3YU/Or2/tBU/TvhueK2TrsSJ4vgmT2DQKmoOWm0xa0ehNee2TrmL FwK+y4HwRV9wjz+0y+1b4/W0+30lqWgqHgpEwrFUsqF2VXdH76bRjfv2zJ89ferkcfvHl+yfuXRw znk9L58TDh8+zEcCPicwaZlUk5sntkyMDw8ONa9qYjnzeYkVCgkDrFZmLAtct1r17TY6LH8FGWIO 0YNAQXihgNzAiSs2HAZlgzJBgyrKilQCZYApDAJqEepQhEZAAvIbSoc9auIoUqMLXEIBOYERUIUC oZVoqWhPGXl+FAUIZUcShVkOsaOOjEvsCeAcyh/jP0JV6VCmgLoWODQuAaxRzncDqCwHMIg1bKKj KsFR/AMo/ywEdJ0vxwimcJi9vKIhDtDRMguUEeIeJwKozVU4oFbKprCC/+v4m6nwp3KmF7OQuKB4 wSTTXNeKYq8q1QKREkAMEijDQiQ0t4gIRmhiQRPXCT42kDDRtajohSZo0gQ7VCGUV2ai4zOrRasO 0BZv5RWggE3jleiRAZYR4hu16HAKUqMvOBagX9TkA+HV/qqrthaaJblzcrmzoyGnhgJ8orGxkRAM t4BG6FFZAJkgoPMZ+sCBA7t27SKywy2Q9/f3E8SJ8qJZ+sO9e/fuwWOgNZAk3ZT6+PEjBAgaBFuC RSGBVJ06ders2bMXnDeaQrbY0xAFeBX87KHzi9EPHjzACE0gan9zN0ugLQ3pOnf8j0COA7C3a9eu LS4uUr5y5Qqns337dpjW1NQUJ0gB1si56E8Oe3p6GA1okzir8tbAwIBu8nV3dzMsgv32h86OtW1r 2lpXt7Y0N7a2JsvK6hobKqqr4FJNDdWQVrnRUFXTXh1dUxm2+dPNcPajlc26ct8r2VuBQ7OKs9mw ffg6aL909JDH/opw09LrryjYLzcvsJnWpPMdIhtCtg0F9gPyQy77rejrPdneQv1I86N48d2QddFr nS2y9hcV7yss2u6Os232lYx70uPeKNuM17XN594TsvZHC6/4/VcDgctB30X7+fTiY77Cnd7C7S5r rNi1sbBoXbF3vSfQGwh2+/ztbvea4uL1lm/Q8pdFfRXxQKosmKkItyaDqxOBzTF72+sv3hdwnfEW LMDhIq7LUffDSOGjaNGzaOHzePHreAEbZI5NL4Z4GLHgXjC5S37rnMc647K2+SMzvvB8UWSuMHzE ih63EmcKIueKYhe9/sv+4PWw+0bEQ5N7QeuJz94upYsuJAtuBL3XA56rvvhFV3g2kNrqiTVlShqS qXB5KlSWjKcTsVS8Ihgq9fkjsUq2uP2ig2RJLFiWCFenQ7UlkeqyZH1VSW1DPVtVSxNbSWN9vLpy PGRtjli4NO0JbvG4JlxFPQGrw2OVen0RywpYnRnfcKqoM2A1lVhWrc81GgiMBYPTvsiUNzxRFBy1 vO3F3jWF7njIHw14C+JBb2kiU1fTsLZtoG9wbGR85+z23TvtNcU85NMIa+Tp08V37z7cvnf/+KnT hw4dmZnZzucZAN/SvGppaYE/MQ9HR0dHRkaY1XwEYoXyeUmfE1BgArPwiUsKgEQMIoBCBGUkBAoO gQkOgsIjsUgRSQWAnLLCIIGLvYKqFOgFIfEWmFrBaW1DOjAA0RR0JEeoQAqBoAAIkvn8gPIyCZo0 py+U82mH7JsuDDikd+OMPMGCfGDPIcAgcTs/udAvzaVMLWV6sXnW0k0s4xWt1AugkC/PN2iAgpFT MIf5DelOrlKQkE5xI9++gDLO2G4tfcML8u0LpqyCU7mCFfzbwIxhVrESRFO0cjTjAYfEAlET9gJl w6iWQfEILgIooElz7LBKZY3mlJnQrHAmNxJ0DMdCmVVBlbyiwN74qZXJasEUdgxzopXhWE7cs33A Jj4oICKhSvoCQnqEVOlWFgocQhQIskRb/c0gbQFy2IPOBQuU9eA2ZEtfHdIEpkWYbm9v59Pw5OQk sRsiRQGeAeGglrA+Pj5OuEfIno/XMCe4EcTo27dvECZoFhyLAvwGQLDeO69lv+X8fg5EB9Jz0Xnh FntoFgTopYMnT55Axe7cuYPyhw8fzCPtengLDvfdeQOWhIIevaKLP/1rxB8/fty8eRP39PoG9idP nsRhMhmZiRPkpKBQY2NjIlvsYZBIGAG4KePDsDQ0NDAaaKKm143SsK+nu6O9bXUzFLWhoqa2eU1b fW2N/UhWdVlrg/0SLHpvrq/pXNPSk7Ru7xm2n4x+Fc7+lvfgzp9sEXv/Ipi9Y2WP+OwvByeKHY7l sreNbvvdm+sL7Lc8dFi/t1v2ywK6nL8o1K/16a8LkXR4s61FvzYUvy+z7qQKr0WsI2HfAb9r0hWc KPSNONtoUTH8aau3cDbongsW7wm79wY9837XDq9vu9sz4gsMujxrQokmbzjpiyS8YX84EozGQolY JAVTCcbTodZQaG0sNuuN7g4mrxVErhdGH1meJ5bvTqDoXsh1D9oUtb76rF8Clv3cetx6FXO2iPUy bD+StRi07gcL7gWsayHPlYDrdNB70u8+6Pew7Q1bML85X/EuT+Gcy7fHE5jzRef9se1e3w5/YHfA Px8KHgp4Dwd9J332pr9S3JyKzJSnujsbB9a19mzo6x1ZN9jd39fevb6xvbcGulG3qqo6XVearMmE yzOhsnSGhZVMVcacLZ5mS5WWpcvKU+WlbPZ7EGLRqnC4Lh4PRsvZwtFCX4D05nW5PFbBBqtwxArN W4HdVqTZ8taSqVzFVkWBl62u0FVf5G4o9lCoLHKzpXyBkmA4WZJhi1WUpGoqKmtrGpqbutd2DK6z 6TsfV1gLfGZgJvNh4+z5CwePHN2xe27n3PzeAwevXL8B6+JjiSYnU2v9+vXMQ2asHpfsdP5co7m5 mbXMdGXqEiIITQQTCgpHLHkCC6ueQz2IqU9lhAV0VCtQJiJRoLkgOSDEKfopACJB0wgJtoq3SNSK PWUpUCVmQPqnwCG8gQBIYATEQ1ObHyfzy9pLE4M0FxlCIgKENXSwhlymZJw4jL4BHqIPjKvGN/mD TaD4TJWaSAdQ4BAovDve2UBZNpHnuw1UXgYjlw7QIaCMM/Qr30wvdIF9euGUJTGgCWqcsqnCB8fq n/e+ghX8E5ipQ0GTSYeUWQZa/ExQszwAZeREGdEUhRKxDYAEqCofSERc0FGUsZfX0ptasMmKYmbT KUKsEbPgNFAi9NHBH2rRkRqHgMXASmDB0AoLtKIj9I1L6tcABxyO9CdAH2UKdKq7L2JjkAOYEzGX YKpbWUCkgT19qV8OdR+LAgo0J0ZDpLq6ugj9BHT4xMTEhB5d6nOenCWaE9Onpqb0pdvc3Bys5fLl yzAkMsTbt29Fqtjriz/IE/tPnz49e/bsrgNYFDSLtAGuX7+ORN/6wcxQfvz4MRKscegwJZtIvX79 Gh0sQMiW3biCXSFBga4x8jPZgmbpGSwcFk/CeWgitKnVebiKEeCkOF/yFierB+E5cU5TA8h+zZo1 jAm5jaw2tnFkeHB9b3eXTbPa1lTBrmpqShjMRHxVeVll9So6bW2uXd1Us7PB9f7ISPaCZf9V/6Jl /+mZzaV078rrbIE8juVs363sw6D9DtID4exOl8Or7Bcx/LB/Lsb1taHgY3Xx+8rCN6XW6xLrTdre PpRY36qKso3BbEvU/o2dtc62xvqtyX5u/XmJ9ShuXY1YFwPWCZ/rmKdovyfAdsAXPhKKnwkWnAsX XQq6LgaKF/z+cz7fXn90zhPq8UW7POHqRKaxtLK2obG5dU1bZ0dnb8/aTmfr6u7o7mlZ187Wv3bV uvbGPfEY27mQ93zEfzVqsT31WxAp/djzc3iV80OHTwLWA3/hfV/BzYDnht+9EAic8/uPBgJsB4MR tgMei22/18M2G0ywDaZK1iczq+trWhtqa1tr6tvqVrc3tXe1DnV1jvT2DPZ1sPX0d7F1D6zrWd/f 2z/Itn7dhu6Odaub1tRW1WfKyxKZdKAk7s/ESsJBe3O+6ExHMploSSJelkyUx1NlqZJKOFYiU5JK R5OpSDruSUSKU8XJZFHCVdjGZhXNWJ4dlnd3gW+uuKitqHCN1+1zF3ssMiB5zVtouayAZYUsK+Iq TjlvSbC/RC4vK6+yFyDLsKaquqKsvLK0ZPWqxs1jo8cOHWS2P3J+N52FcOzYMT60zO/bf/zU6Ws3 b129cfPatRvHjp2YnZ1lQq5bt445qSnNob657ujoYOWar61Z+IQL9lrs9MghZUgVCprMqLHMkRM3 iABiQvlAkg8JCW5EDKIfEsUo9gChYDOppQ+xgAjDHgmBlygHYyDiEfdMGFS4RogE4/AGwyQI5sil syyw25HXUSZ40pACkE1pqqGgwKvIr4ZOHviH5z10iHumdwp0hJxWnA57dSEhrWjLIfaNPs2pQkjv uGF8/nv8qaZ6p186wqxRkD9U5Y+S2f+MP5X/lfIKVvB3YN7kTx2mPnNd64e9VhcTlD1llr3oizgN hwQLQBlJPsR4TBV7oIgjm+zzVyB7yujDhwhhAgpomiWNAstGHgpUIVdIUi/scW8ZsGlAAIVFYZwY yqHt6xLH0q0samlCLfFUXwXW1NRwSKhFn7CrWIxveIuQQxiGgi+1AH0+E3d3dw8PDxPWATFdt3Dg GURqmBbxXfexoC+7du06cuSIHmZ3bki9hAkBeI+YE3wLniSq9OLFC9jS06dP7927R16BbEG5kMCT fl2C1LBDEyWVL1++IKHVFec3Eyl8Xfr9HEAZBXq/desWZuFnWPi+9AKtDx8+0Ao/4VVDQ0O6IUdy IktRYHwYNKUlBpAR49Q4WbgUjIrEhr6+Re3q6Ozr6e3v6x0c6B9aP8C2tmttR3dHXVVlQ011TUl5 OhxTj56Qla4Ij4etd3MdNsG6Ydk/qHLNyl637HtUT4qyr/zZ9+7sFwgWZCuPZtl/lea331p51mv/ bPB4IDtgfW8ueFdlvxL9cdx6EPbdD3lv+dx3At77Yd+DiJ+Nwr2Q/27Q9yhlPS+3PtYXfWv2ZtcE su2h31eHvq/yPUwV3o1Zeuz9jD/AdjoYPRuO3wy4bgXd9/zuO97iax7fFZfngC+01+0fiMU3pDPd TS0bunrGhjZMjo3vGN88P7X10PQetrmtc7umdk1Mz2yc2DI6PDQ80L+jftV0Zc0ZX4ztnsfzwOd7 5i1a9BU/iRSxPYoUs92PeO6F3bfCPrar4cCVkH8hHDgb9J0K+U8GfceCfrYj3gTbxpLSTeUVq1rt H1yuXttQ1V7fWlOxurp8JJ7aEEtOBBNbwqmpeMnWZNnq9rVtnV3OD0IOdA6t7xoe7Bke6t0w3NM/ sLa7h1ld6/xKNxc3kUmyJTPpRDoVKclES0tCZSWRirJEZWWyqsp+FVZpWXm6PBPPxCMlsXDG50kW WqFCr7vI52H5stbjYXsLUwwEWa+FhbAqD1uRVcgWKLAgVXys47NYSXlJOR9kqqvYKqpr2MqZWWWV q+rqezu7prZsPnHs6J27N169tr+/ZjLzEWXfvn3sz5w5w0TV7d6DBw/ywYbpx1RkAY6PbRoZ3qDZ 1d7eDqnSF/2sUyYtp8n6BQgBh5C5qopKlqo+QenZLJa/eA9rXyCgAYSCqiSkYOKnwhdCxUP2KEsh 34gKkotzwHLgBDbfyfsYDJArJiseSihNlYFpKB4mfQKmCI365TCn7bArURzKtFVopYmYGU1kgTMy J4UpeejkEPs+kPiNgBpGkADacqgzUheCfMMObSWhNv8s/gpOh3/YoTms0XHN7hSzklOga8YW4b/F LMg3m4+/kq9gBf8cznS1oUMmPTOVBQa0WlhOWmAsS0NiiBSCmI2gCCKhoEOBQ6a7rMk4HbEC6RGw DJBghGwtpkJwlwL6jiN29EENIGSPKYRYVu8Ax2wmlfe0OwWEVNE7ew5Fp6BEyh9qBbWSEFAARFvd dhLNIs7qFpcohZyha8q6d4WyYjF7fW8Io9KtLNgGe8oE/Z6eHtgJe1jI9u3b5+fn9zjgU/iFCxf0 MnfoEUQH6A4WBAjG85vz6tFv375xaPgWQOft27dQMd2CQo0CtAlNCvp+ECGHmL3vvN301KlT9EWK wohua6EGl8IOjI2q27dvP3Ig2kfh3LlzO3bsGBsb6+3thTBxdmQg5WBxVl1Qri8DwnCRxjhf8/3g 0PrBAehWX+/Auj5YxYb1A+uG+vqH18G3+nq6O1d3rGlsdTJgNlbtD5a5hlzWj2MD2YsF2Wvu7LWI /crQ+WL7LwHHnQfY563sYXf2nJW9VGQzsLsO8WK76c1eKsge89jPtg+5s2utD1XW85T1IFR4129B g666vRfc7osezwV/0cVA8fmQxXYhUngxWnTb47rr89z2u275ivWDzWdCnhO+ooN+z36va85dPO9x 7fUW7fMV6z3sJyA34cDpcOBEwLvP793jdQ+GA/0Bb0VpsraqtKytpWFdd/uGoZ7xsfHJqents1tn p2Z2TE/t2sa2dfu2ickt4xtHNg4NbupuX9dUtz0Y3BYILLhcl3y+07FiNggc242gh+2Ks+m3AhcC 9nbO72bTo/TaTgV8J3yeg37fAZ93vz/Ats/n3+vl0G1vftd+X/Fev73tCXn2hr3tzWu61nSs6+4Z XNe/vm/dQG9ff083W19XZ0/H2o41rWuamxrr7bdvCLWVVTUVlZWlFeWsgHQpW3mmpKKktLwkUZKK 6tUJkag3FHYHKSRDkYQ/ng5lUulUIhkJRf3egMtf7A64rECh5S8oCAc9yXg4lowlM6WJRBpuUZKI laXSZaVspaV8pCkvy1Sw1dU2dnf17dg9d/XGzRevX715/+7Zi2cPnzy8sHD+3JmzAF7l3N69y7zl swqzdGJiguVmz72RDcOD60eGhzra25iQzC7djtJnJ8gWYOWy18ckqFVdTW1DXX1jvf2nr6xlAghr 3A49S3CIkE2JkIsYIWTyUzaHdqpfguQoL9O3rTisS6CMkIAm1qJQLBCZxQ+QQ0cIlexhD0ZoQjfI L4t2YJb4aaIlHVGgiuZ20F8C+kiw7MTXPwKsIDs6NeRiV+qFVriEDgoC5XwL9iiEQsv8/I9BFhx/ c6bUu7qgoKGjFvfoHSHnroFCqMK/BU4PNkxZ8hWs4N8BTR3BTD7KrF5mJ0uFiMCedaWlpVUEUxHV gJooZBAgKAObUjmkCqHCig5lRxKqtOANzaLAitXaRoegJo5FWCfGwX60TlCWKTkjIxQwSC/yBwX2 lHU7ClM0BzbVcm5ZySUUZJ89mlJDCF1wson94it9tNWjr62treIT+CPLKOMJveMMEtTs+zRdXZAn PhljgQhOE8K6edBbX1VAtvodjIyMTE9PQ7D279/PZ+5Dhw7BsaA+CwsLfBB//vz54uIifAhyA8WB P8GQlr1cFAlMK59IIZSOaJbKulmFgliUvkmEQl28ePHo0aOkqGvXrtELZOv9+/fwrXfv3kHaUMMN gPLNmzdv3Lhx6dKl48ePz87ODg8Pc7LkJNIVY6IxLCsptVNp3jxhtBkuRoYxgWNt2bJlcnKz/WbW TWPjY6PrN21o6+vc2LNxuHN4oLOPDSdBZ0t7a33zo0oruyVgvx7pUiR70ZU9bWV3h7JTRdnhQvut Df1F2XUUCrKjHvsvBHe5snOF2d0F2VlPdqogO1yU7bW+1bvfllmLEetxwLoStr/mOxAo3OezpiJB tvaq0u76qrq1rU09He2dfWwTFemNmdisP8R2pDh81BWZ88XZumMRtrLyFFusIs0WLymBRfYGgmz9 vkSfJ5ZI8HkjGU2k46mSqkRpdbKsorqqoWlV+5rWnq7O0d51m9cPbRzfND65JffU2uTWqS3To+Ob hkY2wDi7Ozv6G+q7qirHI8mJaOqAP3EomLrqdrOd93oWPO7DHvcht2u3x7PL7daD9ju8nl1+H6wO bnfI6z7s8xwNBw4H7T9+PBUMnA76T/rtF5ayHQh69wc88z7fnNe7x+VjO1DkP1gcWOdLDoZKeitq hhuaIVVD/ev6hwYGhu2XnDFXezu7OtvaRaOrG+sr62urmlZV2w/PQbuam6ubG8obqjLVZYnyZKYs kS61341Vks6wyyRqE1G2LndBt6ew21PcUVzQXOxmq3D7SovckVAwHo2E47FgFN4ViSUZtUQqFs8k o+lEhC0ZC8Ui4dJMuq11NQzp0KEDV69efvv6zfdv9ptEmJZMRUjVtSuXr1+9cuvG9bu3b926cfP8 uYW983umtkxudl6NyxTlRPgwwNxjDbIkma6aYBKyVAHUinXKNLZvYS39nibBh2hgQo2gKGdHNwdU ITFVHNKEPTOfuKSgJMgOoCx9AbmpYrEQynTr5a+ICEKqhJzIwbJDgWAOv4FwAEN0FGwpcEiw/bkh pATndQrshWVtDYmhCwoQNQVhatEB6KhrRWyq0EHfzjF/cV4GOpQc+0aYj2VCOqIXxpaCUpjOXf7g m/QFNQG54yVIkl+VL1nBCv7j0HwCuWNHwhw1nwAAM1XzVYeKGiIZUBOFG0CBKMOeWju0OAFFBWpV AAgxInoEWJAyi0SxAAWMYB+6Q4Ym3nFoenfiUo6x0ZZWCDGLhIyOA+zRZ48Fcj9OIgQcYopDalGm ACvAvvgBtYKIF7yBsAs5IC7DrojR7AGRGjkKisL0ojOiQHTu6emBNsGiiN20RZmGRHM4FlBMh2bB rtDZtGkTZAVqBak6d+7c5cuXz5w5c+LECRjP+fPndRsJjvXs2TOSyoMHD3TDCZKkPGEAr1r2rnYA u4IqQafA17w3OEC54E+wN4BleBX8iXSFA/RO17AuhGqL5tu3b1G740DfS6KgN35xppwOYyLqyef+ 6kp7WERkGWGGBTA+DBSXEp2Wlqbu7s6NG4YnN0+Mbdk4PDa4oW9df0fn0EBXa3Mt7jU0NfR09XZ1 dH/tsLJTyeys856FvZb9ld9en/3ahfEC+/eb1zmPpa+1n1u3f/1GvwY9zFZs/wxOT+Hv7dbn8vDr hPtyvOhitOByyHMx4LroDp4v9u90h3a4gr3hZH8ss6amrmtVc1NXR0tPV1tnR/Oa1obmxrpV9bWN dZW1VWWk2qqSmtry6pqy2qrS6opMTWmyKhOvhGWlotWlsaqSaFM4Vu/PZRf7eXY+QaTisWTMVxYP VCQTVSXJ6tJoY02i2WbqzKX2NW0d7Ws5x3W9/b39Az3r+rv6utd2d3SvaWlbVb++vLQ3nRzxR4Y8 wbGgn21DMDDk9/UH/H0+b6/X0+Nxry8uHnK7NxcXT3k8e1ye/V7/SV/gdCB0yu0+6XId87mP+z1H Az5Y1zG3l+2EK3S8OLjTH531hrtT8Z50orKxpLqpbGTV6tHmNUPwv3V9QxuHRzZtHN68yd6Gh/kM MNDd27u2c21bOw6vblvDtmZ1S2tL85pVzS31jatqGuoqaioqqlhAmfIytsqydFV5pi2RXBNP9AfC ffartnxj/sAGf3DQ4+v0BNa6fNVuf3mhO+wPRIMh2JUIVoTRisYSkWgiEk5GI6lEvLK8DGq1ZWL8 3JnTTx49fPnyORuTkOXAomCxACbq5YuXLl24CK86efzE3r17t27dOjqycXBgPXOSZQjMnweyYGFR jL+WAKQKnba2NoTMSXiVeQyAmGCmLnugwCIo8ih6OFM7x7qAJAQiURNFJOkwMYDK+ZBcdIRgK3Kw DArFCs75IdrAVKEG3ZERDkV9YFEYV4Q04BB5fnco69s0lKEp1KqJNOUqZarwE2Xsq0cOaaLzZU/o VndGQnMsSz/X2RIkXIZc3d/CqNE7jjH4dKRzz3cJ4PBf9Q6MfFntX8lXsIL/CDSfgMrMUckBs5M5 ykxltTCVTVDgEBCJiEeKSsxyRSKEBCATcaRPQbXsjYQ9lh2KlfuEhE3K9MieMnZI1fatkaU3PtAK TQU1dSSDjju2h0hgSCjLB3Q4hEKxp0yax6CB/CewwqiAIiya7CnzQdYQLEiSeJJA4IZVEJ0NzZIb FOBYxG6Yx5YtW0ZHR/kMjT4BHXalu1bEfQjW0NAQtRAs1Hbv3n369OmbN2/Cn/S14P379/UZ/erV qxQgQFTphhbUh/KbN2/gT8oWfw89fQXgSTAzWul2F5yMw8+fPyOHciFBE0b19OnTa9euQfXoF5fI auhQBdMCr169wjfd/ULt+PHj084bv0SzWpqaW1vsnyBkZBg9cVbGmUvDVQNEXq45DLy2uqp5VWNr 89rO9t4N6weGB/pXramSw0111ZX19VUNDb+uLchuLsluLbY3eNWOpbctjDovYrBvYsGuCu2f4Wsu zLYUZVs82Wb3781FP5oKf6m3PlVZ70p9LxJFL/wFi17rqaf4satwwe8+6y0+GgkfDgXPuCNse8LR +VCkuSayqioEhaosS5Wl4uXpRFW6tKakvK68trGqoalmFVtjTWN9VX19dV1dVW19ZTVbpiRRUpqs j6fZylOZsiRTKgE/CERhEP50IFQWibUGStpCTN+ayrL6irJyCGhDTe2quvqm+lXNDU11jatqGxqr mhoqGqErlWVV5TWl6eqSVFMivioey8Ri6aj9ozUkkJjPH/F4Ey5XvLi41uWpc3s7ilxdLs9oUfG4 27Pd7d3h9e+L+NhOOHxriVSFdwUia5PR7pIknKh1zarVvWu7N/SPbBofn5zasmlscpwpOM62YWrT 0JbRwfHRgbER55vcdet7+uBY67p7eju72jrWtra3dTU3dXDV6hta7N+cqa2rqYaD4nY5NLQyUxeP 1sYi63zBgUB42hXc6g5Ne2NsY77oBlewwxNqdwUqvaFydwA6xRZNJGPJ3C9cxULhOCEhFKyqKO/u 7IB8H9i3d+HsGeY/kxA6pTeI7tq1a4fzC1QHDhw4cuTIwf0H5nfPTW2ZHFo/KC6lpcqaBeJV8CeW JGWqtHiZYzAqrVxmJgWFFyKGApRgQhZhhCqBspCvAFj7zG1DaJjqCkeCKdNE0CFyQKzTjSuB8Gui 8d8ABVqZHinkx23K+c6oOwqKrvnKsoMmUOCVjuFJaq6zy29FWQ5IU61kxzREkt9EBUBZoBZQyFX8 BaScO3BAK4zThQYQUiUh/iA0DqvVz81XsIL/pzBT0BQM+GTAEmISa+LasccJLpSZ3AQXMih5FG5B AOJQAUjBCE2pAZpQy54yQgqm1qxPdaRDymoCDXLokP0VnmyiQEPKSNSvMUVBpEpUiTIWKOtQFtDH mqKqNA3HgopRNkJYArHYcCyC+Frn+W5IkqgScsI3DdFXXzhAc5Q3OH8NPjU1Nbb02zJ61H3jxo20 FQPTq0d37ty5f/9+yArkyTyWDg2C7kCqIDQPHUB9XjuvFYUtUYaHUUZHXwIKcCZ9S7gMWNPNKgzS BDolRvX169c/1ccmanQBpdONLjpF8unTJ93Qwh841qVLl06ePHno0CH9rRYj09bW1tzcDMeCU5LM GAeSXE1NDUPEsDA+AT4hu10eVzH7dKgh6qlKJUsqK2pKG8vV9UBbd3ffulUtqz/UWb+0uOy7U+s9 Nqkag1p5smPe7FiRTbA2WNkhK9tbaN/Bair6fVXhr7Xer5XFXypcbJ/LrY+l1ouSomep3E8dX4wW LISsA6GivX7rkNt12OM+6AscDoT2hCPzofAej3/O5RUVaPOG1niCIjf+0nSwvCRYng5VZCrS6cpM pisU74kkJ3wxtqlweDIUmvPY2x53aK44sLvQvdMq3hn07Ap594ciB2BvwdRuf6KuvrxxVVVtLdOp tqm+gW1VXSMcq76+sba2vqKurqymJlVVnqwsS5dl2MpKU2wV5dVlpZUwt1giHYrEA6Eoq9BOZy5X 0O1Oul0Zn7fG664P+FYH/WvCwW2Wd7bQPxwNjcQj7dWZzrqy1Wtq29Y29HW3r1/XNbZ+ePOG0clN k9MT01tmdkxt37V779zO+V1b52a37Ni6cWoz7Gpww/DA0ODI4BDb6OAw24ahYehL70B/9zr77+56 167tam/rtB9nYu43NzQ31jbWlZWn05l4ZdBf7ve2Fbk63N6NBT62geJgf1GgvcjfanmqXd4aty8Z DKXgUqlkJG7f6ovAsZwlA98qSaYa6xu6OjpZIKwLiJRecsvy4QMJy2d4eGTTpgnnW+bJzZsnKSOE 2TPZWIPMMbiUoCnHWgYsYWrNd38sfE0zVisRAAkFoNiFJ+wJEYIpUwskAagZEHaU4BU24RwELiV+ QbFO4U4FRSrpEMqIe8RYBVuM6E7MsiBsB+WlKkAvtFJMBnLAaFKGW4hqOC7YUEc0pLnRFLXCYarQ p4q9Yq+iMa0wgkG6Rl8NAWW5YfpSGWs0BxTUZFmrZbBPJo8XLoN0cgd5QIh7DCPu0S8S9nhLv3gr uRkQ8Fd2VrCC/6f4q1nIUjGLh7WqYEGgocxspkyEcijQH98VKiqxVwySpgkuQIvfCLX+Waj0QkHQ 8qYWO3QhLkUZoZpjHInDsuwqYxYHIE8EUHgPBdrqEOgQZUDKF8dCrlgsiGlJnwIhm0/AegxLe6gD JAna1NfXR1khHmWNAB5ilk/GVOkpK1KCHvQmW0xMTJA/IF4IYVf6OA5HAXAsWAvURznAQK9ggFTB deA37x1Ad5Agh2ZxaFrBpdCHCf38pSH0C4qme2A0xBR8joaY+vlrx3ygZjrFOHs6xcjly5ePHDky 7/yuDmc36EAPvpD5BAYB6OsYBjadTMS44MFAKOAvtoKZSLU35Cn0FHiTfvVVl6ruqG1eXV73MGTd 9VnPE9b7cs/X+sJfGouz7VF76/TYW5+V7S/IvcKqvSC7xvq90futuvBzadGHtPU2br846qOn+IO7 6LnH87S4eMEfPOPxzQQik55AVyDW6Y8mS+Js4fJUtDLTlCptTpdVVdayldbWldTUllVWJTMlzb5I kze8vTC8ozh6qsB9psh7ymOd9lqHYtbhuHUl7LoULFoIFJzzW0dj1vGEdSZpnU1Z56LWQsx64i9g e+RyPyx27ayL72sp7ejuWNu1Vs9TtzQ1a2texb/VTKvm1tXamla3NDQ11DXWNdc1rKqpq6+GLNi3 V5lgMC82+xnwyorKmuqa+jr7F4damte2r+7qbOvr7WQb6Mltg33dQ/3r2DaMjYxPTmyd3b5zfm7P nj179+49uHsfGwxG749lTjI/weaxTZPjEzObJ7dObJnevGVqYvPmqckt01ObZ6bZJme2TUxNj01s Ht44Ojg43Nu7jnNh8tfiTGlJZSJeFo3UBEPVgWCtx1vtclcUusqsonhhYaKoKOhzhQMefzQYjIcp FQa8RT6PJxQIRsJRGpaU1lbbfxXBVGHO8DGGMsA404YBaVnTumZt+9quzo5u+3YaA8iShDaJURkK pdtRWrysffZay6xxFiYLn2HUNEOIhAACWLBEDAqKbMAOYf/ItCRHAShwsSdA5TMJCkQwhNQayCZ7 ygpQKAiEOFGTPw28MkjtsqgIiMM0x5SYkJTRRE1yFJDTo8rGSWMZZdmRpiiUnBHpoSy5miwDFgBN gJpwyB59teIwp+rcWDIF4DT9B6j2Z/xchQQLnCMnzkmZkeEsEOp8OcSrXIM/M7KCFfz3YNlcXHbI zF5Gs4g7CjfsiVawHEIY8YiAQhUSoEMFF0ABaIUATLEkkCgAcailroWqxYMytdjBmnpkLyOAAlV0 begdEmzSF3KCrL4LIMIC0SmAn3jFHtAQCQEXaqVgDSjrVhYgTGOEKoK4He6dZ95hDGQCaNbw8DCf sDs6OpDTCn1sylsakgZgG+jwuVw5DMzMzJDY9B6s/fv3mx/3OHHixOnTp69evfrq1SulgXz8+PED ckMVgOJApOA9SOA6i4uLkC3kSH799Vc4kzQRwqJy7ZeADlUwrXfOu+M5RPj161c42Z/ezVoGfc8I vnz5Qr+4ffDgwc2bN/c4fxoJdJ+P8QEIoaGMDwXk9tNaDfU1VZWlGfvbtEwyEvK7AjErnLS8oWKM J0MJtmbLGk2WLiasxxHrnt9921P00F382Ou+E7TY7ketp+mC15XW58aiX1dbv7cVZNuLsmuLs62e 31cV/lLt/lhqvY5biyHreszeLsUKz4etc37/Ga93NpjY6o3UZdK16VS0vDRcmokl0myJuP3jxXFm kP07genSitL60hK2/mR6qKRsVyg+F0meCUTPBmMXQj62hYT3Qsp/2hs+44tc9EbZjoYiR4LhE27P cZf7vNt70eu/5A9dCUZOxNLnMhUTA22zm9Ztnp6a2jazbQdMZweYnZ3dtnVmassknAZms2lk48ah 4Q3rB4f6B/QlXU/v2t6+jnX93QPrezdsGNq0aXRycjN0HTqrKYSR3Tvn5nfv2Tu/b9+e/dN757cd 2Dd/+Mj+4ydOn1u4cPnK9as3bly7eeXCxcvn7V8CYILtO7hv+87t41ObNmwa1h8Pru/pYxteNzAx Mjo7tXXPjl375ub3z+/RH14cOHKYbe/hg/MH9+88sH/bnvmp2dlNU1MbN40PDA33dvd1tHc2NzTV VtaUJFOxkL30gD9kb1G/377nFgmGY2F/KuJLht2JkCcZLg75IVwevw8dFixLhoXDStHi0jOOugWl 1cSyFVjIrEoWo+5XaalS0GoVoxIT1R5IiCmYFq2wzHpnphElFK9YpwpNiic4TxXBgSWMb/ncyECa hC8SvMMZcjd+8qNZPhCqiXQMaEWgg6AIxD2FXEVawxtMQ3tkHUhCeKQVyrSijGNUITcN8RB5PtsQ UFDspYAP6hfIWk5piQ+pQK2EAoeqpa3gGLCBMKf0j5A+kFpO+u8BbfFQpErDhf+cNQOuk+WQcVtm /D/c3QpW8P8C+bNTk5WZrYBioo9iCoeEJAITBVNWnJIa698JULlAwJLQOmd5UEsT9kjygw5llpNR AJhS4JNBqjDIIR0ROgmaFKhCTi1l4jLhVWwJBYVpytIERFjiLBLUCMGEbAK9PhwTyhEaEMdREKgl JfAJHv6kh9Yp8JmbKsV6AbNEdnIGDEM3eECf86YosqMeJdFT7RecFzTcunXr/PnzHN65c+ev7ipB g8Sf2AOIDmQLmqWnox4/fvzs2TNqAQUOnzx58v79+59vaMGo8rtAgUP4lijXPwWET8CHGzdu7Nmz Z9OmTZAqTp9xg0vp9pW+K6Tc3WlvHe1tLU2r4FhlJZlUacIf9kKwgnEr5PNi0xf0Zcoy80Hr5VCb nmT/vDr4rMJ6GXUIU9C67LUuuezfDbzlL7wdKHoQth7HrFcl1rsK+0eOv9QV/FLr+lpd9LnC96HU /SZksV1NFV6IWsfD7mMh13wwttsfaUnG2JI1abZMhb1VZZKV6URVRZytriLZUJVurM401ZY2Nde0 ta9q729bO9DeO9ANE9nU2zve17e7Z/2edcM7du/YvWf3sbl9x+f3z+7bO7171+TM1ompya0TE9Pj 45vHN01sGtsyOjG1acvEth0zc3u53FzrC5cv3Lh9497De/cf3b93787t2zevXrxw/szpE1CZPfNz u3bunIU52dv09q1bZ2dmd++YgzUdO3z63OnLly9ev3714f0Hjx8+evr4yeLTZy8Wn7O9evGS7fPb 91/efXDe6fGNS/vlt98+fv325sPHxZevHj55euvGzQsL548dO7Jnz9zM7MwW+937W6ampmamt26f 2bZr++z8zl379uy1f9Tv+LGjJ44fO3Xy+OlTx0+dPHzs6IED+2gFpYPYTW6d3jw1Ob5l88jYKOyZ ab+6uaW+to5PInzIivFJp6w8XV2VqaluqGMV1dVAqRvqy+prkpVlsUwimo4n4zHodXkmXVlaUlVR XldTXdtYV7fKfictq4/1wsLR8mRds9gBZbNIWYaosUJhSxSYbCJSmngsTIGViKaUmxpX4SS1RA/U NIEVJYhm+YGIoKFQQ6cUFKyQ5wNNQBNCE5GQvI4OlgXFqPy2sv8zDNERJAGUaWgHSofMqRYglEHK qKl3gETdYYGAKZcoi83kYrcTvYmo1Ko5mssUBCOhIGsMEZoSAuRIqAIYVO3f2AEoYAeJkJP+e0Ar jMh/ynTKKWh8xLfAMst2Tw5yxytYwf8E5K8loMNlMxUhq4s1zBQnoAAKCgo6NLHG4TB2oOSQxSCd /OjDaleUyTdlVhHQokKHVkQ9feJETWYxQltAQX2hoAK1NEFOaCYE68sC+1OtAyKyNLEpa3AvQjCB Wx+jBX0TQbCmCgtEZzXXB2JFeXgV/GnAeccVZEIPZqEJnwMUOMQO8g7ndwl1Uwds3LgRmgXHOnPm zMLCwrVr1+BYkKF3797p5dQQlz+9qyQy5Hxr9/6t8yvRNGH/6NEjjGDq8uXLWMDa8+fPEVJ47fxY Ya79P4Ne8QByx38N3IDeAeja4uIi1HB6eppTa3FeCcYokeoYT0CGa2tdA8Fa27ZmbevqNc1NFTWt yRL7J3WZG7LmSwSKQq4DlpUdrbT/ePCIlT1Rlt0Tzg4WZVuth+XuW0nreth3I+K/5Utec0VvFAdu e8J3/dbDcNFi0n7f1auM9abUelNS+DpT8DYefBMLvA6EnxS5DwajBwKRtsry1vJSseea8pqKTEWq pDRTVl7G1KiualjV0by6Z23Xut7+4d7+we6+gb6+/nXrBvr7Btb3D65fPzQ0tGHdyNjgps3DW2dG Z3eM7J7YtHfq6M6dp/bsOXr06OnTp69cuHjjytWbly/fuHTp6K0FtlNXFo5fPHPx1MKl0+fPnzl7 aeH8pUuXrly5cvk6eteu3bx29cbVO3duQbNu37rGRvnu3du37tnbg0eLDx8/fwSPWnz5+vXbjx/t 93FwaTRW/0b8/v3Xj+8/vXrx+tGDx9i+dYOu7ty7dfvuzVv3njx6uPj06fPFx8+e3rn/4PK166cX zkGqDp04tvfwwR175qZmt01Obp6Y2LQFprhpbOv42MzEppmpiR3bprbOTm2eHt8wuqF/kI8W3T09 XewG1vWPDG/cNDo+NjY+Orpp1L7H1b+utw9izRphFVQz0qUl1cn0qvLK1pq6trqG1qZVbfavUjbV NtkPnrMGWYzMB4UIoDDCUoVdocByYylBmPSeKi1qriZL1XyliAJqFBAy5VpbVtvKlTYPIxSw0jUy RDDiGB0RhRRSbCq39GkQiQLLz0AfmFAmyAJQc8UlSACxS3RHbQUOEaKDJvqA5jrEgqxxiJpAGZ38 toAymjhMLf4ggWpQS5lCfrgGnKmiqGqJq7mKPJgmKKODffaK/wboEJCRywdsLlP4GSgw1DTJHf/b QEc0ZG/AoTIC/WpMdI3+9FxQFtQ2J13BCv6HQPNSyIkc5EQOWF2AFavApKCgePFXQEexSZHFHLIH HALkCjEsJHpRvywVliiaNnXKuytGPOIQZa15JKpFrr10KJPIxYoAoZk9oZmAnq+vT8lkAkKzgjVo daCP17QiytMQfiamRRk5OZsmXV1dfc5PGrc5z3oT9+lRmn/khqV3N6CMJvrQrF27dp04cQJKdPPm zXv37r18+VJPoEOMoCzIf/6mD+h7OnGsV69ewW/0d+wXL17E2uHDh6FoZP1z584hwcjdu3ehQbnG DugCkLZzx3+Gf0tGx8IH5yWlDx48oK8DBw6Mjo7CJhlDTtbOrM6NBAazoa5WWx0Xoay+tqIxk44k 4gHZqXTFyosiY15rrsz9tdrKtrqzHUXZHo/9Uqs260uz511dwbu09TphfYzY25e49T1d+DJmLYat hyF7uxcquBu07vm99wO+hXDoXCjY2V69fl1zx/AA23jX0JbekdGRDRs3DA9v6F8/2DvY0dXftpYr Z7+qq21Nx5rWrva2vq7Odb09gwP9qG2ZGN8+s23H9tldO3bO7bLfvL9nzx5OkOE9evjQkUMHDx88 wHbowH4V2E4eP8Z26sRxNlM4ffLEmVOnz54+w3b65KlTJ06yHT967Mihw4cPHjq4/8D+vfv22c9H 7d2/fz/2Dx48SFtaLZw9c+XSxVs3rkOH3rx6+fnjh99/+zX7e+4vG378+v2Xr1++fPrI9uHd29cv Xzx9/OjBPZuk3bl1k1Y3r1+j/PD+vcWnT14sPnv25DF2Hj98wP7Bvfs3r984d+bsoQMHt0EZRzZq 6nLV+DBAgSHpdX70yaaWGxi0kZFh+4Wx6/shneugU4MD64cHh2i4aXRs8/iE846zzZQR6qWy3Z0d 7TCcJihPPVtTY0PzqkaEPV2dbFQxE8pLS1KJeCJmL1WCgJ23HWix6w4080fLhymk6cTKYimxjvSV NCtUMw25VjdLEn1AASHrGpbGGicfE0wYOnVH6EBooKiCXPQCNyjgCUCuAk0oo2mARECZkGjf23G+ 44MHqLkd3ZaAWn5zIo+BJKJQpi367ClLggWaS5kymvhpXJWEE1TYBIRQalWFVznpPzKYnMh53Jbm dEdfnIiqEKoAtUIuZ6jFbD65MZ0aIa308ThfDcgaeyHfW4AkV1pyMnfgWMYap8+YcDo4YGqlqbYU QL4bkq9gBf9ToEkp5ERLyEkdOatRS5olx5onQrH8WAD5UNQAlLU4aULBCBVBJKQsOcCgVjKrlNVC j+zpi16IlQAF2UdCLJYyIQC52lKWffYK1uXOHwwSgmE/hgDBvWSKPRyLQ9QI5aQZorYiOxEcStTe 3k5Yp6E4loAy/AmbYlFkJj3IjKbyAb3AsVAj7suagHHMksYGnXdikVz15SA0BWr17Nmzd+/eQaGe PHkCPbp69SqSn+kODOm182uDjx8/phVtz5w5c+jQIT3CDHXbt28fCdukbbjXo0ePco2X/sBQPdJd TvofBe7BDm/cuAH/mJycJD3rJh8jAxgKEqoSrc2xaptCwXiyJBKO+2gbTCVDkWQiVTbuK9qeCN0O F9wMWk/cRYs+96Nw6GEoeD/svhssvhcofhByPwnb27NY0fOE62OV/0Ol722153Wl60W560nauhu2 bvisi57Q2ULv6vJEW1W6dnVTY3tr/5qeke7Brr5utu7+zr7Bni1DG2bHN2/fOTe398C+ud27Z7dv nbLv2rDNTE/N794FYTp69OipU6fOnz9/5coVLgRnd+vWLbjsjWtXr125fOnC+XNnTsOEjh89At86 uB+eNM+2d37O3vbO79+/Fw519Ohh6BTs6uL5C1cuXb56+QoFOBYEa35+fseOHXrYnGlgv38891tD /UND6yE1Y2MbN28en5mZxp8D+/ZinF6gdyeOHaXfs6dPnT939uL5hauXL0Gn7t25Lf5EAQn8DHqH bzTZtWN2enpydHRkcHBg3brezrUdes1Vm/2WN/v2D3OSi8WkpcDsRcJkZtqvc/6OD4417Pz6Uz/c yYFoFvTL/uZ7YL0eHevr6e3p6u7q6FyzurUVqtbcwqZCS1NzU+Oq0kxJWUkp+3QyFY/GIqFwNByJ RXL3fgDLWR91mDPMH0CBw7Tzx7/MIhaX/p4X9/BWn5RYtux1zxiJM+Psz0JIsEw0AMQQ7BMQNF0V rzgECkGEFwUcMrQIDTChibaYytenFjWBhoCsT1lNhGUWCDL0a6APeJhFQb3nt83vgkN1DShLThNA Qb0ADsUtOFnxvGVMiDJnpwBuwKH8B7TSCCAElLGAZXWKQampNtc+D5IDOlLolvxP+wX5EqfdPxzS JHdgWbhhD8rSm8OMplGjQC9UAdMvQqDyClbwLwBNWYElxJLT8hO0/gWFAztqOqDsBAEblMWNFF8c RRuUFYMMhcKOPqwAFjarCx1CMFB4EhRJWVq4hA4NCQeUaU5ZNhW4FX8J3ARrSA+H+qLKqGEWNYgU 4Rs1h4zZX0MQ1vmUT8oh96gh0RzIGYgUajAtmth3vZyfQ6YjSShTgJCpU5E85CQzNGWZ/AofunDh gp6m0os9nz59+uLFi8XFRYSkdvjQn37Z9+PHD9RQgAEsLCyIY5G2ATSLQ4gXvIdcPjMzMzc3d/r0 aWyqLSyNXmSffv8tT7v/U3z+/PnixYvbtm1juDhHZbuKstKqivLK8rLSTDpV1VRa11pekSkpTaKf DoTSvqLGkvjdlPdlXer31YFfm7wfS4pfx617Eeum33oQ9d4NuW74i9n0O4CPQ0XPou5XAetdxPoa L/g17fql0vNrte99hfdFquBaqOS8O9ZZmuooSVbW1rA11jQ21zdXtTSWNdama0oSlanqTEl9eUV9 3apVjc5bNFe36N3r6/sHxsc24TzsB1YKxzp58qTuBV67dg12xaWB+EJV79+/z6Dp14egsAzs7Ows 1Hbr1q1QTPtBJ+dRJ67Ctq0zO2d32LfBdu0W/aUKLqUnmXTrCFojXs5sgUbAe5gYojjwGL04jSto gBGcnJneunVqenRk44Yh+x2hKAuiQaC7u1t3egT6knH2+gzA1WEaQ1CYxuZjg+YzCjjGFKWVTcSc VgJCSQzQ4dOFwCHnggXsYA1uhFmWFeBQ64IZwbJl0ZlFykrUpxGj7Kwt+49RdCeYtSNv0UTOUjVL G//RpyEFogcrGrOGiBBDaEIZZU1RygQcRRjKxBbChYGJUdgHUsu35tCM3B+yIUQfBYCmQFlC2VFg MZDzqKGDBcG4xF5y7COkX8ekDQzKB8ntLh1InwBIWCZKwzAM2wCUJdfegKDKyaLAuUhNEg7VBWbp hb2AEIVc47+gL0jsYO1ACgDjmEWSU/ozSDN3kAe8YhzonWHBAezkKhyYVqg51+Qf/jbTFFawgn8Z OFPanrjsFRS05lkDWuqCVqbWfy48LN2yAgpeJkpyKFBWMGIv0ApT2Dd71IihREyApg6J10RzmrPA THCRe45hO8ahT/wFaBLiyS5KMEhkh+YUAI4Rx0WwlB4I7uQVEh4ghZA/qKUKBapklgIG8QSb1Cpf IqQ79qJZ6KMjywhRwCyZj0Q4MDBA0iVxktT11d758+cpQJsePHigjA4Hevny5V/RIOiXvlsk35N9 N27cODw8PDY2RuKHvR0/fhyuQIEq0vwR53emX79+TUMo2vPnz8Ue4Ft/9ZS9ACeDQhkfKNBc5WWA f8BR8AGGCsEqLy2pqapkK29orVzVBt+SWnddc0tlbHVV/EGx/ZKFDzXWpzrrlzor22xlO61sb0G2 tDibtD7GrddB63bEuhW2boatW5GCOz7rfrDgsa/woYeC60nMfysWuOwvnouV7Agl11SUddZWN5P6 O7t6OvvW9Qx0ruvt6OtZ29vZ3tPR39Nr/wZf/3q2db198CqGS6/S4BLs3r17z549sFKBs9i/BMaW Mdy7dy8MDP7KYIot6S9Gge73wIrYj4yMyOxmB+ZOFTrwof7+fq47dITxYSYwK5g5TCrmMzMQYgFp YDoxVZhL4uLo664nfkKzcABXuZq4gX25QdeCDplXMHhoFjNN8xPL5jOMVgdlwILVetESQE0TW9zF cCOMMJn18QDnscyi0McPPERCFT7TEeci/zk1TlB3hTGCQRYjXQj5XVBAIn+ctWj/pbAU8IdVjIcK LMZP6SPndKgiHyujUyBcIKeWUEBbJAQHppxOkz0KysqAAmpYRi5QxiBCGjrp2yZVAInGSgOIZbqQ QTu6LYVBhFTpLIBRoxU6GCGgATSR6BSQK9DRi6lCaJyhFlBW18g5xDHOS/EZUAYMglzFDmeXq3Og GI6OTlz6FNBXjwDL6s4+Yef0UVBz6QOxKAlBfhlQSxPc+FkT/M2hoWIU8N+c489GBKrscJ9HJQEF QYcrWMG/Epjrms1Ma61/LU579S/d2WZhq0CtwoEigg4JKAqOxHoTgAQJgQq0wrLs0JeCC2pUKfhS IP6KxBCjUbDDhhM45BUN6U762ERZ2UJ0h5xBcEdOR+oUZ9ijIwWlBOI7EpIHH9YBH+5hWkqKdE0i kTOU9fEdZYSGaSnNCOqUWtpSppa0RO7s6+sj75KAdavpxIkTCwsLuv9EGb4CAdIT8XoRA4zqo/N6 qmUUZ3FxkVYQBRK5nsEnK09NTUEOTjuAMZCboQhIjh07Bo3DINbevHlz584dmBYW/vRuGaBHlGF7 T5xfpH737t23b9+gWb/99htN8v8UkdqrV6/CVHCjtaW5urLC/hPCRDydilZVltQ310mtoqGlrK2p Ym3LQjhwMRa+EC9ciFp3fIUQpl9Snt9K/B/Krfdl1mJJ4ZOUdSvmuxZyXfL6z7s8C97YeV98byQ2 FwwPV2cmmqo7e+rbO2v6amo6oMWVmZIK+yVXNQ31a1at7ljd3tvd09dj/+0ng2x/tzU42Dc01Ds4 KG4EQYG1MCywKP005InTp06dPXNm4dzZ8wsnz5w+cvwYwwW1gtlMO2/CtC04d4kc4m0zb7ENXUfZ RBMCJLrGRcQswL4uARcatoQdjECAmBVMIU17rQhNRYRMUTNh9BWzfbPI+cVipiISTTOWADONSYgm hwJTTlNUxjGlAtCEV3cUmMPMc4ACew4BcspyAA+xhk26Y9IKOIPzCOlad62Mq6jhnjxkEWGNk1I0 oEcOdWrYxweq7BjhLEP5IMgHDQhQmRUtHqDsy3pXaNKqJ1yw8BUuMMghDbEJNOuUlWlFKBM4VEMC F7WKb5IjxA4dsVfwAfIHN5xO/mA/CjhSoxbgAIfSAeqIgsZBtTRBQnP6khGZBY5VWy6hlKW/jDyZ s0AfBfachakSHNZhQ4coKFAbf9jLMoMgOQVjBDn2NW5IZEq1pgAwiycg3z0DtcpHriIP2NcoAezk pD/1KDUUjHAFK/jXhjPDc7PZLAMTCADLknWopQgooMCCVzQBBB1FKMX3ZVA8NVWo0QT76sVEAYAO UZsPygrHZBFFfEI8brC2WedEBxrSI8omoAN9vCZhkBVIBjTBlAI3ahhkj0QZBQXKcom2dORkLpsY kV1EmFDDFGYBh6Q6SaRMjiHZIKEKYNB8gYImCtSSLEm0erhYdyCA7mkdP36c1H7kyJErV65AgG7e vAkTevToESwH1sXhjRs3ID1fl358EMYDSTp58uTExASUQt8TYZmUv2/fPujXuXPnoAsGpPzz58/D 4TACzYK9vX///q84Fnj58iXkSVxBz9HrbaiwPSiXHgiDT+Dztm3bxsfH+3q6Vzc31UCs0qlMwm+/ dTJhPxBTmqmrqmhaXVXDdjUYvh6O3omEb4dDj3xxtude11NX4c1g0Y1A4dFo4HDYN1qSZmurrl5T VVVdWVVbXVNfW7eqoXHN6tZ1vX1D6weHB4d6Nwx0DPS09LQ3rG1paG6sb2pobWxas8r+Nb2O1Wt6 O7vW960b3DA8MjY6MjkxtnUS9yYn7bdMAfuL1elpyCjQS6egR7t32w+5w4f03RxAh1bir4Zj9Trg UIxWBAs7s7OzNIdRibdBcBkZ+BZXEzKHfXofGRmhLZOEucRMY/ox2ZSbwc/rRdNYVIYmgKkFmEt8 BoDNYIoCk0pwZqsNhNI3sw6JaJmZk1jGB7pgD7QcKDBXqUUHTeawNKmSS1ID1EoBoEwrqnCeCMCJ oIkp2qo5vSDhvHRqaAKE1KpHoF60NhkNggAhRcmbBU4IAhQISkgUjhRtNG6UscaeiEFbTWATwSio OXs7ruVFNroglNFEpoxBQEHWFPEUmuhCvUhTh0YHU4L0UUMn3w5C7WWEPcpiOZwve1VJmdPUKctb wLmjRi1AkzIKuToHOkGVKUgfU+oO4DZ7tVW/6lr0heaKpRxSlh1gzLKXGpbRXKYGpGYgfZA7dqBD 2tIRJ8Jp/o0RXe78caBg9JdZXsEK/jXAtFbBzGamOOtBC5IVC7Qymf1aaRS0kvODFMiPqoAwSmxl nzte+h5B8VfGMYIFxQL2hF1AACWmsydPODeY2sgZNNQSVSv00VTaIGQDBXplAprTlq4xTr9UyRPi O1VKSKhRhdtYRg5zooqspu9KlLpQQ0heAShwaHIYn/KlI9al3IMbeMUeOxgRwdL3Sps2bSKF61Vb pO3h4eEtW7aQrcn3MKfLly9funRJzwYBypAw8jfMhqpnz55BtmA8UB/SOVwBxoYRTJHLIQp6sp5k TysIFgwAkPKhWVij1atXr/7pHxKiAA+DltkvILh8WbRPD5BhHIOwEM6Is64sLyt33n5k38dKlaVj 6VgyhYWaQLwulNxoWafrS3+UW7+VWd8z1tek9TpZ8CphPU1bj5PWjbTnaqL4YCIwH3L1xxPrk6mG qpr6yupUfQNbpr6erba2nrFvrVm1praprq21qaujq7enb6B/cKB/aP0A+/X9znPZ6wc3bhgZH9s0 Mbll6/ZtO+d27tm/h0G7cOGCHmPn3BlSxlA3mSCj8/PzcCBIFfRLD1eNOeDqcHaAAjyYUQVcOCBm DKRjNGmFEDWuhb4fhPVqVjAlmA/MOk0wM8OZt8BJmjY051FgzqDJtIFg0Yo9FrADtQIUIE9wLIzr 9pKgiUqnuvXFITqa2CwELTT1LtALEuT0BaSAUDB+skcuVsRZ4AwF5jbLhyZoygiSfKCDJqChTsRZ iPadXSlQQE5D7GsQCDKA+EPYWZY+kVCFjkaMgZJXclsNnSG0b28z8WhOXKIMDLvK2XICGtFGEQPo NDkUjDN2pHOekaJWCupCfRkFOywugUNjTXYMbBeXgCaBC99wjBBKWW0lz6cUgEN0qKUhdijQMFf3 j7xK4BAFTOEAzizzn+YCtWJpUkZC1z9bM0BOLcoaWMpGnt9EhyB3nAeEdEdzutMgGCM/Q8r5Z+pY zSEnWsEK/sfib6Yp857JnTtY0mQ9ANahEyLs4CKOpSVHGSFrmCUNlCSIfURAw6goKNoSXtlTRmh0 KNCcLrBDOJAFhT8iqdIMARqmQi4hi5BpMEKYcNyx/aG5TJku2JMSoESA5tqrX6qwBh9iDx/S7QEO 0ccCvaOm5tSafMYeRqWkpS5QoJbEJpDVUKBWHE4+UMAmKYeGeE72JQcrJYtjKRmLO4qBke/J/VAi 3RSBckGkOIQT6LsnOMHhw4chXpAt2A8KEKnNmzfTHK6G8W3btkGzYBJwLDSp3b9/P82xA8OAMz14 8ODly5d//zYHAR0I2eLi4uPHj2l1//59mBZMBWucAulcrxjVm9zLkvXJcKUaViVDpRHvvoR1oz2S 7bXsX8JZW5hts7Jt4d9bg1/aij6vKcxWFmbLrQ9p72LQOhsIHne5R/3RIVegLgQ5i6dKS0orK0pq q8obamubGhtbW9au6eztWrepf2jL0MbxkaGx4fX9w+v6BnvXDa4fHNkwOr5p89Qk4wNPPXpg75nj R86dO3f16lU45UMHOA9lFGflFKhlhBlYxmrn7I5tW2fgvpyUSBKEtaenhz2Avw4ODkKhIGFbp+xn 22emt7Ix5qYJalxHJgB8iEvPRWcCK7cJlBPM62jMbObv7JjJFLR2KKhMcy0QzSWmEHOYCSkeD3K3 tRoamxrt90jZr5JaeuUByobSySCQTVET3MOsQBkJVSijk69GraaxJrz8YU+tFilldOiLHuUbwE8O 0Qeyry5oJQv5feEYS5gw4mTPXFxSmUBEbGF8xAnkmNoKNESo6ETgIiJp7olMQE3yqQBl9G2+k8fV BMoI7VDiKCBRX3KPQxPx2NMXh1JeBtl0BtsGZZmVfRrqNOUS/hA/cdJx/x+qAGVq6U7e0iO9m6pl mtozXFijCcpqhQ+cgs5Cngg6F52OLJuB+lNQK8aTr0bZceQPT4xa7jgPyDlBBoTecZLDXIUDY4QC RoA5lIS9kZjaFazgXwPONLaRO86TGGi1szxYqFqrijLskQvIWcyEUUHBlyBLtFWA1p5wDBR50QEU CGeKI0ABDgvEUOQm0ENoyCskFbgOuYQ4ThWtcAPQO4f0hQ6xnr4U98WHYFc051C9I6G5mJPIE6RN 2ZEq7OCSekSNnEEt6VMci67JbcjVBftVznPBHR0dEA508FBkTnmFAjqYohVqMCpokO6CjIyM6Gs+ taIj9nA1Ejxpe9p5ysdQJfbwJMgTDcno69evn5ycnJubgzNduHAB8oQCyroZMzU1hab+Yg4OoXs2 7OFbEAtIxo0bN548efLhw4e/ec/7b7/99v37d70y/uvXr2/s36V+9fz5yxf8B+t6+uzi+Qs7tm/b MDS4tnV1VVlpbWmwKm2/oAGka6szdTWXXdYvq+O/DVn2rztvCGSH/fZvPE8UZjc6P+3cb9m//by6 +Eet/WM4T/zWOZ/nZHHhaCiy3u1NR0KZaNhfnglVlaW4iA0N7a1N/b2dm0Y2TDvvXNi1Y3bP3Pze +T06L53mnj17GBPGTXcEkej+H2CgIKOoHTp0CNLJgKAMZ4WwMmgQUz05DlWyX6G1dB+IS88MoYwE OaxL3xUClLlSun1IFTpcYi40153ZqxTLnmlsloOZfloXgg41YeyVswQmjwGHWinGgj42AHo0FtAU M6BrwWRZrSbsYMR4ok6xTJWBqjBoA8V0Jg0vSiTT0WgqEuGilMQipbF4eSJZkS6pZGlWVJaUV6TL ypMlpdFMNMKVS3iCcbde1gCVtJml0zV7mxk57ArfWLbEDVIvGdckTgq6bWOcVxPBOZXc2Yk3AOSU IQqae6IOsBZjEAk2RXSwrHChQ1PWlRLogkOqMGKscShlumaPxI56eR8vzQmquUITaiCfP5kCQrwC RFcjFOStTpByfi3lfM4hcIgRXOXs8s9FrgLH91y4xiAuyTfT9TKDy6BOQe7YGdVcKY9aGSPSN2Uc wyt6p+t8OTAFQYdO/V/KV7CCfyVoBoPc8RJy0qXJrQWslcmKZcFo6bJsELJul61tYo2SCilETIU0 QOBWfFf0Vj6QEGVa0ZyggB2AxMQsCrTCjj67w0X0SR0LhDOU8Yo9mpgVJRLRwYj6ygee0JZauBGp kQTZ1dVFBoU/YRw5LtEdavRCjxiUTRT0NQ1CLBhrnJ3uZmENkJhRwALu4QBnhxrOYwQLMCrS84YN GzY6fw9IWewNI3QtNZI6VAydiYkJCNPMzIxua0EXIA16vofsTr5nv3nzZogCpAGeAXuAOohkADgE tEx3sI4ePUotOvCMixcv6vmqly9f6nl2Jad8QK1++eUXqmBXUDEI1qtXb2gBu6L88f2Hd2/ePn/2 9O7tW6dPnoBpdXdNt7dN0HB1bV9TbT3baY/1vS+enSzKbi7I9gSy3f7s+sLssMs+3FKYnfJkxwt/ 3+D73Gu9q3YtZqxH4dA9v2+7Lzjj8TemUg3O/GEMy+KZimRpY13VmpbGzrXtvd1dgwP9m8c3cYKc 2mnn5av6SSKIFGcnRsUh1BNQQMjQcfqGgTGkDCy8SldBf/3HTODqcB0Zfy63wKUBoln2vUoHolz5 QKL5w6Vn2nApmRj50Cqgig8A6AAKHIokSZ95ornHnGHmM+21ClRgKKhCE9AEaBKiTBWTX2uBValF KhYiOyho6UlZhwJCOqV3rGHTOECPSZqylJ37bdFEMpZMRdPJWCbFZheSCbYUUrZgIuGPxQKhqD8Y CfujkQANtdnNl2iHWeByUqFDBMgEFnTQx2010elzCGRHcpQ5hKYgpy1nhCmmH54TslAgaqEjPgFE lQhTpiMBTSCbwLinVuhLOd9thLKDkN7pkUEz54gaVbSla8Km4ifEQrFU4BALuLSMlwDktDXDgoJI iVEzkL4KGkD8wQc8AZQF448MYtk+Mce9fLqjws8wOoCyOVRZ1ApQMM5IQV7pdJadKchXU9lIhL+S r2AF/xug+Q3MIcuJRcJSYbkq4ggKOlq0LCdCjBY5oYeoR+ghH5BF4A2kE+K4wreBE+1tEEZppQiF Tdmxw+pSpkFZCYY0oMxESqAharhBK3pnj5qojO4okIFopS4oiBIJGIEwwW/6+voGnOeaYVqkUppT izJ7LOjrDyiUAZZpS5Xso4ZXpEwyMRkaI+xxgIacvpMg7AyHJmoIqYKHkdEHHZh+IYWYRceokbnJ /SMjIzCt6enp7du3ww8gCidOnIAzzc7O6k6Y/WSQc1dsamoKHeQ7HMAk0N+71/7hPJgZEN+CbEFK bty48fjx40+fPumprJ9/31D49ddf3759u7i4+OjRo9u3b1+9evXSpUvXrly9f/fesyePX714vvj0 yZ1bN/dfPz16YBv6bd2dPZ1rutauvpiwshP12V3x7NZAdl3Y4VhWtsP60WH9ttayvzFkPxDKrgt8 bwi/KSl8FAjcKiqaqsiwNTRXV9dDXeHUNY2NTS0trWtWt8Cu9NJwNjjW2NgYRHPbtm3wSwio7tJB rfQEm96C8fDhQ3y+fv365cuXFxYWYFoiWxBNxoGGjCpDNzQ0BNOFYMFrBcgrQGIK+UCCDleN68he BfNtL2SLmQA54woC5hhgzgAmEjDsylxuUSVmC7PXZjYOKCNBTi06TDb0TVsOkaPA1GKCGXIgcMhq 0tzDlCY/yoCC5rZ6NOAQ2OvEMci6g2CxpZOpjM3H8K2Ez0OxTCacSQZT8VAiFoQ9hcJsyWAsEYjG g9GE/TGH1inDrqI2zbN9E3L+OciJHOiUBRxgjxVsqYAzlAGLXcAmPiEh+FCGN2BEM5ZDhGR3ghUM TBGM2IUOgUXdoYMRY5BDuYQCUIgTpE9BcsAh/uAkDpixwgJyaumFrg3hyAcS5NQSKlEzvgFFVzkp OoIk3wIN85EfmVEm9NG7OReAt/KfKo0DoGvZp4x9WQA/u/o3QJm2sgYoLPNHBeSMBm7Q3TL7HC6T rGAF/2vxN9P95yrWEouKAMHSZRk7Qc9mRSwkVrIJYQjziRHhm+wCgWBPYkBClWqlBiiY6ECBxUkX FKTGXn2RG0gDSjkkCSzLCFXo4wC+YQEdUhHpTTyMVjIifzhUSsMCCY+kKI6l20J6noYchg6ggNui VkqW+kaPPKd7EuzlDHvk5FdlXAocIqdH+iUW0y8OY1P8qd35eWk6pWsSNm7QhRxmlGhLXxAvTKEw 7LyBaXx8HAoFZ4IfwBVgWqJN0CkIB3QNNegCQNlQLpgWZAIKAuAie/bs0d/QwTOuXLkCefqbR7J+ +eUXEay7d+9fuHDpjPOCCexgZO/83JFDB8+ePnVh4dyVi2elf2j//PzmkZnhvhthKztZkt1rZfdY 2dmC7KSVHfRCrd5Wxp4mva+CFtuHkL19stwfLdeFePp8LNUz1Na3YW37hp7m/vYNLR0bW7sGO/rY No1u3Dy+aevU5Ow2+0ErTvmI89Paum8Hg9SYwB11T4vzgmYBqJXuY6EsTdRQ5vRholA0BorhhWAJ XA5AQV//UaCWgWVIGVszvADuS634FlccVs3M0f0tESzNFs0cTX7mpLgRVxmoDMSxRHoETSd0mCrM BC0f7IhgIacWNWaU0rygaQY00zTZMGVAK/VuukNTDQELBGsyyB5eVZopKS8tq2S1pUvKU5myeKok mkhH42yJWDQZj0WSYbZwMupsNusKRRPBSDwSCpvNQEsbaC2bta/egQ4BZec8lj+zZdqqgE3pAJpo BhIBRINgHoQswgIhi70cMJAFCrZnSxSKvaDuKCAUUaCMmnzTKFHAAnJ9tBOVETdStASKn2Ikckxx UrWAKprgIW3ZUxZM4EVBtQAjVCExteZkdSK4waF6oYom0ge05VBdLIvqyw4NJGef3yPNZfmvuBoK yNFBwdTmd0E5/3AFK/i/i58XAwsGmsXiYRmzqgltBB2FKi1vcSwOAXGKWoIg8YjIbpIEgZ7wpIAl YEdxU63UHAWZQuJEURsoY1D5Q+nBNEcTB1jb+ICEWpO6cAA1dAR6p5YqkpyoDHmRHCnAdciRZDWl QIygoC+MYDzsdRZ2blwCOkpg5D9q0QE0EafEVRzAVTkMkJDnMEtfpGeSOnma9Iy+0qdALwwanaJD ptd3iwDypJs3cB0oxcLCgv5EbmZmhlqUMQszEz/A+OjoqN4vABWDYUCPdIuLPVQD2gERefPmjXnX KKD8+fPnjx8/fvr06cuXL69evbp169apU6fgNBAUGm7ebD+yPzM9tWP7tu37DqjV+Us3L+87e+3g +YcZ1+u6qP2E+5ilLwSzfQXZtda3Ks9i2Locjl+Pp9dvaNw43to12ck2M7R+amDdpvGRyanxkV0z Y/Oz2/bs3nlg79YD85vnd0Cttm2d3rFjO9QOqgRngjzduHHj9r27N+/Yb7iwy7dv379/X8/jU3v1 6lVO6vz585BCUTHGCnLGuE1MTMCQ4Eb6fparoJkJ62WoGTrmAGMI6xXHgkuhb9gVfIshhYFxycy9 K1ErLMgak4prBww9MkJmCPNK0LVm5miGMD0MkGhGoWOUNZk18zWjAAWHldm0DAWBsg7ZG32ZRZPy n8Jo2kimzBZPR2KpcCYSTYcj5cFERShZGouzxUqi4VTIl/Z4U+5I1B+O+OJuf6TI4/f6Aj5/0B8I B/+B2Wj1Oes4x64Ai9EUBJ0XYOGbaAAUB9CkythRGepAQ2Yga58IIB5gPvXJCAWbfSzdoOIQoRNj bBihUQOUEaKmfu1RcXgV+tKkljK94EA+1QBETiTIcUP2cYngaWrFRQDNqQKyg5yGAIJCWxoip2xC scwilP8o4KqayyC1piOAPjZFd5bF82WHy4C+CqipR4xjRwUk+Qr0SBVyPGG/zAEUQO54BStYwV9B S0WL34QeJzAmWeoEHRObqFVUYk/gJluIf5CHKCAhVDkh9I8PpooXNASUAQXpUFCVoqqTBOx4x6Fp rlbyAfeQLFPGEwPkZBSSEKmL5KfsiHtkROVFQEaEIZHeKEOYyKNkU0CZlImc5sptnB2aSocYQQHQ ComSnHygX3krB6hCAYNK6iRsusANhDTBFA5gBIkooG62jYyMkO/1nNZ252cKIUkwiePOCxrgECjo rhitAGY5pC1NJicnaTI/Pw/nOHLkCARr2gF8Cwpy7tw5+71Zr16/fmk/bvX69Wv9viEMRl8sQm6g WZA5jMCwRkc2DK0f2DjYL4J1cN/c/tPXdh05f/XylbOnz1w5s//q2QPPJkfOtDU8iVnPU9bzMutx ypqfnpkd3zw4Ob5ufKNz321kauOW6dFJxFumZqY3TW3bPHNkZu78vmN6Nejli5fY4EyQvLt37zpf /N28cuWa3ox/5coVOBZy/Lxz5w5OUjZ/Nmie0IJmHT16VDf8oJv0Cn9iiOBYjDBXnDmp0ebCMWhU tbe3M3Qac2iW7hEyhqKtuoPFwIpmocy1A7RlT3PkKKBJW4GGWNNVpl/mCf2Kgi+byew1dVkmDn2y IfaD0F5sDszcpgojTCdB+pIbSBOYskwxFekL2Kti6eOKvuCzv+MLhYtTLlfaHUrEIqlEMlbCloqm kpFkKhpKhAPJQDFbjddd6/OsKvI1FnpFsEKBoH0TKw/2MnbgnGWOIQGdhXzmLDjEDRTQzLXMY1c4 zAmy7jgLNFnpyIkM5HVNQuV4oBBElVgLKZ8CciQKLMCJMX9EDIACeyTIHWf/8FaHaoURdNQEy/ns gbIIjXxAWTqqhW1AUJDYUXKJGOmQMh6KwdAQUMAUBmkFKOvsqMIBWqGAPlUyjuYyZ6hCwj5fKCD5 WSjkV9FWzIm+5B5l9qYj9pTlNgqSq2oFK1jBvw9aOexZ7QoEBB0CnwmLrHyCBXIiiwKTAqhAZBRj ILsQIgmXilmAgiKXmlNAiAUpcAhQkFChlj32FfuoAhRME4UtWnEoDw3QQZk9ZcK6WJTuLuAhUR4g RAII6JTJvvi8eunnaXX/gwQJtVJuyOdqqJFoUdCtC+SiYia34Q9eAZynTBdo0gTLJGCyNRboUdSK bK2cTS0ZXY8BkblJ9rqhsnHjxqmpKX19prs1cCZxCDShbvJZVAAJ+jMzM3v37kUZ5gRNgXzAPGi1 devW7TNb53bthK7BTqiVwuXLl9GBwGFcOHTo0JFDB/fv3QMxIrFtnx6Zmli/dWr62JGjly4v3Lp9 7f7i8+fvP7x68/3x0w8fHtz7/vzZk68v7394+vrVu8VnL+89W7z16PH1m3euXr91+9LNG+evHT94 dN+uPTPT26Ynt07N4Me2yZ3b2ej02LFjOPDo0SM43/v37999/MD2/tPHz9++/vLLL1+/fv306ROM EDoIQUQTh3H7tPMKULmtbwbhkVBDxgpuCg1l6HQjirHlqolPc6XEUTQBNF3Fuhg9BhOSREOxLkO2 xLeoooCEKuzDQcVoAcSXsdVrt4aGhmiorxe51ljGPr0ITBg80dxjQjJ5dKNLk+dnSiQwk1Fg3uI5 ygD/AW2BOSkgO+jTiiXASmEtaJkYxCJ/bOG4L5LwB9PpUCbjT9d5kzXhcFUoVFnuila4Y6td/lZ3 oM3jZ2v2BtiC/gDsKhwMiWDlLOYtczrFeU4E4AbOyHP2WpuoOas5B9MKh2lCmeYcSlM8g70IFjke BsDCz8/xYgmiJrIG0KGVKA6gwCEwcQYd4wkF5KYtZZpAJnIdLAGJaJzs0AXOiADhD2UFRkAtZfkg iMRQQA4wQoylIc0NtZImahxiMP8chXyJFEDueAk/S5bBtNLpAArm1HBGZwTkG3L8AXJY+Ke9rGAF /yfw9yvBWWt/ooCQ1cXSYsETcYh9xG5iJbGPMKR4pAhCrWIoVZQpiDr8fCtLcQfQipUMKGAKBZMM qEUNZUVb5QlZppa9lBWpUZYdPFEVUFvjEq04xHmSmXIbqUg20UFuEhV70i1ch5SsG05KzJwF6YEe jRGoFQrKuxQ4WdpSBZQ16QJ9uuAUcIkCkBswLXP/gz0JmLxOMlZSZ48cBRE4AGGCSylnk9RhD3pN w549eyhDwmiLEdRECAD6MDNoFjwDtVOnTkFHLl26dOPGjatXr547c/rwwQPIYVEwNtiJHmDCJjQF 47ucd6DbT5fv2bt75y4ltt0Ht+86sG3XgcP7jp1cOH7q9uVrd2/fefLo8YPXb59++JT9+ucvkf/z Xz10QNXn129ePHykZ6p0m+rOnTsUrt+6eeuu/eL758+fQ7nAy5cvKS8+ffbsyVO9u0v3sSBbnB3O wz5FbjhxDQhDp3tIuiJiIYy/0jzXRVeEMjAzgekhAq2LIjqlUTUFgdFmnBnk0dFR9lwaEWLkaAK1 BUYT9+BkgDJC+WmYHz7gCV4xgZ0cnYPmj1xlHnIWKEPLaMXezDQtEK0RYFpxpstgm0ok7Rc0OF8R NodjTaFoIlURT5YXZZoL003BcCNbtZVqcJWtdycGPck2X6C52J3wFsfchTlqFQrb98CWOpIDKtMF 52K4oD2+S2yP03ECgL3GVRDktppThQWEBB/24kbK8Uwbw2YUpoCWP21NF4pLUC4IAbxBFEFqqnX6 zH1jSIHe1TU+cEjEQ5+GuQ4ciGrgDJYxAgwDo0pBEmAq3zJqMogyEmqR4In8x0OsocCeHnVqQLFX ZQMJ6ZG9kD8IgnSWyfMPKRvoNCkgp5UYqvFNypwyw65LoMFEU7VCvrIpr2AF/6exbDHo0CB/iVIw sYkApPhO9FQkEqgiahATCaYooEYcYU9uU3pDLqHkxDIKJqawbhWeqFIt1pCoR9KhMqKiJ2rsAVWk GYVvWQM0RG407USy9GgU7iHEc1oZr5DQC2q4jZwcTIE9iZn8SgqE61Ag3ZIF4V5SIFujQGqkNj93 QomQk/bYUwaU5T/94oCg3EPvolm6X0IyJmfDosjTsKJJ561XWKZ33fPAYcroQ6RIzGjCrmBC0KCt W7fSO3ZQwCsKZHqyOAo7nRc6oMP+mPMjhnAseMm9e/cePnwITaEAEEK/9Kg4jMp5DdXc/O5d7Hft sG9fgQP79kLL9u2ZP7h/H/I9c7uPHDp4YeHcg3t3Xz5ffPXiub1ffPb6+WI2++d/tPgfwO+//67f TIRjQbD01474j7e6g3XkyBHYFSe43Xnen3ETg7H/9nLpJewMCCTY3MTiImpKkP65ELo67DmkimmA jm5r6T4lDRlVwOBjh8HXfSy4FOPMpac7XbLp6emZmRm9qYsBh7DqwfwLFy7AaxlkqKS+hJ2bm9u0 aRPzB5cgSbjBvFV6ZkJqMrOyOGSKMmfwFh05rLmEvpI3miwWVigF6aMAaLIM9kRcAofoULC7Li+L lGQi4b5YtD8R2psM74sHt0R849FYZSRaEY5ZoagVDHkj0UAs1BAPN8oaqwYf6A5QAFhTv3IPOWck 4Jh8Yy+f5TZ7DjkR5DlVJ7Ag54ykAEjwxAoYgGYFcQkJiR9NhkutsIAdNURTVED8ACFqKEsfGAlN 1BzgM4dqnh8DAYcIxTPYYxYJwCvs0NacFz7rXDBFlc6CKp07zsignAfUytqywAs4NAU6ol85JiGa y7CsOWWdvhqaKtQQ0q/dxmmFmoZXfFF7FTgjTgRlapGgj5C9FIA6zZesYAX/1/GnS0JCkDteAiuK 1aU1SZhQXCaMKh7lBy8iCLVkKTIBmlKGkJFCyFvKIjRR8EWZtiZa0ZEsqKHCkyxjhLaATqkieBHc 8QE7dATzwD5VaEqfvXQABZpQq/SJKVohx5q+VUFCX6ghp4wacqG5uZmcSh4FZFYORXQ4F/YkYFIv 6RZiBBMi10KJ2NOEqgbnJ3dgPCRRkrRSOzZ1IuqFHtULxuFYuinCXvc5SNiQBijUtm3bMIspiB1d s8daR0cHlknzJHuYhEMq7N/aQ6i7XwCzOEbWJ9/DQkj2J0+eJN9DrR4/fry4uPjixYt3795BX/Tb z3oK/pev354+fnLqxPG5XTtFp5TV4AT77T/lOzw/v/vo4UMnjx9Dh/2xI4dhWuzPnzt79/atxadP Xiw+e/v61eePH36xb2v9p5GtX375BZqlJ7HgK/qWEFIIj9GjZtApBpCLpbt9jAxXh4FilBgWiCll eNKapbdhMR8Yf+aALorApUEimgVRbmlpQV/UVtRKPJgx37x5s+iUvreFNkGerl+/DmF98uQJdND+ rvPduzdv3lBGcvfu3cuXL589e5Zrgbe4ypXiajLrmH4sLme+2zBrSqmaCaxJC3FhTxk5k9YsE+lr 7ahW81lNDOjIgOWjSciZVtbWlVfXlFbUs5WUNaUyDfFETThSEQynQpE0K5UPLKl0OJ2JZErDbKJQ APvLujBQFT5oweInp6O1ac4OIcBbQTpU5esLCBkf5JoJHBKUOKRgGqJAMBEoqxcKUBxil6Ba5AKt bA+WICNQjZ85BBLFKIFDrOWaLbktUAb0jikKOImHHGIWm8Q6HOAQUBCnwUN1KrKS68MBEsVeQCHf BztSO8gd50HuiQtSMDo0F+GjOyNBGa/Y55tCgod4zinkWzCgoVpRsJ34MzdWsIIV/AGtE5A7zoPk LCdWLAGF0KlPq0RPYopCCaBMQKGKREWQRZMlSpBFU3kLOdFZkVeQBS14RR/sYESBiTLrnD2atM23 ACirL6VDSA+HtKJKYR1QkDL+4APKTn7JAX1ALa0UHNHHPkCfKvIfyZjMCgEiuZKhIS71S78Jrceq 4DGkcKX2jc4PBsN1KKNMFidJiwaR4MnTJGxaYZbsDg/DjvioDjFFQ9iA6BrUSjdmYEhwiB07dsAh yPfwPCzo20wsw6LEJwCuYgQ51uBhdEenOEBDEQKszc/PHzt27Nq1ay9fvoS1KGn9CX7/8erF81s3 rlPc67woQd/E0ZYCzObMmTPQBVjOwsLCxfMXLl24ePXylWtXrj68/+DZk6cvFp+/fP7i6dOn0At4 hvlZ6/+fgK9AUyA0+ptKfQEH42HPOTJ6FBgN+BD0hWvHODBcul4Mmri+qBXyfDCeApdMQ8cw6sYV o8pFwSz2uTSbNm2C/kKtdJsKHDlyBPLKUOjBfDy8cuUKw8Ihe+SMFQwMjsswbt26FYexTKfMNGYd 0155jiRKWXOeOakJrJWiaUwBCVUsLjSVodmTOE12R8FAbQUOscC0ZxVw+gwFw8L5sqdcWh5Kpr2J jBVPW/Gkmy2ZyKRTpSWZ6rLS2rLydGlZqqTcnSlzae0YaL0AeWjTqzyCBbSQjXsq6BQEygY6NIsX UJCcM+U0mQPSoQywL5sMGoGIMREXAYwngQUJctM7QBMgMV1LSBMxBgU9A0U/lanFJsq0wjEaqlOA MzKrvjAOkMgfXV/UVIVc/ss3dFAwvQDK6gsF1LBgam1v/ixK588E9WvOhSoOqcIB3JAQIyj83K86 xUlcpfxzXzRBDjBF7c8KK1jBCv4Jfl42SLSGWX7EF0KbYijrWUtXkQUQegi4BF+FP1Y7yxVlIjsk ycRfCgrNhFHUtGixgz6HTuizwSGWsYlBEgMQK+JQBkmZ5E4yqJIo6RO5elEXivIc0pDmKNCK5tJB SEEdKd7hD60Q6hzRJ91CXAB8hbxLAiY70h17quBS5GAlYHKnQFmgFnYFy0EBQkCqJmeTXyFnmAK6 54RNsh3+U6UmIk8wLVgRFAdys2vXLvL61NQUcrE9mhtCNjExQXc0hyLgGLwNMDi642VoFmr6ehFa ABt4+PDhP2U/z549u3fvHqQBXqVv5eATsKtLly7dvn37yZMncDXnWSkbkCoOP3z48OXLl+/fv+dM /KcCyw8ePIC4QHHgOow2Q8pQQKc4dygspw8oiEAwqoZXcekZFmYI113zBzlAAZ4BkDizzIbkml3Q Na4UHXFdGGdoFlSJSyOuyUgyPtevX7958+atW7f0VSZliKy52SaGSitdPlylL6aZ5r+mPfOcKcf0 k3vyk7kKNCepZVra1GOJfLBHQq2gWuQsOqBaWtGWWqxpYtC1UMJHiUQ6EYvGo5F4LJhKRkpLkhXl uTfLl5fVlJZUlWQqM+kK+BYbFoR8l+SVYBwT8IHzkifAccpmNgglp4zcOSEbKssgVaxHkQzGhxCk CUCgkDK8AQXpEDpEZRS7OFQrQUYQmk5pTl+0RWhohwFGBB3CRVCjIa3YYxAf6C6fxgnm7OiOWvEk yhLSUA7rrMHPvdNEYZZWnKB4jKmSTR0CqpCgJsvql0HIVS+9Twugk2/HPre8IC8/6ZQTxEi+sgEd 4S0G0TQ+LLOzghWs4O/wV6vFyM1SJDoQBxXmkLP8ELI4iR0ER+KvkgcRByF79JE7WeCPuGxArSIX RtgrWCChieRIKJNylPkI8SqTFMl/5FFAgUMyIpAOlulOyhR0SIKxk4fznZ0kqqIjO/g5XeOhnKRT CjTBPmRFXzCRvNUXe8pI9EUSdGe982AWIA1DqmA2gnOPyb7JBOBP0DX0AbkWiHJhHGv0QhmhbpzA n0ZHR2ecHzze57zwaXp6mgQPsYCx0RBgDf6EfPv27WJasAHoBRmUU+P08RMPMYWdHTt2wNgOOTh2 7NiFCxfu3Lnz5s2bf8q0UHj16hVMglYQLNjD4uLif9bdqX87fvz4gbf379/Hc6je/qW3M3DWDCyj wQCKZWomQJK41g6vyCMWeX+RRy17KThkJgfGDQlTRfQLg3A4rhEjyaXhEo+NjcFWt23bNue8coxh OX369Pnz56GeVx1cdt6GCsHCT32baQgWpuiXXphdLBOmmWaaZiPy/IKZimjaaXmJqTBRma5aNWbh CFqJ6MsmJ8Ipc0aUZUcoSZSVpytryhvqq5oaqpvZ11TWVVfUlpRw+vRO63gykWFLJGvY5Em+M/SC J9rLJUGHRkEF5MY3gFBuGMg4BXTI5SIx7MU5NAHwgYbUookwP98D9JEwFKICHEoiqoFl4wmHxC5x MnGOnIk8IEQBNQ0vRkRf2AO8QqIzYo+C3KZHammFxL4YjoKgU8YBDNI833MZVF80oWBccnqzYSTG MXWKvvFNoEo9wory+RDl/E4pK56jiVdcKezkKwhYQ44ahfxeVrCCFfwng1VKBGG9sSadKPrHn8bo cx4LVdlC4ZhD1r9iDXInhNqgLDVlESREH5o7YSEH2gKEtAWUUSYzkfZIGJRJjWQ+KA5p1dy9gAyR EcWipIya9OnIJE50EAIkgFr5QL/0RQHf8FA+UKaVci18xWRu2Sejt7S0iOsIkCf2MCQAE4JjkZUN tYIAAVI1uVYSoLzLiWBKTE42aQWdgjmJHsGxSNWzs7OwCjiTmBa8DfuQDIRUTU5OUoCHoUDXdIER OQBdozkpHyoAA7h58+YD5/dnoCx///L3fOg3DfVrhu/fv/+rH+T5r4C6/vjx47Nnz65fv86J6GH/ jRs3MtTiWIwew8g00GUy/AlQBggBlxKgowLgytpUfek9orqs8F0uFleHQYYlM9qMM8PIFRGp5YrA 844cOSKCxajecGDuYMG9ILVo0gojXFn6YrJptiu9AQ4Bk01pWKAMEKrWQGrsTVvKEtLKXntLdG0Z mOpMWs6UE2xv6WBbs7qtpWl1Q11tVUV5aUkynYLxhf7YYhC1iMpAK3EZ5JIgH+QGe5qw9jlHoCSN xPjJIMhVQFlNMEgkIfGb3I9ZFFihTACWJAqyRrJfRhfEUSgAarGAKSxgVgOutghRA6awjO4IBDqq 6Ag7OZETAGkFdDr2+TvxDTgu/8NXk6oFnLIT8OxPjNhUwDQwHakhRowzIojsTRNRK9MFoFZVtKJ3 p0P7NJeNzzJQizLN8Y09/qOc75jpCJ812rmKJSw7ixWsYAX/OWApKpaxOAmLFCQnFrBQJSSiKWgq rgmsZMVWYg21RHzipiIskD5AByOsbekDhQAd0lbsipSphAE1IQWSDqFZZC/SJ4lTTEhMSxLK6Js0 gyYSjIhpAdXSC8Bt+sIlOeaER/smHGq0BcYBaimQlXWHA0IjxqMv8iThEK4jykUtEuT214RL78GS DhZI8HhOdoclAE5NaR4dLIyNjcEnYFo7d+6kQJofdp7E0gNJgPQ/NTVFFdC3hwC+ZX/hOLtj985d ECzy/dGjR6ECT548effuHXwFnvT69Ws9+f53j2f9N+H33358+/L1x48fnz59evnyJaTwypUrZ8+e 1StYoThwStgkA8hYMXpcHa4U4NrpwmnKaWpJAnRxUWM6Ac0BLiXNmTBcCF0FKBGXSRcIjsVoM+Z6 2h2OxbXYt28fLAoudXXppal6M+qlS/bPEMG9dOuRJpoVTBU60qRintvz+6dFwbxyfMx9JrGXxxJn UhlI07gtqCwhwA46SJjqnBGnk38uMPuW1Y3VNeUlpfQRjsYCkaifhMvGqmULhX3BkDcQLGYTqzDc gvWoRc1KAZwIUFly1IgMxAT2aoVQaroKOh3cY8/p0JB1hw6WAYfoIOf0OWR8NBloiw75HsAtFIgE yjrM7ws7NMdhkO8/Cs5CD3GIk4ZAwBuIbxxiBzkGDU3hkIaOdznIoIAzHGJQPZpe5IY6MmTIgI5o K9/UI0L5QNfLHJCyPKcLytJHgYL6okpCgSbAkCE08QEFekQTUODQdAGko44wqFPL1TnAmjG4ghWs 4N8BLR5Bkvy1lw/WLQtPC5VFqCaKbkhMAKWgZSwQFzhk3RIxlTyUThRnOVQWBHZY+umzu9pSq9xD E5KH0qFu/JAU4VLOrQr7XoVuS4hLSQhIPHRHASE6gLKdnZZucog2mZwHKNCpfKYWHdqSiWkiZWrZ I4Hk6baHWBRl3Y4isZHPYFfwJECG63ZeFw7QRK7bWpSRoK+7cZwOHEuZHgsoUNvvvIMUVgGL2r59 O/vx8fER54VM7KFZehwb+czMDArsOdyxfdve+bljR46ePX3m+vXrjx49WnTw9OlTOJb5RR0Ilr77 +/7tv/YbQL2FATecV0bcu3//PnuoiQqwKPDw/oPFp8/evn7z7o3944mPHz9++PAhOhcvXtSzTRBN CKXYFePDpdfF5VpwscwVdGaiDSVsgFxV+UyFq8llZc5wEQ1dhlExqgzgrPMihv3OzyOedJ5txw2I FH4+f/78w4cP+U+eMYZwQcjWwsICftKWi4IpLp9otCYkk0eOLQNeOfPRnpCapfrMQEPzeBmgoHlC GR0zIQEFGjLzUWAKiaNzOppglFe31q9qwmYVCyKTrkgmShPxkngsw9LkwwXJ1V6uvpCzxQL+OOsa sNLZm4WsJWnWJvKfszUxQcpatmbAcZI9h1wmLS5zvQTKEsq4BpaYg0Tu/eySOIGJG0YNHdUipC9A AYmqIDEm3BHWOAXZFLGgComay6BOR2U0qQWmrL6c/nODY0zlA7MMjhqiT8GMGz5gBOQ7ptAqN9hz iBpyWVBfCGVExp12NqRDcxXkFXu6kBGQ78+f1qogLDtcwQpW8O8DS0hYdpgP5GZNAsIBEha/ogBx kEhKGCVWasWiQwhg3VIgCKJAlZNQbCjaAie65hKkYGKi7AA1F1CmLTlGjzGxJ7XQLzbZk6LIPSQn IC6lyA5MLXnIkDAOgcq6BwDy0zZxH8vUogPIZKrFc1OFNd35IJORpyFMOAYoQKSgVpAkANPSn7/p IS0V0G93XkOKMqlRJ0WZxMyeTEkVymjSdmxsjNwPyWC/ZcuW6enpiYmJ0dFRPSQEtbLvZTlMixyP AsKDBw9euHBBb/iEssByPn/+rIfTYVfv379XJhN+/PgBV/jPfWj9t99++/TpE6QELnX16lU9q3T6 9GlYCzh8+LD+dFHPe+kR8lu3bsGr2FNGcunSJVrRRF/AcXZwLEaVgeKKcAl0IYAuMZcDFmLAobm4 7A3MlEABHsNQY3N4eJgh3bFjh1w6c+bM+fPn8QFnIILQUwaQ0WOUIKm/O2AkOTtGmNPZtWsXl4OL hTWIMpZFg4DmDJOKPa5yqD2eyAdBvAqeJDAl8A0wMdhTxczX9KZgmohUaaoIcFD2ECxmIHOJOVVX x0qpKi0tTybTLCPxH9YW/IE16nKRrYsLCoq0sdJJt6xx1q8WuDI9IHOzrqlCwaRkQBOUWa0sXkwD e2E74JQFyqZKBZaY1jtgmedKDgNj8rCnR2yylw9OPLADglEmSlBLkFGokQ4NUaBArZSRKyLBfohm eMspiMQACmprYo7dWR7EV2hCc/bYAerRWOAQs0DRMh+0RUF2UJAQNZoATJmRxDg2jVlq1Sk6CDkR nS8Gl/WCBXWBGgVAQcoY0Vkb6BSoQoEmKMirXLUDmV3BClbw/xe5JfWPiyoncpATOcuYxcnyVkRg WVJmiRLpFDcJo6QNRSgWuaISCxiJUVBqEezE6IBahUKCI2om8iqmGCChFn2SlrILe1IUyVJ2sEnS UlYTTH5Vj0pp5GaolWr1PRF2zH0CwCG1skmBQ4QkOfao0QpTeCJQxgi15DMSG6mahGcnxrxfIURI 2tO3TvouT48Twb30DQ5MC5aGMhmRPabUCoPUimPBLcbHx6FW+tkWCtqLeFHevn07/EB/iijKRS3l o0ePwm8ePXr05MmT27dvX3ReNABpEA2CVOlFWXAsSQDCb9++sc8X/nuBTSid/kQRB+gXygKXOnXq lDgWBf2tInQKOA812T/8DGUx+gsLC3oDwqFDhzg1Ro9xY7gYXrFerpHmlTgT1wJQECjr+rLn8OfJ gBxTsGSGmkFmhBm63bt3Q09PnDgBI2SscAaXcEy+4eq1a9fwHB62Z88expmryfXl2mGKaam+8M04 o1kkUIvnqlIBBQPJgYgUezP3ND+ZVHjLJGEQzCRhhuiOKQWAxL53tXq1bvRijbNmrrKCyKzKwRRI wyaLixwAqpCzhJeBBYgcZUUDA8UBWknHrGJDqsxyFpyFbsNZ0388zgVsduN8xab5g0SagvSB1OSV IImAQq7BEiPhHKEUOMlefqoWZfEMCsZI/iH6JgBymhoiygRAmcKy4iFVUhNQQ0gVChhk3AzLkZzm QIEUIWV0gKKlrpF0zMBKSNv8vtQWubmaKACdMp3m9Byoa9SM57ruqnW8y0GSFaxgBf+FyK22vPWW O3bAIYuThcraJigQDUVHCOVEVYICVYD1rGhFnEUuEoaOAXkOCbEYhXzkR2eiIUYAgYYyQvoibShd YQRNAwV3ZVD8kUvoIwcUDM3CArVSww4JjIQkotPi/BKLOBygoPRGqgOUEWIEy/QFKGCQKpqT80h1 ZFzsIBHNIh2KKpH8hoaGxsbGxH5Iz5QhTwhppTthsgCTACRvsv4WByhDMmBRumult16xB3MOqGWv d7tTwD69iH7RCgYGadA9pAMHDpDDzFPbUIe3b98qsQF41ZcvX+BYMCS9muH58+cofPz4Uc+8f/r0 CYV/escLOzShLfavXLkCZ4IwQU3OnDlz4cIFDhFCWe7fv//48WPUMK4vNDlEeMv5tRw8xE/OCP83 bdoEK2UwuTpcMl1crjWXFVAQuCJcVl1ZLhOa8AzxFZu8OJCQC8S1xiDXa9B5OwMjxnjudX7qkeGS n7BA3U7Dc3gVbA9/GFLY7ejoKMyM5lw7rj60Boglcym56IAqDhE2OW8AMZMn32eAxPiMjnHPmBJT 19zAW+YMlF1fGetbY6rQ4XQgYTTHDgaxrI7Ys0AcdmHTC0ErS9Ba1hLTumPFadEhZy1DsLT2FQ2U nsnTNEQnnxKpYT4kd/q0eYwkNNGapcDpI8RhTR4OccmOBQ6MPzRHbvZIqDK1CGVZZfEJ9nios1Ot AQ2lqSr2KMNOONN88pFf1udGINokOaAMiaHWkB7MomYGDSM0AagJMiXHBPmMBclxSV7Bh9BXR0Cm EFKFGt3JYbmKZr5jAIm8WnZqAsqCyhKuYAUr+C+HFh7IHTsSrWSB5cq6JQooUCqmE8qJiVr8xAtA LEMiiqNcIpBOlPBoRa2JejZXWnqSg73ioB2BHKCDXLnTtMW+mgM5g06uGyeZYQehQFulZ+QAl+RJ Q0MDKU33BkhpJEVyOUmRvb7CQ0IGVaYkh+GAAMECpHCqyHCiR6ReSBWHCMl5ypRwLKpIzORySAPp fN++fXAjOJP+KlC5UyBxQq301ZXeJw7gKLoJdNT5LWR91wawI2qFtd3OSx+ooiA2pj8/xBSAhJHD 6B0hDA8ORxnecO7cOWjNo0ePPnz48Ouvv4ohwXgePHiAHD5EQQ93g3v37lH17t07eJiS4jL89ttv kDAUMHj9+nXYlb7swxlcokdcpVNOhDOiFioDFcPsQwd37969evUqZ33w4EGaQBMZH8YEksEwMp66 NFwFRp7LJzAZuKxcSpUBBRRElNkLlEVfuMrwEogs48z44B4jCaXDVQgWewZZ0Nea+MwA4j/MdWJi gqHTXUlB3+Ei4fpyHbn62MdbzRmoOVPF8B4mpNYCh5rMKDADIeVwNU0VppBINpaZMPS7bds2/AQM IIfi0IwMU4V5RY+MT5fzQ9R0iilOk5PVKNHRsoVAOR8sIq0d9oZ8sIpZ8lr1uSiQB+QKAqgZ0Apo tQIZIQ6oCrMsUtMX0CGDoFZMHgrywcBZ2TmOxaEKMpWvAJDTES7Ro7ozoMq0okcjAWiKNuVOzOEl 5qzZc6iz+Jk2ib5gwTggNdMwf/Qo6GYSalLWWQOMCHJbEpTzm2MNidTUS77P+ZBvuIo+e5CryANm DXKiFaxgBf9vkFt5/7j2OGTdsnpNmaWuiEBMJGEo4VFGSEhS7KCWIEgwJY6bvMIeTZthOTyJKnQU /gAREEl+SlA8AhQ4pC1pieShzEFbejRRlUNFcHXH3pjCsuQ0BBQkRwFPSHKQId0wYE+6IleRjIHu T5D/BBKYsqbcyE+QtCXnkXTJf+yHh4fJl+JY7AFmyYjkTtgDSR2qQQqnoJtP8AkxMJIohzAnsj5E 5Nq1a/fv39eT47Ccy5cv6+YKBAWICsBIIAqwKIA17IsEkPUhKPQoAgT3Qg02Rl/UiruQoWEGtIJb wHjoAqKjm1jPnj0TvTt+/Di9sD9z5gydIsQruNGTJ0/0rBLQj8nQ5LHz+83QMtgS+nAUTgdCwICI g8IpIXkaKE4Wb/GK0TDnwrnjKq1QwHlG1dw04low2ro1ZRgV15rrCLisBpIYpgUzoyHNIUCYwhk9 0MaAi4MCPGEA6ZqyvpmF5TCSaEJ6cAPPzT0kJEASuceFZsLAAqE4dCoPAQX5wGwRcccNzkV0ClPY py88wQEuhDgfc4MJYJgfoKwXp+GefGNw5JvGVkPEjKUX+hLHgsSAZcvBQENHQeSGxbssKzvBwIYO WfumTEBQ4qcVy5MFyDLkEPKBHE0FCmrz16aAMyhTYGHigOan1AQ7HDg2gZa/CuwpS8GptIWiQYCC QoE0UcM+e+moVsAxztScyzJwavAYWgFpwnIM0aE5xnEA44AyQo1MPjECNMEO+vggr4AKeCuWhleS o4YyTXKNl4Itajo748mfuo2QKhSkk5M6oErIHa9gBSv4b8TPSxEJsYN1K5qlAEREUJQhapPniOPs CaOKIOwBkQUJMVTUCgXKgDIchQRAGSNAIYYmGFQIlrKisKxhCiGtdCcDI0gUmICJfbKAVzRXvzqU RAWB5gChaFa78/vKEA5oFrkK2kTKJCOStCiTQREiEcdS7sQTsTHakjJJdZAGJUi4BTQCkIapQoHM CtOijITsDpMQcWGPPkBCfuVQPOac84MtMBXYDJQFQvP27VuoDIXr16+jcOXKFWphXeiTgw1dw4ju f5B3oRRKYP3Ob9GQj6kiSZPRdQMGT6ARFDikDAPDE7gRvWMWBwA0C/s2A3IclmNQPXoH4nzAPFxF QXI1xB+8wj6jQe/QF0MmIA24Da/C8smTJ+kXUEaCAkwCGsGoisGI4DLTuHaaFZo2TDOARJeeyaOr w1RBnyvI5ROnWbdunf4QgZHhQgPGhDKggJyOdPW5XlwsGnLVoCxMD5gT1qBK4k+4gX2HbOfuaALK 1DI52auKMpMECyLiWGaOwW6hv4wGJ8jIMCBcEcgTpwzJ07Awf7gQUE8KTAyuCzooA8oMoOg4Fy7/ i0umIt3RO87gIeMAGBOg2Q4oa/6zOjSSjB5rkGRPetaS/3uQ+BUBbGrg0BcORTKoZU8ZU1Tlr0fg OGKvaNzQqieqaH7aF8+BnNHFBfQiboTEVCGBc9AFpEcURAoG+W3FThQfgBrqRICJbHIba+oOiCmK uOh86V0zjT32MYW+ITQKjwBTyFGQMq2M27hBFTADyB479GWaA+OMPKfwN5cGBwDNgS6BQFnIHa9g BSv4nwlWaf4yZvETERQaiBqES6gPWYeQTdlESUABieE6JD/iLIfoi5NRRoHogymATcpYQI0mgCYE ZewYU+Q5sp0+qWMTOT4QsICxQNcYUUfosFfXWMAaBQ6pNUGfQ9ISyZjMSrolDZOP829LAKoEki5d 4xsWME4SbXZ+Txp0dXXBn0iTsBA90APDIHfCXfRFEsaxIDYG5yBrklDJo0eOHDl16pS+pYLE6PbV s2fPPn/+/PDhw/v370OzRFxu3rz56NGjly9f3rt3jzI0i17oC9JDpzTUbSrcEG0ie5HU9bdmgJOi LCqpNA/pATQh09NWaZ69mCIu4RuMh6yPq8r3gFrDisT2cEOe4MPp06c5HYACQlggzusLQZ0LnuMw HI7mDBG9CPTF6dMvPuDS2NgYfkJ6YCeQG3gDV4orm5+ucnPUARNVM5NZwQTj0sBsIMGcOFcHO4DB F3QIYCcMiMrIORQQAiaDIAbG6DGGGBT/1vRgPhhexZQA9C6I6iGnFk0mDxYwxXnpDpYYJ+erYWfP 8LIX9+LScB25TOx1jaBW7GFXXFyND07q+nKyuEGnTE7mtlaiZjiHTFdGjyqWA0DIcrDX1RJxYTwZ PcZwWaoGOiQCGGYAuARALEStKHBFtAbVL6AXeYKQVijQikNWKwNFgSmKV2jmq5leZE1OUsYBnAT0 Be3AZ7lBlUBZJ0KtOIqpNVUKZSIxqCFBjgIdsaeLfGqFn7ghH+QeOghlJ3+gKNOEXhR/pKygBOhC ZjVEyJFQRpJrnzfOyKXwcy8GGnN6xCyFnNSR/6wv5fy+VrCCFfzn4+e1J7D8TJW9QJdgli4FVnt+ RKBMKFHgAwRx0omojLIgIMoQOgnuVAFCKmVqCbtEVSTsKRPCCEzEFAFrCNFUMpBNASFZhERFniN3 UkZCL4ZgCRhEqF7oVEmOPWVjjYIxjhGp6Z4HGYtsSsalF/qio7qlXy3UPS2SGSlTZwQoQ7NQJpHT cP369WRNGAM0AlZ0w3lNJewBBkNqJF+SXMGE874AuAuUQmwGtgEpEXHRPaQ7d+68fv36+/fvX79+ pfD48WOYijgKrEWA34hgsYfuwNigKfRFF2QvyIHuynAiuA0n4BzFDxqcd0YAToqThZbhGx7iFTC3 TMj3OCmOpS+qTJrXbRgRMvyX2/ggXsUerxCKb0G8RD3te19Xr0Ii2XOIAg5jgY7EKnTvCiIC44E6 yFV4DBdRBILrxcXVJdYEE3QpuaYIUUOZq8Nl4gIxVQBXUGdtiBdd0JEeg9u0aZPYDIDBiN/ou0IU 0OTSi9zLDXph/jN1zbpgmZDzSI3MQKqY6nIPN+hdkwQ7XBS4EQNOj3TEMNIXBXrX1390yiGjwWhz CZhOzjWxv8GEr6MAr9L8Zw5jX87QHSNA2Vk39qcLAW8Fysg1gGgyejTBTy1AILcZWPasXw4FVbGy WGhK+ew5a8UEzhcFmmBQK0vLSnGAhYmOqACaWqHIUaAj+xZWNivn8zulAFBADmiiQRZR4FB+oolL GAco0AXAKzpVc9l0Ti4XYfAB0EqQM7KvMMgeuc7IWAAUjBEU6IW+TBNsoqxpKWXcxj3k8gr7aotE o0FDxVID7Mh5OpKakaNs9DmkCh80ID/bWcEKVvA/F1rMQME0J136tQctbKBFboIdUDpR+OYQuaqQ EN+V5yhQi5yGFIwyYYUYpNBGcKGWaEUyUJKgQNRWhiDRkiOhQcp59c6v9RHOFJiwrDCnAsbVRE/D 4ANESmRLqYi2okrYp4AaxjFLAjYgL8JRSJD4T1vyNGQFNQxyKCcRouPcCrEBRSBZwkJgPGfPntX3 aOzhT3ucP/sneZMvYS2iYvAMqmAhFCAiujMExKJgVE+ePPny5cuvv/4K2fr27Rvlt2/fPnr0CJqC spoDWBplelTqIiuTxeF8GitRQ6VYzp09QwQocPoMBWfB+ZL7N27cSEOHbNg3USiT10cdUODUkOgx IMgHe5rorphO6ujRo5AqOBbAPc5ILAq6gIKaG5hDiAU2B5xX5DPmeKKH3A3EEbniXFBdMs0fA2Yg p8PV1wQAZDsnZdtgUrFX/kMBZQaBK4hBrqaIu24yOfetcjeu4GFUMTJMD40YFphpSvm5teFAeZQq dUQXuISfTCpILayI8YGkwqeZFXBWfV3LiTOknDhjyEiK6gEzyFw+3aZi+hmWiWVOH//xinkINMPZ AzS13NjTBHCaaKJPK42SQ11sGFOaGNTiOefIWXAugFPjTPNPTXLU1JxWgILMMrwsRkbDDAvrGomq FCXY04VmqQYKszTHLLVS45ACEi1t9NEUcAbLohpAHZmIhKaATaDLLVNEMNSIMMg5VDRTc/EbqpDL CE2A7CDBDZ0+OiibJtLk7PJPHw+pEigL9JUfUQGHGAFUYUe9SBOhdPILGkls2gE6D1IQciIHOpR8 BStYwX8/tDJB7ngJSFj2CpeEAMUOysQjO4wt3TciVppQ6wRDG4RLJTNFfIV7NaEKEJWwQ+QCCiLE GtUScEkAiv4qY4FES9oj68AbyI4kFRTQpxV2CFU4QFs8QU5Ool+Te+idvbIRcg4BBdSwTCrFoG5W 6Q4WmkjIvjAn0q153oX0jxxPUOB0QENDA2pwDpKiblSQI6empnY6T7iDI0eOQD5ENaBZQIxkYWHh 8ePHr169gkhdc3787vLly3fu3NGrDfQU+cOHDx88eHDf+bXBT58+ff/+/ZdffoFygXfv3t27dw8j JO/9+/djXKlrznmMne5gWmR3USIyvW5rcWr4z1AwRLpeGjTAgHD6+A/pwf9pB6R8LOjs9HWq7sTo EDoCkKBDX+hDIPCEs9M3ofiGJxALykgo4x46KGNEX6Ey4LrBxp7hhVExpLo0XHrc4xIzVZg5XGXA PGHCsFeBmcOcdHJZbn5SQEgVyrRiYmCBM+UcmZBY5lLSESfLmMBjuMTQOwoccq25mngiSoc+PtCQ SYUFZhrGlQhZGuwBEnqhFk2olexjB7O6LYplTpMTZO5RJQ5EmS44Wd1awx86xSU0cQChBgEFyREC xkoEFDvMQIGyDmWTPZdSvErOM4YG+JkPBhYYPiFo0AxQQJO29ixx4Cx3e71ThT4XgmEnSmhAYDNI MCLL+MAef9BnSLkozFKmHw0ZLl0aqjSGHAoqI9SAKxDZxGrptQUUHGdz3rLXIaAM6IhpoJmAPxRM WwU3DGIcNTXPBxKBMgqo0VBNsIZcI8kJSgEhOgyCCnTEaMht05cpA2pxCTu0Nb79rCPnMauqZcjp OTCSZfIVrGAF//3Q+gS545/ACmfBEztY8AoKCiUKZ4RCE38VeogdisuEV5EYsgWgQGhWKwpiSMQR 2RSoRUgtGSIfxGiak0LyWQ4SjCjYKS7LE/RhPyQzcg+5SokHZUDBSUy5J2mA1LBJYhPBIqUhpEf2 HJJ6lX2ppV9AIuSQKhToSJkS/qGbELonAU2BW+xZesPCrPOm0C1Lf+0PYCSQIfjTx48f9VJQ+BaM Sn+4p9/A0Tur3r59+/LlS4QoP3369MOHD9Qih4rBve7evXvlyhXy1u7du+Ex+r4JB+QD/UK27O// ZmfnHXCIG2JOnIVyv4aFgeJEIBzUYgSqZD+E5TwnRCskY2NjnB3OoyCmBccSQcEUhwKsC+MooIwm wBl4FSMAwcITWCZlgIc4jFmIIJRLd25wiSvCzGEacE25skAJOx/MImYLc4b5s2wKUYu+JoPmEumc i8W1g7LQC+yH7gBXTXetuOhMFQaBSaK7ZbSlX0yR5PJTIHutCBxQL3RhwJzXbBRUNs5zOsxYZh3T mE4ZPXzQHUFGSdeOMWGsGDH4mfgWA8IcYy8qBsS0uF44jDVIFcMlRkh3jIDGhIIZDeT0rvGUP/hv kK/DWZi1DChjlgGRHAnKGBeZYCjMmCgmYEQjDxhJvMIyZXqh4HwQyGJN/QIxLQrssYwFLqIijMZc lAVQQKiIgaaB7NCQPYfUosNVY68pQVsnktnAIIfYQW6aGDiWcnRN5EataII+HjII8pNekNCFgEHb xX98RgpozgCxTzRpqE4pcJo0MTpA7iHHgZ89z9dcwQpW8K8Bs3RVEFRloADKmgesfyIFe8qKF4RO Ii+BVXGZGKR4zSHRmSBLGBWtgZEoDaiJyoQbAgqmAGWFdaKwGpKTUCO0USCRYIE9SUXMgAK1pl9A mbbI6ZE8RIrSLQEkYlSAPCp/KCCkjA45TAmMAocYpy8UOBSBEJ+grHtplMmOFMTkIF5ka/gHBAIa AZnYuXMnBEUPdLOHqYhb6EtD0irNOVxYWHj27BnMCZpF+oFawZ9gVOy/ffv2yy+/UAXN+uQAXqXH 3q87P0Sj559opYefDh8+DKWDD4m+6C4UoEDX8gcehubp06ePHj0Ki0IO2yOjk+xFldhzatAjUj6m 0AGcDkYQQp6gUEB0SjQFwAYYAUYGJgoYFt2SyZdzLSAHulOloUYowgogsigz2lAHLgpXmSvOddfF NeDQSHTFAdOJmePkxz9SppmEGGEuMQG44hhnVuADoMC1U18oiFdhloZMRTKiWQgUzBLQhBewj/7P /qjM3sxbOuJk+/r6GEMuDYSYa8HF4qJwsRhqjS0jKWqlARG5180whFhg0PBcQ8T8xLh8xjFlepiB /GQE8CHfT2A7t7T6DJwRzbEiI9EhBUloxYmz6hkW3Q0C5u4OPbKE0VFbteIQHyiwxxRD4fCrLAWq 8ByD+IwyZinjM3ZgFXShsxAj0YVgry7kBmUKusrsKSuGKCgBdDCSz3jyWQ7KAm0BZgEFJDSka50d +hikC50UOmqlLqhSL6hh3xmSf4icOmR8UFMv7GmoK7WMP8k3jGM2n94Jju3lYXkFK1jBvwaWLWAd gtyxAw5Z+QQIhQnFF/YEBYWP/PCqwIdQ6c1kOCgLZcVuJ4bbBYUeweQDNdTnYHEsYArKWwAF9kgw RSuAQZIlQvoiG5HXyfekdogUOQmQnKgCuMQhmhJCqhCKlrGnTJVJzOS5sbExuAjEiERof0m2bh08 CeYBR4HHiEaQROEfpEyIlPLovn37oDUnT548f/48ZIsycpgNiVaYnJxE7eLFi/AnPX31+++/Q60+ fvwItUL44sWLN2/eiHg9ePDg8ePHd+7cwRrkTEnrwoULsCtok96Ytct5XBqex37//v1ieMg5pGt9 c4c/586dEzM75vxKDGfB6cCuOBHdL4H9cKgz5bwAg0DKR86QikWJkEG2RLwAaugwhqIChstqqHVB VdbwUqUrYi4HClxBrilXUxNJVxYwNzQ9NH+cuZD7K1FNPOlIQTpAakwezAqSUIUm9mnCXuktPzeT BSkjoQpPZJZW7NWR+lIZhWVATqf6gMF4MnpQUqYK02Oz80pY3b1jxBhhCnAsQeQVqMAIM7WYk4yP +dQhN9Qv6xEPxTmQIOfsdJpSA/JTZZoLzjD8AdWaMqYwy+lDCGAA+XxFICaIYOGAegcUAEIGE+Ae dhhGLitzFYPGW/aYpQC3UDBRFaCMRONPrarQVBfAGWDbMnuZMs3ZiyTJSdzGSTEYGcmHMUWBWrEf XXGGS5OHApqmrbpAx8wTIT9gIsd51FA2rfAQ+7TKKTlNUENILT6gQG2+nRWsYAX/C8EiJ0aAZVHD fNIChA8iAqBMBCFAEO+cMJ57TAEgIUgR6xWqSJ/wGHEdDhXilQPUEH2gKE8rw7Eom3zgpAY7waBP QQr5WQdQ4JBe6pw/CYQKkKJI+WJRNFF2B2oOKKisvmgLP6A5OlAE3Xfp6OggKW7ZskV3fWBapEPK 0Cnoy/z8PGyp1/n9E9SQ6/mkubk5vQgKnDlzRo+EQ49OnDgB34LxwH7013mQpCtXrjx9+vTTp09f v3599+4dlAuy9fnzZ8qvXr169uzZw4cP9TIquJEIFixKnEkvUECu59+xhpBDOpLle/fuPXr06Pbt 29ccQNTA9evXUcbDHTt2wBchSVABhovTZ7gABYYO1sUw6gYeQ9rkfHtF1tf9PyRrl34XyL6p5UB3 YkQ9aa5bg9ApDThgwLkQDLWuBRKuY/61BlxKQVeWi84eOToAZZro2uUDs4ACNo1BNcGUmWlKq2Q1 JjapDogZINT0Zm6jg6Y9Ox1Q1mTDDea5FgLpFtBWWRw5tfTLqTF5mPCMFePGaIizanzy7wICEVkU mEIMNcMllr/sLMxQGCCxR8qBqaWQD6qwoDFnDzgLILOybJrrvDgXhmXZ3ZRlMDGB0zfjZgICoAqb SICmK4MssxQYeRNAxHXYc4gRDCrUMODIpaALIYkBh5LQiiaYVdRir17km9yz/VgCBgGWc8dLZAhr utYAhVydA+MYnmOZ09c4GNApZ0dfsoNXFNSK6aFpJsd07lQBCiggF3K2HCw7XMEKVvC/AWZh2zzL gQ4BoUF5SAFCe6KPAhYxZVlUIsQQqgjliukEd7IpuXZZ5lB8BxSQ5OsLEpqyIiDK0kTI3pgCkosq kePJcOJYSASThlWQcQ5lB0iCJqmONAmfgEZAqjY7byrXH4UpTVLWk+wwqpmZGTEVqlDQ3SxYFPsD Bw4cP37cvnF06tT58+f194PwLTEeDimzF1W66fy0n555f/z48Wvnverv37+Hab18+fLFixfKWHrv A5btJ63m56FKtL169eqtW7fgT1hA/82bN1A09rR6/vw5EkyJxukPFWF16MPMIHz6EpNMDyHgfAH5 XkACi4IHQAg4a/ED0QKqUIBOoQ+1EpNQFYe6MQZpYBihrWJajKq5EPmJn2HX4AMONSsAud9JpjYF 1yF7c6HVHGBK1mQKBTSZKnbydLIpyUwJbxl7YM4rH6Om1Kj5TFv1JShxAme+2wpI0KEq3yUzfzhl ZiA0VJOQodBIAo0tQvP1nzg9/stC/nkxSuwldxzJcSkD3MCfZW7LGRpiEwuMNjY1MtihVnZQpglt Wc4scEbmT1M7QgN0YAwMo8bTxAHFBwoaIuSMKqRE01V20FQTFPJ7V7iQ//YpLVXpolOmir0uAXtB HeWzK+KVfBNLU3eUgXGVJoDuBMqYMsaR0FCaqqUsI5jlHEUT8wOjTlMnjhEaCmpIKxEsdGRW9pHn z0ONbe5gBStYwb86tKQNclIHP0sUUBASF0z4ULzQnqihUKWox6HCE4cEL6K5SRukWOUSE+7ZA3SI +zqkyiQG5QZjAaBAGbPoc4jmMth5yclMugtFkiPNU5Yp2aGWTI8z5DbKxg0K6gtIDW/RJAuSFyFP YlTQkdHR0ZGREecrskGoFQRreuntSpscIKSsu1wwmP3790ODjh07dvr0acgQjAo+BJ3SizrZ33B+ Nkff4qGmW1ALCwuiYtCmJ0+eQJhIV7AlyBb0CxIGY8MaTdCnFUyOJhA4dD5//vz777//+PHj+/fv et5rGX51XgwBA8MUzmBHd9dwGLc5U50mfBHuxclCKKGYO3bsmJubgzjOzs5KgRHQzRjDrrqcv9Rj xHQrCyah+16MNsxDXyAysJoJgHE2F07Q5dD1EiFgD3RpBClIP98CQqpQQJ95IpiZSZrUrNY8N2CS k/NIikCz2sxhgAP5PmCfjhzf7U7pXXetOEFNOWG185eDcCnKuiPIOAioiVqxp0ytJAYaK4YI42Yc RDgAjgmckVzFSWp/9o1DuQ04BdqyTk1DEj8DAgPIJw1AY5I7cJ4rEncxIwOwIKgsm5hCgX2upWUx 02hFc2o1mDgg6FwAnmt4JWSvLlDWoU5fp6BacRQ6AhRU5lzoi9p8coOQQ4Q0dMYsx4/zoV6QSwHY 3Tuwz3Dpyz4MaljY0yOWOVnpS4eONKRoAnww1Eq18oq2Gpz8Qaa87CqsYAUr+N8A1raQO86TLIPy EFGDgEJIcoKPDUKMwpbCDYFJMUUBiAAqKPTDdZRiKSgHIFReVMpUbqBsM6ylux0cmlpAzFVQRoI1 MhyocV7WIDgZ3H7UXWkMCXaUb9QRRqiliUlmSExCwjjgEPtUoUCahD1AszZv3gzP2O68hgDmoQfY 2UNB4FWwKwocwjzgWJOTuXe7H3B+QOaw8+pRyJO+1NM9LZgWBAuWA/RNImpwHfEYPbFOcxGjixcv 6i7XUweLi4vPnj2DokHF9J2jONatW7dgYNS+ffsWjqW2fw/4Fso00ZeSMnjy5EkcFvR0l84Cygg4 LzyEjXGmOuVe58XoECzdvNGtGgDbgGHAJKAXjCR7QyN01biIXGsuAZeGYc/PqQbmkAIKZj5wZYFm C4eaPEBGmHhkUOYn05IMR9JlGjOZc3P9JzDDlZKV4OmOPUbUNVDX6pcemUWGXQk6TQrsKYtpwTgZ GX2LqvtYADnQU+0UGC4NFG2xyZiYOamzYDVpxSmXs9cSw1WAb2gKlHXW9oL8M8ZgLGidAgpIGKJl tWoCZEdlI0eCnALKcAtGz4wt46yphYI8EZtxRjF3EY23nKBYjiBlhNQyAiggxEnDUYBDY+xn5M1Q 6CykAxDinsxSkFlAQZ5Ior1ORIc6TXQo6Lw0bXRepjtnAJZTK/Y4wKH8kQKHVOVTKCeg/oGcdAUr WMH/MuSW+D8u8pzIQU7kgENijaIw0QcoNhFHVFY4o4BEIQa5IpqylCKmoUpAGREhoGCqYDbKmkBJ dBmQo0N6JluTzEhR5CfdDwAISd6GZiHhEOO4AQjudEcv4mdUAQooyx/2AjrIaS7GQIIcGBiASE05 P28MAdq4BPiW2Y860A0eDlHT3SwgsgKROuX8iR8khjISKBflo0ePwmMgMXv27IHG0Qt2oC/KVZS3 bNmCfNeuXVAc9KFldxxAquBq+ntDvQUUgxRgS5AteNiLFy/ev3//pze0fsa3b99+/fVXyJlef/rp 0yc9g6+H7qFf+poS8sepMQ5QSWgWZ6pHufVOBHiD6IUA6xKgXFwmLhA0grHVhWaouSJcF6VboLn0 p9B0Yi7pOtJW8wFQcKZP7ks3WVM2ZTaS6shzQHM7H+Rs5LrtgZrSpFKp5ra6FkXAMhDTwn8mDzME 7sip6WThT5w+s0VgNBgT3eHTyBiCpQGBVwGxT4aFeagx4RyN/7iBM+IQ+GlcxUmEAgp22ndAGWh5 qpwv54yAqaUtpkC+HaPDoTqSXEDNcAuGLhcjHGqFbyhoLtEENV0srNmX1gkFOi8upbpAhyYaYekI 9KIu8k8ZoS4QBVrRXE7KJQkxizX2lKkSUENCp+pasK/r0p0tDbVaYQdilDurpT+izBnKe9AKl1Rg j5Aq9Wjc1tTKWVlCbto5yIlWsIIV/N/BXy1+BVAiCNFKsYmCwpwOFaoIUgpD+fEOOUFTNEs8hr2B ESpvwX7INORgoA/01FIgn8GZEJKEOBT7IWORukhgFMjrgNTFnoyFPtYATSjTio5wgyiPQQ4lBxTQ xzhmlfLplIRHCiT5Yd95Esn+U6/u7m7Ik7l3Bb0QIECwIt3X+f/aux8QvapzX/ybYWAYhmEIhBBC IIhIoZTD5VIol8OPgpRLKYVSSimISBFKERGhSClSIorBhIQEDYohCZFENCgqUXrQYksrbWlFSysq KlZUtJwe+oe29JbTc7nv77PWd8/KzswkJqf1T9L1Zbtd61nPetaz/rzr+WbtPe+LbFH+Vn3NGfOg pgjHeuSRR5CqH9RfzkGDQPrpp5/GvbCWdj6ERR09epQpFROrOKCn7WEcyxzQEIqDwKkea9gVg9jV jyraw0d8DjfKV3AhW//1X/8VsxcKLO23v/0tsvXcc8/pArKlR8gWN3TQCBgTXFD3d9bvKw+lqAS1 IJTCrBln84sSmQXR13QIb4l8looFAxZVkCzUJXZGGLacsmxAwqxBpk9REOPNMoMWZ+JxC4QWdtY8 tKUurSiRVS1GWNOK5RTubmHgSXnlX3/NiLmWkCXMakSerCvALEFC93OM1+TsgHQjWFrRVnzWdAv5 02idDyOhjgR0uJrPo55OBzNINiSgjcC0rnuQIoPDfnRi2V26sYc2XCBLMwo0rRYdkY4bupNJMYzx oTUkHd/iXiwwpYNsNgeiD3SmyPioJcFCmpNVKxXXFEEqJt0QU5SzHtIpHcwIa4K1TAGvjIBs2FV8 UzFukFNI9YbpQEknOxV2dHT8cyEbAYz5CtnsKfajNRERZBP5CLOHTncfCuRq5STAhtuio3Q5GVg9 XhLDkB6hSNRxl8Z7UhReJW6JXglLgtxN9UcDBTZB/br6F21KRThBPRE9nEx1bYVC5V/SdnzpNCfe J3AmEEqoRVmWQcwGW0KbNCTNuIY0J433kGMVGA+eceLEiQcqjhw5gnDwinvq3lp/hYYORoJInTp1 CiX6WX0r66f1JwgxLfQLZVEXx0Kw0CyBCmW544470BdNa4up2BTF4xWzdELv8mgyf2+Yh5J5gIhv aUL6OxUa0u5bb73117/+tXKnC0MeLKJrjDDLIPqo6XAs/jSSYY7y2Cvjb8Yz8i3aSQSWhwgXWC1J ZFEFVs4asBNr0hRYyxprpiQaotZKrUmLUzicspbAIhcjE1ZVsSyz8HTEWtIjqwtxNPjmPdOKXTVq ZbXQyUlqGLyKlhNJqFXkETJYmNeXyvlr1nl4p37pEVcTtjkTThMP+exjKMDzPz2F2svTvIEkdYPC TernUa0wgwBXiB1YTzelU2tNadwA6RAOOlrRKM/ds06MOZBzLN1hLa27p0rkEiTNvnu8is3SsYrY zzzqXUDYdCSYZZ8pFjRHQjmrpS2Shlp1XAx6oeLYsdWnxnFYOmCWGscyLMAIHyTa+Iz1K8ogrmIU dXR0dMDZ9gUbjU3HtmLDsm3ZvEA62UA6+5etp2ze9R98YGMiV6qKvTI0SwzDdaCyrPIIBukRgRLM 8CRBSwQiVCraSZMIcu7X1K+yRHfCNsQ5QS4hMEjAY02MR6cS5iFPl9qjJdEu5wfSIVuqJExqDqVj B60RTUFkDZnTuuhIDSfLcyJkaF99BR5PQqSOHz9+991341VqNbJ1S/1RGnQE2YLHHnsMx3r99dcx npdffvnZ+us64UaiFMYGeT7ozlRIDDus6XXOikR6NrWe1+3biRo38h1d+Bym9eMf/zivar3xxhta fPHFF5+rPzL9wgsvvPPOO3/6058SGoP/+3//7//5P/+H8I9//OPvfve7PCt89dVX1crXQGBXbD7+ +OP333+/LnOMG1igYQ/JCGMwpEbemJvu9ZTIIrGWpNegrKdVXpVFBa1iSqGFSZBO3SSUrqmb6rlH TS3xFUqsXj3+oUDfYuM2/3NqNaVE5trUm+6gntCNR3R55BdIqxXm1Ch+lh+DjX5NqZVGG7tqvrVw DtIkrbPuSbS0okB3ptV9+sJswiSwAR9khCBY80mXJaTT1OpmMCJZcnbCNjJ0aZTzWT/GULoM67Zt lGMHUouQtxKhJgxqV6ksb1uP2JQwI9kf2JQl1C8WJGqnC2RjLfYpRJ4ZhzbpsUCfDk362k3HA67G DcMlTSJLOfNCntIYkeB/KjbUcRoxzaa0o6Oj41ywp9hYbVW2PHtfC5wgIRtkL7MHZZ+yxagYpmVv smFFufKr02g0S5AWt1AZYRuNELGEIkXClThHTpjDKhDXsSs8BgFSRJJASAEEPMFMhAurE8+Y0kTC Z84YcsAAOb4SEZXKKoIwLaZwGkwOxck5DU/oJECGn2mIAxjPXXfdheVA/uQQ9YHdu3cXmnbbbfgQ nV2rP7+DbJ06dQrdee2111CZRCkMBtNCj5AkxOuZ+mvQTzzxxIOrX7+eQ7V0f0rg0B1sjGWQ1pY7 N5AhrTz11FPtVS3M6be//e1f//rX//f//l/ewZL+y1/+glf9vuIPf/jDb37zG5wM/8v7XrzKI0IE jhu6yRONatr46zuOm4MZwD6NniEypAbf5I7TXJF1kkkxO4E0CVgekOgIltOGoMBIAjDEJoxt1N9p npqND9Gpa3aEJtwJE5ibKcpqxUOmwAoM62odTEKvp7AC3anpuyogYXWpC1mBFgzjmtBculN4wUbE Me4BzSTKoKwiFX2sgkatcIiwq0ZxzifYNx13n1mUgh0GmZ0iHjb3yujX3x+0dNWiwAFGND01Ejvu jPNHKfeyLehCupNuBq2zaS4DIusuDfqrrrbcpaMArSJJWqQDIZpc0nrt7giexA2IDuUYdJfmv3vs SK+3cDbU4ewEq6Oj4/xgZ7EH2XeykdkHE42yJyYsJZIptbvZQ9sWI53dNtVbXcogWzfG8sVa4pDQ hdkI23kKI2IlLLkjWIDxhEJhSDRJKNPEPCRIRD6lyBbQESbTCvfYL6cNqz+kw3ghBTVYgtAoKNIX CwXRlLJAn1nWcoAhK2pySRfieYyT0KfDJRwRqcKuMB7UJ9zrUP1WraMVEkeOHDlx4sTDDz+MQoVg vfXWW++8886zzz6L3OTp3vSpn+zJkycxM+yNZexKQ5rTa83hXiFwoOmQQmMIsvgWB47XXzlk88c/ /jG+9atf/erXv/41dpXW1wMJy68o4lsvvvji97///cceeywOsMkyB7ArQ2TcjIChEBGtk8y7gARm P1Mv8mXSaU4ZjHtoUAuN4hlIsGbBEIIEBUPNAn21Cjte/UlKiRBlYGq6rhKbY6eG7PEghEuayJqk E+VoSqgeIZ+5avllJbQT00LkV7+pNYvNmqETZ8KoQMXcLQ92+MYg45C2tDJF9WL8fOmFe/QjBDrN +cT+8w/8kE9lJQAFTchCPqTMst88aajenQE+0FQlq0WCKf6Qt0GWCH2xDPg5JTHTcXbPwnAnVIsb GZzaeFFzV0tdFgonOpNdJaGi0tCpc1BMpaFWcTXNxZoWySlQU4sag5xPxY6Ojo4Lxvo9qGWn8vyb zzZkv0uMtPuXvXY1FCXyuZPYmLL1qwXZ1LJv1j2zoIaP8d1kNkNuEiyFK0Erj+ewn/zTX6DCdfKw TLQTzIS0PFsU7QijryI1FMo9pbGQbdqdffo3VSBn4mWYE1LlDqgS4+6qJ6uhgJyT8ScQGGJZeMAY +E9f0yrygUtID46FVOVvAx9//HGkCrCoJ598EoUSnzCen/70p88884y79KsVL7zwws9+9jPs6nvf +16eJIJaeBJTd9dfHsR18gxRQxhPwv8UumZMwrT21Z8yfOCBB1ClEDgt/uIXv0Ch8mPVCZaAXcn+ 53/+59/+9rck3n33XZpqIYhheFo01MYWn7AYQghMpRUiaAlUgm7WQF1fIwin0THKstZG9KMmIZsQ mMiXudOEATfsCckZ/wTmmIq1oFWEaLpbZsBhaXc2M32U+WDdAg9TN3Oqg6be8jCtWQNhURaStLVq EMy10TDgRhvxopmlkrY0naUOEsymLxIg0SAbP+OhdKCi4dIpwyLk+0xV/lAew0mPH9FVtkQSTiNN 0opaOpClo7/M6uw5EM8hU0Y/8+VDnQUjwWHy6ZxmDWA8nNGKKm1GMuz6q4+6TKIopeQk6XsGh4Rc KZt1fsbnp7IN4VVjx1bHAcZ8hWzbwdIiP9Mot7kafaNHjcE2XGXgzhy6KVIKY76jo6NjPcZ9omIU VYyiirZJ2ftsqWAHLFtv5UnutsXEMOm2C9utguyz9jWlbRuVzmYHKiJSghMIY+KZWCViCWCymI3A Ji2MoQ454iJpp0eiPvKkSDZnDCFJjAT/uvoWNgiQFHAF5OPb3/42sqUinXAjFUHIZDM8jJwPWowR nuu7O+hIIjEPdcGd/7wSet1zHsbIzp07jx07dvLkybx+/stf/hKLEp+effbZ5557DtHBY/Il7/na qjyqQ7koU6AG+ctBlOvUqVPHjx/PmRbkcSEyl1/Hu6X+Tk5CvpGRztEamtUeIKJ3jL/00kuvv/76 a6+9htVphf2nnnoKEcTDkDmkECc7ceLEkSNHDh48yPgdd9yRI7SMiT4alpz/GQR3o+GeQSYxGjnF IRTbEt4SMs246GhJWBhZKlkt0omjIh9QzupSt7GQQLrZdI+yNLXp7LRQrYhOa1oTidZ19Z1+BJbq lCEGA2lG9EuPrJ9CuutDZ1OfPupvkBFwhzgwmlilF0xpS1ZDFICrhhFih4QaVyuFGE+tIKwl/MnH 0x0nAAmf0HxmIR9YGPOrkhCIdDn9hbjEk+lANQ8luAFqgSxIUJawgBWlijsJy5rgD4RdKUpp1Boy yKpIGK4skgxFQM54Yz86znK2kUwf+9M+pnf0JSJRSidup7l0WRYYacxME+pSlojNZlmiYb18Kuno 6OjYANksglG0ilG6upXkH762Udul3VAwkLBbZeeyhdl5bY6KCO2PdrFEUEjgzP6olJrq9lYWGCRk QXVhRujCS9wTyRrrchfUr6nvbH3jG99AiT5dX3wR51AivErgD7tCmCRwC2qENEO/0AJG2gkEYAzY D+Q9J/Yj10osROFb9W8YSeKVRls8CJkIl1KRQnyWZk2ab3ibBLd31e9PR1zqv/9nWNSbb77529/+ FsvBsRCsv/zlL3/961//67/+K2+gv/3226hVeM+T9dedf1x/h8c9R1xPPPEE3oZvHa5fr3XPPfeg RPnOiIcffvjBBx88evQoOR6GY91af3URFcOZMC1E6rvf/S47qBW+FT7nzjgimLevkCrdv2n1G7AM ke5kcGRBIiA0zhnecI5GF0yr4TJQGbEWyyFR1tSXML76TLBBaRBltdRtkA1S5E4zFctyrJiajZ1U aRYIo5ZFOF2rsuEi6kaf8+sRO7Epq49QvTgN7SolNw7GxPhYz5aHZeNu5YRh0KGs0YBXfOBJ41X5 JObDKDuVrIdSFVVP70Bf2mBOQQiabiMGmnbP5z09okMiTQ2yhkv3qs/GLf5gKuoSGpOxgYqMUqBU Z/PZaWvDXVopaxhPo5JBugNrhDQzU2Fd8YHbzYdMkDTnuU2NZTzMnTXV0xbJdHhboiGSoEnWyDs6 OjouANlKYMzXfyzav2xVtq0WYLJ/gV04EltqduTsfarYgu1l2dQwLaUJOdBCC7NsijfIEwhFidbZ gm3H4reYJMyHZonxqAwdoZ0QJcIGyCVyBJVETrlALQwMG0B68C0RLqbKg8NKI2TZb0+CkAalOe5C j26pv07Y2FiOcPimL5wUKRv5SCvq0mEEOIlmEXIjwQnLQYPwoR/UL7jCpTCq//iP/0CtojDFn//8 55deeunUqVN4z6FDh+6777489XM/duwY4YEDB/bV7+5yR6qig2+hXyBBU1uAeGkaHnrooUcffZRN 7O3pp59GtsLbvvOd73CMPiMM6rKOGCvDEs6ky5kjQ6TXOdAqzLR+0Si1dh6TiWvrwSyX4FwhTRJI J1tjcaEjQaEwdY0BI81OoIoFJpSCFWWZBdLWUl2PBa0tdWMk1mJKKR36jIRaxULMkq9BlHOv/RhR e1C4FMt6re9GwKQbJWvA1BucxqjaQGXxT51hNn3JR8bnxScuvGH6MVwDCmEJ9NVlZE2XA9kGpRC3 tVtG6kyYuIw/a+78oemulmyWJVdJcgcjRqdO1zhfDRFWewWGSN+zPCKX4AYjUwrVurym+7iUbmqu DH19ipq9hZDnsdbWHoWMasYz1CqzrNaUWnV0dHR8oLD7rNmDspvbpGym9q9sxLZsW1sJSqu7XnZw aBuc3bPFDJBVah8UjxO5o+wuTSgCiU+tNKBPLlZhKhhPvlUBYRK6BC0JPOmb3/zmt+pXROarjKSR JJruLZ26YWlYEQ5RKFglYfgQ+6JgHBAdMSpcjcGcQu2u31/FMlOq5KEkNTGVt/FNQ4yromKcZFBw BZEJKeEkHzCYo0eP4jSPP/44TpNX4LGc55577le/+tXvf//7v/3tbwlmwV/+8pdf//rXL774Ik6G QqFTjGuC23qRgzr+yKKMfFBqEDiMgeFh2FgoF4KFbD1SUd4Oe2J8P+y79a8aw/meeuop9CtMS0P6 ohdaCX3UUOMK+KiBMlwhxOarMucxgiacm1krxEqAEsBX0yCt1HKiBiUCr54GSQjANUYXfkAnFS0z 60egLYF3EoatzDB4OmxuiNp4QdIRQlrXBESitDp4hodNgVCCV5U8jCxBr62BUCsDAgYnR7BtMRsW ynrEWm1n5GexqWv8xwDyb5LAp0Zn80kEn8F8DAmppb/ACE/a0GXQgjVdW4+UgjT/tRIh49plSlbv OCOhUatRRyRk2deirNbTHHAA6tic5lvSrfvJuuu1/upR5jHgQBLkSXNDc+lmmlAxu4rqhMzWdVcO mJnlWLadwBi6Z6DoG7rY7+jo6PhIoO16YL+z29qt7N22M/tdAka2sMQkKHt2ReQtNKruzgKJ6mKP CCT82HOze0qTiEzik7CdTVlpNlASVAaNQHRuv/12NKIdHeEZqAD6gg9Be0WJGpaAc7irRYHw7rvv vvfee++8806lCFM9zCovwmMS7OeZFzckZAnp0MxBEbSvS9AQyzgN5pTq/NEQCZColYTIhJ1wEh0k wX5YQ7MwHoTm3+ovPed7tvAhLEr26aefRnrg2WefffXVV19//fX8pDRKdOLECW7oPst4nuGaHpzg QI108jBuh2lhTg8++KB7aBZoXVscQLYK53riCRKcDxvjnoFSnRE+h4aGNIROiZpmBFrWHJksaGvD GsiSyNpwDyKkAJl6SC1oFd0pT/mHJWQdTtekdDiWNUaNMmThpS1Ic+tR1ugEo7TKk1A3C5jlgISH +mhx6q+O676+SzTIBhmQ9CsrORWl9ZGp2GQ/jU6bS3/zqdE1WcJ0imZ8CNqIgUSMRwiE6UiMu6et KCdB7q6iFuMPNel8VPlQqX6BUpaBchqKBW7ob/xJUdQaqi+jV2xmHgMzOJ1QCJXkAFdjTROchDZc adFgshkFRQYqYwUSNFMF0xpNV+Nj6syF1NHR0fHhww5lw7J5ZWMVRWya2QEJs6nJ1n11/CL4wE6X mJF/WdrE7Yyq12BUohGIT4hXHti5SytijaaEcI5M4BDf+MY3UBwkyR1tQjUwAPccZWFRKUURIGQL rYkcQ0pRvkYBy5HGJFAWdVGTPBBM61gLmoXGaTEnQ4wcOnTonnvuYYQpxvG5UDoKJO1LqtAvOolM hJgKOU1qOVTjDFMIDYoTluP+1FNPcQnZYhBdCynkHroWjshOXpZqpAevghDTDF2eT2F1OJ+GwufS UN7xAnRKGpP73ve+993vflcRBU1jeAiojoRBGlXdZyrsKowKJExWEg0pqvM5wpyKgom7uVsVNdqO WJM112DZQDhBgyUkcFpCNYyOb/uBdOLu2RBTZ0NKa4OnQZJGpXmVdZ712bqczjZMhVFLwiCEB+hX zKabaQUkaqcLpCnozrRH63VaYipnVisZYSijeWZD0KokoS32DaCPZD6VRhivopl1OwVNBhU1mxKa 0zuQSIsQB2DMV9BnH3Ma95HKb2wmjfHI8oED+k45FuIkkLhPW0wpOcdUyTKIJkk4FoPNPqTFJILI Ozo6Oj4g2IPec+uhk3/g2uOyt9r76k5YYI8DQqV0gLDty7JtT7cPUhO6Ep8SksOi2pM7WVynRS9p wV4RhoFnYA+hUCEuOU9yx0jwGwzmcAU6JUsZraFPngdnONaTTz6Z15tybEOBWYwKq9AKXHXVVV/7 2tcax6KAfEgDxuOuLXLkSSvaQlAwMGn3BCeSgwcPauXBBx/ULjajSBqhQWvyahTh97///R/96Ec/ rb+3gwBxiREusR+ik+M6iTwhRacMThsZkM6B1pVXXolvUbu6/pmk6jrFDs9131Dwlg/GQa+RKl5J g+awK+NJGcHSaxZMB5tmB9XIPCbUhXmQYxKaNjXT1kP4pOMkzRaJVQ+kpxilFXURnUF9miQJiHyq DxZbVl3hKauIBNr6TK2phfiQ+K1TfOZ82Ko1kPWQh6Tpmp7CGjoVSOtpgAowq5X45i5N2Eo1HaH7 1Mk41hyWgCiATsmyzMga8qrWtLmg9LCiFWVkpH2WyX0qs1wb8Fel2kotdx/YYqKOVWbfWMmyRiE6 8QEiARY00XaVhfrsD9kK/KMLtN66k75omntalEjX3CHNKWK29SIgoc84g9NNTHrKtIBkqtDR0dHx j8Tfv7/kqV+21Ox92VWz62XPJaGQbdqdpN3b5hhN1W2sLbyJyuI6SiHAC2zhEwneEp9b/XIHDADL uaP+rA1agEDI3lTfYb/hhhtQLtQHacAhjh07hkzgOrhFzrGkSfAYLAfFefzxx3EdvCcvkitlE39i RCsMuksH+EqKtILqKUViSDTNOGgRgROlcLjQKQa1xThe9fTTT//4xz/GqPCqNP3UU0/lXSgcC5T+ 5Cc/+dnPfoZvfe9736OgIpYWeqfddthmKAwIcpMYnzuQGK4QHaOHGRhPkJVWsZDHetBlhJlCInVE dxoMr0GmacyFUhOUqcy0ugMJyGbuqGk6PE8tkOCSCV1PsCQgdoIYB6XTBHlD5EEk1g8kvR4W3hRR hrG4Mg9urCGLhm46aOFVuqOoju5pFG41OaxiZ4pCFlZPlSQiSTbdb/Jky7isdpm3+YDE84Y4H81W yz1mpVVPH6F1UFE0W2mshUtNQUctyjkWkkCP8m/JQ5lvAABRlUlEQVQhYKf2rDydjCnKEpCGAtl0 QV0sCr+xXfg3FZsIkEQ7fWQh1enHWnyTYDDORCfyQEUuhZZFLm07+u8RqQ11zrNuR0dHx3sguwms yTZEDmN+FXbPnGbZVUswqa9EtO0SJKBuoUWYBJ1sxNn3A+lkKbgLV+KZAB8ScFV9t32aRb++Xn+s 91vf+lZOkjAtjAr7QXdQBKQBJHLWhehgVIcOHcJUsC53NEsC9SFEidAgdOeRRx7BjQCnIVcK6uao DIELsBxNIyXYSfyREIml0SxF3/72t4UrVULs2JfOuRoGdrz+uZ8WNffYY4+1V85xKRJybAwV40/+ 7i/3vJuVJ3pxj6l0GeXCh0IFAC1wx73ckapGT90bG8MJALEA2RAjmqkV0A9JohACYY5q4CvIbIL5 ClFodtIcU2F4JKCIqXAR+pluiLUsmMTOnEPkPLUts0RlpVDj7AaEiTNjqq5AxkmikyrsM5K6dJRq mifxvyWgJYDD6f4U6YVEBjB9L4SrHrUmTZi66a97S7g3O4E0OX/iMyfTCz4bDX0xCLLpo0ZpGkwS tUgMC02l6R1rFNRSKk1OOWrhUg1pq0ErGe2Ms9IMUfF18uIXg5AxTHdSJKuKQUak8hqZLMeaTWmI ZdUhDkQYRJJ7EkrVDaqBosygViwPi2TcodbtUZFMi6aSjo6OjvcX2XdgzFeMoopRtIpRurpV2Ubt njY+e6tNtu3C2X/Xgzxbf0P2bmg7daKCIoFEtEYdEIjwKlQGtUKe3BELhAabwbFuq18o6g6ESvNk TUW8B+siD8tBmOCuCgkEKHxLVjpPFQGDUYqEASGqlDSyhcyhWXkoiWahfXzT0Ofqd4JjFQldSnkb vqUiMoQIAn6mLjmwwysOhMlRk9YEUkhTRX2hL92eb+bg7dFHH0XOACcj4WEcS/eNjCEyAhzIWaA7 J7mKfvEwJ0yNEwQIwZiqzxwbOYumUtPRqIBpMo+BmarzViaOglgewpFHh6FrEIOhepCGYpbNGLQ8 xE7LSfissX6kVlCjbYGI25AVNUVcAkVjhUmVMV8RSV2VoxG10hHQF0hn3Vu/4jboml7oTtDGM2NF X8W6wMvgSDMuzVQ4GbVAlcY76XAjLqGY9JEJVWSlVeQwBeNDIp2Rqeojx6LGONqRUWVWIgtyCpqq azEJTEVz7sgcOwYnQ0EB6nic5k8ZOgqK2I+cnTZlQTRDg2RjNnXd6QeR8F+6zXuqZOoJgyiQh1Rx GLIRTVH2plWMooomWSPv6Ojo+Kgg+xSM+QpZe6Ltz15pww0SUdyDhIHAjqzIBi0GiDEisRCV6Cve 2M3ZUUQhaiKQYIZpoQioA1qDvqApKMjO+hd8WEWyICvtfsMNN+AW4WTSCA1lRGd//R4pfKVSphGF dt1zD6ZCju6QUAtlgbzDFCYUMiQdBTbTCqARaFZiGCrDKyyntU557969HMgjRTRIqbr6pe/IGQvk msOocC99pFAf6BV8sX67kntYoz7SYY1j2CGOyB+QQNoYaUMB7ZlmWmSBwTwCW8N7JEh0RJG+BKFH 0RG/QwhMUEJvYIrLrE/IVgJ8S4j0oG7AToOsosy4RGrFDoMsWzA1Op9+QiT6TlGZxvhnd4Flllg+ BTkhZBHG5zTU0nG4+cw9a7It0fXIsFjGNON8OlLGohqcmqJWh7nQ1px1pePU+FM/HCPbo6NffGaE 0J3z5PFTFUU6Iuuu74rSC8oZ3qzDBi4x6HOqugR9BIUyvuIjTE7IFLOE7LBGk5psGbI6aGl9Kqev ddXZwc/Cpbia0VbELEmy0i0bmxKyhP6pFjQ7bUJjXxGHs+F0dHR0XBxYT5jeE6kCY74iErthIoFd 2J7ekCiSAJDtlU72a0UijRCOPYRJiO4JVyrW/bw8N0yco4YZXFO/zDPUIcipUpiWOzKRIy53QMvQ F3eleaqImqBZ2FKe1p04cUIaU8lrWOFbWBQdZAVTYQRJUl06zEYRwhRmgzzhQ3mImXgWP3WEn9xQ N6SQq6gPCyFS+Bk5x3IMxgJI6GDIGfCckMFE8YRPATgjlrO9KOfBJUnGEDdyz6jGmXKUVBHalAQ7 rCXeNxQWsPo1sCnKjJgsk5KpNIMNJtTMNpAkSIdb8DmnOzHI8pSvpCGldCg3jtJaSSROrM0Jhxjs DgnDicQtbMeBeJK6AZ1AOmrsgwWmLS3G2yDjzCvdbz7HVRKlAU214i07zZouxEjATsN0JFOleZvq 5JHQZEqa0F1aT6V1P5rpO1OK9ChrbwpymhklQ8dVTIUpQ+fuY8uUitIUDIsEaHo6btLR0WIMEuYw yR0yFyFPYISZbdnCqiq4EU8yBRIxkq2DY2pFASRUoUCoNJtM0LK1XkGy58B5qnV0dHR8dOFfmXZM O6M91DadaCEAiJ0g0khng842SsfGTUKNgpCPH4QP5bmbgJT44V7iXv22d3GOJuqQU5+wKwwDv8kR VwhWaE1jXbIgDZgNIFu76jcgHDhwIH9aeKp+KRTWdf/99z9Qv0QKJI7UPw/cs2ePuiyjTSxrhRGt 41hhY/iTqKYU4+EnYhQ/SdRCzkKwUqu6sJMk8lhOx1VBiYAF9Ag3QoNCRyRCjEBCFqSpGTojEIJF aJSMHjfE6dwzgGAikgibCSKnFkKQKskqomAWTKjJWh+DC22ZEBcKlDOnEI4SUhWHG9oJELU0tIav pKHWXBqC2mw5bgHNAeWGSILoBGuyDaEO2m3ImIyZdWhF8dO9IaVlcCcEK/pKR/8qPZpWrMZKRd3P CJhcXSbhc9NXpNcs89kgqKgoXKrBx4qmitgJmsJIPo8qkigdP6vDIIvWFNZTHzXSrAN2mtFmhElS SqJ69INQq4A1kECJIpGwG4B0PuzAJn8I7RU5slLKVJpLK01hdLQyJNlGkipfGhFJR0dHx6WJcaub bH+NadkxxQCBQahOoBVNRQixQRjIhp7te6p5TX3jCtAF7KHF4Bang9CXcDJsae/evcgKgoKRuBNi XVhLOFYQNnPbbbfhVSgRbpS/0bu9fp3B7t27EamTJ08+Ub+N8/H608iPPPLI9773vR/+8Id50/yh hx46duyYWqzxENNqx1SJcLEGWqdTuVD5OlCuNpfUoq9W/AkjJARp/EynsKscO+lpxs0IVM7zScKc TukmZbVwNe3mjTSQ1bQmmNViRhIJ40mjNWzmHiStlTSBFoQiSBeWVNHkhQVMyJmprDzhNMIYCilY 5S6j6kaIMsT+1DKh6oxYGzA1CMk2RAdaNhFddA8E74Aw4Rza8ivxv2JNFqxS1rTLJe5NhyKQhiaM 5w3TjkDsRK0OZIGsOwmkCgk3UqR1PuhC/cSMPxQ4BXJDHjVd08dwIM2p5ZNI7rMZmoLZSCuNnD61 MCQSSN2MmNIydhuh8qiRUaU6RKiJtgnEGshC9MlZ0MG4bZA1RCd122bSUPaXVYyijo6OjksP039N nhv2U3uuzdROKmaIQEI4phWylegVtPAAtnUxBhXIoZQ7PoEBhFQhK7hCO91BGkIgSLCNW265JS99 oxe4heoBGoRzYB74R46RJDCqvPyeF8wRlIARDOmuu+564IEHvvOd7zz66KM41vPPP//KK6+8+eab 77zzzmuvvSaLgd177700c6aVUKeuLGFOp7TCE6XoFH8A6Qm7AnLKQK4LuqbX6aPu6DgKpZuy6aki EOAzgAaEMB1nlud5cf7w4cPHjx/Pd27BiRMnkMI8Bg2npAbhYVo3gIywbHYS0U2WoGtGQghayF+D EItUgVCEkInU2hDMxnIzriJIpCJUxYJpeg201Zpjis22fgILL+coYnbCtqUrQWhZCudRE9qhsKrJ sRzEWlzVig5awAbfKAXSEF4FawhW7UdxrI7NGeeFIBuF1pEgDblr2hTrQj4gfMsCa6DACPcsBgqq 6BG3pdMpfWRfQjZD4SOZAVELv3FXqhZNWePTBoc+OaG67jGrRXdppdFxb8oQSSFBq38EQ4gzZQq0 7k7CTjqeWdM1rVBWqiK1ZiHZBlkzOGY6Ojo6Pvqou9kGhGlD4bmhyhr6lXQ2VjupLVVUEJwQJuRA bLDP2mRt3O5BJJQJhRw6aAeGkTAmK53TI/wATZEOw0BcQlYkMJv8ASA+ge4gE+hOOM2uXbsIQSI0 C7vCtPJ6O0me2dEPFdu3b5/SKGAtP/nJT1599dU33njj7bfffvfdd19++WX068iRIwyOoW8V19X3 ouIV9/A8fgI5+6gYhOqBtBYVhWkZHPzpyvpHaiBhEAghzxANAko0JWQqqs55/eUMOsVhfIvnuqCb 5GlLAkhy7sUHtQxOHGZTi8K8yUrwE2ITKVs0TdBVCo2FVMJQYAZhzFQohTq9ZX6nkiRIwjAsD00j K424BOEora6KlgfEQy5xjIeQVRfUNTguS87H//AGFVUPaUgXQKIhkvimXa03T9ybh7LcLh2uVCn+ u0eo7tRUPI/9tEuSijEL5O6Gd1xGZ0J1pexTy1Ck+zpFkpmio3dsNqGOM5ipVOqeUnSqjZgEtTa5 KsbnOCxLOAVrkIQqqmfAM9osQx3+AqUZ8PQXJJjN9JkUym2+1iAG15TKrpGsx/nodHR0dHwksGbD SrZhQ+EUaJZ91l5sV7Vriyifqg/+cCbpRAt3W39gF84WLy2oJJ4JLVFTERvAgcIYEBSsBTAGEtnK JW7Dme67776HHnrowQcfzNtUJEpVDAuRVT2ahXbt3Rs6wg4dmnnql6eKqBgopY/APfnkk7/4xS9w rBdffFHiBz/4wWOPPTZGwnW4un5DOiYUhhRuhG+hX8hNWF0ck0bLMMWv1HfRqBmiL33pS7qPaaFW uJfqObdjjWVqlAlJgER1Zhln0B29Q+CMWDgc5dhhmdlEd9PRDmaSaBwiw246IHExoREkWriFGnwL RNMUBdIk6mZOzWACbWCKNQGZ92kp5TSddplKQ6iA5XSOIw1FlpzgTVnTbMZsmsg90C7jStNWE4Lu kxiKpA2IhAGJPyQsA31ZNtNZChkfQqWUo5C0hiRkY8ddKcm4UNYhVbRLjTNpmv2MgIpAOC1qowRx iY4iSJGPoeogEZ1MUExRyx1IFE1R7ZUTPnfDu3jm7+HIurcsD6mxxvk2wjGu6Up6x7fdU6WBpCHZ qXwq6ejo6Ljo0ba2hkiCUVQxiipGUYWsmOdfq7Zd27pNVkwSpSDxo4XAhghBOrEtwqjJ4hboCHp0 Z/2xQkxoT/05P9mD9ftFsShZ9/vvvz8vV32nAus6dOiQKgiTex4OuodOATlThIBRybKJot1bv6eU ZVBx586d1E6cOPH000/np28QL/ZPnjyJjY1BciNgOWgiVoTo4E8oEWKECSFGeiRx/fXXX1O/zgpo okQIFuqjil5LhG9hYGgWIUQBjFUSYUss4FKIHY6lXVBLu8w2nUA62SRMjUFmDcp81MFPjKzheDwg ESNzzOAeZmOWyYVwEy0q0yzhus44sNnMNsS4uW4xGFRMXAehekytcogQhRxfJU6vaT3RPTbd68IZ 2VVZVR/7mA6y9ulPfzpybkQtCQ5Q0Io0OzT5wxTNOFnMVVOKVCGhzzGl2Jgidz6opYhQOkM6LoKN kFY0rRVdYzwWmE1nM6R1eMazpTYOICFLCNQaIqGfNCMQIQn5FLVGwZhfJccgTa6hNu/jx/tMmAUK mqCfvre6hJw0R5ms6S4hvR5jWUWTrJF3dHR0/BMhW2Ewiiawt9qd7bP2XCFELAEByUYMkYhYCcMp gkhA2o4vNigSsRALHAITwoEAGdq1a5fEsWPHUJ/jx4+3H89xf+yxx5AhwLcwoXxZA2U8DMH6Zn1D /Fv1DXQIwQrxYrZRN/wJRcufGaJckLMxVAzxUpoX5E+dOkUHNEGTnTGKrkMjQIK9vqBWN954IybU jrJIcvRF0zjkzXTx22hIyGJpIVtgQNAjpWAwwYhJqyg0GmG1pEEiakF41RRNngT96UyZApNoKsd5 ncAUC6KaSyA30ZA4nbpQInZFifMVAnASJf5PjsQg8b7QijOfuwGJUsQiRSTpMmQhteVkteiFO8hS 1rWsIlVI2KHgLo1oMmjAGWQqfJQ89jkj7a6IcYk4zKYxcZfmEvsUxmleh9iJfcoSyCJ/ClfatIkR NgndlUIbE+mMfDgKhFkS0slYQRmsCmnC1J2CsCknDWPZ5F20gA7jmjC5G36uQVGoFTvNLFMc1iO9 4yRXR+0JGDyH2Y6Ojo6OM1A2/lWMogkIbbW2XftvYox7IPAIMwKYyJeIKIZRAIkmzKafSEDy5S9/ GT1CdNCgA/W3brAiicOHD6NWKI47sgVYFw701FNP5Ydo8ruE1Pbu3YskYULYFYoTppUnd0EeHdJh FmNTC2NTncG77rorT/pUzLtNsoTU8r55/hQxP0fIQ82NYXYd0Cl9wa5wphvql4WSQI61Pl9/kxjr wqXy4tRVV10l/BNKKyWnlseF1157Lb5FTqEwphrvDVeCH0wjaEYYDD4Y6oZIFJkamrEgdgqcQmab 3zrVZ8y1LB4g6JroUIQSw89ECeYbYSyeHKUE8TaeZ7XEbUsiayPLI0gW0v0gEv2ioCFds9gMkTsY WyNv3JRK0KfJvuaaQWSLJxLhE7rWRobD40SuAztKmdKidumTGEBp1tLlWJAll/YZkYW0YhjJcZFx fFdHGHdRGgtljFaRuuSqqwsYUiYiyimdgkRFTRvb9EiWXF0NrZlfIOEPUGhTTF/a4PAWVKRAMxhr rmJDYUdHR0fH3wshxKZvU27UqobLEoTEM+FN5PvXf/1XwaxFeglIKZAIA4KBsJejoJvq16PvqkCz 7rjjjttvvz2P9pAe/MY92YP1u9rRHcjfFSpSBUlClTA2pkAaJNAmwL2k3bXC2qFDhxA4fEst3AsP y9tOKE7oTpgf1rV///5QLmzv5MmT7qie6vwcg/A6xA7+pGvifY6y2Gc2TCtCQKpIcgbW3qzXNIdl w73CtNAIQ50AnMgNNbyOp0eQ7DQAE0bTfEHCp+lr0TGRMgcVYipIyFJWKzYZDBLFgSdBIdcTRMG0 BtIkkOpxSYKcsgXjzkhWTpaHNaOz7aFnYUarkP3MZz5D2QB+un4hCEZlqA0RSaiqITVcShVlBeae hoyhprU1ztNGoMkNznNV2ohJG4e4nZFh0ChhJ+RKjSevyOlEIk0TQckgg0GmluFlk8J0bDNEJMac WQqqw4bsCpJtQtXbsEsTxo624kNmGWS5kSmmECPxdroqOjo6Ojo+OGSDHjM1K1pkj06wTIxMSMsZ jIAn8gmKQqNSEU4pHemoiZES4hkdkfL6+lVYU0p0Q/1WBSwH2UJoMB5MCCUKVQLZW+vXkAIdaToU FKEp6oZvXbeKr9cvUtdQZV+FfqFo+JmKMYsGYTz84ScP+S9+k5BzhieYX94hw8/yd38shLGNIXoj sCDqC/DGBLsCQ8QmQqCIMEwLqSLM6+2y8UdWOqwiAxhqIpoKri1GmosGWRBlGyJpkTshNonMY2rR ZA2YhUiCCFssD2Vp8w56ZyobZOMqNVVSKwmYWmh1rRNLwrDrKRgiE2GswpxMBKHRoFDI6Re+IGGZ EdKhmQShNJrFlAT3mB2nYR00rUdxslKX8icdIUBcMibk6bK7ETAOdIybe8aHXBUJ3VEaTgPtwyIR TsNsG2doQwqxDK0ICBnfENXTEaOoOikbU4ykrcx4Ic6r1JkkxrUrQUfR9KO9ISicTec963Z0dHR0 jNtoMIrO3ECn6UDwsGXbr+3vApWwhAQIaaKjuIg2oQjYg3CIIiii0HTchcOwDbGQjvCJx2BFedCG YaBE11QgH9KtVJawnf1gS0gVnhSOhXihaKpTjn4YFTCrFmfSqEjMPWjNUZYV70VfEUvgFKT5yW0+ 81DdaLIcZnag/rki4iWxt/5t4231RfsxjJ8FbDLoruPIQQ5jtM69jIPEtddem562o5rGHoye8M89 I58gHdSQffpoZIoIoxDQF2VzsDGNwQnPicSxqTomYSiMg8HROjeMIYpjBkGCexI81J14WGe7nL2F irknYWwZ0Xea9NVS14IJl8qMZPEYhIaQUZpqaTrVuWEYw89IxsE9C7RrxNQyaBzTKQnQcV4p4l4k ei2ty/pu0Kx8OvSNkiwFd6Wy0uE0qhAaTELDGAmk1Hi6BySgqE7COHdpiDVmeWLQJKB4M3lGTCcY 8xNJTDXjDWm6CWubBeFeHB4/zPUD3rLrP+zBGvnZ1Do6Ojr+GXFBeyLlqb70+i04NMuWLRKIDTmT EO0ETmESF8FskBJ32YTGRF9xUYAUm91B+BRTsQp0B30JQ5rSqQD/YCdhOEFXVCYhT1vIFt4DmJY0 slV41qpBOoyoyA1N84TD7gJq4jdgM4p4iCiQi3bREfDiKjkdjnE1LTKOV2kxzyuBXFskEjfX3+e5 IHCbcU3ol+6HqvLQAGqdb3EsMTixVkK2pZNdg8gpCMnCrbgrAOeoA3LCoYgO+40MaTEkmA8mKOOc IZWIn6bAmJh0DAbd4aG6IS78BAYhayPkTHcY1LtQSWbBjF9//fWxaaZikz6bRn4cnfMDT8K9eKLL IXl6Rygbl7ind8nqNU2jRFh4yuSnYxQZKEWESg1d7iQM0nEHwlQB2cpkRr6bBHmZgDoFKY2kzE1t F5IuJib8qaHZCabCJKYIoyJvyrK6gHLVT/ZZt4INS0l8/NsO0NHR0dFxwcj2GqyXNKQokM2/3cUG sUowE0qREoE5NAv/gFvrO+liJ4ojcCZ20hFuQSL8RtwVaEEIp49tSAvDgnEIB5ssCPmNFcmqNaVo eI+6t1RgPKFBjRNQo69RYTt8BRL+QWxWFMu8oiNOi8Qp4jO51rkaftAecfKTh9xIXaDGNxLAGKLP B9yLsop6NzKC8wY3ONPYgDvn3RNKpUXQBOmUJoTXyF5Qo+1pTiDomjIJWTYlMnE857C5463RM4y3 3377vvrjRQE2aULb7OimweFbpt6I8STEpTlpYSgCU085pM0whh+P3bsQsDyF5kBDOuJOol1oReTA DWlyvrlL19pF2cg0UpJSyKBFGDT9JGINYoo+0E8CxmrVZhJagaShydVKRfdGgt3DloA8+lVxRKtY bRQkGw/jm7oWxtLqq3gN+fzmvh718z0WJRHJpY2z9fds8vVommtwNnlHR8c/BbIFBKOoYhRVJBt5 4J+2Nm4Jd1t5gplY+z8rhFsBGO9JkIZdu3YhGeE6yIcoiy2Ju2Fa7rLk4S6iOGUxXoIRwtRis3Es aGwmpIcmfeQAJIJURxrcgQOiu9bTLn7AVQwAgyER/tFBBMIdkACWQ6HCDCIMpPEncm7wSnXMjCnj EKoh1DFLGKKmIQxGl9Vlk+VY4xI0gyOVuBAYdm2JshoVUGtcPgMtEuPEZkcIpylmc4lvPNSFnAsa IuNv8HGpvPEGJtFcGNVQK70wdGDwcRd91DvWdFzaCDALo3MXgnBf5KARl/AGnkdIUsnDCNlAUaoE LRu1SGrJCFXIm5qsJjQ0Ha7oKG1qQUsrjWaUA+kI2cnpkbu0IlWaftBapAbmJVhDsGIZUiVQRAek FTEex6QJV878ptD6IR4RSTCKKkZRRZOskXd0dHR0vC9o224DmtUkEuK37d5GL8oK22Iw2iFyIzq3 1e92379/P7J1xx13hGwJ1biLezgKSOAxhNgGblTPiQrCkEKzchaVGA+YlkiPmqSKtirFGh8XIi6K 1OIGaEs2JygMxoGQJ00DU7Kxs7P+Zg633dvBWAMdLbKpFoaBW4Qf6L475gGJfMZEOsSLpnQ7yQvF lA0Py52aBCZEkz5N4wnsG6KRjFyEMIlG0jBmbEOLjYDBN4l6l17rPpThW32tXoLEwAZRAOkQnWRb laavFFoV6XAUVSRwFGwGJcVFQEIReWaNfqxBM6UIUjfkBpLO4ZOPQA6NGMxz2JAnpUATUitI3YYo rAG5umFgsRZNnqRr7tIkijSaf/lMseZj29HR0dHx0UKhV2cnWJBjLaHFXQyw9aMLYicek6Og0JRb b70Vzbr77rvzvQk5yMF7kBtkBYdQRdBFdMKEbqhPD0OYhOTQGsrUwk7CVFRUhLdRzgFYKJEsI3yg ECqDtdCvhKo8tAo542GQdNrVYuF3leHJ8iFZclk6PIxlNAjHEowTyAOROKxLaBQFjYmIi0MoIqSs NKhx/F/ESEU0E4xVFzIlEkfFewlMK8ogbYRzTvap+gJ4bXY8zAiNSBQHicR7RTxxH4nPPwhG3oAb eZQ031uGSe/Zs8dddteuXRLu0WnDaKiNas7GTIqZNSPGM7MDhOYrvdZBKGTzTBiBKUgypJTdMyMo iBEIBbFQs3TBWiUxIMYqQ5ehbkh1gxlqlSGlnzlyN6qM5IPgznLYVZvERqRSnZ1AukxMnZokYtZq AWaBnXygmEXdyOnQV5dL6ReJIgr5GDbU/o0YRR0dHR0dFxFs3wJAizGQ7Z5EeBAMRDuRMo+fQllC gBKDka38uI0IfVV9ekg5ITY0KwRIdWEY0QlkhWTxOORGDEYyIK9MkWM/2rq5fgdpC+qaCJMTtmki JeJxKuYACVdjkE6AP03BGS6pq0XQECdZC9uLQZ0VkhvF0f1k3dkXsIV8RRAdAZJOEEk4kLp8E0cJ E4kJ3ckFVGlgTcR1ZyRNaD1UANRi0x0iUZFNCqogH9Kq6LjRA/7rlBFwDxPFVCqlKd/F4B4qQ5+O XhgKOvpuEAyOsTUvxjxUOEeVecIYvkUCimQzNWaEsnFmAU9lhHGtN4aU4YoPoHUoDyBXEX8y+xIp VT11dVyX0RQcJYwq61OCxDgbH6NhJI1DQxqNhcwIHcgYBiyry3LOqxiELHgzEqoUSFNWfY0pQkXo FDdCpPKpYSdOgmwD49Tol4VSv0hWFfJRdYI4A2O+o6Ojo+Pigh1clFqzj8tON33pKIgNogvughiJ skeOHDl06NCePXvEXQE4X4IQCLpolpApvAnzNfSXx2Tqok1hWuFY+JagLiqHloVpibIJvYm7Oami gI2ForVarJG7owjUROhUrEG8IGl2wjyiM43iQn54wBo2kFpRpqnjEgn2CbR0SksVhThUMJhSRhJ3 RVBZaZZbXHenhge4s8xCakWSdBINqQv8FP5baJdQ3Z2dWNBQIE0Sr3RHXwwCXoVHQnitYTQdJkIC WzJ3WKw53b9/vwQWhTx961vfCsfCqMDgI74GPDSaKaMqDRLaYlm7bZzdM/tBG/PRyzrgsk0Yt3VZ p7AQXQ4X0WswpGE8hG0k68AUSMdmDMZmpjVmjRK1NnohRkEzHssNzXKgNHXpm9xG+9rHpKEJ8Spq uJc7yEYy/ZQ10Icx03Ee+GBG7INppaOj49JB2zKyfQSRNEwlLS3kXH311QLwiRMnTp069dRTTx07 duzgwYMJw5iQ0muuuUYkDkFJtJNohOnL9cuT6FAGifAkhEmpSExTeE6MdA9LSMyGFr9jVkJ2CkJI OAdGmp2mn+riru4IvcJni6mNr7ijDupSRlBC1NSio4g8jjX6grXoQtyjqS1mBXghXFgVZSXchefw hgR1jcomfms6zjRoKwohFtHhg+o8BBxCQ2kR4zGMxj9EFnMKK210NqOtUzno4r+KnA9PUjFTQ19H Cguu9AvQL/Mre0f97n6UGve6pQKlxrPxsBxt4mr0ORBrxoR9HvKz0Z10EwwjSKSngf7qrJGp5KcA m0kiIwa6Px1ANk0H+2WmVxlbmoNmP8OoYhiSuhnVzHtDHKujO774RVNbYUjruVH96Jz+NFGgmQOt SqgKmsIUUYYxvw5RGDMd62B8YMxURBKMoopRtA5jccUoqhhFFeslHR0d/3Q490aQUhjz58RUbcNa 9n1BSPw+dOgQjvXkk08+/vjjDzzwwP79+wVawTUHS40tieWJeSCoh2yJvjkIiVpYUdgMBuCOrAA5 iJoCnkaFzMTOZBsLSZgUEVvITKRs4IBaSasry6zmgPEUqdIgS0iND7wNhcI/cEcdBwlEBDUp50L1 Gzh1xJ2ybCzrEcRVoZ1XQrVEjkCMZMJ2iBe3xXI90roqwAFIGnRN3+lkBCQYl+C/vrSBzZNZHqK8 mFA9Wyw/42hqkKS8NaWU0B0ZUoR7SaRr6qoYlgaquIc/sZZHh/fee++RI0dOnjyJZ993332HDx/e s2dP+FaIMk/4ZvSgzReU0Z9gKpGOmrQRyCQaDZDW94ZWVCdqHCutBLGglE6GNGgV3WGNqYA1d0LT ZFLWr/wplJ6NAJ2tYuFT6068GsgbRtHZTXVMByrpKc4mX4+zaU7lSXd0dHScC9kvYE224WzyIKWA GWAJaIGYJKbec889TzzxBJol6B48eFDwFqHRrJAnCFWqfGP8gnh3QsE4T51y1CEeowvCZKKsYEmT JPooi7swnEA4RQnRqwcPqUsogm6rf5+1srKSgAqJqRQC1gKNtnvQTEFaAXL+5OxH7wL0K4wqXUuY T0VtQSJ6zmZy+jKO4yrQLONJTo2+hmqHxh5pNCPDeBsKPhhATeNzhhH5Q22RJPQIZ0J3br311ttv vx0lgt31tyMBPbqt/j1gKBdl/EktvEp1U+kuTYJaYVR52e7AgQOmGJ8+evTosWPHjh8/7i571113 5SvyqaFuTJl3Rrhk0vmZ2azDOUIWKvUqPWqDljsJnTZ0xi3zlcGHDAtkWEA6+lFotYLIM/hGPmRL mlrTTJFFkimo52UjrPBg/ABUjHNWMYr+oYjZ2O8IzmdAGt+t54anDw6l3cvITk4NCXFoidyjbMbd o5D7hohyR0dHxxmom0zBmK8YRRWjqGIUrWKUroKkbVXikzAm5N9www0i8f333y/0iuUibsgTKhAI vThBKBdqEnLgfm19vJijL3YSOKGFTHfBMjEVErZF2RpbTz/WmRIRkI0aC4myQQ2spyM3C6kOabcl FMWHoFVsiIXGG5pjQUqpqTXlWGK23dzm3iJBHeNxkMNfqdFXNz64s6wJ/cJLDKBhNIY5DjTOObvC jcxCXqL69ipkcSnynGOFVCFDeW5o5KUbrqtfAKtWXrPbs2eP2QzBCg4fPoxpkWBX6Bc1dI1xdU0u x0yBvnM4yHgGugAZK2rhVSARtDGEVqUMbkUkmZppegotGq4MeBt2g4k8ZdihsqYCQkUhXkA5kFZk IqazE2SOglFUkWzkDU2+Hq10jUIkHVOcbVjMrLsPi3tOhZMOfL6m2QYzm0TjUlNCBql1No7V56ij o+ODgC0sz7mStTGFCiBJwq3Qe8stt3z1q18Vd8VOcTRhUhqpuqq+wE5NsJdwB8qIQnt6GIZUSEqF 8JmwykgNwadjcJAikRumoVrTskprxC+IwbAlCZKEZ1iTVhqGFLRoDQnJkYcJqVI9GmmBRhvijKLo uMdyjLPDMgtTRFMt1XWh8SqcNUdoeXEKQzJuRjIUCt1px1e7K3JwRYhphWPRRLOgvmdV3tDKRJBg Vzt37lR33759x48ff+CBBx6qePDBB2VRq/yK9v79+zWBxqnSTq14yFVup1NliM8cW5gOTuVUI8dq yPQFshRy0BXNjOQUrMWyhjQXeoQ8IVKFsKwLhyShVhAWm0lMRRKlFnbiK2WJaqaH1Y8W2ozYgnIQ 1TYiaPSocazpTgUhZBaJO1NNP3Jgs096R0fHBaAEir9j19iwur3JruRu/8oWJlAJsZUkXCEiogJ5 P0nIDMmQEDWFZFzqmmuuyaELZiBg59GVqE/+xfo3hjn0QtrEVwF1GqFrFC5I3I2kROkaiZMOL3GX TTAWhhNQK70ZUcnAiHgOyTYCJCTbrxNx02tZsE0ranyLNXU1xIepS83PxgZAmlegX60LyIT+YlE5 5EOkkBgDgki5A1IF5OFY7eleqBLSY0gNo8E0sOFVGdicYBneMFrKEM0ceqFNqNXdd999+PDhQ4cO oVP3VaBWsvfcc4+ivXv3hrchbTm+0jRPeMvnzFQ6m/7qmm6m1xkZEkhp+p5BAJIMFxgHEwdhVy3R RjJV2DTmJgg3Minrl2jmy0xlmszRFNOZDVot1thcb7DjQ0dmJ9TKep7NZhah/Sff7tZgiVKwqsf8 BNXMYCH97W9/G0UV/v2QNdDnvaOj44OGfSdY/488G9waidCVgIp8hEAkUroLjSIl8oQi2BxFeiE/ ZEu8t2mS5DEWBWQLRRO/c4rT7lOQgACfMByaEkmLzdOQLzCjOGKzKNu4EYT6pBRSKgyLzbhUSOQU xiEPnvK8qR2KpHrjE41hQMxGhzygY0x4yFVu6++X6p9YGgejgRtVmnQaYUhYF3ZliPJCG0KWe0gt eorgTmEMGTdchiXjpjnjI6sojbLJOOKFdd1Sf98w52Go1f79+w8cOOC+Z88e8p31Gzoom6ZMUMbf zGacdVbX0uUMNWScGxRFTffV4kzAFEjEYGZwOolqpboBn7Krsjrn5kxKmxeTktFWRSKzaXFSmHIy CVlkyz1kC1LU8dFBnd7TU2YFIkaWvWxI0nPPPffWW28l7QNrDUuQPPvss4qeeeYZdx9byzU68POf /3xMzWY+O2kC0krHRYlzT+G5Szs6Phi85yKMgnuLRjY1ISppIA8bE+0EOcFSmAyN+Fz9szth3mYn jSggDWhWcH19dVq8xzO+vPrbONTE8nAFd1mcICRMmiQxPsG4gaTF7JQK5wnSXApamJ8i3Chyd2oi tIjeMCVV0EhDaoU2BdKAHCTdSkmQhvgG4T2hO/Z6XUOh2oM890A6BLQNDmUjgFSpy8J0EKQ1AQYf WlpRWpfQtNEzwmlO3MqxFhYlRN1Wv5QBr8qrV+QYWKiV8U/TqptT48wam3qXITUaxiTDBW2gMkpG oDnAbRamICHP9KVH8V+tRrBYy9M9hAltynRkXtIQkEQHrMYNmZMlaunCtPQ913/HBwwzkknJZFmr WJFdwqxJHDp0KEUvvPCCrI3IPwwkLCTyUGcJ98OHD5ODhURiASdrTVJrrXRctJifq5fE2S9TvOHV 0fGhIruPe4tG6/cj29zZYpU4JwAnGLuHT9jjAFfAKuyb7Xgm1EoUh1Ar2yUIwGopKk/LJiQjDIyC kNyYDUgnaw9dg1aKcATJNlQDI6IP5AJ8aMQaxAgqkEQzknifWqlIHgV3+ggEtzmvCzqCMOmRfmUE 0jswCOEfU4SLgFGF2KEZ5hQmipA1GF6DDEYbW8Jo8SqMKq/Q3Vohi06FacliXTdPQD/vdeF8jWzl wW4mVwd1MxwrHScxDiFVdOI5/fiZfk2hU9Qg/QrBMlaMxHjsB9KxHzkQYleIF15VI/Lac9asYVi/ gDcUdny4MCPQ/gkXgmUxm1mJ/fv3K/UxqWSpPArc8BEhnZdfflmCAiJeLY0w6e61kT71FylMnCsU 6txXNM92dXRcIM62cZxN3nA2hSaclkpnnwrsfe4kSSQdffeV+pXxiaChF+EWIRahFO1pl2CciEsN Co+oIAThmb4wj2ypJTzTYbPFY+FWmC8HKRUJ+VpXFNSgXFDC9YQGAQtTIymtWqPaFJFTq+c15bEU TI9VUppEjK/hWLrTmIfuBxkEaFn3jFVGCZEC3cc4cxZ13XXXIUB5yIgShS0FOFOeyX6j/qUhggUS 7cWsph92lZe0Dhw4cLDizjvv3L17NyrGiFYQNe1yiee6oDvTQUtaB9O7dK12pZx7qVKms8ohfQ+k 29oItWIZYjmQjVx6OvhGG5Vv5xZTWHjBmixQnq7PKHR8RFCnqCBZCxtPstSlK3c6jXfffZfwjjvu GPMTkP/sZz9LAv76179GDv6lQTJtouOjBJOy0bycbbaWhmHL/MLisOQa5rcPw9a5YWlhWFmYG1xL w1bXaHNxvpQ04nXmjtEWxNkaamiaa3ABcrl2dfwzIYsB1mQbLlS+5kRheXlZUBQjE0pBWMWfxFcS 4TP8I6SqhdsWYltpDdYjyulHRSwIvSgOdhXGE5CQhwSEDQSywDjIpi79LRMI4Xk4Rd7Muk9BrmLq JtvYVRJppfmPVYRXYU5YSx4UwjWrL7lL5PDpa/VltdwhB1GiDpI0RXndvX6Dg7vS8CF2kFFNhOg0 roai4WdXXXUVnXayhWyhWcLVroo8KGSKJzzkLTJktHVBR3THcJnHOnJnTI07hFElDZFn4sbZWuXQ EpSVspDpjsEpIqwzNlJkg2xG8vb6uLY2Wn6wvijZqXwq6fhwkRl56aWXrFVZixArsoxNtMQf//jH kydPPvzww/fcc0/+OZcTLEuo1j49j9///vfJf/jDH5L4x4Naearosxa1ptnxUYJJ2WhezjZbc8OK qzCrpWF52L5YCFY1MP5vpVzLIs+AgRWVyMfSjo4PFNl3YMxXjKKKUVQxiipG0ZnChrFsFQmK5LZI 9AUdQUREzfAbdERaKK3kpyDxdUOI2UHCM+WEYUaYEobDltbzntYEIypKl7hdfaBAMxXXvyi9IfRI X6BSshFpjmVNpCFOchWrEA9ywBPGk0eEDQgNYeTuEYoxUB/9lZ9rDCdDvLCrcKMcQeFG7rfccguy hTYhT3m61xhbY2k3VEhgYyTu0hIhczQ1xAF+ZoTDgWBKlZIG6ZxIwXrCBGUiV0cbks0UQAYf2qQE sUCYtZFJQa1MitE+N7saCypGUcUoqmiSNfKODwuZEUwIZJOw1JeWliTuvPPO6FgDEhbAvn37yK03 WUvCHSgfOHCgVp1JWC1RA2ubQlqJcsfFCdPn47+8Zdi0bXFuWDb1O4bhsvF8ati0gHdt8v8y2eUa yZbEmfOeN7mm11jQ0fE+4P3YetbbbNkUtUhpZ1yuXyUvjoqm4SiCa8ItiLjTGJ+IXs5DVn/BJoFf gk4CubBdWFVFOWWqkA7NSlAPKLuTUNC6TZwn05em4y0kuwZr5LJ29px+6ci00bSV7qRHrVPhXnBl fWkJA8O3cJ0QI3QKc7rtttv27t178ODBI0eO5ButTp069fjjj+dr9x977LGHHnqIUNHhw4fvvvtu YUmYEWPU2rNnj3tOqlAxtOzbq19YCjjZjatfpqU5NOvL9dvL8rwyQ22EM7x8zmgDt5W6pxSUZjzD jUJ2y9Cvni+GKhlh9zoPBWUaViHbNA1jJmLDwS9TUjHmOy5aZB5DhhosLUUS1vwaYp2X3NcgRa+8 8sqYnyAHY2klah0XJ0zf/LCIQs0vhjYdn506Nnv0X4ePf3K4vDw7XCyl5V0+3GtBYsGVqlOsYVft Gos7Oi4GtO1Mwv54tkgJZedbPRNCUPAtwTXnT2KzoIuXiN8hIo1ptRifR2+KWrwP01JLvK8sa/zu hoR8wXsNxPuEc62fzc84uR4pUkt1RljTRBpKAqZkqyXCLUK5GtPSkS996Utf+9rXECCkCiu69957 jx49ev/99z/88MOPPPKI+8mTJx988MFjx46Ro1P33HNPfugmdCrvs6NQN998MyP4E+RhIhBGjlrl KOsr9SshPl+/BgKjypNBY2sYofCmisqpCkK8qGXAM9p6oTuNV2WowQgY0unIZELDpei3qVFEAfcq C6VOQcZ2Q5y7tOPiQmbTOnzmmWfeeuutn//855alNaDo17/+NblSq0jWCpEgoQavvvrq66+/LvHm m2/SsW+4++fEc8899+///u8vvfSSj0NtoXwHaWmjr5mLFSbOZUlUFmQ6yznVyrBrtn/37M6tw8L2 +rzQhWWVL1OrSKXV/51GBKtXp1YdFxOykcGY3whRSCgdRWciCoByCc/irmgtGIvKYnx4lQAvAeEB Cf+QbI5bGs0S0YXzBPIcopyj9Q0xOrSKUVqfWcRJn3qWG6lKozm14gzHOIya5NlfnvflQZ4E5LHd V+u3j07/glKVRmjSX9D9CCNPIpqpm2eLTDHI7A2r3/6aL2gICcO30Czt5tRKc8hT409piNvuaSL2 pyw2R1YmxdSsH2EDIuaFXE4Rfhk1OkJmjiimo9qQ0W4YpR2XIqwBC2bM1Kz7egmEb61fEvkwgjQ2 5k7BZ3ONWsfFBtPnMvvzmNXKlmHz8Lnhxdkre2eHD8yODVsH16Zh2aWkXPXZ4MeHcjUmVa4PEHVx frBNdvzTIKsLxnzd+2AqaVgv3FASC9I2ULunII0/ifRhAEiVNFSWVZBsOX5Z5Vu4TniAGI8D5cjE Zj11TCJpdw3Z36lFGdACkE0CwiRs4pRjp7p5mrqRU8AzEBF0hLfICuYUmpX3q9xDbiD8ph0jxfn4 DyTNQrhaI1IBSSwTfq1+ETxqtXPnTv+a37dv35133nnw4MG77rpLOm9uUbj22msRrM+ufvUr+5pm v0niCR8MuDSXMpi6A4YUjAAYrsaGCZXmpAqvMnpK28gYlozzeWJD5Quy0PGRhXlsUxnyBFZIEtaM 0ia3wNybpCUaFUPcp8ssiWa/4yKEuXNVgjW/hDgvDVcNr81ePjw7dPfs4L/PXh6+qGTZVd5rR6iH clkUdYFMrmrBUli7Gqp8g2td3Q2KNhQWeT0d6+h4H2ABF5ZRd8ZgLKiIRGmibDCWVci2uqPoTKwv yrmIcA4J+UGyoQI4QaMFOdxSpCL2I/zn3IVLDbZsQqUsp7pauEUYTxACNDUV+oVt2PehGYmHQJMR TCUHUUgVNtMOtJCkJEiQJ9QnDAwkZEOhsKsv1u9uIE/dcg529dU31e9ogDwW/Hb9pefdu3fndXiJ fLnorfXXDLErOjfeeOPXv/51ddnPyRlqxUOd1WvegmHkf3hSWGnGPxNhslKq4zqry00hmKb/gXif zHa8fzjblFkw7hbShtmG9dWj09hVkOqWYrJrShv6+vlowWxsPCEpWCUxCyuLw+eHl2ev3zzbeevs 9ldmLw1fGBbnypXDq23DNlfOsU6znzXX1Oa5r/PXzDXVT3qKSNbLOy5p2Gs23G7+sfINi2CNfL3a 2SoG5yhtxyqYAeqD6JTHVBVhPGsIBIXoJBFMlUOzwq4CHOtTqydn09Od2ExFaZAIUYsRmvTDtIIr V99zR7kQHWhECvsBNAiXQsLySNEd8KQb6jdjQd6sakWAbN18880IVjhW3na/pX7ZlVrhVRibtjSK 7X169TtFdW1Ks9IdXTCMKysr0+A3HX9pRRc0X7Lr9SNkKkh2DUbVjosH55i1FLn7t41ESFIQhpR/ 9kj4UCcB1oZ7slknVXyanLXEevQldJHANLnMY5nK+r+rhtdnz908u3vf7IE3Z68Pny0vZZWTzfoS lmmtM1sY1jjHC9uGxe0UynNj4s0WilUlu23rsH0JOSs65WJgsxYWhvlCzhaGhUVipbmWF7Yszm0a PfnK8Mrs57fO7nQtD5cvDjvKS/XF0NZhfseA4Q3bLhuWXFcMQ/lxgSLZPtZNdybgZ1wdHb5wxML6 t8pGcccliun8Jj3Fhcr/HkwN2r5t04gC4oVChTxhEvgEhAPJhltAJBCFxqtyBIUSQR7w4Un/OvmN ZFViB2IBWFAE1IJKz8oLT2s4FvaTMyqkKo/8cjr17fplobfVF+H37NmTXxW8s6K98N7+chDy3hWm dVP9s0EIJyNhShHN/L1hjru0hdtxLIzKKCXgjcNXkWyZp3/EDK7XT3Yqn0o6LgFkWmFN9hyIZjCK zompZhKR/Pdw/naiGSQbeXA2+Xo0zfPEhepfDNAdV6Umi8PSprnNyM2Ls1eGq4cXZj9/TeJLFBZd UQwbqnypXHKbhqWt5dsdVsor8FWpfi+paygECvWZ37Fp2Lp12DEs7Ri2fDw6i8OKa2nYsjhsHjbV v2DMsdjSsLBjeHb2HJ43fHl4afarQqbGZoflYXHzwkr5mlNX3glbUGEJ1S9XXMy1DmcRd3ScFes/ 8JEEo6hiFFWMoopRVDGKzhSuQUqnak0yvQfS/o3rX8CNckFOvLaufpnWjtUfe75i9YHjSJQmDw1x kTWMimZOrXKOBbEwNTKtnmMwHKsdZUHYG6aVcyxMK1/fkCeA+TYs5CkUCkKqJEKnqOWh4XX197ZV z2FV6CBoS7txO543n3V/eXnZyEwPBiQaIglGUcUoqhhFFcluKG8YRRWjqKJJ1sg7LmpkWmHMV4yi dRiL12EsXoexuKJJ1sg7LgaYMlclWAvD5sVhy/DF4bnZy4vLw9zC8Dyi8xUK25GcMKphbsWVSuVI anH4X/OXXzYs5dHhin9eF9lWV6VL9LaWqx6CLQw75pClreVLtrYO/+Pjw5VzLBSmtFKI1dLisGnl +OzAwdmtS0ufGoaPxf6fZ+8Mny9Hq/UNsNHf0nr1uZxplWOtmh4LTqMp1yuvbq09herouJSQ7TjE q3EvbANwrwZUbHNF2BhIAEnSEqNqRdUdEU1qOByEeMEaAhf6Fe4V4oUVfa6+I99ez8pjvryelfMz +mphb+F5AeOYE7KYFqu/xUm90Mex5++FjMyY6ej4u/HBrKgPppWO9wdhH5WgzM+tuIbPDe/MfoXO rAwrb8/eHL5AaUe5qs5Keb5Xj4vs4EuXlUOk5flhx5Z6mrQ5t8GWt2XL0rB5+8IVi8PmrQuXp+7l c4ureuPxVyVH9Wxqcdg/u+OO2S0vzn45XCdbz6jIl4aDs7uPzo4lvTTMuxZKA+qXv2VcHOZdOeVa jympWr1Kdzs6Ll4gT1Nk/20Ylc4DY4XJ20IBypLE+tJI1mA0dx5goRkv7K+iWYj8fAzWZgtaNnUh QgmWWzY6Ld3RcTGiL+CLEKbMVQnQiK8Oz89+WE6PloZXZi+U06NKinKCNZ5LVcq1aVhCr8q7V1vw pO0rw+bLylPAxVK4jWwLihY7C+VvDxc0tOxfxXlbC7FiaGG+HFxdPTw7e+mt2b8PXywUilm685vn qHwclbqOPz97A9X735xUQFT+t2X4mKv45FquV/oywVSwrrCj41JGKEUwiv4+nM1OJTYj0twajHrv habc7utRFddiLDvvhjo6Ojo+ENiUXJVgLQ7lR3Humz1wZHa8kKQVvOeZ4QYMZhGlqadY42lTeX43 fGxuftiyFVuaw5SWhs2olgT+9MLs1eFL8tvLL0SzXN7Z+vjK8D+Xhx2LmNfCNnTtwOy4687ZPftm d/0yb1ypWc+0/J81V3ksuFje43I9O/vB8I3q59JCHjhSatdI+9KXDxx9c+/4wHChK41+eM+YX8V/ e8WmontD5Bti1DhTZ302GPPrMBavYpRWYrdGEqyRrFfo6PinQv2UXDSfgovL2/eCjrgqwdpUTo6G 22b37pwdnBvmt2zaev9s70OzO4eVBdf4GK4SGrrle0nrOdZ4hnTV8OLs7ZOz4w/NTuyd7d45u/nm 2R17Z/ccmt1/7+zEntmRyqhuPDy75d7Z4aOz+745u/vm2b13zm67Z7abya0LyzmF2jG3fTPLbG8e ydzHhysvH/710Oy+k7PHhk2FsyF2rnwlVx78hWiNfZn0aIOpqvKNrzPrrhWeXb5BKx0d7wOy0tZj Wpr0349YgzF/FoxKFWE85SCrYqqQNEzT7xPWPxxMoqPjnxPlE3jmpyCS9RiL12EsrhhFFaNoHcbi CSJM6XpEJ1gvuZihI65V0oC43DK795uzOy8brtgxXH58dsOx2XXD8qKr0JWiv1yukCrEa+vK8IXh 3dnz98/uvGd2249mbwzXjH9DeGfhT/cemN12eLZ/3+xbt86+futs967ZvrSIq+V9rHLylAd8C58Y hsvrtzrEevnJw8KbyktfK/WLG35SPR62DpvKa/NzW1z54tNhLtekL9PrbPLzv97Dcl7u6rg0cbYP /D9Kfp5IdRjz74VRe6K/JnuhuKDqTXPDWhEGo2gdxuJVxjZmJohaSqFJ1mOqvwZr5MlW9bNam+Lc +meTd1xKOJ9ZjkI0g8jPhiicj+b5YGon6XMjmsEomuBs8vU4f81gqp/0xQ8dcY2MYfOwtO3w7K77 ZvfmWd23Z/t3zg6sDCubyztYm5fL3xJuXZm7rHCKuYXCijYPL86eHb6E42zePGyfL9U21291YPUy V0hSGNRpXtKuYCo57czqF5wuzJfrfw+/mb34s9mLw9VMLS4O88vD0vblbfF/YbmwK00UukZ7cWVu 2LFUXtLasXW4bKU+/RyZ2+JCKS/frXW5pNrlbfry8v5S/UWgcnaG1G1ZKH/gmFOxufptE1Cfbpa/ WXJFU29deTOsNr6Sl+5LW67q23h1dPyjkZ3oQ8fZnDmb/PxxNgvnL092Kp9KOjouPZxteS+U2DWW 5p5/mUy/FjVYWqqhr+pM/wylJab/nonZoKVZoDDVTysUmk5rV2kSKys1gG+EZupiA7dd4TTlPKjw mOHTw45h5bJh0/7ZN++d3WYYti5X+mBQLi9cactieUY4fHH4xeztV2dvD1+uNGVxHtVZnFvOw7uQ mGFus2tpWHSNreSaYDoTp50ppAdJ2lZoDg++MLw6++1PZy8MXy225ih8fKGcg81tX1i6YgnFosSH JQyweLiIbdFBoSQqVwqdQhbLq/c5IStfqbVpaVhZRpaWa/VtCtEzdpdWhs2uy4ftW+hTX2K8mmKo XOqO38jF9+J+rjgfNKGro+P9QT4+MOYnkmCUrpOfD1Ir1RtS1DBKK0ZRxSiqGEUVo+ic/owaFaOo YhRVjKKKUVQxiipGUUWTrJF3dFxKOPfyVvroo4/OJvjP//xP8uXl5TF/JlJUqxagR5H/8Y9/ZCps KS2GMFFuhCmSlt28+vs/G1I6RmJnQ5yj6KMNbrtCCz47/HL27n8gTJ8dtgyfWRn+v+G64fuzZ/Ld Vytz2zfN7yjUZmFxfA3q08M7GE89yVkZtm4frrhsYWshI6FEsWxqlo1OuUbJ+YDafDmkKl7VB5fl geLW4Vezd7C6sKNtw1bX8mL5RtPS3AIVrGh+U/lGLtxus2ul8CY0avO2YQe6tmW4ohikzOdlbu5Y Hi6TLLTZf1uUlK8/Hb29dvj57Nk7Z3cenB3cPdu1a3bbkdlh152zW1w7Z990PTY75Rq2l6+R//jw MRdGWEhh9XDsb66Ojo6Ojo4PAwgKohM+FIYEP/zhD0+cOHHjjTeGA0kfPHjw8OHDDzzwwAsvvBCd WrugnTxF/oc//EE6FSs1KqjlRTNnYEDY+FksqJJaQdLuNJNudi4JJPzrl+ua4bnZL386+85wPcJR D2y+MLw5e3t+0yYDUHgJ9pHHbfVc6OHZd4+HXmxVVM51FKkUdpETr/yfcBzvVeTl9Ok1FkyxVF68 z8O4Twyf2DHsuGt27O7Z8WpsaQHl8n/tbsKKllzFxsKwY1i6XKPp0ab5YbNZ/djccPnoA8fL48vL l+f+Zfjy8OLsl0dmR++bHd87u+XA7PZds3v2z44dmu127Z99bdfsK3fOHrlbH9Ol+ihwU3mYuLRl 2OyqL5stVLJZDv/KVTXHvmdsc3V0dHR0dHwYCGtZQ7Auv/xy2Zw5RaEdMkXh+utRgXLglNKcPKXo 3XfflY68EaMkIgmSTbtRhka/mgJJ0jSb2iUBfWmXQZgbti9uXSqnPpUilC8dfaNyBmOwMr+yGZXa VrI40+ZTs8eGneFdw5bt5XUoieUyOEaqvNhUrqWVckWpYrW1cxKsquG2soRA7VgcLiveYFRXDn+Y vfbO7E/DZ7Q07+KruZpfuKyyvM0Lc+NbWUub58cDsPIN9cNy+eXDavZzKOO7O2e7vzW7fd/syK7Z 3SdnNzwwu+6e2f67Znten71KQQc/Xt0x5cvzc6X7izvK62YZCHYMUOVW4VRj7yjOWUeFhY0NV0/G q6Ojo6Oj4wMHygJhOUeOHAlDeuedd6688srPfvazUXCPAkThrbfekm6Uq5GhlE7xox/9iJyRm2++ OZI33ngjCfjUpz61ZUv57stkf//73ycBN9100+9+97sxU0/LtFKdvWRCZmMAZfQKg1gYLnfNle+4 WhquGn4+e/0/Zm8Mny4Eo1wIBeLyheGl2euvzV4bPjt8fNhx2bBlobz9lG+9Mg/lvfRQkHCPnEIF a3hVu8bioPKTpU3jq+ubV98aJ5xbGp6d/bJ8bxY+s4IMzbuKVxhYPBw+tmnpf5kofLt8WxdBJUa3 z+68a3bsxtmt186+uWPTJxaoMr08rMxvXSxf/7B1nrHyEj/eVilUYZTM7RjmLts+XLF1uGykU7WZ pfJ+2I5Nw2bX+DZ+fJ7onB5bV0dHR0dHxweOUJbwpyeffHKkM6sgiQJyQ+fnP/955F/5yldSPc/4 FIVjpTR47rnnknj88ccV3XXXXcnCn//85zE1m33yk59kZMzMZq+88sqYqvjb3/6WxG9/+1tG4ozE xYozvG8MIM+6SOYXh8XlrcN8+YW/SkHenP1q+DwCc9nisO2yQqd2DNchXs+9M/td+Xb1cIq8KVV5 0PKwqbw2Xp6bzdfftsFW6jXBKq+qLU4RUSUrC8PHytdgmVTXtsLRluevWBh23DI7vnv2UDjM5cP2 7cOW8meOSytLA0p45u8SLunCwvCl4bXZf9xV/jryvvI3j18tr/BfrrL1hsPVv52sBG2lMrFyCLe5 vvKOIJZjs/oOWaGNhX0q3zxXCOWOem11jQsiLY6ogxLJGfKOjo6Ojo4PDolQ6NHS0tLzzz8fNvPE E08kATfffHM0kapI/vSnP8mGk6nb3qOa8qRvfOMbJGNmNmP/9ttvT/qNN95Q9NRTTyV7+PBhppIG RYcOHUr6mWeemRqhFm8JL1ac4X1jAPW0aVMZz0I15jaNbKlwrC8Pv5i9jLXMKwmd+uzwxuyNqlhU CLbPLZQzqs3LCM3SsFy+maHaDGXJNUV8qCNZEqcRZ0KSCocqZ4vbJTVT2looXwt/dfk56n+fvTZ8 Bu/aukM55fL1C3RXCiXaMpyaHX58dmTvbNfts52vzd7lcPG2GnGVb4gfFrYOW13lEaDqull+o2fz Svlqr22b2ESq8LP4s1gfQdZuZACSTgaTqmSqZurfFaZwrJuro+MSxQaf4ooLlU8RhfWaFyrv6OjY 8HOxuLh46623htYcO3Ysp1PHjx+P5I477pAlnFYMzYrCb37zmxR99atfjUR69+7dLR2qlOzJkydb xT179khff/31yea9rj/84Q/JShdfL9pP8chcTkNHInPVJ3khMZvKwU79kgPXl4bnZy++OfvD8Lny opNruLb+XmF4ROpWOxmaoNhuw+T/q8n3QLUzXuWbEUayMtqMvJ4qDVcO785+dWx23HXz7No7Zjfd Ozt4bHZ43+yWXbNv7i/fcXroZT5/gcnyDK9+dUN5FV7dHKmN/udqja5eWivuJxv/J6XjNZVXJ2sf Ojo6Ojo6PhIYo6dAt3oiVcUFoTVHjx6dZiHZhlgIopDHeXDNNddEIn3gwIGkqaU02QcffLCl1xAs aV69++67LZtWJC5GrHKBBh2JbH64bFjeUV6lKnyjnPTgW/UrrZYW5hfn556bPTN8vR7TLAwHZg+7 RmrCQrvcVpF0EV0Q1Fj1JzbzsHJr+aqFLZuH7a6RHn1yGP7XcHT23ROzH+yeHb5ptufg7L4DsyPD FYPrfw4fu2LYVn5Dh4eVOMbZhfKa1bbT731N23KPCxOMomCNfrvGp53/rf52dHR0dHS8b0gsg/n5 +d27dz/zzDN5Zerqq68Orbn77ruVfuITn0gWcqA1RSzAqDGbXXnlleTtUePS0lI7Etu5c6ei6667 LtlHHnlENmkOSN9www3JSi8uLv7xj39Mdmzj0omkI0WoV328FRqS94100zivDJuvWPz492Y/Hr6W J2zDvtndt8/2reUZrpj8ewYodqo/oUQsFWPLp6/8pd6O+S0r9S2p5fqHhJvmh+0rWxeH+U3z8+Wb GYqRucXhsoXyKvplK8OOuWHFVVRXX44a/zdmzgNn0f+7+tvR0dHR0fG+YRqh2hdcHT16tJ0b5YHg 5z//+WR/8pOf5MndGsROdOAHP/gB4Zip3Gjv3r1jpr4j32hTTq2Svu222xhv3CuHau+8806yeSgJ pb2LEGFSE4Qu5FpBplbfOqrvkIfiFFqzMDw/e3W4pvxBH4pydHbvydmJVc3TWBWUViSqrQtETNSr vkxV3psqUx3HF5bqd7RvnV+8fG7Y6lqZ37xUvpy90L6l8j2fH1vcVDVrNdTLNX6nfEnSLaqjzXWY NO7KGdcF4OJdFh0dHR0dlyQaZcFsbrzxxlCZhp/+9KeKEJ1GsGqljcFOdNbgmmuuUbpv374xP8Fr r702rbhr1y7pr3/968mGyf3pT39KNpogcUlglU248uMw41cb1JOeheFfXDrrOjE7dd/s0fqbN0uv zF4qX5SQimdgpFb1umCCUrBauVz5mef69Z6xXP8isfzY33L5gtGF5fJ9p7XFbeXdMQ6X19xVXJhf XkIQF/K1qHlvrD45LI8Ky9PC8p0ShTquwbTxVf+nV0dHR0dHx8WH9vWeyNAzzzzz1ltvvfvuu/fd d9+06JVXXskfAJ4DP/jBD375y19+//vff+CBB5CnV1999aabbiLHitpfEc7Pzz///POKfvjDH4ZC aUL27bffvvrqq2U/85nPvPnmm+FeuN3Ro0el/+3f/k320sKEUOTEqH4xKBZVDnkWhm2Lw/bylZ7z w77Zgf2zOy8bPrVj+OSvZi8Ony8DOhpZRUjJmdTkAnGGPyuuPBCs7oxXeacKycKwFoctc9uWyrO/ y11bhqWtw/KWbZeZsvFLItjhS34csaK+jlWYmCuSKSaNu9KLjo6Ojo6OixgtWG/evBmhaU8A84QO UCLpxrTO8bvLDe09rfYlDu0ESzqm0u62bduaA7HcWNeGL3uNqUsHlVDUQytDvqNceR+r8hHCMhg3 Dj+dPZFvn/rp7GflhXcjs3Zwiqga+/sQE/GhfOcDF0rDc/XKXxeGbZmL8kUO9d2s1ZnaurT5E3Pl pSu9WCosLKyq2szfSEZ/bKWjo6Ojo+OSwLkJSngPfoNOITfQONb5I1UaN0qLsjt37mwEq6FxtTUN TY3wp31l/Ib4SLKu8ycQ0awMS6dd49cx1F8Y/Niw8D+GleHK4dez390xe2Tv7NRbsxfKN0sVNpX6 DRuI/juo/iBFZWaqyXCk0SulhcVZGUs7hi1byylX+dvAxWF+88JKyNPSXDl321Z/2GeYQ8TQqnlX ZWVjH8denxOZV/eCyZlWya3KI+no6Ojo6PhwcbaQ1PjQ2RjVpk1ibEG4znuGNgabTaA//fIFaCdb WiyRsiKSINUJm512tLYGayp+JHBeD7m43a7KZer5FV5VmEhlXMPy4hWF2HxheHv2+j2z3XfNbv/V 7J3hc1FfY+E0poLz8mQ9mtlcaa612LLnuKaaSUSSq6Ojo6Oj49JFZTUFa7LnQDTXY1qa9LlxNs3z kScRycUMXWhXPdkJqcpPwYxHPWTbdoRt7Z2d2D27r3y3Oo47JTGjhfcNjKe5NS024ZprvU4SHR0d HR0d/xwIX4ExXzGK1mEsPgvW60SyHmNxxSiqGEUVo6hiFFU0yRr5xQldaFc9tarfYwCXu0K2iny5 /ExOkV87PDt7jW55gXw9lXmf0Yb+gvDfq9XR0dHR0XGxo0fADw8hRrkqYUqyMqulreUH+xYWNtc/ uVspr4ivzM2VZ6QLC8N8+dPC0wTrYkBfZB0dHR0dHR0fCEKP6jWeVy3Pu7YMC658RUIOtTYtllfj Ng2bXZTnFv03qd7R0dHR0dHR0bEei+VLz+thVfmZms0uxKn8uV79dqxtw4qr/C3fEgI2h2z1A6GO jo6Ojo6OjvfA/LA8VzhWeecq30E1puuXdub7Oss77+WY66L6c8qOjo6Ojo6Ojg8Lm+t3TQ2Lm+tV uFV+U2Zl+NiW4V/K90ttn9+eb6Iinq911uEDIFiaeM9WonA+mh0dHR0dHZc2zicaRuHcmucuDaKw XvNC5ZcWdG3NldfYz3K14bikB6Wjo6Ojo6Oj4+9B41XtWkeqplcnWB0dHR0dHR0dHR0dHR0dHR0d HzbaGdWGOHdpR0dHR0dHR0dHR0dHR0dHR0dHR0dHR0dHR0dHR0dHR0dHR0dHR0dHR0dHR0fHh4dh +P8B+k05VOz4sFYAAAAASUVORK5CYIJQSwECLQAUAAYACAAAACEAsYJntgoBAAATAgAAEwAAAAAA AAAAAAAAAAAAAAAAW0NvbnRlbnRfVHlwZXNdLnhtbFBLAQItABQABgAIAAAAIQA4/SH/1gAAAJQB AAALAAAAAAAAAAAAAAAAADsBAABfcmVscy8ucmVsc1BLAQItABQABgAIAAAAIQAhucHyMQQAAJcJ AAAOAAAAAAAAAAAAAAAAADoCAABkcnMvZTJvRG9jLnhtbFBLAQItABQABgAIAAAAIQCqJg6+vAAA ACEBAAAZAAAAAAAAAAAAAAAAAJcGAABkcnMvX3JlbHMvZTJvRG9jLnhtbC5yZWxzUEsBAi0AFAAG AAgAAAAhAMNQRvviAAAACgEAAA8AAAAAAAAAAAAAAAAAigcAAGRycy9kb3ducmV2LnhtbFBLAQIt AAoAAAAAAAAAIQDna0ZlsVEEALFRBAAUAAAAAAAAAAAAAAAAAJkIAABkcnMvbWVkaWEvaW1hZ2Ux LnBuZ1BLBQYAAAAABgAGAHwBAAB8WgQAAAA= ">
                <v:shape id="Content Placeholder 4" o:spid="_x0000_s1035" type="#_x0000_t75" alt="Fallot severe PR CFM 11-23593Run 35.BMP" style="position:absolute;width:20657;height:210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IKbFAAAA2wAAAA8AAABkcnMvZG93bnJldi54bWxEj09rwkAUxO+C32F5hV5K3SQWK9FVpBDq RcQ/eH5kn0lo9m3IbpO0n94VBI/DzPyGWa4HU4uOWldZVhBPIhDEudUVFwrOp+x9DsJ5ZI21ZVLw Rw7Wq/Foiam2PR+oO/pCBAi7FBWU3jeplC4vyaCb2IY4eFfbGvRBtoXULfYBbmqZRNFMGqw4LJTY 0FdJ+c/x1yiQzWd3qczlLbp+7/7tObb7bPuh1OvLsFmA8DT4Z/jR3moFyRTuX8IPkK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fyCmxQAAANsAAAAPAAAAAAAAAAAAAAAA AJ8CAABkcnMvZG93bnJldi54bWxQSwUGAAAAAAQABAD3AAAAkQMAAAAA ">
                  <v:imagedata r:id="rId14" o:title="Fallot severe PR CFM 11-23593Run 35" croptop="6252f" cropleft="10838f" cropright="10838f"/>
                </v:shape>
                <v:rect id="Rectangle 24" o:spid="_x0000_s1036" style="position:absolute;left:106;top:19890;width:5760;height:11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Aw4MQA AADbAAAADwAAAGRycy9kb3ducmV2LnhtbESPQYvCMBSE74L/ITzBm6ZWWbUaRRYWRAR31Yu3R/Ns q81LaaJ299ebBcHjMDPfMPNlY0pxp9oVlhUM+hEI4tTqgjMFx8NXbwLCeWSNpWVS8EsOlot2a46J tg/+ofveZyJA2CWoIPe+SqR0aU4GXd9WxME729qgD7LOpK7xEeCmlHEUfUiDBYeFHCv6zCm97m9G wWUzdcPd6KLN9843t9N4EsV/W6W6nWY1A+Gp8e/wq73WCuIR/H8JP0AungAAAP//AwBQSwECLQAU AAYACAAAACEA8PeKu/0AAADiAQAAEwAAAAAAAAAAAAAAAAAAAAAAW0NvbnRlbnRfVHlwZXNdLnht bFBLAQItABQABgAIAAAAIQAx3V9h0gAAAI8BAAALAAAAAAAAAAAAAAAAAC4BAABfcmVscy8ucmVs c1BLAQItABQABgAIAAAAIQAzLwWeQQAAADkAAAAQAAAAAAAAAAAAAAAAACkCAABkcnMvc2hhcGV4 bWwueG1sUEsBAi0AFAAGAAgAAAAhALBwMODEAAAA2wAAAA8AAAAAAAAAAAAAAAAAmAIAAGRycy9k b3ducmV2LnhtbFBLBQYAAAAABAAEAPUAAACJAwAAAAA= " fillcolor="black [3200]" stroked="f" strokeweight="2pt">
                  <v:textbox>
                    <w:txbxContent>
                      <w:p w14:paraId="682F1A62" w14:textId="77777777" w:rsidR="00B115A3" w:rsidRDefault="00B115A3" w:rsidP="00B115A3">
                        <w:pPr>
                          <w:rPr>
                            <w:rFonts w:eastAsia="Times New Roman"/>
                          </w:rPr>
                        </w:pPr>
                      </w:p>
                    </w:txbxContent>
                  </v:textbox>
                </v:rect>
              </v:group>
            </w:pict>
          </mc:Fallback>
        </mc:AlternateContent>
      </w:r>
      <w:r w:rsidRPr="00B115A3">
        <w:rPr>
          <w:b/>
          <w:noProof/>
          <w:sz w:val="28"/>
          <w:szCs w:val="28"/>
          <w:lang w:val="fr-FR" w:eastAsia="fr-FR"/>
        </w:rPr>
        <mc:AlternateContent>
          <mc:Choice Requires="wpg">
            <w:drawing>
              <wp:anchor distT="0" distB="0" distL="114300" distR="114300" simplePos="0" relativeHeight="251665408" behindDoc="0" locked="0" layoutInCell="1" allowOverlap="1" wp14:anchorId="6EC081A5" wp14:editId="5E7ADAE2">
                <wp:simplePos x="0" y="0"/>
                <wp:positionH relativeFrom="column">
                  <wp:posOffset>-38100</wp:posOffset>
                </wp:positionH>
                <wp:positionV relativeFrom="paragraph">
                  <wp:posOffset>254000</wp:posOffset>
                </wp:positionV>
                <wp:extent cx="2295525" cy="2199005"/>
                <wp:effectExtent l="0" t="0" r="9525" b="0"/>
                <wp:wrapNone/>
                <wp:docPr id="17" name="Group 16"/>
                <wp:cNvGraphicFramePr/>
                <a:graphic xmlns:a="http://schemas.openxmlformats.org/drawingml/2006/main">
                  <a:graphicData uri="http://schemas.microsoft.com/office/word/2010/wordprocessingGroup">
                    <wpg:wgp>
                      <wpg:cNvGrpSpPr/>
                      <wpg:grpSpPr>
                        <a:xfrm>
                          <a:off x="0" y="0"/>
                          <a:ext cx="2295525" cy="2199005"/>
                          <a:chOff x="0" y="0"/>
                          <a:chExt cx="3666401" cy="3507164"/>
                        </a:xfrm>
                      </wpg:grpSpPr>
                      <pic:pic xmlns:pic="http://schemas.openxmlformats.org/drawingml/2006/picture">
                        <pic:nvPicPr>
                          <pic:cNvPr id="18" name="Picture 18" descr="Fallot RVOT 11-23593  Run 49.BMP"/>
                          <pic:cNvPicPr/>
                        </pic:nvPicPr>
                        <pic:blipFill rotWithShape="1">
                          <a:blip r:embed="rId15">
                            <a:extLst>
                              <a:ext uri="{28A0092B-C50C-407E-A947-70E740481C1C}">
                                <a14:useLocalDpi xmlns:a14="http://schemas.microsoft.com/office/drawing/2010/main" val="0"/>
                              </a:ext>
                            </a:extLst>
                          </a:blip>
                          <a:srcRect l="19552" t="14260" r="12527" b="5433"/>
                          <a:stretch/>
                        </pic:blipFill>
                        <pic:spPr>
                          <a:xfrm>
                            <a:off x="0" y="0"/>
                            <a:ext cx="3666401" cy="3507164"/>
                          </a:xfrm>
                          <a:prstGeom prst="rect">
                            <a:avLst/>
                          </a:prstGeom>
                        </pic:spPr>
                      </pic:pic>
                      <wps:wsp>
                        <wps:cNvPr id="19" name="Rectangle 19"/>
                        <wps:cNvSpPr/>
                        <wps:spPr>
                          <a:xfrm>
                            <a:off x="138888" y="3396913"/>
                            <a:ext cx="576064" cy="11025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214D512E" w14:textId="77777777" w:rsidR="00B115A3" w:rsidRDefault="00B115A3" w:rsidP="00B11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090337" y="3335957"/>
                            <a:ext cx="576064" cy="11025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03B6CEF1" w14:textId="77777777" w:rsidR="00B115A3" w:rsidRDefault="00B115A3" w:rsidP="00B11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7" style="position:absolute;margin-left:-3pt;margin-top:20pt;width:180.75pt;height:173.15pt;z-index:251665408;mso-width-relative:margin;mso-height-relative:margin" coordsize="36664,3507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aV+GXcgQAADQNAAAOAAAAZHJzL2Uyb0RvYy54bWzsV01v2zgQvS+w/4HQ 3bE+7UiIU7hOUhTItkaS3ZxpirKESiSXpGNnF/vfd4aUlDRJkbSHxR5qIA4/h8M3783QJ+8OXUvu uDaNFIsgOgoDwgWTZSO2i+D3m4vJcUCMpaKkrRR8EdxzE7w7/fWXk70qeCxr2ZZcEzAiTLFXi6C2 VhXTqWE176g5kooLmKyk7qiFrt5OS033YL1rp3EYzqZ7qUulJePGwOiZnwxOnf2q4sx+rirDLWkX Afhm3bd23xv8np6e0GKrqaob1rtBf8CLjjYCDh1NnVFLyU43z0x1DdPSyMoeMdlNZVU1jLs7wG2i 8MltPmi5U+4u22K/VSNMAO0TnH7YLPt0t9akKSF284AI2kGM3LEkmiE4e7UtYM0Hra7VWvcDW9/D +x4q3eF/uAk5OFjvR1j5wRIGg3GcZ1mcBYTBXBzleRhmHnhWQ3Se7WP1eb8zmc1maRj5nUkWzqNZ ijunw8FT9G90RzWsgL8eJ2g9w+l1PsEuu9M86I10b7LRUf1lpyYQUkVts2naxt47ekLw0Clxt27Y WvvOI8hBHB5ymMZTSQQjJTcMGHpB21ZacvXH5xsSRZM4yfKEkKudIGl+9P63NeKAttEcGkdYsP/V WZu2URdN2xIt7W1j6+uaKohw5LiKk/014bwnjHoBKc/WM8l2HRfWy0/zFm4shakbZQKiC95tOLBJ fyz9IUCCS2ORIkgHJ4m/4+NlGObx+8kqC1eTNJyfT5Z5Op/Mw/N5GqbH0Spa/YMuRmmxM/xSMtqe qab3FUafefsi//tM4ZXlFEruqMsDnkLgkKPS4CKwCiFBX41mV5A7MGtESF6XOaI0nkEOAayiOItB LpBBsjRJPJeN1dyyegjDgLwPkgHxoN23yOVV0tNCaWM/cNkRbADY4KqLKL0DrP3lhiU9K7wDjiBA EtQ15FszhB96b4MUs+1LmcrxClxAs4/4nQ/8RjCp2LbA8Bzh6teNOcUU30AoSo7hExDIHEmSz/Ko RxvJhLklm89CyAkutURRGGcRmh/zw3dCRYtWYJiERNF4QzgCaWbw0LXsfctxXSuueAXZE5OcC4Cr W3zVas+08osXgalpyf1QFsKn93Fc7Tx2xtBqBWePdnsDWA+/tuu969fiNu7K3bgx/JZDfuO42p0o hR03do2Q+qXNrR3Arfz6ARgPByJjD5uDqyZ98TDFRpb3UGEg/7jqYBS7aIC0l9TYNdVQa0FR8H6A 2VrqvwKyh1q8CMyfO4pJuP0ogJl5lKZYvF0nzeYxqvDxzObxjNh1K4nChZeHYq6J6207NCstu1sg 8hJPhSkqGJy9CJjVQ2dloQ9T8PBgfLl0bZ/dL8W1gprgw4IiuzncUq16JVrg5Sc5qIEWTwTp1yLi Qi53VlaNUysi53HqEQVl/kcSRSh9CXqQKIwBR9ApkPLrEk3CPEwSSIdOo1Cmsjnu9wn/p0ZHPf/v NOrC9MC9nxp1dfW7NOren/A0dwm8/xmBb//Hfafphx87p/8C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AI7h+94AAAAAkBAAAPAAAAZHJzL2Rvd25yZXYueG1sTI9BS8NAEIXvgv9h GcFbu4kxocRsSinqqQi2gnjbZqdJaHY2ZLdJ+u8dT/Y0M7zHm+8V69l2YsTBt44UxMsIBFLlTEu1 gq/D22IFwgdNRneOUMEVPazL+7tC58ZN9InjPtSCQ8jnWkETQp9L6asGrfZL1yOxdnKD1YHPoZZm 0BOH204+RVEmrW6JPzS6x22D1Xl/sQreJz1tkvh13J1P2+vPIf343sWo1OPDvHkBEXAO/2b4w2d0 KJnp6C5kvOgULDKuEhQ8RzxZT9I0BXHkZZUlIMtC3jYofwEAAP//AwBQSwMECgAAAAAAAAAhAEul n2mlQwQApUMEABQAAABkcnMvbWVkaWEvaW1hZ2UxLnBuZ4lQTkcNChoKAAAADUlIRFIAAAMgAAAC WAgCAAAAFRQVJwAAAAFzUkdCAK7OHOkAAAAEZ0FNQQAAsY8L/GEFAAAACXBIWXMAAA+vAAAPrwHW pCJtAAD/pUlEQVR4Xuz9dXwUyd7+Dy/utsACy6ILxN11JBP3cYm7uyvESUISkhDB3d2DQ3Bf3yN7 9D633/fX7ff881zV1TMMIaycA7tnl7pe1/ZWV1dXV3foz7yruqbnPXOB8gfZQkg8IvOt+tuP+Le3 53U1WAhV8IhMZmZmZmbmN+LXf/q8mfxX/e01vG7rq/72kq/b+u17Gfv7l/x79g8GLGZmZmZmZmZm 5m83AyxmZmZmZmZm5jdsBljMzMzMzMzMzG/YDLCYmZmZmZl/YltwNk7//dvQeEObjdNv24ZDGzyi wHd6xO5v3O8eYAmNzOWYcX5RgJmZmZmZ+e3b+MPecjRbwUKVwcix8FbA/CZ9MUMmyRfqd9Fvpbbw JqZpfQFSoSW376umJV8U1lf4UjGu5by5+i0EyDQq8KJVfPsNNdA0t4m3IcdgQyWvmB6L2BLVClX6 NrxUbERtRuau5Ct/jjfuHwBYo8zqN4IVbuvLX7vjN6k461dH7EhWcWmwI59Dj8JdLHLJaHkOgBT8 vlxhrjxXrb4AKaOvhDN3XH4Xzq9uFSrNONNM0vhX9mLfJWRmZmZmfrPWf8wRULB8wT1KWx+Nk3+U a1Csm8HBcByMTGyyFattRCp7H62Tf7SjH1m1EoAkFNZCpb2P2hn7BsbQHV0Coh18tShM2QV4hDJ2 pP5oVAU7+0ejHmugD1iEEoneyCGFxWonP75C10BydOyOfFqGgxgOdDgbZRrVI1CgAQ6+OpfAGHLE gGh7CXdErj02IrVhk0sg31ruuBoc19FPx50dX7Pecs4EnlCP3YvroHmlJGdycV46fRTGLnYSnbVI bUlZ4pW/zpvyDwQsAVBDDcQhOUK5uVBmLpKbixTmIrKVgCQPhoRhzYUwDyjEZJOK/CW4qnimIZlq mNQM1kFVQgLFXD1kFxzLTAgDgwBY2EQPQRiLghFpFUmoTLkyepMcrn6uzUI1KiE1C+WcyRVHPoqZ cuW5TaSpKIkTtPCm7TTKf/lSMDMzMzMz/yDzRKU3+eDn6MqKWqCwEysFEQnK1NLk4ob0sqZMzlll zZmcU4oalCmlwsgk96DYQHWmJrVclljsFZ5k46O28VG6BkUHaTJ16RXJhfXppY2pxfUxWZVhMTme YfG2Eq2VUG0r0rgFxgZrsqMyq5KKGmFtRnWgJtstMNoWn+ACuZlAbi6Q44MPTQK7OPvp/OSp6uSS 5II6VJhSVK9NLw9QZbgGxACMAC6UpQxoRdFHn0mMMjYipUdwbHhsQXzeutTixticmmBdtmtgNOq3 EardAuPCovPic2vR2tjs6hBdjntgrLNftESejjOVJxV7RyTZiIEH+OjnoIqnKzlXs8olICpQnaFJ K1MklQgik8GmBKdoY3CFyec4Gabh6UqgdJRofOQpitRSdXpFgDrb2T/GipAJQQ54xB/rjfiHPiJU mXtrLAQaS5HaykdlSS3RWAEGfaJsxDprIceb3B+J8I1IY4lMnyhrsQ5/YCtvkDL+GCrsbuGjtcRe Yp2NQGvjDfbUmIvV5hLUprYSa6wFWisvjaU3AFNjIdZZ+ERZ+Ggs8EdFSS/UQ6DKTKQyR0mxxkas RRlTkYYwlkhh5qMy99Fa+OisfHRoko04ytInmlRCUElqIYi0FMi4ZoC61Gb446ESULxPlJUk2lIS aymOtsLRCWDJCEG+GDljZmZmZmb+K01HeqjpyAo+E8kHIscoVkKFk79GnlTQ1Lt9/+lLJy7dOHPl 1sUbt4du3Dl3dfjUpZsHTl9q7N2hTC0J1mZml7ds3HKgvmubNKnEMTDaJTRanlxY3bJp276TR85e OXHx+vHzV3YdPl3ftTkqu8ozHPAR7RYQr4grqWnu337w7OELNw9duLn54LmKpj5ZXL5rQJSFSGki VJARB9IwtbNvTJg2p7C6vX/H4aNnLp0eun7s/JXN+46XNnRHxhW5BMZZCnFGcvNXAYsOr+B8yTkq HXw0IdrsyuZNe08Mnb56e8+J8+XN3UHaLAcfrYNPVKguv2Z9//5TF05fvb7j8MnC2g2BqixxeGpi bt2Ggb0tvTuVKeUO/tGEfkjl3CEEMkuh3NpH5RocExmTV17fNbj7SFvfTlCpo380x1UUmMAqajNv DRkxEQA8VPYitTgyKa20oXPHgY27jmRWtPlI02zFYDL+L2L8l3pT/sFzsEhbRTp7/wSX0DS3iCzX yBy3yHwPaaFXZKF7WI6DX7yVCEgoA2+SYr5JLiFZHhG5bmEZdn5x1gIOj4RR9v6JzuEZ7rIc9/BM B98EG+8oa2G0TUC8Q3iqqzTTNSzD3jfBShBlJdTZ+cY7Bqe7hue4hGfY+sdbCqIsCXhxQ02SaLvA ZPewLO/IPJewHCu/JAsRgTn7wESnsEyXiDz3iHyviDzvyHx3ab5zWJadf6yVSGkplBHA8sLfXmsh ibUJTHYKyXAPz/GMKPCUFnnKi9wich39Em0AdgTnAVhYjrwIzMzMzMzM39/kU5+wCDUhEjJqRQYd 1PhEI5sIYGmVKcWtA7uPXrg2dPPuvaef/Or3f/z1H/704Nlnl2/dO3bh2vqBXZrMMllCfn3H5jOX b+06ejYub517eEJATHbVhoETQ7duP/r85oPnV+88unn/6e3Hn52+dqexd2dkYol7SGKwOqeyYdOJ czfvPf3izrMvbj/78vbTrw6fuV66tstfkWrtozERqkyESlOB0lqkE0vTcyra9hy9MPzgk3uPP739 4MndJ8+Hn3x6+PyNsuaBAE2OrQ/YRQ4aI0+WePQBXXFjKwKVGcydlJOvVpVU3Lfz6NMvf/vHf/2P z775w86jZ9FYt8AY94D4uOx1e49d/PKb3//pX/7x3rPnbZt2yWKLghTZJWs3ghEPnh5KLmp0Dooz JzBHr5jcSiCz9VG6h8XLk0qrW/pPnL32+JPPT1y8klxS5xwcQx75cVfbTKA2E2g5E8CyEao9gmKj 08t7dh68/uTZxbuP6jq2Bauz7cW4+KRmwlgv/73eiH8AYJHnbgI54NFWEu0enuunWxeatCEseWN4 So80tU+R1h+R1CFSlzoEx1v4kCdrduIEr9DCgKiGyNT2kMQ6t4hMIJeFl8ZGnOgRWRgQVx+Z0RaW VO8Rnm0jirERx7mE50hiasJT1ofEN7iH5VqLY20kMW6hGRJ1VWhCS1B8vWtErqU4ztxbCyY1E2mt /ZO9FKUhCS2ytI3BCa2u4YW24gRH32RvWXFAbFNIEm1YN7ZKMzaGpbSK1WVOQSk2PuA20mOwEkXb BWd6Kqv8Y9aHJXRFpvQoMjepcvrCk9d7hefaiqLwj4ajKzaCxczMzMz8N9kIsMgnOocL3AgWIQBu 4o1QaStRi+UpsTlVhbWta1t7th84fu/55w8+/Wr3kTN17f0Fa9ticqv8tOkRcXkt3duvDN8/fHoo qbBeIEvR5lZvOXb+7vOvr95+um3/ybZNOzdtP3xi6Palu8+2HjqbWFjvr8qIz67ZsvfknUefXb/z cM+R03uOnr165+mtB5/1bT+iTS5x9I8yE6pAV2YCpZ0kKiymoLl319CdJ9fvf7Lv6PmezXt2HDh+ +e7DW8++GDx4TpNRTYeLzAmXgE7oYzsZN7ZCAYucEQoAsLQpJWjSV7//h//4X//nz//xXy8M38+v bfORJvnK0krW9VwefvyP//4f//E//ssnX3+9cfM+ZXxxsDK7or7nwvXbJ4aup5e2uATFU8Ai08K8 5TYCuUugTppUXNOx9ci5m8+/+O3v//wPQzeH08sbAFjccyoyd8hUgHPRmAlAgSpQl5OvLjwqb+2G waE7D776y5/vfPpZS+/OUG2OEWCRca8Rf7K/3T9kBIuwIa6j1Eas84goCo7vUGTvUOft1eTtjcrb H1d4KLZwryyjU6wrcQiJsxRr7IQJwrDSiMTOqIJtqtxub2WhtTjK3FNjLUryllZEpHbFFG/V5G0U KgqsRdFWoli3iMKQxDZd3jZVVr+3vNTKJ8ZKHOUemhkc3ajJ6ldkooYyK0m8Oblk+EegsfVPEWtq 5Fn9MaV7VLkDAnm5nTjeSZLso6yOSNmkzN2rzj+gzd+jK9gZXbwrpninMqs3MKbOKzLX3i/OSqSx 9Utwl5f5x3dK07ersvdqc/fGluxPqjqgy+/3URTbiqPxT+fFxHnj68DMzMzMzPxD/CpgcU8JuedZ 3KeMGZlUo7Tz1biHxIgj48OjMsobO0/fuHNu+EFte780LlckTXQLjXUJjg6LyV3fvePa8IOjp4dS CurEspT4orr9568//Ow3p4duNXVuziqtz61obt64ffPek619e2JyakKisvOr249fuDX88NPt+47l VzTkVzZtP3Dq5sNPD5++klFc7x4aay7CRx5pj4OvTppQ1LHt4NDdZ0fO36pt6U/JrS5Z27r7+Jkb Tz/bffpqXF6dS0CMFfdFNO68cDo8YNEhCTNu/jQAy9kPgFUMwPrimz/9y3/9H3/59/9299mXzb3b 5Yl5mtTSri2HHn3663/89//81//2n5989avuLQCsomBVZkVD94Ubt09eupFe1uIaFE+wiQMsG2+5 rVDuFR6XWNzYt//MhRuPHj3/8te/+93FG7cMgIWjAxNNyFKNZiDHzkftK0/NrWrfd+ry099887t/ +6e7n326vndHmDbHwUdDJ/gTxuLOxfD3eiP+wYBl4RFh7qlyCsr3i90gzdquzN0ly9wqTd2sTN+u y90VVbBVnrXBN6bMOTjZThjnGZQfGrdBV7BDk9cnVBXbiLXm7gpLrziPsNKwpK6Yoh26/B6hssBK qLbw0rgE5QbHtqESdfZWgaLUQqQx81I4+6cEauo16QPKzB5vZam1bxyZcu4tN/NSWvvEC5QVkZn9 MeX71Pn9AkWRjUBrK4jxjqwITdokz9mnyNkvTd8C2JJlDACzYov3ROdviUxqdg/LtPLROQSliLT1 YSmb5Zn75Bl7ItO2yrM36wq3KbK6hLICABaZBc/hvLlQn2BmZmZmZv7h5kDEQFd0yId/rGbOfdeK /8aVSG4lltmJZd6hUZkVjYcv3Th+7XZB3QahNMHWR2klUtr7akOj8tZ377x26+HRU5dSC+pFkcm6 rMqth888+OTrOw8/2Xf8XFvf9nVtm9at31TTtCmjuCk0KidQk1HS2HX6+r2Ltx6ua+uLiMqMiM5c t6H/4vDDU1eGC9au94qMsxCTCVigJXsfTVh0blPvjjM3Hhy7eKe5a2dBRcva9T37Tp67cOfhpr0n 1WkVTn5RVvSkyKzr0QELBShgbd134pOvf/e7f/jXX//hnx999tutB09llK7Lq2k5eObqJ7/6/Td/ +suf/umfn37+FTeCVRisygBgXbxxhwOs9a7BACzURgb8rMFYIoVHWFx03tq6nt092w4fPHbuweNn 567cSC9vdA6JpR/WACxuKI4MClqLFZ6hMbFZ1d3bjw7dfvLwy6+/+NM3w8+fru/ZEa7LdfTRku9g kj8HN4j1pmdifW/A4kbeLL1l5q6hps5Se79s3+hWadZmadZAQGyLQFEtVq4LjWtXZfXHFm+NKugJ iq5w8UtyC8wMiG5R5W5V5/SJlSV2Yq2Fu9TSI8otuCA4fkNUwTZtXo9ImW+NP5K7wtkvM0jXos7e rswe9FYU4YKauIU7+MT7K2tVab2KjE4vZZGVL7mCFt5yc0+5tTDKW1oUntYTVbpbldfrLc+19JJb eKpcw4qCErplWbsiUjdLVA0eYWUCRU1IYqcmd3tc0W51ZrdAVmAjiXEJyQiIWS9P36FI3xUc1yNQ 13mrqyUx63y0Va7B6TYiHf7d4F8b/a4iltwTUmZmZmZm5h/sVwGLfLRzX2w3F8r1339XIG0hlFoL Iz2CtOll9YeGrh+9Opy7ts07PNaaTCCW20s0Ybq89Rt3Xr358Mipy8kFDZ5hCQG6zMrW3tOXbj35 7FePPvvq+oOn567dPnRyqG/r4ZKaLmlcQUhUZlnLxjM37568MpxftV4UFi8Mj8+raT159dbpa8NF dW0CWbwlASy5ubfcRqjykSbn17QeOHP52v1Pz1y6e+DYxRPnr12++/DIxWvlzZsCVJl2/Jf7vgWw SD4BrNSSLXuPP/7sV598+duHT3/18Plvjg/datg4sL5v2/mb9x9/9uvHn3z15W/+8OD5V12bDygS ioI4wLpw4+6JSzfTyte7BJNHhGgYN06msBLKHQJ0Ek2WKr0yObe2pWPgyo3bpy9dTytrdg6O455O ch/caIZQBR51DtBGxuXVdWw7evH22ev3Tl29Pvz8ybVHj5q7d4Zp8xyMAItjLHI6hj/Z3+4fCFhe UgvnIDPHcAdJpn/UemX2ZllGt1BRYitJsPNJ9I4oDE9siy3anlKxR5XW7hWS4RaY7hfVqMzZosrp 91FXOPnG2HgpbAXRnmEFIQkbdAXbNLm9ImUhAMvSXebilx6ka1Jlb1Vk9XspCswEsjWuofbiWD9F tSptozyj3VNZYCGJIX85L4W5h8xKoPaKzI9I7Y4u2a3O6xbIsy29IwFeLmH5wYkdquwtkUmdnoHZ lm46a2GSQF4Vntyjzd2mzuj2kRc7+sd7hmeDCLVZO1XpWySaOrugNMuAeJvgVPvANFtxrDX5eif5 zir5Ry/iAYsNYjEzMzMz/xUeHbC4CUy0AJ3/BEABqVgLOMAqrT988fqxK8N5BLBirIVSS6HUzlcd EpXT3L3j8vCjg6evxBc2OocmuIbFKVOL6tr7Dhy/cPn2w+Enn917/tWDZ1/fuvvJ3iMXi9Zt0GUW VbVvPHvrzvFLN7LKmryCYj2DYjPLm45dunH66nBxXbtQmmglJhwDwLIWqLyC45PyarYfPHn/+VfP v/jNw2efP/nsqweffLHn+Pn0kiZBWKI192YHC/61StwZvQxYOBcQmLOfhgLW/WefDz94duHy3Vv3 P7ty58nOIyf3nDhz9f7Ta3ceD1298+j5V3eefNk5SAArUJVR3tB9HoB1+RYAyzkkjrwcAOjJfdcP PAoQtA3QuYbEBSrTKtZ1XLg6fHLoZmrZeufgBDKbzRuHRhtIw2zEah9ZUm51296TVy7cfLzz8On+ 3fvOD9+8fP/h+t7d4VEFjhLd3xFgWXlHWroEWTiFO/pmBka3anO3qjJ7hLJctM/MQ+oUkOQfVafL 25pasV+X2SsKy/MIzvSLblQAa/J3BCe0CmWFbsFprsGZImVVWEq3rnCHJneTSEEAy8Jd5uyXFqBr UGZvkZM5WPnmACy3EDufGImyUpHWRQBLUWghiSPT1rwVph6RVgKld2ReZGp3TPFuTW6PUJ5j5SUz 91C4hOaHJG7Q5m5WpLR7BaaYOoavcVW6hOQHxW1QZW4Gq/kqS5wDEgBYYfFtUTk7dNlbAqLWOYQk mftpLPxirCRx1oIoKy/8LfFvRUYGb0cHLPInNFplZmZmZmYe3a8CFscl3JMp7oEaByVkVpOVQG4j kHoG6TJKGw5fvHGcPMJrE0XE2ooAWDIAVnBUTmP3jqHbj/afvRpf1OgRmeItTwmNy43JKsupaKxu 3bRhcN+2g+dOX7p778mXtx99NrjvSE71unWd3eeG75y8eiuvcr0oNEEYmpBX1QqIOXV1GAQmjEy0 EqEZ5JGlrUjjE5maX912+Mzlu08+uzZ8/8zFK5du3B5+9Pz40K3ypn5/Vaatj8oSrENeKsmZnI7h W4T4uCSUA3Z08lNrU4s37z1258mnQ9fv7j18/tzle6TOu/ev3384/PiTE+evHjx27tb957cfft4x sF+eUBSgzixt7OEA62ZaRYtzaJyZmDw/xSUiV1Io596+qbIWa0ThSSW1HWev3j4OwCpd7xyUYC7U cN8fJBfcUqBy9NXKE/I7t+y79uCTS7cf9+842L1198Xbd249/WTTzqPRGdUewXE2IsMf5acHLKml S7CFc4STb2ZwdGt0/rao3E0SVYGtmLyc04kbr1LnbE0q3afN6PEJz/cKzvaLapZn79AVHlDl7IhI 6QqMaZToGgLiNkRmbIkq2qPN3SRWFFgLFGbuUkf/VD8OsJRZ/UJ5If5aa9xDbCVRYmWFHICV3uEl L7ESk0nuZt5yE88IK6FSIOUBS5vTK5bl23goLV1VbsEFoYkduvytqowuYXiWhYfCxFPnHFoYGLtB mTGoSu30VRQ5SGKcA5P9dXWqjMGo7O3S5I1iTYW7LNdNlu8anu0gSbAmX52VWQilDLCYmZmZmf9G jwAsKwF5y7klHZXhAIuY/OoLASxbgYwC1pGhGyeuDhfygCW3EirsJNqQqJymnh0X7zzaf+5qamlj SHRubN66gvqurKpmTUZJeHyeNKkkPq9+bduWo+eu3//ky6NDl8tbWuu6es7eunN++EH1+k1hmoxw bWZtWx9WT1y9nb+2TRCRYCNWoUn4OHaUaMOj85p7dp6/+eDs1TtdAzsr6lvXdw8eOX/10v3nm/ad 5uZgadFOPV2RM+IAhYwb4WR5wBIQwNKkFg3uPQaWOn3pZs+2w/uOX3ryyZe//d3vfv37P9x//tmu w6c27z589fbj4YefdgzskyUU+mkySxq7L1y/fWroekZZs0tInAWZfY9qCWCRLyoKYYW1SC0MSypc 23nq6p0jF2+klTa7khc6qE2EalPu3ebWApVbQFRibtWB00Of/OZ3959/cfzslZMXrj758ldf/O6P Z67erlnfF6LDx72G+0MQ/z0AVoiFcyQAKyhmfUzBtriizWFxaz3Ds92Cc4XymuCEbk3urrii3fLE NmFQtldAtp+mOTJtuzrvgCp3rzxzc1hyd1B8V0hSnzRrZ3TRXl1unw8Ay1tu5h5h75/sF1Wnyt6i yuwXy4qsvBVr3EJsJFEiFQEsRXqHQFZsI47j5p5LTTzDrQQqQWR+ZNrGmOJd2lwCWLYeKitXNQCL zLjK36HMGvBRVjj6p9sH5ngr14YmdasyB+UpG4QReVZeOBe1R1hecFSLPLFPkTQYmdgTnrIxMr07 JLHFKyLPVhxFHhGSV9WT99RTwHr5mjDAYmZmZmb+Xv4WwKIFyEcM/ZwVym2FUs8gbUZp/dGh6wSw 1lHAkoFm7HwAWLkUsA6cu5xV1qhNKa1t37Lr5KUtR8+UtXarMkoCtBkRcfkFNe37T1y898kXxy5e LW9sq17fdfLKrRuPPx3YfTSruC6ntG7rvmM3Hn1y+Pz1zIomUWS8c4DW0VdrJ1K6+GmUiUXd2w5d uffs+MXrteu7knNLSta27Dlx/uazL/ecuRafv84lIIoAFs5FTycjzoWbTyZz9FepUwsH9x69+fDZ kXNXG7q29Ww79OjpZ//2b//+z//+H3effNKzbV/nwK6hG/dvPfikY2CvNKHAj8zHB2ANnx66llHW 5Bocy01yJy8O5S6jzEIgtRTIbYQArOSC2q7jV+4cvng9vbTBPSia/JyMWGPnr3MM0DlKNJ5B0SmF NUcuXP38mz998ds/Pv7ka6Ddn/7l3/7yH//57MvfbNl/UpdR4eyPE+FP4acDLO7fh7WXzMol1NJZ 6uibHhDTpCvYmlC2S5vTFx7fFhzVHhLbG5m6TZW7W509GKCucRMne/hl+atbIlK2yTN2R6RsDo7v 8Itq9tG1BMR3RWZsiy7aE5XbJ1Hk23jLzNzDHfyT/KLXqXIGVVl9ACxrb6WJWygZwVKVy9M7FRnt AkWhtSSajBAKIkw9wq291MKIwsjUjdElu8hcLlmBjafS0l3pEpofmNihyNulzNkZEtchUdf7aJsC E7oiMgYU2YNhSa1uoVlm7lJTlzA7UZRXSI6/vCZU2xYZ36fI2KEp2KPKGwyIqXEKSiTUTKYfkn/0 rwxfwQywmJmZmZm/r8nn9wvGoh4BJQAshaVQZiOU0jlYR4aunbh6q2BtqzAixlbMPSKUqEOisgFY F24/OnD2SlZpozqhqKZl8NilO1effHrk0vX2LbvLmjqr1vcAa67efXLv2Zc7D53OLqnLKWvYeeTs 7WdfDN1+sP3AsZ0Hj12982j48eeDe0/E51QGadJkiQWRCQXe4fGuARpZfO6GgT3X7j29cf/proPH 23sHB/ccunj74fDzr7ceOa/LrHT2N4xg4YzoSb0KWHIHf7Uqtah/95Erdx/vOnquYG1n9fqBKzcf /NO//vtf/vXfL9y8W9vaW7u+9+SFG9fuPN3Qv0eWUOCvySht3Hjh2u2TQ9fTy5pdg7lXB7wALPpz LHIbkVoQnpxX23nsyu1DAKySBs/AKHuRShCeKEsqVKYW+StSBKExmtTi9sG9Ry7cPH3lzrmrd4cf ffLrP/35D//0z/efft677ZAqudTJj07DIv7pAcvaGYAV6eiX7hvdpMzbGlO6P6ZwryZjuzxpc2TS 5rCUgZCUbr+YetegTDuPKHdJeoCmWZq2RZa+xT+6zUta7hJa4BxWLFDXh6ZsiircxQFWoa233Nwt 3Mk/yT96rSp3QJW9SSwngGXqGmbnEy1WVcjTu5RZG4TqIiu/GDOR3EwQYeYeYeuhE4UVRZJJ7rs0 eZtE8gJrL6W5h8I5LNc/cYMsd5cqb78yfbs0qT88aVNYal9YRl9o2kZJ9DrHwHRLD4WFW5i1V4SD j8otIN47LM9X0xCa3C/P26Up3inNaPOUZVv5aCldmeOvO3L4ipmZmZmZ+QeYDGIRHOE/zjmPBCxz MqtJZi2UugdqUorX7jk9tP/8lezqZu+IGGsx+ZUYAFaQNmtdx5aTV+/sOnYxNb8uWJ4el1HTMXjw 7M0HN599duXBk3M37oBdbj785M7TL08MDa9tHVDG5Svj89e2DZy8cvvOp18OP/v09lMyEf74xeHK xl5ZXK46rbiivb+8fSAysdAtUOcvTyqubTt46tLtR5/cfvjs2p2HNx8+H3765fHLd6rbBoO02bY+ hm8Rvvi1H+4RIbiKfPuejmDZ+6nlSYWdW/efuHRr49YD8blrU4sadx8+9+nX3zz76rfbD51KK16X Vda489DZ05fvNG/cERmb56dKK1y34fjF6wfPXE4ubnQJegmwzIVSCyEBLGuhyissKauyfd/5a7tP D6UU1QGwXH118viimg0D9T1bY3OqRBEJYmmSMrUssaghraQpr7q1fWDX+Vt3bj1+tvMgoLNZIk2x o7+W/XcAWAprL6m1S7ClcwQAyyeqOSJrqyp/ryp7lyx5c3hcd3BMu4+uzl1RbB+SYi5QW7oo3CSp gdpGRcagLKNPqKq280+2EEVb+iS6RhYHJXZoC7brcvp85EU2+BfmFunknxwQvVaZO6AEYMkKrb0U esCqlGf0qHM3+cautQtNt/CNNherzD3ldp5R4vDiyNSe6JLdBLDIo0aluafCKSzXL3FDRPZOefZe eeqWyISe4LhO/7h2cUyzl7bGKSLPmvw4j9beWw3adZConPy1LsFJ3ooK/4Su8Kyd6qK9ypxeobKI Gy2jvzM98lIwMzMzMzP/FSaf4npTKKH5ZN4S91ljIZBbCWTO/mo1oKBvV8vgnuicSrfgKEsR+dae jY/GR56WVdnateNwY88udWK5l3+8T2hqTHpNXdfW7cfOHh26cerK8OnLw8fO39iy/0xVy4AyqdQr JN47NEGTWr6ua+uukxePX7l1/PLwrqNDtW1bFIklosgkeUpJRefmio4t0qRiF3+tm79WGpNTuq5z cNexo+eukdouDm87eL5y/aA8scQ1kPwojTk+cOkPKpMToeDIvdaL+/a9KXnJkdxGogrQZhY3dG8Y 3Fe0rjM8Jj8ytqCyuXf30XM7j54tbeyKjMtRJRevbd/cteVQXlV7gDJdGJEQn1fbsWVfa/8eMtkr IHoEYJkLI3EIS6HKNSg+KqsG16epb6c6tdTVL8rFN0qeUFzbubl+047onBqP0Hg7X61jQLRzUKxL UKwgIkmXVdnUv7N75+GCmo5gVZaThL6mgZr7oxj9pf52/0DA8oykgOXgl+ET1RKesUWatT00ocdP 3SSWVgkii1zCMqwCYk3FijVu4RZOkW4+KYHaBmXWgDyzx1teYi3WmnpGmgnUzmHZgfGt2vxt2pw+ MfK91OZuUie/ZP+otcrsAUXWJpGswNpLZuYabOcTJVJWydI3RRXtkGX3+sSs81AWuUSk2/hE2wli RBSwigFYvSJ5PpiMjGCF5vkndERmbY9I2xIU1eojr/aSlgHp7MPyrILSzX1jzUU6O1Gsm1+aZ2iu QFogVhaKVWWSqKagpP6IrD2q/H3gOYGsyNonhoxdvXIdmJmZmZmZ/zrTcSzqlwCL+xYhV0BhKZDb iRWiyERVaqk6vdxHkWonUZORIewiUjsHxgbpsqOyylWpJaLwFAdRtL0w2j0oMSQ6GyiWXt6cW92W W9maXtKky6gO0OS4BMZZizQ2Yo17aEJobEFc/rqMivVwfN660Khct6AYez+ttyxFmlYuSy0XRCbb iVW2Qrmrv9ZfmaZNLUsrbsypbEsvWx+VWRuoznEJiLUWEdYx8+a4R0ABi9AV+WYYBSwB/95US7HK NTg2NCZPk1oWFpXjERzvERIfGpMbm1cbk1cTHJ3lHhojiEyQJRbr0itDtDluATFOvjqJPE2TXqFK KxdKU2x9NPyXAF4GLGQCD8SyNFV6iSq1WBSZbC/W2om1AmmyIr1UlVkhVmba+UZbiLgHUMQqax+t V2SKLKVUnVkRoMl29o+xJsNvfzeAZeUptXYOsXCKsPdNl+gaIzP7IzM2SbTr3IJznXyTHSVxthKd uVhpIog0AWA5S119UgI09crMfkVGt0BebCNWm3mEmXnJnUIy/GObVLmbVdmbhPISK2+NuZvMyS/J T1srz+qTZ/SKpHnWXlIz10A7H61QURGR0qsr2K0r3K3M3SzP3hiSVOcWmg5IEoQXhCd3aQt3qHI2 CmW5Vp4KczeFc3BeQNwGacaWsMRuUWSps1+ynW+ctSTW3CfGFIQnUph6y62FMR7B+f7axrDEjdLU HtQfltwfnrZVmrlLnrE1JLbFPTTHShTN/esZeR2YmZmZmZn/RuMjlTxTGw2wLLzlVt5yO5HKxT/K JSAGn4Pk213eSlMshSorsdreX+MSrHEJ1GKTlbfWwktrIdTY+Kocg7RuoXGeYYmeoQnuwXFO/tE2 2FeEmsk0YguRGszhEgjKSQDouAVGO/iqrUTkVfJWEq1jYKxTYDR5/4K33MJbZiVU4CPb0T/KNTje PTTRLSTBKSDW1kdrKQTrgK5IhXyDKV0JZNRgLDMyiEWYhnybT0Rel+DqH+Uo0diQ1yuoyCT04Bin 4Gg7f421j9JGonIMiHIOjHGU6GwEKmtvJU7KGaQVEEMOx7264gVgkVdtSc1x0cg3/TW2YpQkthNr rL01aJuNROMUFO0UFGsribYUarip0lJuL4WFQGMtjnIIiHEMjAGrkBnxRnT1kwOW0spTZuUcZuEQ aS9KEisrw5NbQ5OaPMmL0eOsBPgzq7lroTAng08RACxnYYKPrDoysTMysc07ssBWpDVzjzDzkDsG pEg01dKUDmlym3dEvpWnxsxV5uATL1aUhia3hya1eYVlW3lIzZyD7AQqr7D8AF1TeHK3LL1Pkdmv yd0kTWshPxEtiPEIygqMaZRndEckt3iGZ1l4Kk1clQ7+WRJtfVhSR3Bso1doJq47/qFYEPbnaMlb auYRae6hdvLL9FXXhQOwUvoikzeFJ/WGJfWGJG70j272iiyy902yEOq4f/EjrwMzMzMzM/PfaHyk EpbSf1mK+4QiJvncpz75eWOBkryImzyMI8/jKCeReVoimZUo0oq8GQv7qs281eTnjYVyM5EcOGUp UlsJ1QAIDhdQPx1VkptRLhForIAaQBnyLFJqaeAPoZJ7rxV5XygdiCL76jmJWj8dGXVyFvJnMQKw yOHojlzj6a/cwJbc+ZKJNyKlOTGZCE/eVopDk8EkpaUXTHCHPyKXyR2CfxbJvctUBsDiVjWW3ior Ic4CPIqSalIMTRKRcT6cJqmTzMSPJAY1epEf5eN+XZs7C0JUL9MVfyx6jm/APxCwcObOkab2EZbu GtfANB9FoUhZ4BScYi7W0R9WpP84LL1kFm4Rls4Rth4aV/8MH1mpRFHqGpRqLdCYuknXuEitvXVu Qem+imJ/ZbF7YIqlh8LEOdzKU+kcmOStKBaSF4EmWXpIzZ2DrN3CHUU6t4BUz7BccI9QUeqnrZCo i538UUDtIIrzCs+XqCvEyhKngFQzT80qV/zbSnQLyxMrS0XyQufARGtcaPJvQoF/W+RqekWauYbh cJaeGhf/dO/wIlFkmUhaIVZUipUVAlmJS2i2rW+ihSjKTKhBX4E8JWQPCpmZmZmZ37SNP84NH6Cc CYhwjEXohCcAvjC3iUxCIl8q5JCF4hcPUtxWjlfIklZFXwEq57gEVYFFVFzNPBWRrWT6FKmW+24g MVYNIKVvFTX5JOXN5egHgbi3p3Jp7qAvtoIUOZMCdBOplrwF3sj8adKqyCo1hz70cFyClKQmZ0F2 Ic3GLjgdcsq0NvrdRivy1laFlUDGGUcHnHDExtVADkRflsFdKG5f/qCGP9Df6B8EWKRl5iAkx/A1 TpGWXmp731gH/3grn2hToYZ7u5caLIJWkuvoEWnhGm7uGmnlpXaQxDr5x5GxPm+5qXvEKufQNa7h ODdHSZSrf4yjWIPCa5yDTVyCzb2k1r7RtgFx1sj0jLB0DbRw9jN3CbBwD7XwBGUrLcU6O38cNMZG pLZwj7T0kNuKox39kxz9E63FMaYALHeViZfGyifGISDBMSDexkenR2+cAq6pzNIrwtwteLVT4Grn YDPUQHhZYy3U2eFcAuLt/WOtJDpzkYq8m1+kMCVjp8Dwl64DMzMzMzPzGzclEs5GzEEBgkIAzXmR yW/SM8eLHL0NOTy4UHPkQeCDW30BRq8rz+Xo6yQN4PP51nJQom+DcZrupa/QuE7jzBE2lCHFyBH1 dY5ivkkGv7yvHrAoRSFTf/UM1u9IT4T8Cbhqjf8of4t/CGCRwUDy+M/EPXKNW6SpJ2AZ4AKooi+n NxrBwr8ML7m5h9QU9gSxqixF2B3lpWZekSYe4Sbu4aaeUlx9fvzTS2aOHPcwU89I8ntMIg2OZeUt tfYMs3QLMncNNHcLMXUPN/GQmngpzIRqHJQcAjV4kEossSrS4NBm3koUMPUCHSstyTApz1UcJFEM xz8jqaVnuJl7qIkbjING4HTQTqD9i13I90sNJidufB2YmZmZmZnfhvWf9K+OG3F+DVsYgIZ8IBrl G/t1ZX54vpGxOro5QByZ+do6jW1cZuTu32mjfUdUa/Dr2s9ffy7f8Of4G/0DAAs2Iz9SLTcTysiS PqAlDaIPR1Xm5DsFXEkOa8j3CLxhMvLJPY5FYfoYWG7mBSvNvVQWXmpLMlUNCY7JvAk/mQnJtwZA oOStEF6RVp6RlmApshVV6UkOV0G/C8E+Ujkx10IubSAkQ47+7w1uxdU3x74AO2p+3JL+AfjTsSAP dMkzXf6kmJmZmZmZ36Zf+rD/u7eh2d/TI3b/To/Y/Ts9YvcfZOMaDBX+jf7BgGUqlJuKyEw6M+5L mIRaOOLjqIU8Caaz8EBUpuRNGOQXwjmjMHYh5qfOkQpVHMFwE9PIWZGZboY5T1jlxi25eXPkSw1k F6AV/RqF/rEdT04wpSgKWAai4mwoRnfhDvEik7SHPIGmz4OBvdyJWAD+CPkxwGJmZmZmZmb+wf4r AIswFo9K3Lfz6NgPT1fke6QGwCJLkuDpSmYmkHIvsaADYIAbsAv3hU/KOqRCUqcefWCSQ54t8kck SMeb+31AUjMpRmrQJ3gb0jSBJTEBOPLlBa4SejgO+LgEnQZIHj7SMcY3DbPMzMzMP2sbouL39Ijd fzG2YFNHmL+HfxhgcR4xSvTSVvJujJefX5Lng9wgEAdV3BcsjUawyPdLsSTcA8SRwYYviKJ+jswM NlCdnJt+DnMMx/ETd1w0iV/VHxomXx580WDQGzd7XV8nx1v68jAXEeh50YeGI0+QmZmZ+V0z5Qli PTnBxvNaRti4GPFfhSPff3eUGZmjb/Dr8l/d9D39PZvEzAz/FYBFvxHKp3lwMd7KmfwTpMX4uVn0 hVKUXQzluREsPk1GsOgYEgdYhJbIiz24+VucDVREDLTizD0ufIWr9HXChsO9YCx9JVy1qN+bWN8Y WhuHYtT87szMzMzvpEESBi7hup30qcUIqDKyoYzRI46RVulnhlCTSPuakkY0w7XE2FyTvtWkDA3j RsH8xe7kO+Z85kjTJr1SoZFf2YWZ+SX/VYDFmfyLh0cCDW/y748HrJGbXmOeZuhtiRyOmcjoFx0A MzbFKe6Xm0a5N0ZtD2rmQJBiE5/J1zPKLoyumJmZmY0CIAmbL4dEMl1VRWas6oFDb5QhnWQumNM+ s8KSvEkS5r9CZClQc+975L51zjGQHsXIl79IJfpqcSAesPSmfWOapmX05qCNvh6JS5Mjci/PfNF1 p/GffHAQvwaw6GkSoxn8rFyeHXnTI76yIzPzS/7rAYuZmZmZ+ZdqijXGZEPySYeZ0glXhocPjo3I S8CJkebpRJ/mEhyUkPJ07IrCEN8D57by5fVTYPm9yIHI0fm+sf5pBnkVOMEssiOtjSRIYb5JJJPn IUpvnEkBFNMDFhIcYPGn87Jpy7m2cXXyaEUq5/3KLszML5kBFjMzMzPzaNYDFg9bBC9ARXTkiTIN DArhvirEjVTpc+gmWowfKEKOoVpikqbEQ0wm7xLYUnAvzaFVcUj0ivk5HmQqLcqT+o0JifwaDJcw tNmwaRRTwBplEAsmgIUEV/+ITczM38sMsJiZmZmZR7GekzjWgcnzMhX38hr+6R6HSgryBSb+G9l6 uCEvMlRbCXhzD+xIPp0Iq58FS0yPQvaiw06EisixuKq454xk5ImnpReYxU/5wC5qCnykBmJDY1CM 24XPpxBGzNVjyCce7Smh3gb84nYZbT4JM/NrzQCLmZmZmdnIFEEohZCfByY/VGfJ/b6KjUhj56O1 89XBNr5aa4nGUqzWv/iGoI+lSGWDApIoe0mUA2c7H50199sblJm4r5Nz1qMSoSiB0kqktvXR2vho rLif09BTHZcvQYVkkyX3U2zcUz+ltVhtJ9HZS3S25Of8AXBcVaQZ9PvmBLDoKaASEJi1UGMrRiVa VMjl8BjHpUc3SuKgNj5qS5F+ohg3mQwt1P+O8kgb7z5iE/M7aAZYzMzMzMy8+QEeOmgE/iAzoshv 1VkLlS7+UWJpcrAuKzwuPzyuICQm31ed5RGeaOurtSA/hqawlag9wxICtdkRsQWRcYVwREyBvzLT NTAGu+ufJOqHr1A5QRbyu8L2Pmqv0Hh/VaZEkeGMwgAa7vfjbMQq16A4iTIzQJMjjExxBNUBrQQK JLAarMsNjc73VaS7BEZZi0hVpH5jwOJAB0BmK1a7B8f5KTNQvwtfP/1JY27SGJ31RfxiupW1SO0S FCtRpPsq092DY+x8AJdye4nKJTDaNSjW3ldrRc7oJZCiq/w8LW5uGfM7bgZYzMzMzMy8CVe9GPgh P6dhJSB0BUiSxufn16xv3Li5bWBX2+Ce5k27K1oHEgrqgSCOvho7sdI7LC46o6Kmtb99YE/H5r0b Bvc29+zKr+0IicpBAQATN2hkOBaBGyuh3EGi8pElxedUlzX15FS3B+mywDFWApmNUO4SEBURV5Bb 01nSuCkmu0YUkWgvVjqIVb6ylOSC+rUdW5t6dxXWdUbE5jr7a1AVx1h07Ip7GkhwR2EjUrgG6tD4 vJoNWVXtQVE59qQxciucmuFHjl+YEJKVQOngqwuOys2uasuraZfG57kHal391X7KVFVKmSK5TCRN tvNRU8YyOiOyLzEFtZc3Mb+DZoDFzMzM/E6bY6mXzOUryC+9EsBSOPpqQ6Pzqlv7D5+9dPXO/St3 HgwNPxi6/fjs9QcDe05llDT7RCa5+mlDtVlrWwdOXRq+9eiTq/ceX7h5/9jFWxs2H9CklQOVLDlu Mzoi6Erp6Kf1U6SkFdX17Tx8+urtzQdORudUOgdorYQyW5FCFJGQVday5eC5XSculzb1BKjTnSRq j8CoqLSyrq37Lww/vP740/1nrxau60Al9mIVcIrSlYUQ9KOxEWtsfVSOfiqxND6jrAGV9+w5FpVT 7cyNeKF+OxHwS4lmWAqAdEqkbcVKG7HSWqRyCYyNyV7bt/v4lgOn0ksbfGQJAcrkjNKm9b17q9dv liUUOfvrDIBF5mYJybsesUpGxThWM7qSzO+oGWAxMzMzv9Omj7ToYzLyhIvL5CZ0K8wFcmuR3DM0 NqW4fs+Jiw8/+eLu42enLl0/eHro9JXhmw8+uXjjYWvvLllcvndInDalfGD3yfvPvn7wyVdnrt7e e/zi4J6TVS0D4bGF9n7RZgK1Kf3pDjKUJbcUyu19NX7qjKyK9Zv3Hr/z6NOvvvnj6Ss3U0vXuQTr LABAYlWAMr22pe/c9funb96vaNvkB8Dy0/nJUovXdp68fPP5N7/77I9/vv3J1wO7T8SkVbgRhiOA ZSFS2/tGeYQkimVp/pqMQF26IjmvprXn1NXhA+evJpc2uIXEOPprBeFxPtJEj5A4O4nOSqS189F5 BseIZQmekXEOATr34Pi04pbDZ6+fvHSruL4zLDo7Nqti45YDZ6/c3XXoXEZJgygywcZHTUf7QFem ME6NfA9AD1jsQeE7bwZYzMzMzO+uyUALzwT88zLkgK7oj8laCBXWYoVImlBY13H2xr0nX/zq1MVr rb07yuo31m/YsnXfqX3HLzZ1b5cnFoqkiSlFDQdPX3/6+TfXbz/dtudUc+f2snVdsRlVwsgUK7HO RKCBCWBxA2PWIqVHWHxsfl33ruNDw48//fq33/zxHy7euJ1RVu8cHAXAspdoI6Jy23t2Xr379NiV 29lr271lSc6BMbK44g39+288fPbwyy9vP//0/qdfn7l8p3xdl6802ZbMRlfY+2p95elx2bUl9d21 HYO1nQN1Xf1b9x+9+fDZics308obPcPjfZRpCfk1WeVNypRSj9AkW59oz5AkdUpxZmVTbEGNWJXq HZaYVbL+1MVb56/drWzpjc2pWtcxeP7avc+//v3wvaftvTsUiQXOAVHc6Bd59Em/IMldSTJl7QVj vXLBmd8dM8BiZmZmfmdN4IBOY+fmJPGAZU5+o0xlLlJZiJQALGFkQsHaDWeu3QFgnbs23LnlQEnD pvyarrK67vL6rqT8Wj9VikSVDAg7f/Ph17/7h0fPvjp17tbOfWc29O7KLG7wVaTZSHSmQo2ZUGMh UOMQVgIyQCWQpqSWt/buPXXw3NWLgLLPvjx35WZmWb1LUJSlSOniHx2VWr5517Hr956DwWLz17qG xHmEJSYXNO05dhlIdurytd3HTl+89eDGvefdgweU8YXOvhpbsVIQnphSUNe7/cjpK3cv3X1y4c7j 87fu33747LNff3P22u2M8gahNFGRUrq+b/fm/SeL67r9lFlOfrH+yqziuq6BAycbBvbIUktFkSnZ pevPXLw1dO3u2ra+nOr12w+f+eTr3/3Tv/znr3/7p4MnLqYWrvMKjbMRKq28ZTAuIDcESOmKARYz MQMsZmZm5nfW5Gkd91U+Qgl00jcFLHP6W2RChZVI4RkSC4racfDU/WfPH3/+xZX7zw4P3d5y8Fzb pt3Fa9u1qcVieWJgVEZVe9/le49//Yc/f/71b+8+/vTWg+dDN+/37TqakL/OMzzJWqKz8aGvb9DC jr46ZCrSKrJrO0qbNvZu33v97sPTl65nldW7BUdbi5ReIXGZRY2HT165cfd597YjsqQS56BYP3VW VevguesPLg0/7Nq8s2b9xl1Hzt588MmBE5fTixoFofEuAVGRcQUtPTsv3Xp07/nXV+8/P3frIZaf /ep33/zpn87fuJtZ3iCWJUXn1Gw9dPbU1TsNG7eHROW6BsSG6nIbNm49fu3OwNHzUXm1ElkqAawL AKw7ta2bMsob+/YcffjpV3/6y79++uVvdxw4HZ9b4xESZ00Ai06Wp1BFEzTNAOtdNwMsZmZm5nfW rwUsMmubAyxLodzRVx2qzShb177v0PFrt+/d+/Srh1/+7t6nv7p859HeY+dq1veqU4sj4vOK6rv2 nrx48cbdkxeuHjh54fSVW7effHZp+HHLpj3y5BKRPM1fkx0ekx8Zmx8eneuvTPcMT/CKTJKo0yIT cmvbei7evHNqiAcsG7HKR5pUXtd1/srdSzce1rZuDlRneYTGazIr+/eduPnwk2PnrlbUtacX1nQM 7rl69+mFGw9rWgeDtdmiyJTkosbdx4duPf7s+MUbrX07q9Zv6tyy/9LN+5//5g/nrt3OLGvwkSXF 5tbuOnbhws0HzT07wqIBWDFhUbktvdvPDj/cdupSTME6Algl609fuHXh2t3ypm5lanHB2g2Hzlx+ +Pyrs5duVzT2BGqy7H2jyMtRCUiRiwZzM9wZYDHzZoDFzMzM/I6am8bOP9iijwityNsT6CYAlpID LJm9RCEKj1Un5BWUNTRv2Ny/+8TBszcuDj+8+/Sz+8++OHHxRvX6fk1aWWx2dWn9xpqW3oKq1szS prXtA0fPXb3z5PN9Jy/nVLXG59aWNnS39Oxo79vVtHEbcgJ12Q4BOjs/tY88qayx8/yNOyeGrmeU 1rsGx9j6aoJ0mc3dW68OPzpx7kZOWasoIlmiTCus7zxz/TaZCnbhenPH5srGjQN7jg4//uTesy/7 dh2PyqgK0uYUrOs6ceX2pTsP1/duVacUBKrTY7KqenccHH7y6akrNzPK6nG4uLy1u45fvHDrQUsv ACvHLTAamNWyace52w+3nrwUnQ/ASgNgnbpA5mCVNGxEY7TpZT3bD12+9XDnwTPxObWuwXEWIo0p rpL+YnKApSQXkAEWM2cGWMzMzMzvqPW/l0xogMcCCljc8BUFLBuxQhARp0ouSsqric+s0CSVatOr koubKls2bT9w8ub953effrX5wNnU4obozApwVVphnTQ2z0+Rrkuv7N26f/jBs1OXblW19JTUdQzu PX7y0q3z1+8cH7rePrhHkVLi6K9F/SJpYmlD59kbd45fup5e1uASEusQGKVMK+nfe/T6vSc7D5yJ y6gRhCbJEos6tu178Pnnv/nTnx49++LcpdvHzt24cufRF7/95qvf/eH4hRt5Ve3yhKKypt4z1++d uXa7pK5VIot3DdCFaLPrOjYP3X54/NKNjLIGA2BdHH7U2r87IjbPIzhWGl/QPrj7/N3H205d1gNW 66mLt85du1Pc0OWvSVckFXUM7jt/7f6WvSd06RWOAVFmQvK9SPI4lbuYdASLARazwQywmJmZmd9R 0+++kd8BJCig4Mzlc18hpA8QHf3U0oT8dZ1b+/ecqOvYGp1Z7a/O9FWkKRMKq5t6T1wYvvf81/tO Xy+u7yqu6+jYsr+ld1dS3toQbVZMRuWmrftv3X96/Py10rr2zNL6xu5tA3uPbTl4atOeY+XrN4XF 5jr4qW3FCh8CWF0ArGMcYLmFxLqHxiWX1h84d+XqvcddA7uVcQW+kckpRQ37z1z+FDj1zTcPn35+ 487TK7cf3Xzw5NkXX3z5zTfX7z9p7t4Wl1VZ3th9+tqdC7furWvviYzOkEiTtKllnZv3XX/4/PiV WxnljRICWLW7Twxdu/+sb9fhmMyyYHVqcn7tlgMnrz75bMfpq7EFdQCsrNL1py7ePH/tdml9Z6A6 TZlYCMC6cOP+tgOnYrMrXYOiLYVqc28N92OIHKQKyavhDYDFPTp8camZ30EzwGJmZmZ+Z839hB8x WSVPuzi0MtCVlUDm7KdWJhd1bT00NPz09OW7G/r2Zpc1x2dVZZU0dgzsu3Dz0fDTr7YfPle4tm3d hr5jF2+cvXavZ+uBsrrOpo7Nx89dvXnv6dZ9xxNzKkO16bLEQk1mpTa7WpVRFRxb4BYabyNW2orl AKyyxq4zN+4cHbqeXlrvHRrrK08pbULO3fO37tWu7wnTpIdiz+ZN524+uP/Zl6cvXxvcebCjb2f7 ph0dg7u2Hzx+6faDW08+23rwVHZZQ3Ft2+Gzl289er7v2Jnqxs788sbmzi1nLg8//9XvTl2/k1He IJElxGVX7T564d6zL09evN7Qvqm4urmzf+fQ8MOHX/1+z5nrcfl1EnlqZlnLiaGb567dxrkEK9NU 8UUdA/uHbj8+ePZyXk2LryLZ3kdn5a219NJaeqssBDILoRRLSwH56UaY/Izji+vM/C6aARYzMzPz u2k6ykJRQEG5iqcrDrDACtYCmYOPIkidVtG06cTF2/effn1t+PHBExe37T225+g50NWdT3519sb9 +q6B2MyiguqG/acu3Hn2xdW7T05cuHb+2u3hR5+cGrpV3dwTok518dM4+mkdA6IdAmPtA2Jt/aKt xGocwkYkF0fGF9d3nLhy6+D5y2nF60RhcRHRuU09O84PPzx84Xp+dUuQIlkZX9jWt+/C7ScoVtfR F5tRKovJiYzOlsflpRau695+6OKdJ0cu3qhs6sourdu0/cCN+0/vPP709ND1wycvXLx2+/mXv/n6 j385eXU4vaxOEhmrTS7s23H4/tMvHj3/8uzF60dOXrh86/7zX/3++W/+vOfk1fjctRJZclpJ4+Hz 105evlm6dkOwPFURU9Dau+fSvWdD9x+3b9mtTi12C4y1EegsvbUW3ipzodRcGGEuAGPJLV7GVuZ3 1j8BYBl+64qZmZmZ+acyeSDITW8HZtHhFvL2dgCWSGUmotPbFVYAIKHcLTBKlVTS2LX9xIWbN+4+ vXb78dDNB5eGH1+++/zklbsbBvfEZpX6y2KUCVn1Hf3HLl67du/J9XtPsDx9ebi9b7cupcQjUId6 rIQKCzK1S03MTQ8HjliL5ILwuMyKpm1HzvbvOxGbWy0Ii5fGFTZ079p/9nr3zqNxOVU+0gRlcsn6 /v37z1zv2LIvJrNUEBrtLFE5+ahc/LR+8pTsyrZtRy7uP3NtbftAQnZFydq2XUfOXr79+NrdxyCn y8P3b9x/cuPh8+1HzsblVnmH6IKVyeX1nUfPXB2+//zmnSeXb9y/cuvRzQefXr7zvHfncW1auSg8 IS6nemDf8e2HT2eVNvpFJAar0kvruw+cu3Zm+EHv3iNxudUewfHWAp2Ft9YcgCXgAAuYRX8PkdEV 848JWNxTas4MsJiZmZl/ahsAizIWN+7CA5Y5zAVqMJalUG4jVnqExCmSikvWdbZt2tW99VD3tqNd W4+u7ztQ2tCnTa0UhicAd7yCoxWJhcV1Xev7dndtPbhhcF9VS19MRqUoLMFepCRvMSXHfQFYtA2g LtfAKHlScVFDd97azpCYXNfAaF9VRlrZ+orWzRkVrYHaTLeg6EBtdlbVhsrWweSieok82d5HQd8r YS1UOPnpQqPzc2s31mzYll62Pjw6JzI2N6u8pWHj9s7N+zYM7GnauKW+c7CpZ3thfVdodLazn8o9 QCuLzS9e29m+ac/GzQc39O1u6trauHFbw8YdOVUbAjVZroExIdG5+Ws3FNd3KROLPAOjPYNilUkl pU29jZt2Fjd2RSYUOAfEWAk0Ft4a7rVhMtCVBfnB6ZcuMvO77PdecA8zMzMz8ztk/suD3INCfsSF f0TIAZbeCu4Hc1QugTG+irTwmDxZQok8sUyaUBYaXewjB4sk2Iq1lgKVtUgN5vCRp4XG5ksTiiLi CgLUmZ4h8XZijZX+oObk3Vr6ryiSI5KZXrY+Ko/QeH9Ntq86yyU41tpH6RgYJVamB0bliRXpTgHR Nj4q56BoiSojSJcrkqY4+GqtCMrIyPM4ocJKrHQKivFRZgTF5EtUma7Bsc4BUYLIpOCo3Mj4ovC4 wmBdTqA2C6u+6kyXoBgbEfldZ5eAGIk8PTymQBpfFBGbH6zLCtJlBUfnSpQZToGxNmKtS1Ccnyoj QJNJfq9QrLYVqd2C4vzVmWFx+QG6LHcygUxrIdCYU8DCiaBJuFYvLu8L02v7qkcUY/6F+T16a327 0e0w+HX5xjYu8338LfsabzL4dQWM85mZmZmZv938wyz9I8IX5uiHf0sWl8bSSqSy8VHbSTT2vjp7 3yhbX52NRGfto7EAjXGFSXmh0tJHbeOrsfXT2vpqUN5KhOBMhse4ETLO5CeZ+R/vozlkHEukspVo bXy0loTtZBYiuTXqkWit9TmWJIeUsRZrAHPckziZGSyUEwQUK60lGhtfLXZBedJaIJFEZ4d2StBO ko+tKGMpJlvx4WcpVFuLtVwZnS3ZUY36bSQaUkakNheoLYVov8bWR4O2ke8DemMXXAENThzNQP0W gEXymgbypgbubVjcab5ykYn5K0A/d43SI4ox/7L8noWX3GD66o5RTGY76v1KvpXeo5f5PjaqZ9R8 mnjJL5cZmfmyX5yj/vUknF+cOEzHyZmZmZnfEeNjHkxA5l1h6U2Jxxiw9Dykt4EJSG+W5ABxADdy M6HMVEAt56wwFRKbAaQ47NCbKy+QEYOK+FWyCUfnSoJXQCpohtSMn8xECQZL7IUcGUDQzEvFzXmi VdEaKLi8MJ22T0BKP05GTMDOcFCcNY5Fj8iVIcyHc4HpNaFb+d25S6Qk5nP0NiJRmFyckZ8s3GcQ GSbkRwqN08Z/Dubv75evMEw/01/3Wf+9rP+70H1f+EWdP5wT3iPVvdh5lOO9Fl+4QSMr3voyBr8o 9krOq+YK0KpelCemq/pMQ+GXd6R+sbthq970RPjTMc6kJ260lZmZmfkdMaUQDiZeWI8OHC7ouYGm CbvQN2YRK8xJDeQ5nZ6ZyGASxyijV8h9vY4+16MmhMcdgisAZuLMwRbFKRRQWfCApccpIA4PWFyF JJKjMSrY0ltpMMUXVI5PBP1x5Zb8U0X+0DiovpH0HCl7vSAwI3OARRiLkiifb0EIkuyIsyYJelBc E/1HKvzyZ5C+wMg08w+34SIbf6y/yCSX15A/kiJG84tqDYcw5Lyo9oeZPCIktxln/Z+cN59JWka7 BeTfKzHZqr/NuE1c6/kCxmnDVpLQF+bS+qr0ZYxNa9DXQwu/VAD3GHkz3sslDTbkk8IvHUhv0v6R Z21YNfh1+czMzMy/DOsJg+cMDjV4pDBKEHPBExGVoAyNwMQ0n5ukpacNsiOpjWwlJnsR68OvHneQ poVJGSFAigwmceSEHEo52IsAFrcJJfXcoz80zEVp7sOF2uhw5AQNB9W3kJjPJMelJ84dka+Qr/ZF PS9toozFpQ1bkaYN4y/piE8N9jnyI5heZHqdDWnDH9rI+vJGOSPLcPvSYn+73+PB/FvN/UM0pF/k cyzPm/zz4kaVDasvMkmHRr/K/YvU9wNeNpfJ78Ll0KWpUWGuhpcL8zcA2YUsucPxZYx2oTZkMjMz MzO/6lFDpSGEjtjE5Rgi8IuPCYNH3WuEjSt5ZZOh8u+uBzYub5Q5ug0FXvWIkvC3FHg13ziH+cf3 qH8aYxsKGJcx/OMx5Pztfs/EI3JUrzFKm3rCUhOy5NMGI9OoGM3UJ7w4o4xRVa/aUN5Ev5cZ2Qub IvgytABXm5mX7KUK6S6caUtebqG+GF/45VVmZmbmd8UIp/qIyqeJ1xiZ5pgiihIjYcihJvlGFRLr C7/w6wrQql7n1xR7sbvBxpW/6tcVM+QbbLSVP5ZR+kV79ObzXy0war4+TWzYNGqOUTOY377BAMYe sZXzSGz42/zeUkuvUb3EgktYeS23Eax2lJi7BVp5hFh7hlrBHiGWHiFYwmYuAavsfFbaitY4+lq4 BVl5cmX0Wy3cg02c/LB1mbX3Mitv1EbrXEbsvdxKsNJGtMbBV185MRLmroGok+xi7b3SToQaSM1c hdi02kGywka43NobSxzUzMXfxMmXHIKrH0u6CxqGmlGGHprY0gs2nCAzMzPzO2NPzsbp0b3MyKPl GCr8nuYr+atsXIOhwjfuV4/1Zqy/Yt+WY9QM5jfgVz/iuc9976WWegzQm6cRWuYlOEHhF5v+Rr83 c95Ho3oWPP+jOQuWLl5hauviFRShUsUka+PTtHGpmtgUTSyWqQpdgiQw0tzGZZWZnau3X7giCpu0 cWl0qzomOVIZ4y0JNrFyXLBk1ZyFS2d/sAR1wrM/+GjOB0vmLlq+5GNzRzdRiFSDwqgZVkYlSoIi TSwdP/jo44VLV5tYOaCGCGW0KjoZhwsIUzi4Cpeusvjgo5VYOrqLfAIjXL19V5hYoTbUj+VKUxsP UQAqQcklK83nLlyG/NnzcWjOr5wpMzMz8y/dizkbp0f3LCOPlmOo8Huar+SvsnENhgrfuF891pux /op9W45RM5j/VuPzfc4HS+cuXD530QoskcZHP82Zh5xFywEDWM77cMX8xSthwgwLloIN9HjwkVF6 yYjK/zq/N2HCpFE9EZ44eeq06cuWLY+Uyto3dBw6fOToseOHDh89ePDwwUNHDhw8vH37zrKyCqFA 7OTkkpyc2t8/cPjwUZgUOHj4wIFD27btqK6pDQkN+3jV6pkzZ0+aPBV1Ek+aPHnyVOSYmJpFR8d0 d/ccPHSY7HjoyI6du1Cnu5vnokWLV61eg32rq2tRDyrcu3d/Z+fGlJQ0Fxe3xYuXmJlZ6HTR2JqU lGJtbYvaUOesWXPs7R0zs7Jr165TqTWrVq2ZPn3G5ElTDJ40aQptw4QJ8MizZmZmZmZmZv7ZGR/u AIDFHy1ZsXLVRx8tnT37/WnTZmAJWli5ctXSpcsXLli0ePFHH3+82sTEbM0a06XLlr8/d/7UqTMM VMAZabI6ovK/zu+NHTN27JgxeiPNexw8dtzkSZNXfbwqLS3t/Lnzn3322d27d4eGhpA+d+7c2bNn Dx86vLZ2rUTsIxQI69bVXb9+/fHjx1ieP3/hwvkLV69eHR4ePn/+fGNjo0QiWbhgAZBt/Ljx1BPG T5g5Y6azk1NdXd2NGzeePHly88bNCxcuHjlyFHV6eXp9/PHHfn5+2BfHuj08fOvmzVu3bl2/dn33 7t0pKSm2NrYuzs4lJSV79+6tr6tzc3VDbRMmTJg9a5bAW9De1n5g//78vHxLC8tZM2bOnDFjzuzZ c6DZ+P/s2bNmo/DUKVPRhnFjX5wyMzMzMzMz88/BI7kFhLVkyRIfHx+VShUQEGCyZs38efNXrVoF kNBqtCEhIS4uLiKRSKVUxcfFxcbEhIeFASTmzZ03ccJE0A5gYPw4TlzaUC3nkcf6nn5vzJgx+I/6 RSW0nnHjJk2evGr16qyc7EuXL925e3dgcKCktDQnNxfOzs5OTU0NCwuztLLy9PJqbGq6cu3q6TNn 1re2FhQV5hcWrqur27tv363bw0eOHU1ITFz58ceojeercWQJ5vGRSAYGB+8/eHBx6GLPpt6atWvz CvIjZVIzC3NzS4vk1JRDR45cvX599549qLa7p+f0mdNXr1/b0Nnh6+eHg1ZVVx87fhybPDw9Z86a NWHihFmzZ4vF4p7e3hMnT6KptnZ2S5cutbO3F4nF2MXP3x+W+Pp6enqZmpqiAWjGS2fNzMzMzMzM /Hftkdwyduy4qdOm4RMf+LF565b6xoaAwEAzczOJn+/aunU7du1saGqKjY/PzMrCpta2ts6urub1 LTGxsSZmplOmTiVMBaoaB+zR05HR4UYc6/v7vffIznqPhcdRg67GjB8/ccqUVWvWZOXmnB+6eOrs mYysLFcPDysbW0trGwsrKxMzsyVLl32wcKGLm1t9Y+Ppc+d6+/uVao2js4utg4OPr19ZRcWFoaHz Q0O5+fkmZuaTp04bO34C5/HjJ0xcsHCRXKk6fOzY42fPjp861djckpmTg91d3d2XLV9hbWsLSjt1 5szREycKioqDQkKVGs2Gzq6hK1e2bN8eFhkpEImqa2uPnzzZ3tEhEInnzv9g6vQZ8xcs9AsI3NQ/ cPL06dKycmcXVxdXt8zs7M7u7sEtW7Zs27Ztxw7s3trerouOXrV6zaTJU8aQ8zWcOL0IL10KZmZm ZmZm5r8Xv8ItY8aNnz5zprunZ1tHx7Wbtw4cPpyQnOzh5R0dF7d3/4Hb9+7t3LMnIzs7NSOjsLi4 rLKyq7t79759tevWgTdmzJwFJkENBHvGjXsPfulwBiQgB/phfqmhpK38Bu5g4ydNmbpqjUlWTu75 i0Onz57Lzs318hbY2TvY2NkDsz5etfr9efNnzZnj5OJS19h45vy5vsFBTVSUq7uHk4trQHAwAOji pUtnz19ADWtMzXjAGjceBtlg9/TMrMtXr/76t988ePT4zLnzu/fsbWpZr42KtnNwtHcgU6kOHz16 5Oix4tKysIgIjS6qvaPz9NmznRu7AwKDvAXCmrVrz5w7t3nrNmxycHK2sLJ2cnaJjU/YvXff2fPn gXcgP2+hqKqmdv+hw+C/S1eu3nv48Pmnn166cqW8otLG1m7KtOljxo5/b4z+cox2KZiZmZmZmZn/ Xmz8Sc19WHOANcvT2xt4cOvOnROnzxSVlIRHSvMKCo+dPHX/4aMdu3drtDoATEBQcGp6Rm9f/9ET JxpbWjw8vWbMmg0yIczDzY3ixlxec6wRm77TIKyXTMbByPgYN2I2fvLkKavXrMnOybl85cr9Bw+2 bd9eU1NbUlJaVFyck5srVyjMzM3nz//A2cW1sanp+o0b5y9c7NrYXVlVXVlV1dbeDjy6cevW7j17 NFrt0mXLJ06aTOiKTO4aP2XqNHMLi4KCwotDQ598+um9+/evXb9+4+bNS5cv9/X163RRbm7uSpWq f2AABfYfONDZtRHpEydPHjp8OC+/wMnZ2c3do3bt2mvXrqFtPZs24YhoWFVVdf/A4I2bt65du15R Ueno6GRpZSWVyXLz8qqqq7t7es5fuPDk6dMzZ8/ipND4yVOm4GS5a8ed+8hLwczMzMzMzPz3ZONP au7DGlQ0Y+ZMTy8vgAeY4eixY03NzdnZOQ2NTUeOHrty9Wp//0BQUPDyFSscHBzTMzJ27tp1+syZ +oYGVzc37Agm4Z8M6v1mqGBUcY8aCWNNnjwZgJWTk3Pjxo1vvvnm0ePHV65cuXDhwvnz548dOw6o 8vHxWbJkiaura0tLy8OHD7/88su7d++BlG7fvv3o0SPknDx1qqS01MXFZc6cOePHg66IxpGap6xa tUqn07W3t/f39+NagJb6+vqGLgGxLjc2Nvr5+QUEBKxfv/7W8PCzZ8/u37+P2h48eLBnzx5dVJSp qamzi8u6devu3bv39ddf37t3H3tduHgRO6PMb37zm7t371ZWVtra2i5YsGDFihV2dnaBgYHFxcX7 9u07ceJEU1OTv7//wkWLJkycyD0rpZePiYmJiYmJ6WcmfIjPmDHDw8MDH+6HDh3as3fv4ObNG7u7 N2/evHfv3qNHj3Z2doIoli5damJiEh4e3tDQABgAadAJ3OM4OKEwQMXX+5aEA+B4AKw1HGBdu3YN 8HT16tWDBw8CcXbt2oV2l5aWenp6ffTRR25ubs3NzWCdJ0+eAHQuXboEugL3gIo2btwYEhKyePFi VEWm53NCYuLEiUAf7CiXy6VSqUAgAKWp1erBwcHh4eGdO3dqtVqVSgXkAqvRbyOiZqSPHTuWlZUF YMK+AKw7d+4Avy5evHjgwAE0bP/+/UNDQ59++ilKVlRUWFtbz5w5c/bs2bimOAoaiZpxZUNDQ5cv Xz516lS05Me4mkxMTExMTExvR/gQnz59uru7O6hg27Zt/f394KfTp0+DWAYGBrZv375hwwalUgnM cHBwQLH4+Pju7m7AANhj1qxZhtEf6MdAAnoMMoK1ejWABgRz5cqVtWvXoomgEzATYBBtBQ/OnTvX xcUFJAiyAd+Ul5cXFBT09PSAh27evNnV1eXv7w+WAlEZA9akSZM+/PBDnJtGowkLC7OxsVm2bJmX lxcY6MaNG7goGRkZqAfgCVxDJbm5uQAmIBSO0t7eLpFIUBjtwerhw4eLiopkMhlahWVZWdnJkyeR j5agWjRvxYoVwcHBtbW1W7dubWlpAdJ9/PHH06ZNM1xTerIQf/JMTExMTExMPxPh4xuA5ebmVl1d DXICkACzwC1ghqamJgBJZ2cnSCYtLS05OVmlUiENrkBhwNaMGTMonGBJE28XBjjYICNYwKBVq1ah KefOnQPHqNXq5cuXA1ne5zRz5swpU6Zg6ezsXF9fD6xpa2sDeNnZ2UVERCCN0zt06BDOZ82aNXS4 iOAM/4iQjI3FxcXhtHEtFAoFcE0qlW7atAmAtWvXLhwUSHThwoUzZ86UlpaC6rRa7caNG69evYoL Fx4eDjirqanBQZHp5+e3ePFiNOmjjz4CZm3evBnoCtKyt7cHSwUFBdXV1e3evRtXOSkpCa0F2+GP Ycx89JT582diYmJiYmL6mQgf39OmTXNycioqKlq3bl12dja4Yu/eva2trTk5OeATYBYyKysrN2zY 0NLS0s4pMTHRzMwMGEMxgOqtwwBqp0cCYNERrLNnz+7btw+UA7qaMGHCePIuK14gFZwVCObYsWM4 DXDS/PnzsVd0dDQ4CYyFMxSLxfPmzcOOtFqIjo2lpqYeOXIEZXp7e8vLy3Hm58+fv3TpUkNDA2AO XAWwA28NDg5WVFSgckAeVlE4MDDQ29sbgHXixAmQnKenJziPvGh09mwfHx8UAHgBsMBSQFrsi/Zf vnx5YGAgLy8P9CqRSCwtLQFkBsZ669eUiYmJiYmJ6S0IH9+AClNTU6VSCfYICgrS6XQFBQUxMTFI Y5mQkACA0Wg04ArgSlVVVVJSEnDFQCaogWMTHgYgvuo3K9SLY1B4QotXrSJvcj969Oi2bduANXPm zKFEYhCw0cHBobq6ev/+/Wg00mAdsAuajlWAzu7du+Pj44FT4ERaLYRTWrBgQXBwMGDo+vXrN2/e BFcBnihOgYFcXFy0Wu2WLVuwaXh4GHh09epVpI8fP46rBnJC/WCygwcPAlRBUTNmzAD2zZo1SyAQ dHR0HDp0qLCwEGUCAgL6+/ufPXv2+eef40DYHVSLAvgbrFmzhqIrvZoQfwmYmJiYmJiYfg6iH98A AIAHPtbNzMyWLVuGhJ2dHZBr+fLlyLGwsEACHOLk5OTt7e3u7o7MuXPnTpw40ZgBRog/wBsUrReH BAbRd8/L5fLW1taamhoPDw/AEyUkwlacwChoaHJyclNTE5bm5ubTp0+fOnUqzjAyMrKlpWXjxo3I t7S0RD4d+sJeWKIMTh5o2dXVdfjw4VOnTgHjenp6QGNWVlaLFi3C1UlMTOzu7j5y5MiZM2fAajt2 7CgpKREKhWgVDoSSzc3NmZmZ1tbWdE4VMMvR0RFoheMCoWxsbEQiEQjs9OnTALjz58+jHjAWGC4l JQVXHHvR9tCz5i8BExMTExMT089B9OMbAgNM5gRswhKMgSUwBpQCIYFVfOiDE0AjSKP8qJ/+NAfi 19+gaL0EncaOnTBhwpw5c4ApISEhvr6+K1asQCsJXnGiZXAmCxcudHNzCwoKcnV1RRqngR2BYkBI f39/mUwmEAiARDgfw14QfaIHOAsICIiKigJLAYkCAwPBPeBQXBoskcZWQBgQLSEhQSqVgp8WLFiA a4Sls7NzcHCwp6fnhx9+iIOichxi6dKlIDDko+TixYtBrGgYKk/TC1XpdDowrGEv2p63cjWZmJiY mJiY3qYot/xQ8Tu/In7zWwUswlDcIBYwaNGiRQAaQB+oiOYbhBzgzvz588Er8+bNA4HRYSrkgxPB W0ArikSG4SsqpAFnKPPBBx+gzPLly7FEGkdBPgpjiTRywExgu2XLlqEZ4Da6FSw1d+5c5ODQFPtQ J/JxIOyCfKAhKA31I43dV+qFNCo03guiZ81fAiYmJiYmJiamNy4DYFH4oKwDoAGRYGnMWMgHxAB6 AGGzZs1CGlvpXtiKNAoA0SgS0V3oViqsIt9QDEKaljRsNWxCwngrRLdCSNAcCFtRzFASCeyLZkO0 HohWhcKUq6j4k2diYmJiYmJieksCcFBegYApgJK5c+cuW7Zs8eLFwCnQCTKBLB988IGZmZmTk5OL i4uNjc3SpUtncJPNDTvSBNWI1RHC1m8RX+gHit/5FWEThSqD+NNmYmJiYmJiYvrb9Tq2QL6BUQBS ixYtcnNzk0qlIpGIzqaimV5eXklJSWVlZRUVFTk5OaGhoatXr54+fTqFGINobRzbvBDdBCENJjOI bjUIBQgB6UV3MYgWMOjVAgbR2iCkaVUjxJ85ExMTExMTE9PfqNeBBfIplEyaNGnhwoWenp65ubkt LS0JCQmmpqZAqDlz5jg6OqalpTU3N7e1tbW3t3d2dlZWVvr5+dF57hMnTpzCCShGH9jRp3U0c+rU qViiDHKQnjZtGlbpwBgVB0W8OP75NhkXo2nIOD1CtKSx+NNmYmJiYmJiYnobosBBQQTEM3v2bFtb W3BVb2/v3r178/PzLS0t6ex1oVAIwMrIyFCr1VqtFnTV2toaHR29atWq97mXqpuZmVlZWa1Zs2bB ggXYBZnLli1bvXq1ubk58gFqSzghYW1tjXzDSykg2ozXiW8rJz7rDYmvlImJiYmJiYnpDYpyBhBn HDeHff78+e7u7snJyW1tbdu2bcvLywMbUVoCaXl5ednZ2a1cuRKERN9KlZSUBCBDmfDw8MzMTABZ YmIiUAxlUD4iIgKsBiZDPYAzpVKpUChSU1MLCgqQ7+bmNm/evPHjxxuDDm2PsfgNr4jfzInP4sRn vSJ+Myc+iwEWExMTExMT09sQ5Qw6jATWmT17tqmpqVgsBg+1t7dnZWWBk+gTvTlz5gC/UABCJiCs sbERmAXqAjbV19f39fX19/d3dnaCqJAZGBi4bt26wcHB3t5e5G/dunXTpk0bNmzo7u7evn07clJS UnCsyZMn//igQ88a4teZmJiYmJiYmN6gABlAKzoLCstJ3HuwVqxYERERAWbKzMykgDWBE51o9eGH H0okkqKiorKyssjIyICAgJKSko0bN9bU1OTn51dWVgLLfH195XJ5V1fX5s2bkYOSIKqDBw8Cv0pL S0Fm4K2qqionJydUzkCHiYmJiYmJ6RclY8CiCVDU3Llz/f39165dawAs+nU/4Nf8+fNBRfHx8QUF BSqVytnZOSgoqI5TeHi4i4sL2AtydHTEanNzc3V1dUhISGBgIDCrr68P7OXj46PRaFpbW7HJzc1t +vTpDLCYmJiYmJiYfmkaAVhgqTlz5vj6+tbW1mZkZBgAazL3HiyQk1arzc7OBl3Z2NgsW7YMKNbQ 0FBWVubu7r548WLkcG9QXwmoAkKlpqba29tjL6AVikVGRq5ZswaMhcqBXNiFARYTExMTExPTz1uj ogwdxDIIjAXA8vPzo4BlYWExlfsNxUWLFnl6eiYmJhYVFdEp6h9++OGCBQskEkldXR1YCkxmYmIC 6nJwcLCysgoJCamoqIiLiwOiITMtLa2mpgY0tnTpUm9v76qqKmxlI1hMTExMTExMP3t9H8CCZs+e TUew0tPTAVhgoHnz5oGuCgsLN27cWF9fD2wSiUQgp48//lggEJSXl7e3t2dnZ2u12tTUVEAY+Ewm kwGhYmNjUQMAC/kUwpYsWeLl5cUAi4mJiYmJiekXq1fpaty4cQAssVhcVlaWlJRkZmY2c+bM5cuX azSawcHBEydObN26FYwF2IqOjgYqOTs7x8TEtLS0dHd3d3Z2dnR0FBQU+Pv7h4eHowyQy9TUFCiW kJBQUlICLFu8eLG7u3txcTG2Yl8GWExMTExMTEy/NI0KWDNmzLCzswNRBQUFLVu2DAy0dOnSyMjI xsbGgYGBjRs3AqfWrl2bkZEBYFqzZo2TkxMYq7q6uqGhAeQUERFhbW3t6uqqVCp9fHzorCxUhQrt 7e3nz58P3lKr1dgK9poyZQoDLCYmJiYmJqZflIwBi6YBWJMmTVqwYAHoB2A0a9Ys+u4GExMTgUAQ wMnf318ikQChUGDOnDnz5s1DYXd3dxQAbK1YseL9999fuHAh2At0hX1RBiVRBtVOnToV5VEbtqLY iBeNMjExMTExMTH97AW4oVxFExBlLPrKK2gC94uBWAKMAFtAJSpg04wZM+gvD6Iwts6cORMFkIk0 cujPDqIGpCEkaD6ICku6CfviiHxTmJiYmJiYmJh+MaJQRQWWgozTEF2F+HUj8RtG2wTRt2cZy7gk 0oyumJiYmJiYmH6ZMoxaGYtAk5FQhhZ7VYbd6SoVVo3pis/lZJyDfflGMDExMTExMTF9lzge4eGB pilRvCq61Vh0r7ei19WOdlDuMRZtHxV25FOvpF/dxO/PyZBPRVcNQg7fAiYmJiYmJiam7xLFCWjC hAnTpk2bNWvW7G8VCqDYxIkTQR18FW9DaBCfelnIp8QDvUpF3ynj8kgYoxVE86lGrPKHZ2JiYmJi YmL6HqL8ALpauHChs7NzYGBgaGho2GuETSiAYij8dqd902bxKy+LbnpV376Jil9/Ra8C1uvEV8TE xMTExMTE9K0CNkybNg3YVFlZuW/fvpMv65SRsLp//34UQ2Hs8hZ5g4OZH4Nm6IFGFV+CE5/FAIuJ iYmJiYnp+wnYMGvWrICAANDV7373u3//93//DyP9p5Gw+vvf/x7FUBi7vEO8wcEVEb/OxMTExMTE xPStGsv9pl9ISMjx48f/7d/+7f/9v//3//1//9//bzQhHwVQLDQ0FLsw3mBiYmJiYmJiGl2vAhbP U6+IAtaJEycYYDExMTG9I0KgH+Efqr9lXyamn6sAScaA9a//+q//9//+X4DUqMImFEAxFMYu2JGv hYmJiYnprxaZf/D6Duu3b30b0h+RGoF+7HtjjD3mhV+Qk94j88fiU2bMmHFcPTSHiemdEG4iA2Ad O3bsX/7lX/7P//k/AKn/N5qwCQVQ7CcALP0Nz4uujiq+BCc+ixOfxcTExPR3Jj5IvSxEWCq6yhd9 68KByMFhPVqNIx77OhuDl1FJmkNqGAe6GjNmPBJ8hYyxmN4NkRuJA6zg4OCjR4/+8z//8//+3/8b IEUxy1jIwSYUQLGfDLD+ChnCk7H4SpmYmJj+DsQHJk4EqcaOnThx4vTp02fOnPn2XzxIiOpl82NO Y94bDzAibARTbBoHjyceSzyGeBxnbhc+TTJ52OKoiwMs0NX3GcT69q1MTD8n0duZAtaRI0f+8R// 8X/+z/8JkBpV/+t//S8UQDEUfruAhWbxKSMZQg9E4pBefNZoIMVv4MRn6cVXysTExPRTiwYlPlRx dLVw4UJHR0eBQGBjYzNv3ry3+eJBVItQ/pLHvAe6Gjd2zHhiDqQoUQGtxoybOHb85HETpo6HJ2I5 edz4SWPHTUCxsWPHUb9ArhfjWNQ4lsGv6tu3MjH9zERvatBSUFDQ4cOH//KXv/yP//E/AFLArFeF TSiAYn9HgMWvc+KzOPFZRhrx5ne+UiYmJqafWjQoQTRSTZs2zc7OLisrq6amRqVSrVy5ctKkSdjK l37DokBDAYhwFWdEd8RK0hwCTBxXjRk3eez46eMnzpk8dcHM2UvnzF0x+/3lM2YtnjJ1/sSJs8aP nzoO7EUZiwZb7D4GlEaHryhdfbtoS6iZmH72onc0BayDBw/++c9//u///b8DpLCkCWMhBwUOHTqE wm8XsEYVbeur4n7whocniK6O0HhONI0yby1UMTExMf01QlCiIQ4xigJWRkZGcXFxYGDgokWLJkyY wJd7Y3pBM/p56XTgajxnSldkKIobxpowdsK0iVPmz5i14v355ouWOK5cI1hjLllt5rPsY68PPrSb NWf15KkLx02cMXb8xHEItOMJYmExfsyEcWMmcA8ZfxBjMTH9EkTv6FmzZuEuBmD96U9/+q//9b8C pP7baMImFECxnxiwDGFo4sSJU6ZMmTp1Kpbo4VGKQubkyZMN+XSJHEQoSle0Br5SJiYmpr8PIS7R 4IZotnDhQnt7eycnpyVLliCCvYWQRVGGQM8rgEVGsEhTxo0ZO2Hs2Injx0+aNnXGogUfWq02E1nb hzm4qVwF0a6CWCfPGFtnjal1xLJV4rkLrafM/HD8lJnjJk0cN2Hs+HHYddzEMRMmjJ04ljxe5OZj MX5iepdEb2c6gnXgwIE//vGP/+W//BeAFBUPVnoh5ycDLHK36wELAi2BChF6TExMzM3N16xZs3jx YuTMnDkTvb3Vq1dbWFhYWlpiia1Y/fDDD2fMmIG9sC+tCuKrZmJiYvr7EOISYhQ6imCs6dOnv50Z 7ga0gsnAEodWFLAoY+mD5Dgg0sTJ02a9P3/pitWOzh4RAaGp4Yr8CFVRmKIwIDxfFJjtLk5z9Eyw clavtPD7YKndjPnLJs2Yg9aPHz8OPdqJY8eDtTjA4gaxeMZiYnpXhJsXtBQYGAjA+sMf/vCf//mf YKxRhU0ogGIo/GP/VA6939FWCJw0d+5cOzs7hUKRnp6enZ2dkpISHh5uY2MD0hKLxcnJycXFxaWl pSUlJYWFhampqaGhoSAtNBqRi1YF8VUzMTExvVH9FRGG7gKNM5rSQCMezefLGYnmQ/z69xIKw/St CuQrftzDO8M7FIwGs8jUq8mTprw/f+FqCxtvSaBOF1+cntOYkdeSnNEQnVCj0FWEyIpFQbnuPulO gkQbd42JffASE4/3F5lMmT5/wsQpE8aTpwY4jbHjxnFz5ClgMcZieoeE2xPgYfgtwn/7t3/7d070 twiNhUwU+Gl+i5ALIzxgTZkyxcTEJC4urrOzc+vWrVu2bNmxYwfSyEHLwFto4pUrVy5dunThwoWL Fy+ePHmyt7cXW01NTadOnfotAYuJiYnpbxeNMBC/bpRjEL+BE5/FiQKWga4gfsPrd4H43O8WSnID VxStiEFXE4hBP5R/wFrjxrw3buK4CbNnzl5pYu7tFxgTl1SeX9JaXNmRV9yamlkfk1CliiqLUBb7 h+cLArLcfNKcRcn23rFWLvKV5uK5Cy0mT5s/fvyU8Rxf4ZT0gGWYifX9G8zE9DMW7k3Qkr+//549 e37729/+y7/8y79yAmmNEDJRAMV+MsCCEHemT59uZ2eXl5fX3d3d3NxcX1+/e/fu06dPt7W1JSYm NjQ0XLt27cGDB8g5cOAAljdv3rxx40ZfX19oaOjChQsncF94hviqmZiYmN6oaIT5q8WDlZH4Dd8l /vDfJgo3+rErClhjQFcUsPQPCQkVTZkwaeEHC21d3KQqbX5WXlNhWXtOUXNq1tq4pCpNTJlCWyxV FYXKCnxDc739s90lmS7idEdBopWrapmJYObc5RMmzhhHXt9A3tqgf0TIAIvp3RLuypkzZwKwQCm/ /vWv/+mf/umfOYG0RgiZv/nNb1AMhbHL97ud/yqNWjUyEWgAWFOnTl29enV4eHhUVFRwcLBcLu/o 6Lh8+fL27dtzc3OBXBcvXjx8+HBhYaFGo8nMzOzt7cXWM2fO5OfnW1hYvJ0Zo0xMTEwviYYsLI0T BhnKGERzqPisV0Roi6vKkDDIsMpX8VqhgNHzwRcmDwdRDSpCR3bsxBlTZ6xc9rG3yC82NqkiK78p PachMbUmPqU6MW1tQtra+JSauOSqmKQqZVRZYGShd0COq2+WkyTdThC32i5w7uI1k6bOHD9u8rgx E8fSbxHChK4YYDG9KyK3E/ctQj8/v127dn399dd/+ctfwFij6h//8R9/9atfoRgA6+2OYI1aNW0r AGvixImzZ89evnw5MMvU1DQ0NBQIdeXKlcHBQeBUU1PT6dOnkRMYGLhy5UorK6vo6Oht27aBusBe bm5u06dPf4tNZ2JiYuJEQ5ZBWP128bsZid+gF1+REWBBdBNkWOV3/jaBpQyARWELexGT8asx48aO nzBp2tz5i2wt7cOCItLjUquTMtdFJVSqY0oT0moLK9rKajuKK1pLKtdX1LbnlbRo4yv9IvK9gnJc AzIdfBLNXcMWrbSaNnPehPHTxo+ZPJYMj5Hnjnq6YmJ6J0TvSgpYO3fu/Oqrr/7hH/4BjAWWgpAw pCGkUQDFUPjHfkQI0bbSCQoTJkyYOnXq/PnzHRwccnNzjx07du7cudraWp1OV1dXd/Lkyc7OTm9v 7zlz5sydO9fLywvUdfbs2a6uLoFAMHPmTNTDV8rExMT0doSQRUXA52XxG14Wv9vL4rfp9brdaT6E NL/nt2kEYGFVn88Nbo2dMHHG7A9XrPZy8dKFKnJ1iVW6hCqppliqLkrOWFtd37Wuqauksrm8Zn1T e2/d+p7U3IYwdbE4PNcrJMstIMVBoFpl5TF73tKJE2aOGzNlzJiJ3EwvBlhM75bojQnk8PX13bFj x5dffvmnP/3pz3/+MzDrVSH/iy++2L59+08JWBAYC4CFRltYWCQkJID4Ll++PDg4qFar0bLq6uoT J050dHSAq1BmxowZTk5OYC8AVk9Pj0gkYoDFxMT0Iwghi8o4cE2cOHHEHHYqFON3e0W0EmPx+xiJ 38CJ3+3b9DJgvYAeJMimcRMmzZ63xMRC4iGKD5LmyaPKpLqyYHlBmLIwOXPd2saudQ0dBcX1xeWN Te3dje29WUWN0ugSP1meOCJHEJLuLom2dPCdt3D1xImzxo6ZPGbsBPaaBqZ3ULgZcW9SwNq2bdvn n3/+hz/8AYw1qv74xz9+9tlnKIbCPzZgcXGDDysIT9OmTVu1apVGoxkYGLh06dL+/fszMjIAUm5u bhUVFQCszs5OgUBAR7CEQmFra+uFCxe6urq8vb0ZYDExMb1t0ZBFRaPW1KlT582bt2DBgtmzZ9MX IxtjFi3J7/yy6CYIxegQPpbGMuwOfXtVeo0ArJcZa+yYcRMnzZm/3MTK31WY6BOSGyQvDpIX+UXk BSsKkrLW1TVtbFy/sbxqfWlVS21ze3nD+uS8GmlMUZAq31+eJwnP8g6It3EO+GDRmgmTZo4ZO5H7 CiEDLKZ3UbgfgRwSiWTr1q2ffvrp7373OzDWqPr973+PAiiGwtjlu27hNyoaMtBWCF1ABCk/P7+2 tjbQ1cmTJ8vLy728vJYtW+bo6FhZWUnfyxAUFLRixQpLS8uEhIS9e/cODQ01NDQ4OztPnz4dlfyg 1tOj8ytMTExM3yoaMagQbWifcOnSpYg/iFTm5uYgrSlTptDRLBqOIH7nl0U3QTT0IXyhd4v4iwpB bJMnTzauAfr22vQyBiz+yR2y+H30gLXGMsDJK8HDL0sYkicOg3ODFIVJ2XV1zb3NbX3l1RvySpuz S+uS86u0qSXS2MLwqMJQdVGQLN8nKNnOJfCDD1dPmDT9vXEcXREzwGJ654Q7kQLWli1bnj9//tvf /haMNaq++eYbFNi8efNPBlgQwgcCk6mpaWZm5qlTp4aHh9HumJgYJyenVatWubm5VVVVXbhw4ciR IyUlJVqtNj09vb+//8qVK8eOHcvIyDAxMUFIMo5H/AE48Vmc+CxOr+YwMTExjRoZaCYVQg0ACCT0 4YcfIjrpdDr099D3s7a2XrJkydy5cwFMwKYRo1B8RUZVocCkSZPef/99dBrBZwiAy5cvX7x48Qcf fADSGsFYVHwVo2sEYBHGegFYONzESbPnLVtl7mfvEeciTnf3z/IMyhaEZgeqCpJy6mubetc2decU NcalV+pSS1QpRYqkQnlikTy+RBZdFqYs9gtJc3AN+ODDlRMmTRsDwOIZiwEW0zsn3ImgJR8fn8HB wadPn/7mN78BYxkLXEWF9LNnz1AMhX9KwJoxY4aLi0tDQ8PNmzdv3769devW4uJiMBbCVmBgIADr 8uXLDx48OH/+/OHDh0+cOEHf0dDU1AQwnD9/vuE9WFQj6v8W0ZJMTExMVHxoMAoO/LpeACP06BB2 LC0tg4OD09LScnJywFgymczPzw9xbPXq1fPmzQOBgZ8QmoBKVBS5ICSwil4laAz9Q4FAgHoQypyd nW1sbJCDyrEvSvKH1Itv0CjCJjKT3QiwwD0UsLCJ/H/shInTZ3+4dJWntbPaSZDkIkl3C8j0AmCp CxNy6yobOsvXtSbnVKiT8hVJ+crUInV6qTazQpteqUqsiNQUS4ISreyEc+cvmTBx6thxEwhjMcBi eieFO9EAWE+ePPnVr37161//GpiFJRXSVEijwMDAgFgs/skAC+Fmzpw5Xl5e9NuCIKfdu3f39PQ0 NzdnZWWpVKqCggL6JndoaGjo3LlzBw4cwFatVoteI4LUqMGIC2VExmkqWoBvBxMTE9PLMo4PNFxQ IXpMnDhx1qxZy5Ytc3Bw8PX1VSqV8fHx6enp+fn59Fe8IiIinJycPv744w8//PCDDz4AbEEIU9gL UAVNmzYN0RYUBRTz9PSUSqUIZdgLpAXGsrKy+uijjwyDWFQ4NN+aUYRNsJ6uOOhBSzm6Iq8ZJVux /7hxE6fOnrvQbJW5xNZN6yxOcfPP9ArJ8VMVatNrciqac8vr47PK1CmFmvSSqJyq2Px18QUNsbn1 2pTqCG2Bl0SzcrXD9BnzJ4yfPH7c+LEMsJjeSdEgQAEL5PT48eOvv/4ajDWqsOnRo0f9/f0/JWAB jxCtEF8aGhq2b98OusJy69atfX19jY2NRUVF1dXVSO/du3f//v1Y7ty5E/iFzOTk5MjISFdX10WL FiHq0TBExQUl0lOEaHqEUIZvBxMTE5ORaAwxyJCJuIE4g0AJcjIxMbG1taUTsAIDA6Ojo4uLixGv mpqaELKioqKCgoJEIpGHh4ebm5u7uzvClIWFBchp4cKFixcvXrp06apVq+zt7VEmNDQU0c/f3x9l QFeG37mfPHkyHQD7rniFTfCL4StKV3REi2Msylpjx06YPGX6woVL7M3tw50E8W5+GV7BOWJpQVh0 mS61OiajSptapk0vi8mtSSxqSCltTSltj89v0aTUhCpznL2kiz6ymDx5zoRxE8lv5bz0W4QsljK9 K6JxAEEAzAQsefjw4ZdffgmQGlVfffUVCqDYTwZYaOv06dMdHR3LysoOHDhw/vz5i5wuXLiA9KlT p44cOXL8+PGzZ8/SfAj5p0+fRj5ga3BwEB1HxCl0+GgYonVStHqdaEm+HUxMTEwvi0YSiF8Hv3C/ ST9jxgwQ0sqVK0FLgCEsLS0tEb4CAgISExMrKirq6uqqqqpyc3PT0tLQA0xISMAyPT0dS1AUgIzu iL2wdHBwcHFxAYEBrRDEzMzMVqxYAfZCj/H999/HsYwnvPPtGEXYBL8EWGM59qEmBESAa8yYcRMm TJo9d4HJGis/e0+dqyTFIzBLEJbnKy8M1ZVI40oVSWXajMr4gnUpZc1pFe0pJW0xWQ3SmFJJSLKl XcD788k7GsaPm8ANrHFDZQywmN4x4U7Ev37QErpGmzZtevDgwRdffAHGGlXYdP/+fRSjL5P61rv4 TYtEL+75IAALgQacBFras2cPsAnaxwkJmkPTxtq9e/euXbsGBgYoYKESSk4cQX2HvitgMTExvbui oWmEKF0tWLCADj6Zm5sDlUxMTJA2NTUFJIWHhwOnsrKyMjIyUlJSAFiZmZkgLXQda2trwV4gMHAY SgLIbG1tsTuEemgly5cvX7JkyYcffgi6+uCDDwBYs2fPpvPlv0e8ooDFMxYJq2R8ifycDf8yUB6w xo2fOH3m+zgBF3P7YAcvnZtvindwtjgiz1+ZHxJVKE0oUadXxuauTSxqTCpqis1eK40pEAbF2jgH LV5mN3X6ovHjp40fawRYen7jW8HE9EsX7kT860coADP19vbeu3fvs88++5wTcGqEkIkCKPYTABZE 24oIgpiCnlxgYGCoXohWUqlUoVCo1WqtVqvRaORyObqAYZywFcIqlh4eHohKdD7p1KlTcebQtGnT 6AA7hARWIZShdAXh0D/22TIxMf0cRIMDRNMIFwgjYB1wD+hq2bJlgKE1a9aAjbBcsWIF8MjOzk4i kchkMkQqpVKJ2AUhERMTk56enpOTA97CJgAW4hUK030//vhjOmSFCAZ0gxYuXIjl/PnzKWAhKE+Z MgVRizbm9cJWw1NB7odx3gNjwSCg9/SMBcQCYU2ePPX9WfNWLFpub2Lj5+il8fRLEYZk+UTmgLFC dcXSuHJ1crUutVaTXBGmyXb3Uayy8Jj/ocnUGQsAZ+PHTRo/dvz4sYii+uEr0rDv0TYmpl+KEBBw YwqFwp6enrt3737yySdgrFH16aef3rlzp7u7G4WBJd91F79pkRjGxS+gDw4/Z84chBVo3rx5iDhm Zmaenp5BQUEAKSxBYAhGCD1z585FAUQiGtdQDDmgKOy+evVqe3t7BwcHKysrxEH6dhnEL6yim4hi tDsI0UPz7WBiYmLiRCMDRNOIFZSuEHkQSVauXInAsmTJErARIg+iCnKQtra2FggEISEhCFbBwcFi sRixCyyFBFaR7+vriwLIRBxDYeyIYEUBC7UBqrip8PNwFKRBcghWCGh0EIv2DGmTXiNsouYBa8x7 48FYHHDRn7NBAlFv/LixE8eNnzJh8sxpsxYtWGJpaiNx9lZ7SBK8/JNFwem+YVmBkXmh8oIwRX5A eKqLl3T5audZc5dNmjp7/ITJ47gvQnJfhhw3hn84+J3DV4aGfXsxJqafjXAnAlfATBs3brx9+/az Z8/AWFTPOfEr3Orw8DCK4d5/u4D1uqqRDyGK4balol9g/uijj3x8fND5q6ysrK+vr62tjY+PB04h 4tBBqUWLFiFaoVMYGBiIIAUsQ6cQPUg67yE2Nhb5CGEIf/7+/omJiWFhYSiGHQ10BfGNYGJiYtKH I8iwimiDyAjiAQZRlgJgITotX74ckGRqaoocCF04hKOAgADglJ+fn5eXF7p5ACkbGxskbG1t6aQr dP8cHR0Rx7AKPsPuiFGoCv1JOmpFu5dIYwnGgr6FsbiWviRuSIkyFTduRfMIB40d+974cWMmALBA jGPHTxg3acrUmfMWfGS6xtzb0i7QyiHExinUziXc0S3CxSPS1SPc1l6ydLnNzNmLJ06eNW785LHj xiNwUtP/cQf6zhDKHfy7OYyJ6Wcj3FSICWCmrq6umzdvPnny5OnTp8AsLEcIm1CA/gjNTwlYxkIc mTVrlpOTU3Z2dnt7e1NTU2NjY09PD5aApMWLFwOSEIbQEczPz0fTMzIy6Cv+0Ecs4ZSSklJYWJiZ mQnG9Pb2RqK6uloulyMyIk7hEIbj0jYwMTG946IBYYTQ2Zs2bRp9MgiKAgzRPhuiDYIJ0mvWrKHU BWByd3dHn1AikYi4Lw/ScXT0+kBRKAYhjUgFwHJ2dqbUhVVgFp2ABWij41iUq8BYVMiZM2cOmjGR e3kp3zIjkQF5jnr0Bl3pTXgLYQ4eN/a9CWPHTBw7ZgI6s+jOjh0/ftzEyZOnvT9r7rK5H6yZt2D1 /IWr5i/6+IMPP164GF45b/5H06a/P37itHHjwXbAsnEcV9GD6AHruxkLWw1mYvolCLcUaAlo0dHR cf369UePHj1+jbAJBVAMhd8uYL0qEhuMjkdXIXQZQVGRkZHr16/fsGED+Ck2NhbAVFxcjN4hQhu6 dIhKcXFx27ZtO378eFlZGaIVghQQat26dVlZWTKZLCcnp7KyUqPRREVFrV27tqioCH1KhC1ETByC PyQTExMTJxp8DGkgCx1KR18O6LOCm2hFh6yQAF2Bqyg2IYEcABawCVyFOOPp6enq6moYuKKMBSGB VTs7O5REB5IOZSEToIYaIGAWfZM7uIo+KDQwFoLe1KlTERspThlEh/yxhNBkrGFJYIhHH4PHjnkP oY8z94APHdkx48aPATxNnD5+4gwyv2rSVM5TJnAeP2ESfaGowdzXBrmxMH4CFvX3ZCwmpl+CaHCg gNXe3n716tX79+8/5AScGqEHDx5cu3YNGPPTAxYVciZNmoRYk5iY2NfXh5YBmJBOTU3VarUISYg7 YCx/f//a2tojR46cOnWqvLwcsQxBigJWZmamVCrNzc1taGgoKCioqqpqbm4GollYWCBIfY/ZDExM TO+0EECBMtOmTQNdLVq0CDgF9AFIUcBCqPn444/piBSdhoUEfScWfeUV5OLigmBlb2+PfIiOVFHG oiVRAELgQlxCuEOdqIfiGnjuQ04LFy6kdEUHseg3CoFTBiGaIROBezJ5m8MEPV0RvwpYxJSHiDlC IqbvC6U2ZHKmJV/N4UymefF09Z2AxcT0yxHggQIWulJtbW2XL1++e/cuGGtU3bt3DwVQDIV/bMAa VWgBggUiEbiKvnEUjVu/fj0gKSMjA/ELAQhL8FZTUxN9rUNJSQkCGYKgn59fcXFxUVFRcnIyqKu1 tRX7DgwMgNJiYmIQzhDFwGfoCDLGYmJiGlWUrhAN6ZNBBBwIgLVixQoEEIQmYBCQCEukgU2AJwCT p6enSCTy8fERi8XorVLGosNU2IolnXRlY2ODVQ9OKGA8gmVgLKRxLBx68eLFhoeGACw0ibwGfsoU RDAssYoylNUQ/YCDQC7y+I+zHrCMhVWDKW9RG8iJe5ZIAqORDZkv56N+cgg+k4npXZEBsHDLgzGG hoZu3759584dYNarQj4KAGD+jgAL3TJEopycnP3792/btq22tra6urqrqwut1Ol0vr6+SUlJdXV1 FRUVyO/t7QVRAbAQiRDCZDJZYmJiQkJCbm5uY2Pjjh07Tpw4gUoAYdg3MjIScQ1dQ3QEGWAxMTFR IRpQUbqazr2RAVAF6DEQD0ShCksyrZ0TVh0cHEBU6N2Fci9kp18hRCcQ+eAnCAkAlq2tLdKAIcRl RFsEImTSSVp0cAt0hQSCGDKRANV99NFHixYtms99b/p97q0NszghgVUUwOEQCaGwsDAUpl+RpmeB JX9uo4uCkbGZmJi+W/T+ooAFJrl48eLw8DAYa1Rh04ULF1paWlD47wiwEG6ysrIGBwerqqoQtgID A0FR9Odx6MR2pOmsrE2bNtXU1CBgISCiq4dQiCjm6uqKiIN9Dx8+DH7EsqGhIS0tDdQF9kIBnOr3 iEFMTEzvhBAKIEpXU6dOBdAs4V7EAMCCkDAAFjAIQQY5SIONbGxsEG2EQiEACzFHKpWGhIRg1TBk hVBmYWFBv0sIuuKeH5KfzXFyckIgsua+Zoj+IU1DSADFUDPwDnRFwxoVoIq+uAGJhQsXYi8EtKNH jx45ciQzMxMNG/EVaYg/PSYmpjcn3Fnog6GP1NzcfP78+Zs3b966dQss9aqQjwIohsLY5ae/JdEC ABaCV2pqaltbG3gIQQcRKjY2tru7u4vTwYMHd+/ejUaDtI4dOwYO0+l0CHnTpk1DcJw5c+bixYt9 fHwAXnv37kUA2rNnT3l5uVarBZwh4evri2g1ns12Z2J6V4V73yBDDmICGAUEA7IB3yCkUIGouOeE Kw0DWqAZkBBQSSAQiDgh4ND3JAcFBSHt5uYGTrLS/yQOYIjSFX0sSPMpToG0UJgiF90FdIWD0tnu iFSgPY6v+AeFaB6W2AR6UygUjY2N9fX14eHhKD/iJX8QPTUmJqY3KNxZFLCamprOnj17/fr1Gzdu ALNeFfJRAMVw779dwOLu9+9VO8IEYllMTMz69etzcnLQHfTy8kIXbdOmTRs2bABX9ff3A6rAWyCn a9euAaFQDAELgIUO6JQpU9DXVCqVOKsOTj09PejqRUREZGdn19bWoou5YMECBlhMTO+saDgy1rhx 4+iccXDMhx9+iBgCkKKiXGVqakqpCHJwcEBcAk5FRkYCbgBVoCv6llFDjkQiERsJ5eljQVRC51qB kABYFLzAWBSwQFfYBLwznoCFJfdtQn7COxIALBRAYcRG7I7yiH7cFwkZYDExvV3hzkKgwH2H7s2Z M2euXr0KDjEWkIsK6dOnTzc0NPxkgEXzIcMq0Ac9SAQvtB54VFJSUlhY2NbW1tXVBUKSy+WAJ51O l5CQUFdXd+DAgb6+PrVajYCI3icAa+bMmegvAsiwNYsTTg81REVFYVleXo7AhyDFAIuJ6V0TF2le EiUSCP06Ov4NoFm4cOGyZcuM0Yo+5gMDeXp6CgQCHx8fsBQ6gYmJiXFxcVqtVsEJgQihKTo6GtEG mUjTBKIWCAw7Ojs7W1lZoULUDMwCqwG5kAnRh4YUv9DDXMr95DPlKpAWmoRV7suFHwKtPuJEnyHO mTMHLUfo48+EARYT09sU7iwKWPX19adOnbp8+fKVlwXkokIaBVDsxwAsPvWySBh4WQgQM2bMQGcu JSUFgNXPqbu7Oy8vz9vbGyCF+ILog/4feooVFRVgKcQmRBmEGERJwBMd8UpLS/P19Q0ICEC6qKgo PT0dNQDLUDNOlYYhvhFMTEy/aNHYYhDN4WiEvEoKoQPds2nTpgGwEElGABZCDR21cnNzA1oFBwdL pVJwFTpvCCno9SFSxcbGgqWwTEpKQqhBzMHW3NxcFEACYQf4Ree/06eEwDU6+wqr9BEhEjgEDgSY o+NYaIMBp5ZwQtyDkI8wiCXaiQZPmTIFcQ89Rno6ED1HiJ47ExPTmxJuK9xiQAjctnV1dSdOnLh0 6RIYa1RhEwqg2E8DWLStNCIYEhDiHTgJ2ITOX05ODoIUwpmHhwd6bDSaTJo0adasWQhD4Cf0CxF6 EB9poHz//fcRv4KCgoBZdP6EUCiUyWToRKLTifNEJdidHotvBxMT0y9XNKqMKsQBA10hAqJrN3v2 7AULFlDAogJgAYbofClEG3CSWq1G/62QEwArNTUVCAUhAagqKSmprKysrq6u4YR0fn4+hTClUkkn aYlEIsQl8JYfJ4lEglWEbDAWhAOBvXBcRLCVK1dSnAJaUcyCsIrl/Pnz0WZEMwZYTEw/jnBb4Raj gLVu3brjx48PDQ0BpEYVNqEAiqHw2wWsUUXbOqoQNYBKiCzoz1lZWSHMzeV+0RlxBCCFJQqgr0nH ydF0REmaP3XqVBof0b1DuIRQALujR4jaPvjgAxSgwYgFICamd0G406lGrEIIGogkCCAzZ85En814 BIvMb+e+P7h69Wr05egELKAPSCg8PDw+Pj4rKyszMzMpKQloRQeu0BUsLS2tra1taGhobGxsampq bm7GEhEWmEXH0aOiohQKhZQTen1gNQiJ0NBQ8BYCMXqSwDhPT08wFg5KR7PQDBDV4sWLDU8JsURI RDQDXUE0ANLgyZ8bi29MTG9auK1wiyFiuLq6rl279tixYxcuXLioF4jKWMhBART7KQHLEBcgpBEp EPKmTJmCPiUVgghyDF00ClKIKfRte4iJaLqhDGToj9LdqVAA+dgLBWg9LAAxMb2Dwo1viDyINogM QCtwFX0PApbooYFmwDQQfSpHv0JoamqKzp4D9+Ir8BBlI6VSqdFowFsZGRn5+fklJSUVFRU1NTWI qnV1dcAsqL6+Hqvl5eXZ2dlxcXEor1KpsKSzuABnsbGxoC4/Pz/6liyQFhgLMGdjY0O/V2hgLApY 6DSCAtFURDaENZwChOBGYyk9QYg/YSYmpjck3Fa4xUAXLi4u9Odkzp07d14vwJaxkIMCKAYa+7EB izYUMgAWgh0dcELH0YR738xHH300W//7NihAYoa+04l8hBsUM+OEAIS4g3NAlEGsQYjE7giIyEcl gDBD9DFUxbeDiYnpXRLufRoHaKygo1b0y3pYQh988AGCCcILBRqgDJb0oSFCDYjH3t7enftpZyBR QEBAWFgYgAnklJKSQidgAaRyc3MLCwtLORUVFYG9kI8yKCmTyeiMeDptC5gF2IqIiABXoVoPDw8h 99VpkBzQCkGMhjgQHmUsOnyFVqHBaDxOAXEPAmkZx0n+bJmYmN6ocHOhYwPAqq6uPnTo0JkzZ84a CbxlEFZRAN0tFMYuP+pdyQWBF4yFYIcOmaWlZXBwMIJOcnIyghGCDrpxiCYIInTkCbugMDgMEQdb aURDYa1Wi5CE0IPOKEKhSCSKjo5OTU1F7xB9TRTGLtjRcEQk+HYwMTH9/EWiyWg39av5WEUoQCcN IY+OXVGuAq9QAbAoVKGzh64a/R4f+mkrV65EJAFgWVtbg7HQK0XMQajx9fVF1IqMjAQ8gZkQecBM UEJCAgIUFB8fj3ylUknf4IDCSKA8BDhDDmoQCAR0njsinhs37d3W1pYOXNHxsxGAhbahnehn4iyo AFiGB4UjTpmJielNCTcXbjdnZ+eqqqoDBw6cOnXq9CsCdUHYhAIohsLY5Ue9K3EwiOIO4AmRAgEF kaixsbG9vb2lpaW5ubm+vj4rKwshDAEFAZEGDhRGvAsMDMTWgYGBtrY2gCSKoSuJSIQAhJ5lSUlJ R0fHxo0be3t7GxoagGLIB8PRg0J8I5iYmH4RevW+pjlUfJaergAidIIBwg76dZSruFciEAFcEGHA WFgiDYFmAFjgG1PubVgQfVZIGcswXR19OfoeGQUnOkYF3kJCyr3kHSCFkhASkGFiu42NDaAN1dIp p+QbhjY2SCOg4bgQOo0QghjSACwITUJTAYjofOJcEB4R33BeCI+0J8mfMBMT0xsVbi4KWJWVlfv3 7z958iRAalRhEwqg2E8GWBCwCdEBwQv9v9bW1u7u7uLiYvT/kpOTa2pqgFmJiYnm5uZoH+2cIY4s X74cYQt0BeXk5KAjCAhDPELQQZxKT08HWgHUCgoKsOzr68vLy0PAQiSiiAbxjWBiYvpFiN7XVK/m QDQHEQAUMnnyZEAJAgIYyzCIRbmKEhUFLMpYWAJo6EwsExMTikFm3O8G2tnZIXQCkiBPT0/6Egdg Fpb0vaOUtEBXYWFh9CvPKIldHB0dwVUIViC2Vdxv76zmXgmB+pGDJR2vwnFpYxDZ6GNBCGkI+XT4 yjC1lIqNYDExvVXh5qKAVVFRsW/fvhMnTgCkRhU27d27F8WcnJzeLmC9rmoa8nBse3v7wsLCrq4u ABM6hQg6iGIIUllZWbGxsYhlBsBCQEH0SU1N3b59O0AKW9ERBD+hb4eggzAHLNuwYQMQzdvbW6PR ANGqq6s9PDxmzpxJ+3YG8Y1gYmL6Rcj4vqZpgxA6ICAIAgjQCkuamM69nQGMhehB8QUoQ4U0cpBY pp+AhTiDSIUlunwIUBSwXDlRxkIsoq9ggCQSSVBQEIJYYGCgn5+fWCxGMewLhEIEA1TRQSlQFJbA KfKtRU5II5rh0PPmzUPDKP9RIQfthOgMd8OoFU6NP09O9AowMTG9WeHmwr2GoEEBC/x0/PhxgNSo wiYUKC8vR+GfErCAPoAqYBDk6+uLuEY7l8uXL0fYQlRCDKKPCCF0PRGhAF779+/fs2cPHamKjo52 d3dH2EI3ETm1tbUIc4hfyCwuLsYqohs6fBTRIBz3dU1iYmL6mYre1yOE+x0IggBiICoICeQYMhEc wC4LFiwATpFnctyTODJStGgREghEiDnAKYQjdNUQLoFZ6JUiaiGwAKToIz/6giuBQIAyiFoIPlgF WtFNdJYVsMzAT+Ak+lASaeQs1b/pig5cgasQGGlrEQyRNv62IzJBVyygMTH9mKLxBLSE27+srGz3 7t3HOIGlXhXygSgArLc+gjWqaFsRIxDdEKeqqqoyMzPRw0PsQEBEzwyBj/bYaA4XSQhgmZiYpKSk bN++HXi4adOmnp6ejo4O7IsoJpfLm5ubS0tLcUqIXNbW1sivqalBEERUovGIhCJOfDuYmJh+EeJv bCPhfgdFAU3o6BSWoChEBsooCCYUsFBgLveUkBIVN4DFC6voqiHmALDATJSfQFqAJzpdPSIiQsaJ zmEHTtFHgcAp+twQvT5/f38ksLulpSVwDdXSZiC+0XEpelwskY9VSlcIymScjXugiTTFLAgJ5CBC GkczKv5CMDExvQXhFsNNh5vR0dERmLFr164jR44cfY2wCQUojfyUgIVoguhTUVEBbDI3N0e8A04h n0ZGOhiOVVoemejkIZBlZ2dnZWXFcb9ZsX79+paWFu51ygmtra0lJSUODg6IXOgvpqenA7AQ9Rhg MTH9soWbGje4QbjfQSfAJjMzM/osD2HByspq9erViCFAGcQWRBgaZIA1dDCJctVH3NTyFZw+/vjj NWvWgI0QKAFJEAWskJAQ+r5QiAIWcoBT6C7SgS4cUSgUBgYGUvBCpuG7gfT5IA5EMQvHBWBhiaiF 9lCQMiCgAbAgZCKNHERCMBYNjAbxF4KJiektiN5lFLCAGTt27Dh06NDh1wibUACAhcI/NmDRhiII gqWAPnQEKycnx97eHpEFgWMi9+IGOqsUcQfRhAZNlJ89ezbyEb9sbGwQK5EARbW3txcWFiLR1tZW Xl6OCIgAam1tDfyqra19dQSLbwcTE9MvQjSeGIRAga7aokWLEFLAPVqtVqPRAIPAOt7e3gAdill0 TAtLcBhEQQd0BQaiwQcl7bhfD0QwQQKM5cIJtARmCuZmtVN+MjwrpIAFmIOQwCpEh7UQalEJqkLN wD6gG2UsHJqOXSH6UZZClIMoZmEVCZpDBQhDJk4QgZGO7rOYxsT0Iwg3mjFgHTx4ECA1qrAJBVDs pwQsQA+ChaenZ2VlJUgIoQrRDbEDdIUwpFQqVSqVhYUFfUqIwmAvoBJiE2Ic8hENTU1No6Oj169f X1RUlJKSgkR9fT3qQU/Ry8sLp0enZCEqGQCLbwQTE9MvQoZ4QkXpCsEBUQIxJDMzs6CgIDc3NyMj Izk5GaQVEBCAqLdq1So65wkxB6BD6Wrp0qWgK0QPKysrdN4ARsAjMJmrqysdlKIjWBCiFrZiE3Io eNF57shBGruDooB3SEPYF0eEQF3IBLdhKxqAIxqeFSJGIRCj5ZSosKQJREgEPRRASQgJhEfkIB+B 0cBY/LXQXw1+5Vv17SW/fSsT0zso3BEUsIqLi7dt27Z///4DLwtcRYU0CgBLcMvjpv5RbyXuziVC XEBzEW5ycnI6OjoKCwv9/PzQX0QgAzatXbsWwRFbDYA1ceJERMPAwEDESp1Oh1iGLmN+fn5ra2t6 ejporKamprOzE2kwVmxsbHNzc3l5OWpDqGKAxcT0sxYNGvyKXjQTImzF9dmmTJkCcPHw8IiJiUEX q7q6uqKiAgER4QWkhZCC0AFsQg9t+fLl5NdwuAnmCCxYXc39+CDwCBiEHhpQzDBG5cNJIpFgCbQC VwGbED0RoBCyUJ7iF3AKq/TbgljiKKiN8hZkSJuYmOBwoDoKTKArRDluzhX5sS/6cJCm6fAVBSw6 QwurWELYhNhNJ7zzV0Ev/uq8Xny57xJfmomJSQ9YuOtBTlu2bNm3bx8YC0KCiq5CSKMAYg4iw08J WOiBIcCFh4fX1dV1dXWBkABbaD3YqKGhAcyEDiUCDcUjClgRERH19fUtLS2InmVlZUhUVlaGhYWh B5mUlATAAqvV1tYiv62tLSEhAbEMNXDhlwEWE9PPVTRo8Ct60UwIdzeiBO70Dz74wMnJCf0rBAF0 vRAr0MsCWiGwZGVlofcF8PL39wcG0ddQ0SUEHkImuqcgJ6ASICw4OBjRBtEJCQhBJjIyEjno4xmG tXAsiO4CYXcgFGIOrZkyFoiKvtyBMhYS9BklmAm0RMerAFh0chVOAYGOzpRADvJRADhFOYwb2CJv 8ELa8KwQu4yY9s5fndeLL/dd4kszMTHpAQvMBHLavHnznj179r5G2IQCCDs/GWDRcICYiBhhZmam UCgQB8FVTU1NQCt0OtHRRLxDEKFj4BASCCsIYQCpdevWoXBjY2NpaalMJkP8AqiBsRBDkY/Aik3o raIji24fjT4Qjsg3gomJ6ecpLn68uJHpKiIJ6GQu9+0WYBB6Xxs2bEBfCz03dNjS0tLor9ZoNBqp VCoSiay5V32CeBBkkIbQMXVzc/PiJBAIfH19Q0JCQFehoaEgqgDulwcRptDrQ4KOYwHCkBAKhUhD iD8uLi52dnaoFjENLUEa7EWfEmKJ+rFEzEW8Wr58OVjQmJnoIBalKwgJnBGiM31QiCUKIL7TwhSw qLAJ+ShPh7L46/JdotftdeILMTExccJNAYSggAVyGhwc3L17N0BqVGETClDAwi4/6g3F3b9EFHoQ FxAs0NtDXEMso+8+RrRas2YN8g1sRIXC6PYhGvr5+aEkwh8tiR4eTmPhwoWIkkFBQYiwiIlIIwcx iw6A4Yh8C5iYmH6eoqGDyrCKuxssgiCwevVqEE9CQgJ6aOin1dfXl5WVga7AVYgViAmIG6Ar4A7o B0JvDX0wyN3dnU6iwlYsQU7+/v4ALPqIUCKRIAeMhcAil8sRoMiE9pfnuaMAIhgQCpWjWgQfsBSq wiZUhUOjGJZYxYFsbW0//vjjRYsWva//MqPhkR9OBFEOUYsOaNFBLEAVHalClENhOg0L4RFLMCV9 dIhiNFrSC/WdopcOIoGVE4uTTEyvE71TcAOi15Sfnz8wMLDr9dq5c2d/f39eXt5PBljcHU1uaQhx AY1ApDC8EgZp5BjGrgxCYQQdRCJ0/j7kXrhMSyIkoTACEIIOoAqbFixYgEiEHDp/C/vS4/KNYGJi +hmK3sUG0bCAAIKbfeXKlWAXhUKRkpKSm5tLHwsmJiYCicBVoB9QFOTq6oqox82GsgIJYRd00ihU 0SlWYCykQUIgKkpFdJgKOUAr9OsoVAG/Ijghk5bx9vYGq4GxcBQkUC2Oi5IoDzKjXUfAFo6ILuKK FSsMc7AM89wBSQApCAkI4YsOYiHE0YlZIC2UpLPdUR6iq6iBhjvEOnpl+Ov1raIXkC6xI42333Nf JqZ3SuSmGjMGNyMAC+TU19e3Y8cOgBSWNGEs5GzatAlRCIV/MsCitzSCI2IHogONFDR2YBWZlI2M RQvTcEO7esgxFKO1IZNuwirdhGMZ9KOeKhMT0xsVjR5UuJ1xd+OWB3YsXbrU2dkZKKPT6eLi4uLj 47HUarUAINASNiHSgauQAGDRR3VOTk4ODg7IAQ+BjVCMghTSYCNgFngLPAQhHwJF0REsLFGtTCZT KpVYDTd6yyg3HOZBHzIaoA2bUABCGsei078M78FCVxAdRePHhehAUngCY9FwhwTHXeRxIcIjHbJC GkICiAYhjbiHC0IvDn+9vlW0JL2MhlBJ96WbaDEmJiZ6R+AetLW1BTmBn7Zt27b9NcKm3t5edPAQ drDLj3or4WCEdPR3NQIKOnMIeQhDiGVYIrQh9iETmIXoSW97LJFGDvJNTEwQj2g0oZsgjqaIaBpL 7iAj9aOeKhMT05sTiXCcaBq3M+508AcAxdraGjQD7lGpVGpOoB+QUEBAAIgHMREFEOwcHR0RaoA+ YB0wEOIMNmFJnw9CYCOUxyqFJNQJ0fKgN+AUrRwCvUE4Cg4aHByMAwHCAGeUz7BEJRCtDTmoEEc3 NTVdtmwZGkzpCnFsMfe+eCwBSQiGCHFgJmyCKGNRIUxT2KJcRXMgJCiTIYGQ+INCHHctyfQ1dEdR OZaG3ekmWoyJiQnCHYE7DhEjOzu7p6dn69atAKlRhU0ogGIojF1+7FsJx8OdTG9sxBrEpsrKyvb2 9tbWVvpm9vLycsQyBCPEDgMqTZ48efny5YhliKHoBSKgGDYhAVGuMohuGiESNozOlq4axOcyMTH9 PYm/P42Eexn3O7AAIPLxxx87ODgAYhBJwsPD6QgTnZ+OPhv4BggFuKFLZ2dn0A86ciAnpOk3B1EG FIUaKBJRGcAICcBTWFgYcApQFRUVFc1Jo9EgTOFY9HB0HAv9Q9SP3UFyrq6uOCiEA9nb25uZmS1d unQB91M5EOgK0Q85aD8YCzngJAAWzoi+ARU5oC7kIAzSYXsI8RppLOkDRCxpJpbogtIQx1+17xK9 jNjxww8/XLNmDZaoDTl00/evh4npXRDuCApYWVlZGzdu3Lx585bXCJtQAMUQXn5KwEKAWLFiRUxM TC+nek7d3d1oIhKBgYGIMjRqQGiohYVFSkpKWVkZohi6d8YUhTTthyH6QIgUWIVoGKLshaqQRibd ke5CV0k4YQGFienvUvT2NAg3L+5oBIS5c+cuWbIEcGBtbQ1OAtaAhLjHerwkEgkIiT4WBOXQoSzQ GEdQHtiFzkan41UAIyQgEBXKQ7QYhGqBUAAstVqt0+koYCEt5UTzAVshISF0bAyVoDaIHpcClrm5 OR2+ovwEoEHjEQBXrVpFv1RIh6/AVSizmPthRJQEbwGzkI+IBwKj41UQepgIdxSwIBrl6PUxXDQu NBLRfIhugugqQiKOgguVmJjo5+eHNHLoJogvysTEpAcsMFNmZmZXV9fAwMDga4RNnZ2dGRkZPyVg QQgK6L3FxcU1NzenpaUhNqFbicjV0tICAEQC0QdlaGE01MrKClS4du1a9BQRcRBQ6CYQEkIMghFC GIImYtnq1asRsJCzcuVKRDHEI9SDCIUAhy4jAhm4CpnYRFdpbOLbx8TE9Pck3JsG4X7H3Qq8wN0N LkEAgXC/o/eFGx9AAzyCgDiUmejEdvp+BJQxMTGhJSn3IB+7oAxE96VDWVjFJuyIBKqiX1sGRYGl FAoFGCs2NhYBSqPRIBOJhIQEdBSxKTQ0NCAgAJ1DJMBbiFS0QlAaYA5HRwhC2MESjYcQoBDlgFP0 maABsD766CMUQz5Ok4YyLAGUKADeogk6soVLAYG0aDw0vkqgJYj2J6mwyfiSYi/gKegKERingDRy 6CaIlmRiYoJwR1DAAjl1dHT09/cDpEYVNqFAeno6unMgkx/1VuLu3JcAC6GquroaHUQEGsQUhLm8 vDy0Dzc8+na44WlhCljZ2dkjAIvSFTgJQRBnXllZWVZWBmijsZXOw0AUQ/yytLTEalhYGMIcghSi CZ18So/yo14FJiamHygaNyhdgT9wO9va2uJeRtDAKiIJcui8dSo6cEWf04GoED3MzMxMTU0R9eio FYQQgZLYy44T0ogb9DEfRS6UQa8PUQLwBJzCUiaTIYEIgwCFJZSUlIT+YXJyMkhLpVLJ5XIUA3gh HcG9mJQ+OkRtODRYEIEOQlCiQpoCFoWnEYC1kNOH3O/5GAALhZEGkIGxcDXomD2Nh1RIIwf5iI1g LGPY4gIwEYqhDCInWohTMB7B4q84ExMTJ3q/UMACOW3YsKGvrw8gheWr2rRpEwpQwPqxR7DIna0H LNzegJv4+Pj6+nrEJoQ5REx0+8BbXV1dAC9EnxEjWACsdevWGQAL8WLixIno3iGnpqZmcHCQPhnd uHEjKA01A7aQQLhEYAXDoaNGd0eYk0gkhYWFiIw/zTgeExPTt4rGCn6FW8X9jqCB+x33rJD7xp8F 97OkH3zwAXAE9zjywUkII0gYhLhhzgmFEfLow0QQj0AgAH6BvZCJTSiABGgMUIWttH4k/P390Suj M9wpYCENxkLIQowCYCUmJoKuwFv0XaYUrZCA6HNDsAvq8eRmg+FAYEEDYyEQoaeHhPFgFdKUGilX UcCCwF6Ie+Aq+tAQdIXAhQuCIAkwovGQCjnYijIzZ85EAQRJLCEUQyzFlcQS5bE7QA0tAXrioKAx upW/4kxMTJzoLYP7BfEEzNDe3g6Kep16e3vb2tpSU1N/MsCC0Fzc8AAsdJ7QpqampoyMDEAfOAkM CBIKDQ1FTEFoQEmEDPTG0NwRI1jIR1BAdMA5AydxVsCp0tJSABYQsri4GDiFmhH4gFM5OTkHDhzY vXs3oqGPjw+O29LSgh0RWNESNIlvIhMT09+BaKDgV957D3EAfABiWLZsmbOzM4IAGAgxASACLgEf 0AeFFJUQE0xMTJADmgG+YIlVkBbwi867ogNUgC1KY6gHW2kBUBdqRv1QAPeLhBEREUAlYJNSqZRK pXRVp9PFcAJpIcIY4xddojASdK69WCymTx5RP1pCAQvRD1BoaWmJNgOzkEPnMNCnhzQNAbYgJBAP 6UAXHbsyjE4ZhFWgFWI6ttLBMBTGKqIo8iGUoQhFLyaC6iz9a+KNtxpfdiYmJnrL4FZCoAA5tba2 9rxe3d3dKJCSkoJ48hMDFiIg2rF9+/bBwcG6urrq6moswViIWWgc7nx6zxsDFpgJPUIEDmRiE0ID +oXl5eU4KzATgiPgCWgFwCosLMzPzwerYRW9TJDWsWPHjh492tjYCJIDqAGwEAcRoBFr0CS+iUxM TH8HooHCkMbNDgjAjQ/4ABUBj3DjA6Rw/y5YsADwAUABpkAAFwQWLJFDGYVuAniBZhBYQFR0oAtp 5GCVUheiB0RntQdx7wg1oJVWq6XjVXSYCgEK0QahFuErPj4esAW6iuQEqKIQBmEVS9QDUKPz31E/ DodmozGU5wB54EWci729PZpkEIqhAIoByHAuYESc+CLu7cqgIsRDXA0ELggJwBZyEDBBYGBNetZI gLEQIQFYKIZYiphJryouJlbpXnRkC6u0ADahAL3sTExMEL1rQEu4JZOTk+k0cSqAh7GQ09XVhQIo hsI/NmBBtK24jekIFtCns7OzpKQEwQhdRnT10M9DNEQkxW2PYlT03AyAhf4ZjQXoqyFmVVVVrV+/ Pjw8HDEIEROxj06cR7eyoqICOIlVMNyePXv279+/a9cuXIje3l5s8vT0RHeQxh2+fUxMTD+RaHDg V/RCDu50fPwjCIAYQEsAFNzmpqamlDkAWFgCKUAhEApAFEpoGryFwtgLS5qgY11IA18AMQAaEBsA SMQJESaY+7FnYBOd0o4whXiSpVdeXh66bWVlZaWlpQUFBdiEMty7sch7HEBgwCwKWJS3wsLCQGyI b0KhEADHgZwrnVMP8PL398fWwMBAJGgaog8WEQxBYIAttBbtxEnRcSwwFkIfHamifLlkyRKcLy4L YBFCAqu4LIhvdKzLAE9UWEWmgb0MomX4S8/ExMQJNwXuIwNdAFoAUqMKm1AAxVAYu/zYdxO5uY0A C4GppqYGkQixEsEC4QD9MDSL3upUiAUGwGpoaECPEJ0zBBd0v7ALQlV5efmGDRsQ3aytrRG/EP5w huhlAtfS09OBVkeOHDlw4AC4qr+//9SpU6dPn966dSt6nwi1qBmH+LGvAhMT0yuiwQHi17kng7j9 wQG4TxEcQAzgBopKSNDhK0oYBsBCJFm2bBm4ik4hx5IOX4FRsCMd4oLoKBfKYwnMAsSAsei8Kwo9 YCzEJXTSKGAhXFC0KioqqqysRE+vsbERcQYRCR08YFZmZmZGRgaWKAnMMjwxhFAPun8hISEUnsBS EOIY8rEVh6AzugBzSFP9/9n7D7i/ijrv/1eKYtt1761uwUIJUhIIJIQ0CAklhAQS0kkgdAgloUnv LVSRoFRBUEQRUVBQXBviYhd07d11Xct6r+665d793//78Xt+532u4eS6roQASWjn/YDzmDPzmZnP zJkzn9c53+/1jXz2EydOHFd+aWJk+ZvH4cOH89/uZ8imwuhs4iNGjAiu2e7yN4wSeb1nTv6s/Ez8 K8tfGlbMyqyGqKimJUhp+xJU9bs0nTq9cGTlwxJ7iK3AjY83rlqJFDFgxnjtAtbKmpbvHg5gHXDA AZ4C7WhQqd7qjmyi7AW2V1vJkiVL8gsTdhA7judO+6zN5bjjjnvrW996zjnnHHTQQTbByy+//IIL LrA92TTtU29729sefPDBO+64wxPnWWed9YEPfOATn/gE2AqovfRJ/gJyp06d1pJyy1M9tRvYKDxN /dEf/RFWQFQ2jfo652/+5m/yNXA3MqiqgNX7hKxIplOZNgpVMIda+XpTICw0RvLtMPkFB6TlOW3n nXfOZ4X1x65sVnmVBacw1vnnn39xkYTTN73pTSeffPKJJ57oOfDggw+eV/7q0P6Tl1hYKsdAlaJ8 Fx6K5U8RDzvsMIlaixnC4wByGl3+Oep8i8tzJrf5Dwptfdzjm0bwmU4dnWKsWBpUBpiPCz27mky0 SvY96XzO2GOrouyEbeVCRANzOnV6gcjKD2C5yzxTXXHFFUBqUCliwOwZBiz3todL2xZssnfko7qo 330uB2DZH8HTzTffjKU8Pp522mkeFlGUBzubkT3uuuuuU3T99de/5S1vOeKII+CXbcVGefbZZ995 551GbuvxjMjsrrvuQnU77LDDH5Z/kKcDrE6dng3K/V7Tbny7RD4Iwwd5UwUvsEXeYAGs1xS50zFH YEImM9RV81WBGmTDqVXysZpS0BYzDW5W/qxP4zZHj2fbb7892PI4lxda++67b2Br4cKFhx9+OJBC WieddBKoWrp0qVOyRyligJPsS/vss8+0IgnVk9ZI/UtDOxI8Yk/z589HYzrS3e677x66sk1xA/Zh JnsdCuQnJ0eMGGH380hp/wR28O7444+372lEFxPKvzlmD1RXIl+uN958TZ7+uMiu+4q+f90177dy CdqqlyPKaadOLyhZ+QGs/O7B5ZdfDqQGVd7vMEMsaxewViZdYhpPUbY5G4Htxl72yvKv30T9AMup hy27J8tzzz3XGJYtWwYSbW22LU+lZK+xzeWNvV3Gtuh5V5u2VLUUefq019ihPCmqOHXqVFuqbaX2 1TjXqVOnZ4HcmEK+WxhdwYIofzBoK8hbHBtIPiwDSU6DVnKgA4ZQkb0c1MU+L3LkYLWKa3JUR2Na YBDeShrHgJKhQ4eCm3HjxsEd0NP7klSBLSQEjwJGIEm6fLLX+2cKHaGVHWly+VrVpPITyqSFHPfc c89gVsSYNEj2pXCVHUy/NkabWwU+zjjlFWDiDDKDdNDK06ajtOdmvSO5fIVL13vttRdPdtttt1Gj RmnEoExFEI0M09hNV76Y0f4MMcreSM1V6dTphafcAm4QzLRo0aLzzjvvspXr0ksvZcBsrb/BGlT6 y627QfnNQHuip0b7Hd6SOZCuSI47/w//8A9Zjhkzpvf307vtlm3IdmN30I69cvjw4buUf7HVwDSI ydSycWAs+5FNyt5qVzVHTu3Rnozbb8Ub/zp16vRMy/1oK/D8k7+MI7RUmSnvn5BBaCmMlRyW+crR y8s/26e6/UG+UjbsnRKz7AYkQQzsRZW3cmqXsOfko0PPZqP7NH78eAQDXPLNqlCUHckRVGGa8A0z exSy8Wi3bVH+bFCOolDXzkUSqAu32dny1ioslc/4IBE3nNrZbF+K7HKYDE7lW19HHXXUoYce6hly zpw58uOA46xZs2TiMOgmR8ugzUAkuGe3lNam9o3a9Jo3IcG0kw258la3Q3Z6ISvrP4B14IEH5icI 2gJVkfQll1zCgNkz8wZLf+5Ycuu6gXlgH3Q/1ycniSinJM0SMLn/s8mSbTR/rmwjYOCoNJn21mQS hFKRmcxsHNl5Zfb7zkHjX6dOnZ5RuRndmG5Pm4M7uvBV74MttOTudu+DKkjkCJXkU7ApaJUnK9XJ PqARj1KKVIyZ1tSltKwpRAWtKmChLjkSMOuv//qvIQ7QGVL+3jCCSjvttBNGAVVQCTBBIsIr0EcO CMsHc9tss41HO894ry3SlHRoCbeRhAYBnCq4RwsaBz2blx8gVWXj8tFnauVVVp4k991333nz5s2f Pz8/0EUzZ84EfPmSO02dOnX//fc/5JBD6g9JKMVwiBBvze37rXlIp1M+6MWQzYY5yWSaN7NnMrNP NpenU6cXmAog9ADL3bpw4cKzzz774osvBlKDShEDDzaMVVmnN04c7UFT3wZq04Q79R6GRPZHNzYM yi4JiZy65/NYSbYA+2y20VBUGpQom2rzay7JSTqJqpRGcYkaFzt16vTMyZ3orsyNb2cQ5gV7bOSW B09kxwhRJZONbYTsGHVPyK0dOZWZXaXCWTAiyAWncFU+GayAVW0YqJLNJzaIB28hp+2Lhg0bhk6g j/1UJvpJptO8f9KmBivPxXMJmfoiBptssolGKle9vnz7Ph96UjCLFOE8jaMxCLX77ruXt/nND6IS uoJ9QI3k4ycgha5EhQXl11ChFQ5DZvlSfL5WryIuhIN81j7Fc0PmrTmv+3NzkTp1eiGpAMLjgHXW WWddtHJdeOGFDNxuzxhgkdvVlucGtiXZNex9tlSZdlWZHuxkZku1AdlQ8kA2vfxwn93E06HtRmkb p6hHT0XNeUsyBxonwZ/Gv06dOj2jcj+GhwCTG9wmAKfq2xT7g2Py269Y3Nr17s4O01ba1GBwLawT PtM4kLLnkK0mCTgVulKK50hF9qS6UsSz2WabARFHO1Xv3VT5mldeMhFAsUFpUF9qaSfHOgoDhIZx QBHYgm5YKm4Q6orkO4b5lOpF+7bE4B3ZDPOpJY0ZM2bHHXeUs0P5/VKYNXHixClTpuTLXrbQMNle 5U8jgRfA8qgNufbYYw+MNapICzAR8GUUhsBV02smm4vUqdMLTBa/e9ath5zOOOOMC1YUqKpyeuaZ ZzJjrMo6vWt6u13Z72yF9hq7g+cn97wdJB/q2Trd2560ZNpKbFu77LLLkUceefbZZ/P7vPPOO//8 8x2PP/54m4XHPptm5SSJVai9BUfJl1inU9Cp0wtb2QSoOe+THDejmzTwYSsgu0QQx52eLYIBQFEE egCKfPDUvpfbLeeUlOaVWG1QC+qGcmATnEISyCZAI+E0gMUgaOUYGEJCryvCHwGyVJRj1yJpPMTD 9OKYTtveVo4kXoW0iCfq5v1Wj7CKM6E9LunOrli/pU44DwzlA8et+iRHvmdoKAaYkBb2Al5Dyz8K tN1222Eye2z+thFveYKNTY52ZnWDj8aia67y2Uw2M9tSZrg56dTp+Sgr3KMRZvJYcvrppwdFBpUi BvPnz3cDPmOAZZd0006YMOGEE07gsf2CKzJtSYhK5sKFC5GWu/244467svxyF6g6tPzD9fjxsssu O/XUUz2c2Ylsu9k6sxXay0yETA3WfU0+scnuxoEo6XU6BZ06vYCVHaCqyS357kQ7QMUON2+VOzf7 Q+5Zd7dMe0UIxu1fb+SoabSv2Uj17BU5JqG7vBKDOLYI+wmegE2wBuLAHV1AK+m8W8pnhfVju5gx iI1TmVqQVjEbkS4cpQ3KKKQzEOK2NHGGQWy4obUAn3aIV3JsmI7S3OAAjLNt0qabbgqz8JDd357u KC2hiI3Sdk7ccwRP22677ahRo5CWI/ay3wIvRxCmNAMk4zUPfONnppea+S0amNOp0/NMVrib102E nE477bRzBwhXRdLgZN68ec88YE2aNImv+c3TAJDdZPLkyWeeeeYRRxyh9IADDli2bBmPZ82aZQuw U3hKk7948WIVZdoy3Pz2Ao9cO++8MzjbYYcdbCt2IvuIzLw5lz9u3DhPdYxtcG3GonU6BZ06vYCV HaCqZrolAyI5Ao7KWJVLctvaOpziIQTj2cmmwVjmoDeynHKL96R6Ffv0JeGowcCNNiGUrQNVQBnb BWGdME2AIwlHZvJhUDyxodm+5DiqxTFd6Dc+pMce1vV5m6KUcinOsFFRg1qrvfNEL0GuAJau3/CG N8Cmbco/rWijG1n+QUMJhOQo027JxmaYo00yDmuBh1hQJjJjlq9/SeSVldHFLOKD2eY2J+Nw1Exx 3zVtTjp1ej7KCg9gISf8dM7KdfbZZ59yyilz5859JgHLvWoH2W233RDfm970pj333DN/ceNZ6qCD DrrkkkuOO+64OXPmoKhLL7104cKFthL2IMwu45ls1113NQC1bAq2hn333feEE04IRZ500knTp0/X 2oQJE6Qvu+yyCy+88PzzzzdyLdt3bIV1g+OGY7xqXOzUqdNa08B7zanb0E4ELFBOQCqo0Xuls+Jv YLpbpZFQ7710i65S2lZtnOo9HjlVRTu6cKQe9RRp2T4TsPCQRsGaUFflKgIoeafFUpV88hgecooL tZZ9pt2pHqmdHyedRgaiour2OphFfMBDHMhRj8QBMGSXG1N+cd5eF+Uh0yPljuUnSQNMla44rJGw Gre1YxR5GWZTdZRmoxelMcvQXAWz1G+SM8PU77RTp+eZssIDWMADsZx11llAalApYvBMAha5V926 COnNb37zjTfeyK0lS5Yce+yxkOiqq6666aabuHjYYYdddNFFZ555pi3DDW+ved3rXuf5zPYxZcqU mTNn7r777h7apk6dCq3e+ta35l8Cetvb3gazZs+efcABB2jn3nvvVXTxxRdfc801jnvvvbdtxR7X 7GetnbdxsVOnTutK7jv3oPsRKgnk+EYgz42JQgrzNHQlJ8byxfvybqv3ZYB+gZ+B03ZOTiktUGx0 mvYlNKJZiifgxu6EbGw7aCNYg0UKWfVU6SpHLMJerWCfUWhHF+kuwyQ5umh7QnUeIkWcCW4aoDnR LG7Luyt4RBIc8MyJrnp/Q7jbbtCqvKnvvapP2sboyRM2ASzbJp8zENWDTRmgtJxglmMMqnSq64yI S3Wi6hDifKdOz2/l3nQLbL755tDi5JNPhiUr0xlnnAFj5syZw/iZAaxscO7wyZMnX3vtte9+97uv vvrqfIf9kksuufnmm2+77bZTTz31qKOOWrZsGV9tFu5z97+94/DDDz/ttNMYs1y6dOmMGTNg2S23 3KJK+RnVy2699VZcBdeOPvro5B933HGZlEsvvXTevHke5uyq7T0ualzs1KnTWlZzy/XxRIAJUtiP wiU1X2h3tyYzSpFMxo7S9V6uRVAgHBBmYkk1k5jJ0XjQwWnyGaguE1VUwIJQEZyyC1G4KjlJs7RH gSEDqQ43o23te1G7KIpBEgy4waV4zhmYZbcEQ3mrRIBpm222AVKTJk0KTm1XtEP5d3WGDh26xRZb 5I0Ubw1BlbxdI00ZXdDNU2voLVLqGJJzTI55YMOSvVr1rSE/43ynTs9v5fZ0M2KmWbNmnXjiiaef fjqQGij5+OSEE05g9swD1u67754f5jrwwAOnlH+BKx/2vfnNbzYGLKWIu+PGjXPD2ywAVv6icPny 5XfeeSc4W7x4sdN77rnngx/8IK66/vrrb7/99uuuuw5UKWKgfRhn01m4cOH555+/YMECz3M2iGxz bTUudurUaU2rucf67jKJbAIBHTE7dOU0N6ajmzQQoKjm1+qBIfkporTWZjWAohFpPBE4ACtykh96 c5QOeNUG03UAqyrkEd5yjMJYyVGqir50rbWBg41qfpWcdmZO+40oJFQAqffOaeONN95qq61GFg0b NmxI+eWqKO+r2swXKsr7MO5JGDjllAEloReyM6uY91uVtzJAOUpVbF+sxu9OnZ6nyi1pzW+22WYz Z848/vjjTz31VGQyqBRhGGaMVVnXN4j+3Jb2Mvewxy/Qd8QRR3j2cg+7pV/72tdOmzbtnHPOOfbY Y8EQeMJYc+bMsYO4wzfZZBMbChRbsmTJzTfffMMNNyxdupTxXXfdhasuuugi/EhKDW/RokVXXnml Ae+0006qz549+9xzz10ZYDXOderUaU2ruceKcuruE57tPgK/aC20Owr5bkz5NgdSmqhfASutRWkk yELsYZMW2NtYAgGhiuQgA9sLegheaFxfqqS7tCBHvkxSVyOBjFBF+EM6wFHV46zyyVr4g432tdYe bNwjiew8GcXKxKBdEWPxx2xwA/FAOvuk7TtcBbb+qvVzWXGVzICKqhtjVFxoTjP5ZqNOSIgzandn dOHIDDOzEcaqw+zU6fkt69yCd9Ptt99+AOuUU04BUiRR0yT9pje9CZYwe4YBy106ceJEPh144IFc cXu77UNdIAl1AamjjjoKJJ111lnTp0/3oPb68g/pT5gw4bjjjrvpppve+ta3Ll682JDe8Y53XHPN NarMKP9M/axZs3bffff999//sssuU7rjjjtqH3JBMZkAyy7DjbYa5zp16rSG1NxaK95cTtGMO10U F8LhSF6WhIrkiPe2AqwTA3I6MJA7bQNWGkQVAYLKARS6kk9hrMCcva/yXIBDZvLtD448UT2+cUNR cmprEjVN0mmfZXU4fjrVF0k4zRBWJlUilmR08VB13KN9fRkj4jHM9Fj9DPewzCjSXVuZLsqQM9WZ hPQSqavIqDULHHWXWc0wdWSqOcNMU/G28b6lleV36vSck5XsTvE8gzGWLFmConpgVXCqn04++WQG zBirshZvgUGblumedDPbFHbdddeTTjppwYIFm5TfwZJvs8BPXDzooIN22mmnyZMng63ly5dfcskl WAo5zZ0798QTT5Rz6623nnvuuThx0aJF6ApvnXnmmWxOOOGEY445BpBhqYsvvpjxiBEjtL/vvvtq SnUPfxWwGp86deq0RpX7q6pmivHuPrFZhBa8KYwiipOEnARvNCPAhxgSxdNIlKaq7CeAQEWN1Nc5 mMBpuCcdJW2TSct5eaMipUeScKpTieBUwCWApQunGnHUjtPwTRTP7apthyWchlr42W8gg4rNQBmm RjjGDf7EJX2RzAwkXeguUqWpXFSmqmGsilMSMUtR8rWTjoyuPXVGnWGmdzYs1UoLVb1u+nKaIXXq 9FyWlWy1YyZokb/GQykkEeWUpBkwQx3uzbV4CwzatEz3nnvSHrfjjjsCqalTp2688cZcSebIkSMP PvhgPDSkaO+990aFV1555VVXXQWYkNbVV1/95je/WeaUKVO23HLLUaNGHXXUUUrf8pa3XHHFFQzw IzJTcenSpdrfeuutbbi47bDDDttrr708+dlBuFHVeNapU6c1pObWWlFu/NCVIJ2YHeGqP+/7rA0S CeT2gR7sFNxRpUbrql4AL8qprcMGIuqrqxF0RflUS/uVhAayEaWvQizNd5KS48hSdVVCTsSG8+EM NiCD5Ce9CuAItTwpwGpOWpOpHY2HgRzTEdWcnDbWLdV2YhCpnhZiQ045aRRYzXAyLeahzE2PR400 w6xUR9Jxhg8MzBUxdqrxdN2p03Na7o4KWMccc8wJJ5xw4kqUVzwAZq0DVj+VW7iRG889/PrXv37M mDHbbrutLczd6BZN5tixY7fbbjtbrRsVe40ePXr27Nn5GXeSmDlzJq6yh7r5me2www6zZs3CT4cf fviCBQsmTpy4RflJUgntoyu74eabb67ZbbbZRtp20PixohpHO3XqtIbU3Fp9kCEeYxr3e8AlCmO5 kan9EiuvZGwLTRMtaY0k0gWbAFaQKA1G7nf5+hXydR26Ci7oJYAVQpKZHEdpUjceVn8c438AS6cG FVXiKQ72VNPyDSQg4jQzE/U7HVSljcdVhr5CL5qldubqq3ahevwMXVUFp+S3hxlLsxEYDZO5fMOG DbPrkl3dVWBfu+jU6TmqcqP0ACsfhR199NEoio4vSrpKDoN99tknn8utu/UfL6vcqLYw96Tdih/u 2OwU7th8t8Ad6/5UZC+DWQgJNtFmm22GmWxz2bAcq8GQIUPe8IY3eGzVCIN8TcEuwCYoZnutfTV+ tNQ42qlTpzWk5tYqkOHWcxu6B93djpF05SEJOe7c3LNuf7Wa+gPAgmoXzNgHiShR3zGoZCdRihWc Km3TEslPOvaO0nLkS7PnTxgi8CGTk/K1LLNNNu3xyuRVZCAcIMaK4jbFkprzlagxaqkp6Bu7Zkki pdQUFzVZRU3WYFLKZ+2EBcnoHHMVelO/ItXJNy296S5Tak5szvPmzbugaM6cObZi1Rk3HXTq9NxU 1rzbATMhp8WLFy9duhRIOSbRlhwGzyRg5UZ1dDO7A93PEr3btyh3eM3M9pG73e5GEkrrPU/VIEpd Ks300mlEum4W8aStxstOnTqtUbm53HTuPuACVnpUVRS0akvOQHBJC9Iaad+8aZxSmvbVpTCTY/hJ a/aHABMH0AAySBEzRSQhU1357G0UGpTZNpPjmF40FeriZ9sZKt497jC1N5+2cSybk6ck1dM+6bHJ farSmkbiuQY5TBJxuy02igJYzcX7kz9BVHvvvXf+WH3y5Mmvec1r2DBuWu/U6bmprHn3vhU+derU I4888rjjjluyEiliMG3aNMb2h3W6/uNo7uHIrUvNyZNXv9baWkXLcaOfGhc7der0lFTvo5pI2m0I L8I34nF9ZdX7RLDvM0EKdQWw7GUhhjRF0rmjpdNyWynVix2tolUwKLyVHKfJQQYkp01OqejoNFSB D6RJs2lEacwCXqsGLKrp4nt/51PanDwlqZ6O6Gk2VVWcetznKO23ZeCmwnzWC+civv71ry8/zjXy b/7mb5Sq1TTaqdNzVlnwtgjL2yPEEUcccewqdfjhhzN7Zt7gxteotyusqJXlRykdqKa4ZSBd94V+ aixWVONcp06dnryau6jcR02qyO0mDKOQ4M6ry7eXENVflF8ZyJfQnQrPikTohGoxW2yGNe24Xu7d nqTTaVVKGeuLVFQ93WnzD8unhBygClVcoiTY5z1NxSmJfuk0GDjTQmGt5rWWfvu51HO3z+FalEzK 6ZrV2mg5bbYntt9wnGZmMrGUaUnazLTtO3V6TstKDmBNmTLlsMMOO/roo4855hjHKqeRNANmjJ8Z wHLjrUxK2wbtHXbVij21T1WvSk4UG6rpxrlOnTo9eeUmoua87zYHKKIvxKHgzp/8yZ/kr/zySwqv Kf+QH6iKTQCLpVr2JvFbXM/Nm/ap6aAlpSzZVx6CTWJ8BSzpClW1WUqitu9ITmWy5ANJaFYtaXRF WoMRyWeZutwo3g2iOPkcFf8NsExqb67qYNtFmZ9MbHun7Q3+OT78Tp0iK9kKf93rXrfXXnsdeuih i1epQw45hFl+0nxd3wL6a+6/vjuwOenTwJyBSsV+aufHjNzwUXM+mNg3znXq1OlJKndc1M4RbrFI Xlk55gVV+/UVSf9Z+TMXMEQBLEiEYITtRG7HRO4021b6UsSsvD15/CM8JJQ2JZwm/FMlKkfpnKa1 SJFMjRSaevzH0B17gFYknYqUDWRQZTZWrcb02boFccwA69RJNwV9M28qSOnKpqKx7tTpuSwrOYA1 efLkgw8++MgjjzxqJVLEgNkzA1hU7rsnltu1n5qCFbWKNptqTySWaaRTp05PVrnX+km4hSagCkK9 pvy7eOVr0M1Xr/68qPcNrKIA1h+UP+LLO6cgEZSReEX5UE8UTwgniZomgT+AxRLSaScwp1lHLecN FpugAHuSlkMD4UCprtXKG6x2RccoPpSWGmKrSiPtyUl6ZVqZzcry17H4kMG2h5ZMM2Paza0JGXTg lNNOnZ7TspJtAphpzz33POigg4444gggNagUASxmjFV5xm6Bcvf1V1O2ktKnqboF9FPTZadOnZ6e ckO50URcdAJx2m+qqvJOi4JcEqiIPQWz8jGc01f1ffMpjBXECe4k5JOEHCSU6qBKF3pMpxrHWzBL s0rTstbSOEkEs0JLaT8GkSoUB9IRSbBUUX5Oq+JbNpZMSHtykn5CsczonlSttaT4ENUcc2Xg5scM GHJcTWlUzHtqzjt1em4qy9jN/trXvnaPPfZYtGhRfnQzQlRVyWHA7Bl7g9VWXI+arKImq0+DZrYV g6jJGjCwJveZHXCnTs9T5eYSaIVbQRfN4Cd09dd//ddhrPriKlCVl0xsAli4hxBPxSDB22kbjKgC TSCGRHobGWNmWCqfQvZ+yr38mHv7VRkpzWstyouu8Jw2NaJ96cJdvX4ZDPSQASUdM0qVSH7bPWrP T9JPKJaFr3pa/VrrTFwK15q0OtimrE9youa8U6fnprKMA1i77777AQcccOihh2KsQaWIATPGzzxg derU6Xkg+wgUSNBFGGEdQIOuPMnZa+BOXin1oyunjoxVQSeOeAXBACmSCMFUMcBSegl5OEozCwxR AEu/f1MUzIqSVppOIxX1q6+4nRZSxFvGsQdk+mUTl4JoRqEog0qVEFubser8RDl9QrHssdWz4w3W oOKVAVJ1sqoa1HSnTs9dZSW7ozfeeOPddttt4cKFhxxyCJAiiX46+OCDFyxYwCz/AGB3C3Tq1Onp SpTNZ0b4o5LHa17zGmi1aZEEuPnz8o80YJoAVqWTHhn1SRHQCWBBn7TWlLX+jZqE9g3LZ5EyNZJ2 UA4kCmDZ4yikVRXUy5stxmkQEulLR/JTmoQhOGqWjdFlgKqkIz0y0BdldPGBz6FATmaHLVv0k9hq Yx81WYOpsXgmNvGm41bXzfkz4UynTmtPWdX2HJvJpEmT8BOKqjjVTwcddND+++/PjHEHWJ06dXq6 sokAHYzyh+WnFkIeaAPKvO51r9us6PWvfz0KASthmsooJBGEkgY9pBTH5FM/+T10KmLAUlHYBdKB MDSjSqiIATNpXWMpexwHdE0SJCcwxIZUVEUL8dxpiCr5mtJm/DE622UAi2WcIcaFrx4HrBRpUxUe Zoft7dCDbbXJj5qsJ6mmcrePd+q01uT+CmBNnDhx/vz5ixYtAlIkMVAMmDG2TXU3ZqdOnVZLJY73 3y/kVNDBFoADZ5AEynnta1+7SRHEQTwy2WCmKrCiYj4ZDLgEUzBNcpwGepIv51Xlp94hnaN0KKd+ /Bd7xBO60nUILz7IZMaAklAlOEUSOeUYB+JPnMFVxoj5eMtSZmwc2ec0oOYY59uAtTIp7X3M1vdB W5O7SjGrarKeaT2rnOnUaY3L8g5g7brrrvPmzTvggAMO7JN0P82dO3fChAm2O4DV1O/UqVOnVWtg HHUKDjbaaCNUgTPa1OIYwII1b3jDG7AO6JEJgCJQgmCACLrCSRR2qaVJ26c04phXRDJVqV+HgjIy FeV9Vd4kkbR+cdUb3/jGrYqGDBnCB0W91lsQlpbDWCApR82Gk6RzGicdpdlQMok/iuCXLdiWajak HQf927q2MnvM1IJiT8hYSiOWhcp6WNaUrQU1nbXUFAzQqks7dXquy/J2d9srkBN+WrhKzZkzh5nt pQOsTp06rZYSRPtJjLfvgAw8BKfsKXmTFNKyH2EadEUgSWkFL5IGWOoGXCjsEvpxBD0ayVsotJTq eb2Efkj1UJ3WoBLLoJjjpptuuuWWWw4dOnS77bYbPnz4sGHDkJZ8zarOWy071TLf1K3OUN5CEX9k OsrJR5YUEJTpyNgpob3gVFTpxxQ10zeYMoF2YXPYj8Z6k9unnJaGewaOaIw9qR6DNatery3Vrqmx 6NTphSQr331qC9pll11mz569//77L+iTdL9TBjvvvHMHWJ06dVpdJb62JbpXugpOEdZBPHhFDnBB MJtvvvlmre9gERuWzLBOQZrmp0FDVyoycAxpaQQD5QWYuogqL7ccq3EaBEx5W6bHbbbZZsSIEaOK Ro4cue222w4ZMoSN6ulIRW3iMB4GsPiAkzYqv24Kpwg55QWbdF5KGa+EU5kpioCXzbRSSCWSZu6K UtSc9IkZWqJ+qCQth9JO24wkdLdmAUs7A5V+A3MScaafmvqdOj1PlXUewEJOs2bNmjdv3vyVSNHM mTPHjx8fwOpukE6dOj2xssu0JeICC7CCbzAK2VOASxuwoNWWRaAH0LBUlHdOjuoGrSotYSBmeeMV m8ATKWWDkKJ0kSL9xkzF9Dh8+PDRo0ePK8JYw4YN4wADFVGdfoNugEx38gNY4CkwAaQqS8Esw0Rd YawKWCQRA0rdfgjSzF3RwBySo0qt1eT2/QOLFITKqf06lBPG6qHWk/ny1qpV+n9c6UWPxpXhS9fu +qlpolOn56OyyK1/m4z9ZL/99pu7SjEAWIw7wOrUqdOTUPaaqB9gwRTEg1QiBCNnk002gTtbb711 vgUFgGIWMUM8eVMFkuAODGLPeIsttnCq5ca0iJkq7Eki/VLATst5faWFbbfddsSIETvttNOYMWN2 3HFHp7VBPYbnpFUh1bWG82BEBRcJOBWWqh8ahquSDlRRGMtUYDIVm9kpamataGAOJTNqsopwDAco QJNTjFVzkhlJN9WehtJmlYEIDwZl7GSAZqPde6bIcU050KnTs1NZ8AGssWPHTp8+ffYqxYAZ4w6w OnXq9CSUvSYSXAVd0RevBH3CLmEmp6AH/WAsaPXGIvQTxrL7FGTqSRrivO51r2O2zTbbDB8+fPvt tx86dKjT15Zfz9I4xVJC4+lFTt5d9VopaQilVpAuX8DSlAYBlpY5wBn26pKm0nWa/ePyY1f2xKBD xYt8pKhHYuOUABbjfGgIy/CH06cDWM15n+QUdmpohnJK0o3Ryqs/BbXb0QuYM67QpKOpMFiZ8cEw zY+cTNcacaBTp2encmtY6jYZ5LTvvvvOWqUYeK5jrEp3a3Tq1Gl1leBKCbRABFVgi/Kao9Efle+q IxiMFYhBVPgJ3OTnEvLxX4GiHjMpxWHACwAhoR122GHEiBHYyClgCgBFSQMs7be7SFMBrC222CIv zIJZuAppaVaDjjLZMA7/6Zoz8UdrnEcVRgQdDMpA0kV6ccRY+gVYLCtg5SVW+w1WM1mrobJ199Sc t9QvP6dRk7VGVVt2NApjMaKAowEKFeiKXHGSMHbqAKvTC0FWeAALOe2zzz777bffzD5J19Okp02b Nnr0aMZuk6Z+p06dOkW9SDtYyKxERfYOkdWpfSexNvkSefOBTvJtJ1CS10UACMrkO09OcRKFwORv uummiGrYsGHbF0lAJdSVKhIkAcXsXCpq0zHoI0cjmmUDoUBVBSztDB8+PB8Xjho1SlqzIar4g7dI s5pCTniC/6Er7ceM0mkAy7iUGmNoLKMmc2KKmslaDWWeqTlfDT1Z+9VXbdnRKOpllShM1bvQSMuQ w1uRfMapuGZV3OmpOR+gVZd26rQGZaVZ7TYB28jUqVOnT58+YyVStPfee9tq7EsdYHXq1Km/Bg1d ctovNvKZkVPhVjpBV7hlk9cbwZR8xoRIwljBIEewElKBLPKR0+abb46K8NB2223nKC1nk002CXgN HTpUJmAaMmSITCCFiuCR1ux6YSxpRbiKcRgrHzjuuOOO48aN23XXXSdNmrTzzjuDLUV5kYarHAlC BbAyNG5zL22SUl0YAofjs1KMZYBGaryFQHpjHzhvq1CZ5ieHCKuokiJqzp+k2nUlQs+O+ImM0QV1 KUOWLrdLv/YAq/gyuBqLVU5Fp05rVlaaW8AmgJymTJmyzz777LtyMWBmP+kAq1OnTisocStqskpm oqzImrdT+ZZ3YEsOCcAirpCc2MzYaeyBC6LCK+VlUO9tUGBFOymCOFtssQUe2nbbbStdlZdWvS+t A6aRI0eOGTPG4+MOO+yQD/vyzap8jBjGwm3SAKs2QuqqMnbs2IkTJ+5RNGHCBO2wwWrALi6pqwXY lK8cOfIwOEgStstAFYclMBb/WQKsQEY4oz1pT6gna79qpTVqzp+k+tXNaWRoLqULbexGnUufV325 4myaamtI6Xd11FTo1Gltykqz1G0Rntb22muvaS2BrbbkTJ482X7VAVanTp36K3GrLfEVQ7y0fJsb UgQygkflO1e9v7CT44i3KmNRaqmCSGw3MAXKhFdAVQUsKLPxxhsDrHxZyhEkbbrppr2P7srfFaIl SLTLLrvsuuuujuOLcNLOO+9sv2OMk7RJEpALgcEvuCadF1p5jwXRVBw3blz900KNYzu9B6RCfryN w7xV5GhjTT6fHfOhp6OxI0jDbGbqGY33jQdFTVYrszl/Mmpq9rF1rr4hOyYBs8KXbJo6a0LpMUra Wkp6oJo6nTqtNWWlBbCQ05577rn33ntPXbkYVMDqlminTp0eV3YTqqcJrgJq8CKcEcEjkEQ5ZYOx 8uERSThV2n59RUjI7pOXQARWwE3eVLU/H8wbrCFDhiAhSDRp0iSPhlP6ZI+zkWEs8JR3URpBSwEy 7QAs0ObUEWkFttp/Xeioo8022yw/N0p4LpgVb8Ne0tVVCWOJAlgIQ/jPjFVl6ta9mu5bDjTnT9Wl pnL5xNAycEGNF1NaD3mDJSfDbyo8PaWvEFWkfR1VcO8xV59i3NTs1GmtKSvNCrRrjRgxYo899mj2 oLIL9ZNMBsxsER1gderUaaWyO4hkdpZXvepVeAJqhI36MVYVlsqLDUGR/qB81sbYkx9ewS6qF3rp faIXRlEqoRTfoJ+8fMpLLGxUfzV07Nixu+22m6fDGTNmzJo1K783Iw25xo0bpxaKgkcwCy3BplCa 6qG08i6sJ2kGjENajpW9SH6qxJIwlvEal7E4YkGex3ljN9JKGG0107fOpevAB60pT9IOpdmCPc2/ n+gonb4a69VQWqPmvE/JrL1ssMEGAA7gjhw5Eg2bc1Od0ij2TeVOndaastKsdne9pWgjsu1Eew0m BjvssEMHWJ06dVqpsq2QUPeKV7wCDIl2yAMnBS8ARxWuKh8c9T45chreYoOfVBQde2+uyrev8Eqk EUUkrQjNAJ1ty8805AO+IUOGwB3QI3P06NGTJk3ygAiqoNX8+fMXLly4YMECaZn1PVbASBXVwRNE kwOSCHulNG3CLwagSi2SUAVyOSqqsKUW9wwKLxoXn0OHSMupzHzJvXJG1MzgupV++6HPGvSkDGsF PR3KGVgrOWmTOA+nrApIffbZZ5944okwC872m2dq6nfqtNaUlRbAss/k25x79qlBrT7JsVMx6wCr U6dOjbKJNCcrBlQhDUYAJmgFUGDKX/3VXwEjhPHqV786r6xeXv4VP4JichgHrSI4UpiqB1XSlEQt EkqhDKDJyydEhX423XTTgBHWQV3jx4/ffffdPSBOmzZtv/32mzdvXv236zGWUhURlVrwaLuiMFY+ /gtXYTiZQEoX7J0q0oWj0hTJJ56oG8AyHCPFi9J5fWV0cgCW8b6s/AVlDfzNDK5Dpd/QlUvgWsSl NctYlI6ak9Yiac5XT02doiaryGmPrVqvr1yRxYsX33HHHddcc42gZcIDWJTq1FTu1Gltykpzc9ms kNOuu+5qI+r9vcxKhMCYMValqd+pU6cXstrhSiJBrsazfEpoy8j3nPBQIANj/UHf3w+yJwnRnbGi vMFy7L3OKqrvtDRVlfdbmoVu8AjWDBkyRGLjjTdWRGEswDRq1Khx48btsssuu+22G6iCWeiKZsyY 4cFxzJgxbBCS3W2nnXYaPXr0iBEjoBJs2qb8fWLv97XKD7vDtZEjRzqiKJ3qPeyIt1QvbNb7ClcA 6y/7/uaRCi4+/hsN6CpqfxWpTOQ6Dfzp0WUy/zwx/zArgCWzMVoLSr/NyWqLSxyr0xVJ99ZZX5GB GMLK3mBR6bmnpn6nTmtZASzbyIQJE+w/GCvHfpLJgJmNwjJuKnfq1OmFpkFDlBxhTHgW4URre4Sd RQJGoApcle9R/UXft9RfXf54kAEzxrHPqyzspZQkREfHUJeK2tFCXghpLR8+ljdNvd+4gjWV4Riz YVA/+0M/+Wkre9mU8ps006dPF4k9O2Iv+TvvvLOHSBo/fjwmE5vxVvLHjh0rR3UCWFuWv0AMNW62 2WZQDH7BMkXITHc61TUPucH5P+yT4QRiHAHNswGwCHlk/uu1CJGktLFu2Vc1BWtf+uJSPIxjNZ96 6FQU54G76xIUtgZMclNclCqp3qnT2pYFaROwLWR7mbRy2YWYMValqdypU6cXmgYNUXLsC7ghb2gk SKiDFFAJ8XiMgz6OdpC8oJKvlHFQI9HdUVpF7UQBLFVCV0ImVgNSoav6Ed6Q8lOi8nXBOPYxRkJ4 qH4ICJUglB1tct9fF+ZLpnuXP6J2isBsdjZENvJlstx1111hFuTafvvttROq0689USAPe+XVF38U ifH5SBRXGSMZS31pZ5gSFReqmtlcJ2q67BNPAjHmP5cj8LdqNW2tnp5ClUit+GbqMmM1v6pHT0Us +Z/FU1/IRY3pup3nTi9kWbE2gaFDh9pz7CF5hBtUNhxmNi5VmsqdOnV6QakJUK0QJS10CWP2BYEt JBG13z/ZOGw01E78r9afEAKyhM+0g0U0FT5jDJXykVyErjATjsk3zbcuQjaQK5/NqeJY33WFyZSy 32abbUASHgJM+dwQVE2fPn3WrFlz5syZOXMm0sp7e2glc/78+fPmzZsxYwbYsg+qhaiAmkbyisvW mQ8Wty3/aiGSy/stXRtjAAtERgGXqkxmW820rn01/RXllD/1Cpr/YFZVrg7F/imodPVU6qqVrqlf C6XJQdRYr8ivbTX1O3VaO8oyc9fYBOw5NooJEyZgrBz7SSaDAJZ7rVufnTq94JQtoznpOxWVE4Cj sJEIDa16n4qVHxQNY1VVxiJpOczUSghPmK+NgDCchKiACzzarPwgAoLJh4Obt36wKi+x8tlc73PE Fl05Sku89rWvTS32+dxw1KhRNriw1Ny5cx3zuSFNmzZNzqJFiw455JCDDjpo//33V7rPPvtMnjxZ aX0BBsVsjqirfgELzOkO4RlafVFnRGRohtljq9bHcAPVTPHaVNNTUU65BHMDta6I+ed2eIs4rzTv hGqVqLT3tLQ67TyhTQxWU02dTp3WjrLMKmDlcW4VYsCsA6xOnV6gypbRTou1Iu7Lyvej7Qs9aujL EZIrY5GYna+rR/YR/BHBLAQmkAewHLXmNJGeJViBU1tuueWwYcPsQUCqzViQiyTkoCtwQ1iqKnQV 5JJWyizfjsdDnhpHjx69W/n+O6Laa6+9JpV/fHD8+PEy4dT8+fPR1WGHHXbooYdKLFy4EGnNmzdv zpw5eCtvttiPGDFCUwEsnerrz4sM0MBNRTDFuEwOzDJLGW9mMnKanEzyWlV6jHLq2nGMk2Fix0g6 7xqllbJhWV2tSrNPViqmKXrKjay+iqfrYno7vcCVleYet91tvfXW+QchbBQDJZ/sQltttRVjVbol 2qnTC1q2gMTjl/f9PDfASphsMxZIoiTCWwnYASz8AUSCIGzydkQ76rJnLB9+4RVEBbAQDL3xjW/M t8jDSYCG/qbv32+milCO0vILXD3+/S3qkVffP5Kz/fbbe3ycUDRu3LgdyzfZR44cKRNjTZ8+HVEd fPDBhxcdcsghixYtgllz587db7/9pk6duvvuu9slR40apR38h/Z0nV545WiYhtyeAUfjxZHGW/bh FdRM8dqngbRPOXXtTD6vcr3qxXIVXK8Ki0oDiEFqtdqNPFmpqBFBhdJUU9Cp03NZ5Z5oAAs55esE qxADW1wHWJ06vbCUnaI5KXJqF0gkFoZxA8AKHkVKnQrDbAgwMeh92lQ+b2IvTovW4R6RW/yWyV5F YZuxZoV22w0zjIKogMvmRfkcEB4hJ8dCMg1FBdpkMnh9+YHQNns55vtbNUdFrdn+sBFC8hDpiK7y V4EACzy1AeuII4447LDDMNaCBQvQ1ZTyjXhYtkv5Ujx7WJb3WLquDvDHAEMqeJGTTg3QtBhvkFTC sR9hlIlfd1utvjiQaxc+zlWI27lYPEddLhaBMBeXffykpqEnI7UyfOoAq9PzSRazVW0TQ042FvvD yjRmzBgGHvbca6o09Tt16vS8VC9arqimoC8igiEBWKy1IzgiJznYKFyVdAmaPUnLqaSVikJ1eCiA FeCIJQNxXSYJ7UgIFSGV1772tdgIr4SlSCLk5KidNBiQYo9v8BPQSS35ATJH9qmraNNNN916663z zXfbnCNOksBMkydPBlIAK9/EQlcEtubNmzd16lRchclsjruWXxHMV+C1g9jgYBiLG3qMw+nR0aAC lGELCWN3lM5s91Mz9Wtf+kI5lXFdXOHBVTCr3I7nyZFwrKN4yn6mx+iptdCp07NT1rM72k2EnGwp 9opViMEWW2zRAVanTs9/9aJlUXPeJzmiKYpCVHm9QWgJEkEECBV+ymneaQmcwYj6TovNq8r3q+wm CdVidgUsBsJ2iuQnIbSjooARUpGvX0Xqiv0yAy7hACCFacJkKIdCOeGwHGOcuhgr77Hy4op2KNpp p50mTJgwZcqU+hPwMCufD86aNWuPPfawLcIpOyPScrrbbruNHz9e9bzEQld8iHQRsNO7TnluAsOg 5sSEOM3boKBG5o0GvQprVTp1pVwg0575CZhm8sucNf8It6MLkYHE1aaJJ691P8xOnda2LOkA1pAh Q2wLntlWIQbMbGvu/aZ+p06dnn9KtKtqcku+OCqaIqF8RyfKp0UoQX7ACzzJDDC1GcsphbQqZgXR pBGGUkdpmaGrClKQKGAkXfMDASmKRP0IECAblJPXSBBHZgzAQfjAqbrkFIflTwu3Lv/aIEnn591h 1uTJk/fZZ5+ZM2fOmTNn9uzZ06dP33PPPeHUjjvuyABgoauJEyeOGzfORqkiwNIpBxzRG8UHPQJE 4w1RmQezlKnrx6OU0/YlWNvSl0555fKZZ1OUIZjD+sWyzKrpkmPqXG7269jPTp2eE3IX26nsBnkS W4UYMLMzuAGbyp06dXq+SrzsJ3c+CAhFYaBIJCaJNmAFgORXxqoSiSNbTzCr/cZLpqNMdYNQ/QAr SASqYAr14KgoRYAg2JQ0oAEBFbDyGiZ8gHiCCIgh9gzk5A8SUyWnqGvYsGGwafTo0QGp3j/Wuuee Ek4RFczadddd81vMYGvbbbdVZdNNN203kh/H0jtXA4hmyaQZuMGaBwM3JybZ0Sw5rTnN9VgnigMu Ad/4yeHQFZkrU+dofkSC/CgGAxeoA6xOnfrJ7UDuYjeIHSD/1pZtZFAp2m677ZgBLFW6W6lTpxeE sk0In277jfr+KRtwQD2w6vuzOAlFIAkuiM1ybCuKZIYeglZprbYsJy+0KBwmx9FpbafSlVgOhhwp IFVzpANJzNrsJZ8Bcqpm0lgBHGy55ZZbbbVVfnUdN6SpSmNyKpxhIzzBMu+08JPdMN/WItQVwJpY /o0dRehKLS1QAEsLjhoMXdWPPoNZRmrsdXIyA+0Zy3StG8UB/iA/TtZpzwRmigJYZJgMDKEDrE6d +ql3MxfAsonZAewb268oe0WUUwbMOsDq1OkFJLe62BniEUoxgbgbPrAXUN4wSYSxmDliI8bJab+e 6bdxJEdRlFOqjKWRfAgougvtFX1CS45JVLSCL3yLSyrCLJlR0uw1ArC23nrrYUWwyYNjWtYFEgIQ lISituyAJIG38NnQ8k9Eg60xRSNHjkRgKuqFS8G7UJqj09BVlGnkqmFmSzUDEgZuxkgi89ZM1jpR daN+UMvVTJ0ZNihDa4/IEKAYV3P5mlY6dXrBq7eRla3MJmYnsdVs1yebRj/JtJnYOmyk2Q2aVjp1 6vQ80KC3tEyBU/jESWItPiis0oOV+iYmUgqn8klfhBsoX6uyy/Q2m5V00U/JVEXdAJa4DqowUOK6 tJx4QnEmiifBPml1ky+RtIpACiThKpuaB0e7W35ba/PNN6/w5JQBSaCxoJVdkgPcCGHIURTM8vQZ VmMDqriU7uobIEeuyiyz1VNQlavmNlPkmHeEyCYfHZr5TF3mat1IdxX1XMf6HpG3/De0kJbhyOQn nwOC69jPTp2ezXI7UAALOXn0skXYKFamPJsx7gCrU6fnrbIvJBHKEUTxisgqrEZ5XUQhifoGCxPk 1QtWiGwWq48Ipeem64CdrsV1PQawCB79ZflDvIpNUcJ/EpUG2PCwitvqagoeYSP73YgRI0aOHLlD +QIETsrX2zGTzS6nAAtd5YUWxQEKY9VXXGBLqUwgpaNMSCCPD3Wu4pt8YmAzhS+ZNJLIm7+a/4wA FpXr0GBWHHMhuESucobGyXjY0VWnToPKTeH+dcvYN/IktgoxYMZYlaZ+p06dnusqwbSn5rzIqfv8 ZS97mWgaNEE56KSqYhaOEW7tC/XTQBVF3Kp+La9axZGeVNQOvOOAvgI0IRj9cinwxIG4IR2186vi vLroKniEjbAUrqpfMs2LetSFrkJaICzYRD24K3T110XaSaajtMb1ol+zUXGTUIjJacNf0IoUoRYz bIyOZi/2jsl/ZtklV4E4wA2szB9yieOto8xca2ZNtReMMjnNyVPSqltYdWmn54rcIO5ou4T9xK7S T7aaSJoBM88wqjSVO3Xq9FxXtnJqzkuOqCmUive4IVASjIiQiiNqwTGggVmlq4TbtppGV0/stWCL IQkR3fbEByiTT+gqzeidG2Edkg7zpShOUs/dvq/DB60yFkcNvrH8hWDQatvyMV8eJfPld8ZqaS1K U0lrMP3KMQmgyiTkHQ+FPygvpcJYlNdXASzjUmrSKHTVL789mc3sPEPKRYlcF465Lm26esY9XB0N 9DM5GVe7KPkD1RQXDcx5skoLq1Zj2uk5K/eIHcBuk7+Ssbc4JtFPDJgxVqWp3KlTp+e6mr28qJ4K n6985Sv/9E//FEPAmrw9QhsFWnpKGs38SetH2BNxHZNIUyV+PR6Ga6KfZDJL8IYXWsuLEzsOggFY m5V/Kgf3SPPKZiTxhvJV9Hx4x6UwEMcYcJiCU4pSRU5OY6OuzS4PkRL2ONKLBhlngCYBGJGRShN/ wliVrji50UYb9d7w9H1FnefkFC1hJjYBLAhlukgmrsrrK9XlK4Vfisy8fNVN48qmax0rbkS5oNSc FzV2z2I1jva5KmEIWWNUcbZtGZWxPj7YWr2mn5rSAqV9as5bakw7PTflCrqF3d22GruKvcUTXVuF tXqSHjJkCDP3vipN/U6dOj2nlX08arLKb3lDBJEeXgRKIumgSXiFpBEGLMhLl4oXEolYVGNYxQVK RzXtGEt1NZU3QGktnKd3G9DWW2/tUU9i06Igl9OAFxv+EMcQYQwcA2TV5wwhKOYUS6URltLEvtLV n/3ZnxmdLbK+ZAppGbVSR9gkHw9x3gANM8PPeElaXZOZd1eaMqJIvsFKpFTLYay8xFJR9czP2la5 DiuoKShqslZPTZ1nWitzJvlkvblGlpmr4BJkwmU2xS31FnGfmqw1NEztaNNV7tc4NRadnrPKdXRx 3fL2HHuRTaYqz3JtMbDnMFalaaJTp07PaWUXiJqsvn8sRdQHEO55uwNhEdgRQCHpiAEKYZxAZYOg ygckIYwR8nCaQNL01Cc58jEKUkk7gQ/SGqDRkYe8bbfddvjw4cOGDcsb9SqEBI8CWBWb7GIeDZW2 i6qCR47yM7SqjDE2eT/HjUTiMBYGwlWK8JAcRcEpx/jP3mArcjHIzChioIhklvH1aFJpbdmxAtag c7U21Lv8K6opKGqyBqgpLmqy1om3q6NVOCPfxOa6mGoX0dU0865CFm2tGMt+6rW7hoaZ9nNTtLUG u+j0TCkX0cW1rmwmngDzQBgFs6Lk2KbsRYxVaZro1KnT80P2gmZ3LxJpxJ4/Lb9r4LavRAU+qpwC F1KKscr7l97bHeEKJeCGQIam4IKNQ04NYFHTd5FTRcJe4CP8oQo3NMgHe1C+LwWzti5/31e3JztX 3mCFihz5hrEUMVCqSAu9L08Vha74XD/vU4XYRNIxY2AscR4hgS0aSEI8J4k4zLK+0zIcmVpoW5JS g43ks894ydgzdf2maG2rXJNGTdZq66nVWvfipOVtbk1yllYWgKPV6zKZeVcnw2GZixWVO6OnlDYt Pg3VLnLUdb1N5DRGnZ6byiJxHV1QC8x2BKEiO9JAMWBmAVgJTROdOnV6HshG4K62rdviHUNFbvWE H7QBpwpKNXrdipIDSljCEdQScIEgdhbcQBKCGWEIPLGyECUnkYYNTxiHaUQ+jWMm21C4yiaVb4bZ lUiCG5y0Q6V3R+m4nSIeyqnkFLNqWelKIqWRfh2ZBRwNKowV1ZdSHM6kOZVvpOJ3MpWaSZZynNax S1QZMilVJbWcymfWTM0aVbv3tdTFs1C9SS8Dz0VxRawrFzeXPtfdVXbtrL3MTJmh3tXJFclFiZQ2 7T49pRctW+1WeH6VzXqzDNZUF52eEbl8ubiurKVlF8pm5VFwUDFgZgOxGJomOnXq9FyXXcAtLfy/ +tWvtrPDCEAgAtkX8EQiEEDJBtFsBn2vux2l8Y3YIErBkSqxSoPCGAlaIRIt1+iVrqPqSYKN6BIu UYUPeTFm98mLNEdIpAs5fHPKPZJwmq6NgiT4z4x9pSjHVI9ZWpavuqO0HJ6na9Vl6lT7Kpqfylhs IgMMTpFExmv2KqrKJAM3tIy3LUOO2qdJU2ZmZWqMipqsJxJL7QfmHKWbgue7MvB6jVxHVzOX3sUN iLvQFoZSZr3LUJSHjSxdV1BOme+emqafqtKINoVV99E+++xz9NFHz5w5U1pfT7/9Ts+sXEGrpQJW eSRsFNhqywq09hir0tTv1KnTc0VlM39cTW7fV9pBjDv8jW984xblr4WdCjMwQhCCI4lA9oUeW22y yaabbsqs/HFx77tQeZ+kFgSxldgm1NJC+EMki7RWo1QcqJ44ciM4wsAuwxKmqKWdYJA2tVzZKPk1 M/BEEnFAabXBSW2z+BkndRHGUkosZeqaOM+GfaIvAtMI+1raG1X5rFCA5HlFQ/471iBtXJTYHGXU deADcxyrkl/Vzkw6Ss4TiiVPMs/xsCl4vsvAXYW8u3LVsnKsBGvb6s0Dg5XsKlszrqDJyURZG8OH Dx8xYgRLcJbVGzVNPyWlBfNv8egdV5199tmnn376XnvtZcnpd9D2U6s56fSsl+trLVlp2UP6YVZb HWB16vQcVrbmqpop6tjisQVaGj169M477zxy5EjBRlwJoLjt7fj1KT97hJCwZfmBA7WGDBmCuuSH sTCKWrAjr3nSiKPTCiLxoa0EPwZ5A5S6AmGt7pigWNkoBjVf13mbVV9lyQdPFMCigJTSsJTq6Utr jOWkijZTi33GThKpwsPwXxzIuAbFKeNqz7wc+f2KkpmcetrOKReqUQxqUdKU08ZolWKmcd66EPxc zVrPdRmmWTJqV8pVc31dSmvAZbV0LeD8qcQb3vAGiydX2SUOjW233XaLFy8++eSTJ0+ebOWYtyc1 4YMq1V0I/riV5syZc8kllyxbtmzu3LlOZSqKDTV1igbmdHo2y1IJYNkb7Z9RdtF+YmDhdYDVqdNz UtmaqTnvizoChigi2Gy99dboasqUKZ6hx40b5zT3POEMgSd7RI5hrDeWn3JJZJJjm2BmNwlOBUHC RiQnLwZqfJJI2pEbQprAxp5UVJ3USqYW0A9P2nikNF0oklmdDA/J4UyGQGxIQn4ITEVjF890pH1F MomB6lpzJMZUwS5Di2+khZf1fb+qLeOq8xyJmoZJ7UmQGSDLqXxpqgZphAYtrWqMBqgpbjnTr5Hk P49VRt8bdQUs9JwlbdFavaErq9e1ztogyyBLa4cddjj22GPPOecc9IPGUFed/KaDJ6NUJPPPmU03 3RRdveUtb3nve997wQUX7LLLLnxrL4+oqdxXvTnp9KyX62hzsLHYkWxNq5DVaHthrEpTuVOnTs8J ZV+m5rwv0ArtbmmsIJwAph133HHPPfecPn36tGnTJkyYMHz4cAFA1AnW2AV6z19FohGoUkVkYuNU JgP7iBAFVgSngJGAQckRUepHhHEgYd5RPlJhzzIQwxiQhX7SlA2IJ/yxGelFs9qkWsRJRcSNSFom 4+BRnDHYXggtL9tU175jWmBJitJLIm7gjGPcYBmuIhVBoQkUEQ0hMqUBJuMyxma6y4TLF54NylG6 zMHjk5BTkm6fNvWLnPYrpaZsgBTFmPqZlXo9NecDtOrSfooxNefPMsU3k2DOTX6utctqeQAszGQl W7pysjAs5ryRlWYp4b5wO2y77bZOXes0SE0Hq1Rj2roW5IrzRC/77bffhRdeeOutt95xxx1XXXXV vHnz8gaLq8yamn1qWuz0XFAumYtof7Dn2EmyHZVtaRAxYNYBVqdOzzHlVm9Oipza4l9Svn8NERJy xJitt9563LhxU6ZMwVhTp06dOHHiyJEj862sbBCCjZhEYpLwAK0Sn9BVcIQEKq0FlSQELUoOKBFX 8u2fsIiEI8mMJ4EYsIVClMoXb1SUr8G8f9JL8EibqWJvcloJiQFvA4IU9+TzhJljECqNqMs9pWwy CvmlmebvDfXLAe4F+Pg2KF1lFNyWGecTI+ucy9FC2qmlVBOxjJITNVktNQWrDLpK45Xjqi0HqrTd qMkqGphDyaTm/Fmm+GaSTYVLUwHLtc4zg6Xi1KpwdDpkyJCtyj9pgnUUZQFYYy5c+6pR08EqFUu1 XAXHyDqxzCZPnnzaaaede+65Rx999LHHHou0zjnnHMilX33xttYliabFTs8F1WtnyVk/2XAom4x1 VZUcBh1gder03FNu9eaknNrrbfFAIXQSGBJd0NLw4cM9rO+1117Tpk1DWhjL4/sb3/hGmGIvEH7g FEErYYBUwVsCVYWS4JQGAz3JzAskHeESjBIECYvUNOzgEgNHmYKZGIMC5QewVNdmAqHutOlUvlHU IpnEwF7GK77xkPgc0pKZfS0JZtn7kkPSqmsqqm5ziTMBPqfVT5nmkzjsVKno6GhENUZm2gNYailV K1GzrVygyCmDtDxofC01VhV0laq7asAqbQzSsh6rYkPN+XMt2Md5Mg8uUAUsVzyLORedQlfDhg3L PwG+3XbbObU8XOtcZY2020x61WJmxtRtixvW5IwZMxYvXrzPPvt4sNlmm21mzpwJsM4+++zKWCwz 4bSa3XV6lqgskN6ltw9kd80aiwJVUXIYMLMwVGma6NSp03NLuedFetu3+xkAETQJnYg0nt1HjRq1 66677rnnnjBrjz322GWXXXbYYQeRRqmYBFPEJIAVSQtLtokQD2lHm2IYSds4wl7SehHehCu9U3Cq vg1KjmOoBRkEWZSGnyLNal9rJG0UlbGcckB3ZM+q3oaxiMNCVz7WlK+0h1Stjz5VUVfLZWJ6Shfa z2unuMRPOcQ3tIS65PM5RTIdpWX2YmOJjpl2mexrUdmEeypWKwRRp+HLTEW/0lqF2vn9NGjLbclv F0kzzszr1zF8lkYknCanXes5IQ5zW7Sz3lxTF92SHjp0KLjJlwgtCYsfV40bN876t+x32mkn3GOR WACuWr9LRk3TqxSzzF4VN8wtH3SN4Sw5jVv2HIBWAKvNWHX+V7O7Ts8SlQXSu/SWnK2p7ksrEwNm dgZVmiY6der0rFXu8OakKJu7OOGeBwFgxV0NfYIRju5zFLLtttuOGTNGjNmtSEKkEQxe//rX55EL iORTwjBKoERTFO6hAieP/zgCSQtUwptwAlYcUYhT2woFVgalK35qBDClF64W0Gr+6WUJ1fN+yykD ZvGTY1zlISXBYdH0jUXiq8GmiERc9mqllzKInoxCs9rncByDU/zkcHG857mBGBHJz8s2mexZ9nik xMg686Qdp7lA5LpE0s2l6gMsLbBXMfYpkkhrYSBpxikaqF4HTwYF4mQukPnPEHSRHimnq9nms0cc 5rahuTqutfW84447jh49GlHlj2GxjmVvwU8pmjRpUpa9NWP5qWVOjL03m0VNu08klma1zN/jr6Ok s4qyqFIqPZCxLC2dqrL6PXZ6liiXPkvOTmIVrUL2HJsJY1Wa+p06dXq2qbf3t9Tk9gVsN7B9PGQD TYIjFSkcQQbyGD58+NixY6HVxIkTJ0yYIPCgLrt/+IMNLsFYjmKVTBtEWKSHJKWdnCZHabrQI2AK QgkwEjyppBL2qlDCVaWqQCt96R0P6U5rmq2ARdLQjSQUpTu1OMaeQk55p6UpccsYkVYAq5amSk2T dtId94TDxMLqm0ydOhoC5w3NMcOxpbJnpkoUOom0kJAZSee0uVRFTvXFWN1qnyJp+WYvDCQ9sPpT UHrUXVpO4+m9F//7Pm1cU309/UaelHRnolwUlxU2ZXnvsssuo0aN2n777cGW9F577bVv0eTJk3fe eWf5QBxgWSGWsetrNp7s8BmrEmUa+6kpK6Xcszjzm1gkYZXKVNSbrz41Tbe0svxOz6xcFBua3cAe YgOMbCk1UWWBMWPcXcdOnZ69Kjtt/1tUTrAAAQREcnRXh0VCEiQNQcQV0UUQQlfi0Lhx45zmU0IG wZQQD0BBJCraQbCOozajoA8l04YiB38I2wnVwpUoziU7SwDr5X0/8OgozVhFnYo6W2655VZbbSXe 6JEPWiudPK44QBLpMcMJM2WAjtIa1Ejv/VvrDRzFWGledzkqSl9Gwb3qedyTw+3glHRb8IuBCY/s mxlXQmn7ApXL1VNz3pLM2FPbwKnWOJMupPsZPDWlO63xNqo+K0pp0k2FohQ1JytXzAaqKe5Tk1vU ZK0Jac2FM2OWhyWUvwokKxxg7bTTTugKVO1TBLPy1tZDxRZbbBGstwZcVnMycAZWrTKUx69jVV0M VNOcDGPlPdY555yDsdxobpP2hYiaDooG5nR6NshFsWbsY9mRrKKo7FiPn5LTDrA6dXq2q+y0/Tdf u7NbNy+Ewhlu6YBIKKQKYQALQQXQDB8+fMyYMQlFo0ePHjp0qL0+aAK24E4/4kmDVfoKedhf8Fzo Rw4sEEhEC/Fb+g9av9jpVKbSeItd7Dtc0qNQpzte5aM9TsqvPiddOS/KFiazrbAU+2AWSajbzoeP lb1qs5zhEqDhHkk4rZ4bRVXoyhCImbguoUoNkM2FKUoONecratAiOS6oBjNXabYpe3rSjtY0ThJp ud34oKfUnA+mxuKJNNA4OU9fmjIQNO/SuL6W0MiRI61nCIW0HMePHz9p0iRctffee8OsiRMneqJQ NGzYMKvOYrAGLIAKWE27q6eMpc5kVc2RaMvMwyk3GsY677zzLrjggtmzZ0OuyliUitT00ddLc9Lp WSMXxZqxS2Q7soock6jpyCkzxt117NTpWa2y2T4esezL7ltPxlDAbQwjBIxwA/4IVSCJMEolDxAj umy33XZCEcDKd36FnPL9pTeCrR122EGgYpAgpKKm8iimFxsKIhHSBAZdC055Z1YBi1cDAYsxIsmn VAGsOMwlxJOP9nRHEqE9nsfhIBcHdK0jx7qFtTFLOqcGm7qhqExL6MrYA1gpzcyoVd9jmU/iPCd7 SFWkyEAcZbIxOmKWET01wFqZmjpFTdaKkp9gTCuzWZlKqz015y31y88pNeeDKQaNK0XJobZBVTKf ptpNSejUhXBpXGXLBqlbwJbuiBEj8q8XAKw9i/KlQ8gFsLbZZhvGFoBLb/W6rPmIMM2upuLJk1IY ywo/6KCDrr/++muuuWb+/PlhrKyiKMZNN52eZcrVcZmy8LIj9ZMNqip7C2NVmiY6der0zCq3cXOy olJU6SqwIlS0iUq6niYnkg5q2OVB1ahRozzTU76wIjINHz68vgaQhlx5q6SiBuELrNGjfuEFSYAP OUAqmWJV8sMlQROYIooAF0enohqfA0OhKC6JebzSo6NOw0CO6T0YlBdmGa/qXNICSciJ5GekpCi9 aARaaZb05VSncnRKctgYBffMKgEp6YzC0IKJThWJhRSbnOYNRK5Lc5HWjrSvIz0iPMd02pQ9PRXf n3RTqhi7K07Vn6gaVCXn6ahpqDSVhB5NhSvl2rnQrilGz0NCBaw99thj9913D2CNHTs2X8DKFbeY nzJgDVRcipqsoiar79pZSxxbtmzZBz/4weuuu64ylpmsWoNXttOaVb2U1oxtLTuSrSkqfLWCGDCz UTz9BdapU6c1oNzD1Jy3lHzbdIUbdzWqCGoERxwRhlPHdg6bKJbAwhM/ivK4TwGsbbfdNjmQC2k5 3bL8mzmhEE1pR1hCG8ELx8pSjmJVuMSeIido0oOsUpqcbEnxOSTEmeBOXmWR7vTFzzgsdoKqNBWg DDalLlWWIvbJd5QOcmXIITlKX3ljZ4yOxsiZMJatM++opLktk896NzrT3nt/1fcXeYZf2SLKBaLm gq1RaVYXuouH6a4pe9oqXvfUnK9cjV1fmDEJVP2paqxb9tRkPSU1TawoOMIHV8o1csVdR1fTAs63 3aFV6GrixInjx4+3pLfZZhs21gBjC8Pt47JyXlNNN2tH1VsrxzqcPXs2uvrQhz7UZixXljrAejYr 1zErP4BVyGoFBa2StnswY6xK00SnTp2ePcotnbS7VDCwF4v3uYHdyYgnVCFs5CUNOnFKEoUoej8Z CjLQBmMSWpTiDMHGQz/UAFKRNPAaNmwY5Ap1iVhbb721fGFAFW2qzgGEgUIoHwjKobBU1AOrPikK WsXbCn9RPEnXfMBYfOYwY2OsfGPgjk4zBAYV0SQ0225ZvlOWgKzdqZYBnF4yxh122MEYncpvj6uN sGXDXOH3VCM2LO2eVa4OiZHtq7YGpU2N116eWiQurvWvlUxqzlvql5/TLEWTYJbMmLHLifo5Fvso OU9ZtZEkSEe6roBliUKoAFa+ZbjLLrvsvPPO48aN22mnnVxui9kaC2NZDy4u/w0kraWXtSTtmxkI xVt+4qrrr7/+wx/+sOPcuXNRl7WUqcvsrW1/Oj0F5bpk1dmL8vTVT719ue8voLNx5e5omujUqdOz R7mlI/uvkOauxhYVIEIP0AFaiRwkYb8OZ0gk3Q+wRJdaGgk5lLQWMMfw4cPzfeFRo0YBEcEp9ANQ VOeGUBHC4JV9JCBF6Mqp0OVY32axhyl8UFcXoIokuKFfbsM40JNXSmBLKUve2q20oC9AoyON27nk 5+1UyKnKSLWpQYk2YLVfZWV0OhJxjTFvNdRSnWVAiuc6is+pTprStfwghcCcsWekjsEvma5ULllz FYsG5jwF2ak1ruu87XiyDbJfWfxOZlWTO0CKtBC6yvU1G/GHJCigkHYGqmnoyaip2aorXd1wRVwa F9d198Dgyo4cOdLSpSQs4EjaRXf1rS7Lw7JUfdCLtcaVLnL5wlj777//DTfccN9991166aVAkDMm kAGtbWc6PR25Ou5xiz/b2ipk47ItMO4uaKdOz7x6e/Bgt6JM+zKaEc/E+wCKo6AiTjjCFFu2yEFw QamcMJZjaCyUELpSF2ekEaUFTnqKmaN8TYlPtv78btbo0aMFJwyESIQxLYMP2wevSJS149hQKG96 5DgmBsu0GUElzsdbXaf3uFf9R1fpog5EqfAZrNFgAEtO6CpHbaYRITYtV8CijDqSGcbCcJCOIGPs Mw9sVOm9syrSUbu6UwPhhk1TODRwM2B0NlP5fHMqZgv87TApUQNnzXwKSnXtWAx6rxzTFK+GUn3Q WnKesNnYGHsuhFE7ZjYM2WwkwYYlpa9IZiStqGmxb1DUnA+mxqKo5mhKj3o3/3VpWQAu6FZbbeXK Wkt5SLB0x48fbyWPGzfOo4LV63K7uBYnh+NPVdpf42paL+I5ty1vjLV8+XKYdcghh3BbZp2fqqZ+ SyvL77RuZPItm9z47vpVKHeHO6K7Xp06PfMqO+fjqpnCnrCNVLCFMN8PUEha2MAlec8EVkQaZqQU OoRFSBBSy+aez+NYVsZSxKAwSe+tmDa33XZbkSn/wM7uu++ev8OCWfIBisYTpaAP2XFsKAEsmU5D VzLtNTwXBcMr+uJVfEunJJMnm/Z9252458hDlmoliDIzNITE0lE6A3RUnc8BR6fa1J0qEoEwx9BS +mJGEozlkERvyvocq5OmVpmV5h8xNC6XY6Py+67hjChjlynw521ErqOE06gfXqym0k5Na6Sq5g9U qfS4GIvfcaMf6KS0QhKDWhTFQH6YMhfUkI3XVKhSxSYtp7v0mJbzoap07TpmUb8e21LUr9SpZnMJ XA5XgT8ukAtnAVhCFg9S94QAqnYt/4DBpEmTpCGXxe/icp7nGelANd30dV3V5D55pXodqWnhubU9 Z86cCy644Lzzzttvv/0saZmKYtxW00rRwJxO61Im3xrOvU/u+pXJ3WFj7ACrU6dnhcrO+biSY8MV Cdyu4kdAAU9UmIjs1IBpu+22C/3kxUwQJAwRhEpFAQaHeZRnzDKMJTIRg0ohOEOUQlQTJ04EWFOm TMFYO++886jyiaHolfdYeamTjUZC3HIs20tPFa3yNsgQtJwhkETwhfTLgbyCyoi0b1AkIVMR3tL1 2LFj88UanhhCXncVJGu+TKauprSpU9JFxu5YRxcfyqCbPwtITuiNMmkyGQetyEAMx6BsnWTUGSBl 4DLxh8BvV02kFFAlnJJwLp0Q275BpS88AAD/9ElEQVTiSQ9USqv65ZRgPTiXpFRftbuc8iGg0yah WiqzDVhtMZAZunJZM16DDV1laFF6jKTlMAh/B7v1LjMGEmVinuArZfGhrYwlgEVa5o+L68JZABan dTK6/BbJHnvssffee0+bNs0RY1kzVpSLbggq8q12PVDFx56a86LGpyevVK+t6ZcD1mr9kfeBjDWw 96qm0U7rXCbf2rOkswOsQpYlM4u8u16dOj2LVLbQnmy1ooh7VZgPVDnCGkexBCqBD8IWOANteGQn iXzQFjqxa+MGVRylZY4o//wtSTjVVO+9Td/rLlSBOdirqylm+Yt3khg/frwoNXz48MAZe+RUGKMX dGsCbQQ+lAatKl3pKMCkuxCM0CjTcAJJOfIfLKJGY+Fk3N5tt93Eofnz58+bN09C1IR94ijkIr4J q6pwTMuQKA5I90hqxRdmTjOZhsABksjEck8+G5aqh6uqMro2PiZTTnZVMbIyFtlho5y2Q2aNoM2F bymlqUIxa6tUHbyufN31oyWNBEoob5KqS9Tzr09pNkpT2lErdJXhiy4ZZrpII9pMsz3PiqRTsUSc 5tcuWKZIGqI5Suur8X6A4klV6uoo1bmhZavLVbNmrH/LwEL1SLDvvvvOnj17//33P+CAAxYsWABl rGEGFrZr7cK5WJUR41WUsdT8puM+NW6ttmqtJKq0zHm3pJVcGcvSDWM1rqwotdJmp3WsXDJyFawK y8bicRc4rkxWO7NVr+1OnTqta7VvY/cwUEADdl7kITYAEZuyIwrJl5ZyBD2Cx4477ghEIs/xaKO+ 0CIJp8zy5SrwpJY24U4Ai8QeRznyIQ6cErF23XVXQYtSSwt61JpaKCQoE8LIkXguLYwFsOprKgSj ZWMxBEFRjkaMzij4zP9IvzvttBNgypsqA5EAWMLkokWLDi2SED7nzp0rjtKsWbP22WcfHhq4xhFS XjvpOkTlGJaqgEX9ACvwJ62WuhUWKUMzrkhaZgza+TZWT64hj6BAJJ0YGfUCZpF0c+Fbki/KagRG pKlYRikdtK4cxrCGD9aPfmOWKk61lmbZMCCJ9BInmaVxksNAtKiDreOVGcaKb45pVpVaPZ4wMycx TimxjIdqOR04kJWJJXsta0ojWrb2LCF0NWbMGAg1Y8YMCH7QQQcdccQRxxxzzAknnHDyySc7Hnnk kXPmzGHAzIqyAq0BK8Rl5VvciM/xTSb39CKzuidR06upQaskU496sfgHMlZmdaAGNtVpHSjXi1yC rOqsEMeVyeKxkBir1bTSqVOnZ1zuYXemUB04yFsf2+5W5TcUQI9YgpMcYQeYCH+QhFOYAoDQydgi XKIIjWEOkgBV8oEIbGKmHeyFLcQbYEESOAM/KdIgG1AVJsNY9WcbNYVFoAmEEnc5XHccmws5lalI GMtA9MIHA9GyYyU/TWlQsxPKP5UYBekkMgrUJbH77ruLoLgKXQmiBx544AFF0gcffLBTpLXnnnvy WZsGgv/SdcYFraRJmjMmVr4hJMdw8vrKaUIvkghbkNPwk3E5SitqU1ex7aUZuIIhALPh1GxUkohc 5UT05rwoC0Ai+3iQxTHhNjZqaVkmpYXUihjUAFDpJxWJvZzqVXnSfvxPINNXjulCCwyMPe/qovrG TsXahWPPoVKx9ighR4O1TWax1F31kGXjfVHqUnO+olKkZWNR3YS7xBaSKz5lyhRohauOP/74U089 9ayzzrrggguWLVt26aWXSsAsRZbKvHnzLCGwbm2raEkYDn+4R9o0G7mgPOQqD/tdqcaVpyftZN5M o1uAS2EsjxBhLJ3GhqSrD039TutQvaveJxfCOsmqXrWYMValaaVTp07rUrljm5Mie6g9XdgQ9QV7 O68jFNik/O0bNoIaJDZIg5Lyrqr3Y6HAi5KpFI6gIkhE48ePZ4NptEASTpWimbzEEmZ0ATUEG5II CbHUmtCVl1hiUn68UUU+gDy+8ROLiMEiseBUglSjxFGBSkj+8/J3Xv0AKy/kuAQcNahZbLT33ntP nTpVsCRpR5lGwdXRo0ePGTMG6snZZ599hKJZs2blmJcWhx12GMyaO3fuXnvtxVIvJjAg5UgoqodX A76D5ShdbcRsJBFaMjTpvAzLMAW/ClhtKaVwWJDFsYcwpYoNN7ttVeJlP2UZSCjtwUhRrShhVgV+ DiT899vBY5PJd0wX9ahIazwJ3/AqcloiQvOhW3JczZwajkGhkIpZEnIU6aXdOOW07Ywey3LoudTu ggNOGVR7km6ryR2QT5rVAk9cMmvYkli4cOFxxx13xhlnhKuuvPLK5cuXX3fddddee+1ll1127rnn nlaEvZYuXYq0LBKrziJ0uV2+eOViGS9JZJIzFbrTaePNGpIGTZeW9dtmrFV8VrjGfei0muqtuT5l VT+h+t0OnTp1WqfK7dqclFO3pZ0dteQTOsIfOOb15feinIIMhLHzzjtLjBw5svDV47/G7ijYEMZi gIomF02aNAlwyIwZA3XlsFFXX6IUztBvhD8gHQZKO3rUwh577KEpkSytoSJRgbEgJz6JRkKRkCmO RommhiM2/1n5bQXNGgue27J81yqfFQ4dOhQOoissJbTMKcJM0hGE2nfffYVDNpxhjPnMANTjDK9g H8fEJyEWZi1YsIC9sZsZQxCr8s0qc4i0sFTGGK6iHnAV5FJKEn9R/q26Qk2P/yCWo7ScxGAJkBGi cgx/RBWzEqRFSvNgQgaFiXY6auckrEbWhkYypXFj0MDfrlXaWEEyVanEE8khCTyhWZLQeEpdx+TX kTo65YlaTbt9apwocppQpBHGFV8cpeM8fxrrFSeBmtyiJqtPavHf3FpX7gvwPXv27GOOOebMM8+8 6KKLLr300quuuuqtb33rzTff/Pa3vx1jvfnNb77iiisg19VXX+0IthhbZsDd7WDx5y1sLpy57RFW 36fAJF0H2zi0JpSBkJbDWFY7wDrnnHPqe6xMEZVx99RU7vTMqbkSA5QrRc15UVOnU6dO60Aru+tk 2kxFMoFczAAHeWcjANhqwYH9Fy7kG1TYIi910AbLvNAitBTVl1gs8yoIi2COtJlaqYhvtB+qgBEk gT+gBjdQFOOxY8dWxiKJ8ePHq4uQAAqkEDJFu7aS4yhKMTCoyljGokeYpfrWW2/NDY3zcO7cuXkL dcghhxx44IH777///Pnz8yVl5CQcssFV7I2UV3zovaArr+gAXxANZk2fPp2TckydLsybHnvvpvo+ E4RTBsiZAlqNZJZXWr13WmYg76sozpOcxGCqONXO6ZcZxgpJIIxEypVd/ahdmjSpBVPwRAUdU0qm d+AboKrUjZqskpnWOEMSvWhQ5JSf2uSzo7QeGcRYRwYS5ogB4GCgYrqgpo8+yVE3aMVeRRMSfDGE dvVqH7Uzo+TXNAMt81BTLiJYtwaskBNPPBE5XXjhhcuWLUNUN95446233nrLLbfccMMNGMsRb910 003Lly+/4IILlixZAsTdFG4olG9tWAOusmvHSZfPdcyKDW0btR71G0+KR/2H/GSlhYyFTPKgjGXq FLXnmZr6La0sv9O6VK4CNeedOnVax2puwRVvQhuobVTUsb+DAFgDGnbffXcog4e22WYbW+0m5S8H 8ZCcvLxRCpjyiWGgSrRAHpREPt1jxnivIon85Z1GVNEaBMEfiS4CiSPGEldwhqijX1S33XbbaVAV 3YEhkpADj9RVRchMABaceqDRQg1HaMJGuCLhCsoYY77tjoEyHFQkRuaLyYsXLz700EMxlpx8pR11 ScyaNSvkZGiOxjV16tR99tln8uTJcclRpnAbusJwbyjfqQJVEX5yGooy5ITPipUcywst6cxGnI+k 69CcMnB0GmigBOaoH0m4uIKoq9yOlM21b6kpKGKpiroYRWiHVqGf9KVlOYrSYFN/RaWd5qTIKU/U ovBT8ajXkRwNap8kQj+1yCjaYOdU5sDA35ai2mZdFbV6P7qiVNEdDSyqUqTfAJ8GXS+L0EW3Wk44 4YQzzjgDY11yySXXXnsttLrtttsw1tvf/vakCXVdddVVZ511lmWG3RG5ZYPXLUWrwjLIxZXI+icJ 69Y11aMRxbdVq/H7icSyDjkayFhueTOmaGC/TStFA3M6derU6QWnbIX9FLqyiYvu9voRI0ZgIDy0 d/klAggSErLbetqGO2PHjm0zFuBQJQykiCTQFfZyRBswa9fyL+BqM99qwiKALJ8/Io+EFg44CifI I7RBAg8bveM8oUgvmg3V5e0XSxUTgMW8yh+RdD0NYCEbPQKsfLedb/zJB3yHH3740UcffdRRRx18 8MHz58+fM2eOKCidL1fJ2XfffXsfeU6eDMgWLFgAyNirlY8F4Zd5M17NGpou6iurDCeAlUxucIZL HI7bGXioSzoOR9JGwSwUlTGSNIAQAg0/JEGFQx5noERHR1cZWJCEU9e9WRN9q6JthiEsCRG3Nt5W GmfDOO3UFijpqLafxvkD11TURRwj6SCUloMRca8W8cGIDNboatftFiiekwTVNlVJxTQen9kX71Zw TxWleq8GtTSKDf+1o0EXxTX1AOAuOOCAA5YsWXLqqacCrCuvvPKmm256Z9E7im6//XZ0dfPNN19z zTUXXnjhSSedZEXNnTsXoOej5ACW6+5GsFSy4C0huKMLC8Cl5z/3DK06L8FbzmRofGu7/YRKC5Q2 kzC3lbGoflZYbaLSf3817XZa+2pmvGhgTlWKOnXqtE7V3H9Fwold1Q4u5Ntbw09iBhLapwh/oChA A3Fs+rgkL37EBpjlmJc60AdOsaw/ChXwUtEREimaOHGi1kgt9pryjK7fhJCQAXoIBlFCDuYAJXxL 11pLy8PKjzWITKoniJKEpsBHD6mKpEMkWhOu9JimjJTDPMGRs2fPXrRoEWBavHix44EHHpifXQBS 8+bNy98MCqJ4C0sdcsgh+TrzJZdcIppeccUViZpqacrstV9fcQ9OtcUHQzOukBPf+By3nSYzYsNn ksnM5EANElAz2ERWl4+SnzkkbIEwwgokkRdR7OVXiMliYOA0hNFuKvPpKC1TXUpRuq4hP9U166iv djyWlpPSqNo4Og2ypP02ADmyrJxkfjgTT+oQauMqyiQJp8nJWEii3XJVvR0UpQXOVLNaSnJiozU+ 5GK5mhYh4LYkTjjhhNNPP/2iiy5avnz5LbfcUvjqcd16663XXXfdpZdeetppp1lj1pIFZrV40rAO QYx1Aq00KO3JQebWW2+N0S0VHenOJPCtPXsSiiy2PK5YLXLi8xOqDiqJKs26Cm3GkhiUsarUahrt tNaUq9Oc9J2uvppqnTp1WgfKXWdztGkKKoK3qG839ziOXWAQupo2bdq+++6LMHDGXnvtBUTgiN0c Y6EHsMXSzi4fUSkCTDS6/ONrASybPnvRIgFDKRRjPGHCBAZOdZfPB0NIQpd9XPQCQ2EL+SSdx3pU NHz48GCcFiSEN7s/5xOEwhyUeBzMciTtMMv3utCe6tzAkWjPAFGUGHnMMccsXbp0yZIlRx555MKF Cz2+z5gxI0WC4rHHHqvoTW96U95S3HjjjXfcccfdd999zz333HXXXU7lH3rooebKzBgax4yuvLHq /09f8yrMlwHGSTkRz0lCPuO802JgZsxPIEm4JYkEXXIdE/t7sFZARE5YgRgwzuQwS1GWgTWQ6hpM 9epAnDGZivTLxpFNDDQlp8cyfe91mIVmKgo4ghKnLEk69lTz2dcqieJxTIJZbTnOZ9TtpiScxsaR vUyjoxiQdJptboBWxHJMR9pJm/0sKTYaYWCAWV0unDVpLVknlsfJJ5981llnLVu27Nprr7355ptv v/32d7/73e9973utjfe85z233XbbW9/6VviV11dIHbhYe+4IdwegySLJ+nTjuF/cZXhLL66IgWdi DZCMl5+OKs6dOxcGWbqqMOjn+crELGrOi5LjEujL6uWhEbUZK9M4UP3a6bTGlUvTnPQpmW01BX1q crur06nTulTuOjujkCZeivp2dk/MNndwADuglbBhYwVY0hAEcsmHTeIBYxsue8YVmPKx3YgRI3BP PiUEQ5CIsVABOMAWqFJKEmE1CKL3RJFE8QSwCh8hLWwkluhaj/VN2B577KHfvAAQigIuIp8RCUga wQdakI/h8m5g++233638XqgIR3PmzJGeNWuWNDaCUMLk6aefftppp0kcd9xx4apTTjnl/PPPv/zy y9/ylrdcd911t956q8D54Q9/+BOf+MTDDz/8yCOPON5///233HLLeeedh8YwljEaoOHrVBiORFAD MSJOGq8xxjeS4GqARhHnY5AZIIk6tKhNMwK/cOu0EpIWFNWI6EI7VYtB5lmEFkpJkdiZ6TKBka4j mRpUUZVwjBa0TzLlBKHSQjyX7zT2jtJ6pGTyltJU9V8jlYGqnHKPn+kiFUk6pzVRO4o/mlLRMWo3 29wAK0p+7B1j3BT0SY58BrrTixkwLa6aVW05HXDAARYJ8sYil1xyydVXXx34/sAHPmBVPPDAAx/8 4AfvvPPOG264AX5ZS0cdddSB5SfTJk+eDLDcdFuUP4Zwp3huyU0k4dawKjLPJsoE6tf0krSRknvH YtO1hfqkAGtlqiPVI5fqbze4TcJYpig2JL2yGevUqVOnF4Rsf+0dUDqbo2hhGxVEN954Y6wDCOzR Nvdddtll2rRp4MPDMfjISyw5tnJkA6Ts/sEmsQFJsM93j9QFVSAGBjHLt3fLu5vHv64ufjCo8OHB /TXl34QRSMQPsYQqWwgwSkGJYMNDFfWiO1GNM3uXP05EeO3vPAXXQioa0YIcDnBY7+oakQh30kkn nXjiieLi4YcfDokOO+wwISo/EZnvKV955ZVvfvObr7rqKglcdfPNN7/nPe+57777PvKRj/zt3/7t pz71KVz11a9+9Rvf+Ma3vvWtr33taxjrnnvuufbaa7Vw0EEHodLwaDhSrAJYcQ++BEQ4yT2jA3/y w1iVb+rwKUUyDUrdVK+JOm9U82UKt/V9jJAJRFxuNmEdpwEXZnJU1Hg/8TCdai0wpGIiPSXMa4QU aVmmYyyr0imxl9ZCW9wI6sXPfpJZVaJ5g03xnNJ71M5JOhBWJ6Gt5mbouzsoNk1uSynStWaN1xAM 0zVyNS08i3DRokVYHOXkR7AsGwgOqj7+8Y9bFZ/5zGckrBzIlZdYVgh7q85StJLdQVamx5U8hLiJ NOvu0H5YvEx2D62kXY4gr8k0t47MPK6oYp3wcNAhPCllvCbZ1Wkz1io+K3z6nXbq1KnTc1K2v/YO aEO0ewoVdm1hW2gPvtjc0Y/Nety4cZ6tPbPOL//unkft/PoAaBBOcIOQAK2EBFWw1Pjx44FLXmLZ 6GVCq8CWOAFuMEQQR5WhQ4c65s0W5sAWAoNwJXgIG+EDIURo+cvy2kn84B6Yy+srvexavvsFrTAW P6U5zHPYl2b1pW5gRTsZoCLV99hjD4MS3k4//fSzzjrrtNNOO+GEE5YsWeIoDa3Ev8svv3z58uV5 TfX+97//fe97n8QHPvCBj33sY5/73OceffTRv//7v8dV3/72t7///e//5Cc/+dnPfvbjH//461// OvBS68ILLwRqiE1HU6dOxX8mJF6ZB6gkRoaKDLkCliOfC031JJ187Cshx3BCjT16Ku+onPZYrE8h oSpdQAERVzh09cMHoiPQ0bVjMKj3GqRIusc75a1SxCaXg6QVMcvroliqAl8K8DRfpQrQRHJIQiZj DaYWpV/5DNSNh/2UyK2IappxXmiRRJTTdBTf9IU8+EzSMplpQbPWf9rPvUA5peZ8gFTMALXDcw2a FusK0LtZAlj57Bhgufpve9vbrBlQZbV8+ctf/tKXvvT5z3/+oYceuv/++9/97ndff/31qJ0Ze4zl zsoN5WbJDWiVVsDKanE1cxUknFJWAjcMMyN1NAOmaBUDWU1pocz344wFrQBW9/tYnTp16rSqmGFP FGzECXt0yEPsr4/OCGn06NGYAIggqvwZXTBLmsCWfFiDqMaUXwodO3ZsBSxxQmzAXmBIg4SlbNAo gQQknITkHKUBR6UHfMCfRBEJMCETXiCwfLyoTe7pK3RFu+++OydJQqYi0U6UygcuGk+zJEppSjt8 mzhxoiBx+OGHn3jiiaeccspJJ520tEj6ggsuuPrqq2+44YZ3vOMdAmGI6jNFn/zkJz/xiU989rOf RVE/+tGPfv7zn//TP/1Tjr/+9a//d5HTxx577N577wVnQE34PPbYYw888ECMZVqMWryETQKzAQqN gqLBco+fLgQp5SqFrkKWee8lZyBgCbSqy9cmBSgTgCUY6wITIINwCf6o2JTYbBmEcnpAVAAlyimF J1iKqZqS02OZlmqgpcJC/Rkopyo2TRelHUXsm8pF7VOlaYS0kEbCT3E7mRJOo6BVJtb8mIHMGKBU UYOD3hGrliq84oOONJLuzJ4rAjUsuSlTprjK+XAZhYCnO+6448EHH0RXX/3qV7H4N7/5TTgu/fDD Dz/wwAN33333O9/5zre+9a3nnXfe4sWL3VPuJnecW4k8KljJlroFk+eEumDqSyynrq98S8VFl5nR mbRy0/fUeP+UpLqmeteyXM1BGcs89+uRmvpPQ2uqnU6dOnVaW8o+Rc15nxK3RAh7tLANRLbZZpug VTZ3Gz3hFZv+vvvuC6fQFcZasGDBwoULBRIP645yZpU/svP4nndIqgSwIE5eUKEiCce8vNEdVpDW aT4ZxBABC4QhWrThwKnQAr/s7BrxWK9l7ukFUelxz/J7WmiJAlsSccBY8i0x1ROBtKYXSCffMNUV 1Q4++OAjjjgCaR166KFHHnkk3jr//POx0W233SYEfvjDH/74xz/+yCOPYCbRUZh8tOjb3/72T3/6 01/96le/+c1vwlW//e1vf1ckjb3Q2O23337llVfCtTPOOGPJkiXmim/m2ZDjjzEKk+IiDpDmnhkw XseIt4jQpJmxAJYcZox7yFCgIYE205UxBrCqFGm/spGLXulKvqOiEEOgQWkkE09YJ+JrP4JRhHJk KrKW+sVXp7WKTknCqaZIIoRU25GZRlIrkunUsRpHWuMwyCBOpmV+KnKqVCL2zIyuTg5Jy9Sglhtf Vy+KM+OejtSlHuuVHk2gK2KN7bjjjnvttZdLfNRRR5166qmXX3659XP//fdj8a985StWzve+970f /vCH3//+96W//OUvy7eu7rnnHhyPV6xAt1g+6SZNWd5uQAveHeQ2QdhuEwMxakPI5TMcl9sKUWqR u+5mgJNczdCoGUCfBs1cmVjmolSZ3spYVBlLUbvTqqah1kZETVZRk1XUZBUNzOnUqVOnZ4WyPa1C 4lYND0OGDAlaCRKwY5fyI5lIpbwe2g3ETC+/UACtIlx1yCGHIBI4Qocddlj+WRiwAsXYox/tACxQ pXHyFC6NqEIJeVvm1FFahOBGGyykI2lFCCNOanbChAkBKR1NmTIlVJfXZoqSL0QZQj4uFJ90mtdj GszLMJmKVBHG+IwRI6M4+uijPZ1fc80173znO++9915R8O/+7u+++tWvfve73/2Hf/iHn//8544i 5Q9+8AMUJf2LX/zin//5n/+lCGz98pe//NnPfsb44Ycffu973/u2t73tiiuuuOSSS84666zFixcj UfPMAc703lCV354ID1W6Mt4qbgucpggUCmwqOpWf6qkbSfdrsEpUDsYFSsJVYjPJlyNqtolEKUk4 lV/pJ3ghJ5IOBrUjq7RYKxN/sMk7JNIUEpKvVK0U6dpRv2nKkU1pe4U/DIxjsY973E6bLMM6EsI8 1brJZMOy0mcARS/cqA5X/5ubZ4BilkGRxpPWnTl0OSxjy8k6BEkAC1K//e1vv++++0A2uvrmN79p tfzkJz9B5FbOd77zHZiOsT796U8j+Le85S2ADNy7xfCKRZjvO4ItgGW1bFf+USm3j2VgCLleZEIM xwqxNjhgbbj6MjlWR0TNGPo0aObKxLJMT++a1oTLEcZym9T3WPypU7oyqd6kVlS//Np1TXfq1KnT s0jZnqg5L0qO7Ux4sEsmNuTN0Pbbb5/PBPNyCKDY3+GLBASZOnUqeDrggAOgVY4AC1odW36tgI45 5hhxRaYn+BkzZkAcxCM2aNnWT4Bm6NCh25RfzxIPhArxwL5M+YgwjFUJA0bIZIbGQhgqIrax5Xe5 es/4ff/2n9N8RrlT+SFTznM73xLjhuEITnoJl1Re4dKw8hsN6mpkr/Krp4YsbAh1p59+OsC68847 H3zwwc9//vPCoQD5j//4j/jpd7/73W9/+9tf/epX0Erm9773PUeBUykJosInGnvooYfA2W233Xbd ddctX75cEL3sssvE0YULF/LQtPCBJxGv+EYmwakhV2USEkEhpmOdLrVqxbbMIcbCE4Wgmk8SQ1eV TgTmHpT1/aSWxYBFxEgGqUUsE8sF7BpfrZyCPY0UoRnHkBPVTG0K9toJ4WlKFzFjoFk5BIDSu6NM yOIYSGKGhJxqh2PcjmMSTlORWfoKgdXMdOSoBW1WxlKdDYPibPMhpqOh5e6oau6ZIqd17GmZuKcp bboWrovF6cpio5NOOskV/8AHPoCuHn30Uaj94x//2NqA5sjbCrFgLJLHHnsMYEHwq6+++owzznAH WXgHH3xwjmDLggRYFryjZewOdatCKGPJFBmvK2iR5D6S4IwiHvbz/6mpTMMgVGTsetEjtBr0PVbE skm10qWBQfKrYtB40KlTp07PQg26T8mxhQkS9kd7sTiNe/CH2FBfX1XAym9fYQ4cQ/vss8/8+fMP Ouggu3+ORxxxBMA6/vjjTyiCWYsXL24zlqa0nM8B4VH+LFGcgFlycAPBLMTgKDzAhbyyqu+ZxC1i TFxVV7yZOHEiJOLSbrvtll+F4DbnMwSnnOfA7Nmz0RI3lObpv+KLtFilwRCbBrWmFsxCZoYGsK69 9tr3v//9Dz/88Le+9S1x8Z//+Z//9V//9T/+4z/+8z//8/e//z3Skvn973//29/+NoMIh0Grz372 sw888EC+woyrhE+sprU3v/nN5557Lgw1k1wKenIjw+eSy0G9SSmqp6Er08hh0yid6TIWI6qDipxi LICFJ0JIICDU4igdUnH124CVgF1BRKYESyFcZt481eBX4mDzOkctdTENm4I6PQWw5GtBR6E9vaQd CvRwhk0qOkrLIUUajKT70dWgg5IjP0Vy0lG8rd2lEQZ8lgkF3Ajx1mkG1eOm1kddzW1T5LRd6qgi 34zO/Lso1pJlaf1ffPHF0Bxhf+Mb34BW+XKe9eP4i1/8Ipgl34J55JFHUPhNN9106aWXYqwTTzxx 6dKlxx133GGHHWb1WpAeHixg96Clbnm7C9waRpGxGxHectGzHqSNzoiq/9R4/5TUNDFgHsg8cIA/ 0Oq888678MILkaVJ4FjmNhO1OupnnPap6a9Tp06dnj1a2fYk0/5l+xO3BFGRe+jQoTvt1PsnAgln ECTyuAw4bOv54MwGOnXqVJGDKmOJInR4+cdkhASBgZCWp3CZBxxwQD4rVEX7SAJG2Hx1N2rUKL3A i4CXwFCRQgIciB/5kAtmiVvhKniUI0TTYDwkdJVHfM2OLP/ioZZ32WUXnASt7Pjz5s2T4IZS3aWX 8Eo+teSSWvUlVn6Q4sgjj0RCN99880c+8hHA9NOf/vR//+///e///u//5//8n//+7//+r//6r3/7 t3/71a9+9aMf/UgEffTRR7/yla986UtfEiw//elPf/SjH7377rtvueUWOCXqaOeCCy5YtmzZZZdd dskll5x55plmTOwUOPULbU2OofHNFLUxq8BST9IyM4G9j1qHDDEnCah5feUYxqLQlalDToEJAc/l hhQUXpGpKK9zKGYFbHrsJZ9wjHReCKmirrDdphBpeNGmIkrUjzHpTsua0osjA/aVvVKFTYzVcqrH 2inVnEhrJJGOHKVBVQ+7igJYijTIydwIWfNhrPTIhxLTm5dteSlF4S2SVqu5bVpKgxEDlmbJbLtA LqK152Y59dRTXf1PfvKT3/zmN/+xvPL87W9/C80pnyAjLYsHdWEs6weOf/CDH8RYl19++fnnn2+F uJUgvtsHYOWVqqcF6xNgWQMutwtk4Mbi2rlZsgzyZss0cj7uGaCjdOP9yneGJ6u0o31Tbeny9sYb b1y+fLknq8pYuh5UZeIfV6ZdoinuU7po+uvUqVOnZ4OyMVFN13zblr3MnmiDFp6Fdlyy6667Aov2 p4F5l5NP2TDKggULYEr+WpAkbKMY69BDD8VSixcv9sANrSpgyVcFQ7DUMgBCRZhAELL54qq8IZMP ejAT3AlDEEQAWHnhQUIXPyFFvn1PeQcmkgUKq7QZBZVwEjTkNhzkiVMotn35fSyepEFNcSYfjHIG 8fBWJFu4cOGSJUvA0Dvf+c5PfepT3/72t3/5y1+Kjv/5n/8Jrf7jP/4DXYmR//AP//Ctb33ri1/8 4mc+85lPfOITuOq+++573/ved9ttt1177bUXX3zx6aeffsIJJ5iTk046SdDNr5WanwMPPNDMoEP9 8qF+bAqhzANCikxFpSuSSLpCGIP6wi9ICqoKHTVffhduwyJRiCTIokhsjqRRAkmrqxEzLy2nAo1a qgePCFgE12S2m429dBgr+CUnTaURkmhnFu+at1A9P/q+AUbSmlVFg+kxSlotBlytaKUR+ZWQsvgd xW+Z2lFFXXdBCeKPB3v2DNKmozEqzY0zUL2bqrwY06AZc7EsbAvJ+nE7XH311R/60Idw+U9+8pNf //rXVg40t2x+//vf568f8l09CaU///nPLbCHHnrorrvuuuGGG6688kqMZc1YhB5msozdgxaM9Wnl wziX3rXO/Ohd2tV31ZzyvA4tIzIQCd62PU/6aSpNaVy/bp9LL7303nvvvf7668NYZsasMogzVZnt KB7mursoThujorTfdNapU6dOzxJlb6pKjj3Lbit+2IsFaUEd30ATOGIrRyFwZE755YW8tfLc7Chz 0aJFhxxyiGM2+rzWglAeWwNY+RqWqOB41FFHYa9YCg+ADPHssMMOmKYQwus87+ar5RgLDwV6+ENI CzoIVwJGKEGk92iuCIeBIQ7TjjvumO9alTduzSs3/CQC7bbbbugwaGgg6CqAlZcBOhWiAjTIRjuq q8sTdfMGC2AdUP6l3osuuujWW2/92Mc+9vd///eioNAoRoqUv/3tb3/xi1/88Ic//PrXv/65z33u 4x//uLiSf/zkpptu8hC/bNmyM888c+nSpUceeSTWzKs+Ml2ipqnjHm8NwYjq6yvYZ3ICTCSBn8yG OcmbLbBVuKsnRVHsXVBzBTUGhZWaIGm8EhJqsvpoBqaYbU1RJl9OlDQbFbXcr3GnARfp2Mt3Wl9W iZ0xYJmu02NtgZIm+VoI58UTmepqJLjgqGWSI7+MZgX+QxhCtfhdgzTJYd9zve9L8YnxJZT3or5a 6CQGTwhYitIgb82/azRs2DDrHFu49JaNVfG1r33txz/+MYTCVbgcnSMtUAXNHes7LWkc9qUvfen+ ++8H9ND8ggsusPzyDjiPN9awZWlhW66eMawHSO2iUL1kJs1sZFzcM5zMT8Yi0yTE+UwI5fTpSCP6 ckUsXa6iK6Nw5HBlLAZttXM4Zgh2Bnc3TNROuzROUtNZp06dOj2zavakPqiqsmHZv4QiW7NYLrTb rCtYICEglZdSVYDALm9/P/DAAwNSiIGN3dNm6li/53700UdjrOOOO07isMMOU0U8ACtanjhxYpui UAJogBQYa/To0SAJ8dheuZSPwEi4whAYK8GDw0hCvhgGiVTBSSEqknBKwpuxoCj9IpipU6diLIAI aJCiASriDEtko1OSyOsu9nsXpZYwCRPPOOOMq6+++s477/zkJz+Jpf7hH/7hN+W3GNDVd7/73c9/ /vMPPvjg+9///ttvv/2666676qqrLrnkkvPPP18toJkPSSuwcgDC6kVfehw1apQwCa3MiegSfgpd GSxhSkM2UYrMDDGQI7/QV+8vAIJZFbBE+pBByENsc63DK1Ehn56kC8k8zlVRonVUYndP0iV891Sp K/kiIgWAwiU4KU1p1ilPwjoklIZvwlKOhYsehy1KvqP2tWweDM1R19pkbFAaiXqE1aeAl16EZ5LQ b7pOwHZkU2msjWuxYezU7OnCUVq+uyb31ECpol+uci/r2cp0fS3+Cy+8EGp/9KMf/eIXv/j9738f TuFygBU0z4eDjv/yL//S+zGP3/3OogJYX/3qVzHZ+973vhtvvDH/AvQxxxyjtXobuuMsobzEsmZc d1NkZhxzp5g6LnGs3uzGYsIdDTO80njftzM0J09DaUenppRXbvwbbrjhwx/+sDuCw5Y0N3Q9qNQy 1da2+87zjznUiGlvijvA6tSp07NNzZ60ImDZrex04oGQvM022yAbO7V4kM8gEIk9DojYyhESTvIA HTnFCvJt9NJygNQRRxwBs2z6+SkspcEvkli0aBGk0KAuwAS6ygdhNtCAAn6yFw8dOhR1wSxFAAs/ KZXPjCRYYggBTPyoL7FUAVi4Km+q8oGmjkJayZcZKZo8eXJ4y6mifGeLVzBLO/mcUX6mAlrhwryc M5CTTjrpggsuuPbaa9/97nd/5CMf+dznPpffMfrWt76FrvK+Yfny5RdffLFwaGaApohoNlTXiAZ7 yFbEjbCdqTAEYzfGLfpk7EAqr+4CTy6THEUIzLESp4AasjEtctAqBcvkYxT0IKY6Blx6iNT3IkoC DFVIikp583aKklNKGvsKWBKpTk5zUdK1nApM1hg55UZIRXSHLwEsEVQ+SVDs052E0xjwRBeZCtKF U/6kZWZsAltpv4IUSaQvAhzt3tVSvbqnr/Co0qh6G0zJDTVQiphxw4Uw/9aqNWz5WTzuEevh1ltv /dCHPmSR/OhHPwJV6Ip+//vfS8OpX//61xgrmOX0l7/85Y9//OP820oWFaDHWFdcccW555578skn W1duK+vKjea2sowtIatCv5mcELarY0S8MgO536WNLgMcCItO++VEK8tfmWKvO12YzzDW9ddff++9 9y5btsycuJS5OhTfqr3ZdiE8adhb0KT70TIw+UqjGFPTWadOnTo9s2r2pJZsVbYt8cBePGzYMIRR v9gxv/wm+8yZMz1BCg82x6OOOuqEE07AFjb3NxU5DWYpynetHMFEHqz3L5JwKgwcUv5+UGuoBVoh GPHAM7dtFB7Zf0l4AHnDhw9HV2ijFgEsqIE8lEKQrbfeWqaH4AQS/AE15KsVxtq970ewIFQwC8Q4 yneal2d5v8UTknCKrtRVlC+BkQR7GMRtU2FaMKLBnnjiiWefffall16Ksd7xjnfcfffdDzzwwN/+ 7d8++OCD99xzzy233HLllVeeddZZQiDcFPyCqlwSBQOXadxUkE65bSoEY1fBQByj8BaiyjsqlwlN mqXYKDJ2kIEwwkCBDyEWeJFSFeWI91inDUaOJCeZcpLptFBNT9qswOFIlkpARKlaVO1rO/zhJ0lo UCPBo6o0RdJgiJLpmMAvoZbWVHfUnRw0EBLSEYYzKO0bVx0FcaPts6aEagHbOhfFLXUtpMcwVtpk yUO9qEsVs5gxUGsgB0TNfdUnOWxU0Qj3XDWXyTp30a18N8tll11mtSDyxx577Be/+MW///u//3dR /vL0X8v33PO3hNAKZkn89Kc//c53vvPoo48+8sgjH//4xz/wgQ9o4aqrrsJYp5xyytKlS61G99ec OXP0stNOO7lfXPc8q7j6roL5MZYKWGQ4Tikz03jfp9g0Jy2tLH8VShVd6Mgku4XNwzXXXHPDDTfw 2S1shjO38c2RV2aP22bPbeJGO++88zyQWPwuZSxjHDU9derUqdMzLltSdqgoG59AZV8W8mEEkMIE tr/y1aBDPByjCmyBEuQfe+yxAAta5XvZjnZAmZ6kPWja7glyee5cuHChTV/F/fbbD7HBNS1ryl4J LHYs/4YaYan6iRhcCCQBr+CXdAgjL2yYBSxUkZApkAAIpGU7joEipKJ6JZhAlfDTfmWFckBV3IA1 6RRpYR1V2Duqbot31IJaJsckmBCDNQlnnnnmBRdcgLGuvvrqt73tbTcX5VdDBT/TcsQRR5gEbKo7 zgh+I0eO5FuG7KhH7fOEGPCZP/VrZE5TxXhFpnCSwCNwGia3+Qw3nbp8wAITiEyiaYgzSGpapPO2 D4uEoiQi6R4itd5FScOUHmUUzhCYwyiJxxLoQY78dBexJAl1NRX6IV1oUJE1hmPSQoAm1RVJgBsK 0PTwqrRvRPzJmzlpOT0aKn/rp2KKtK/H0nnz9ayouqRx9mrVrnUhRxcDx9JULnJKvGKQFycJ55HT Hm31YUG9s8gNpYoWXCnr0+XG69aAO8L9Arvf+c53fvKTn/ze976Hpf7P//k//7+i//mf/5GGWf/2 b/+Wr7dT/qIQaeXn01T52te+9tBDD6F5y+zCCy/UYADLjekWs0qtnHorkTXg0g8ELJJuO99WDJqT llaW/wR68eOYZfK5ZFtw48AmO4P12WYsU+2CujXsEp7u3EGXX375dddd5xHOBuWK5MLVK9J00alT p07PBmWnIzuafU3IsaPZ5sRy8GHvAxCHHXaYXbv3qV75ZhXMwkaKbHnScAo9nFyU91hoY8mSJfXT w3xBRBWbPijZe++9gzU2TZFm2rRpQo5IgBsEA0IJjuKBPVQmpMAWY8uPNUjnJVZiRjWWkyOGABCv Lb/0E6TIa7A0BUF0NGbMGBwTSOJDvl8PemRCHHSlTZIwCXAKh/GZsSp4K6AGuaZOnWpE5idvsPIv QJ9zzjlChYBx0UUXSSBOfJmPbIxdFR2pbjhibVBS3I2fPOQbkmOTvjAfS5ynU6ckbRSqACyQhFqM lLfhMD5rKm8pBHWXEnmwYWxasBcNBCzq4VU5VbEgVk+qhy2CJqKyeCYwWyc0KGD1YKQPR0gLldVI m5oK4giKWXLaqS+NIk1F0mEspSpqKk7qIs4oZeM0vehOLcYkoUrjR1FxrfmNCQYqMqDaS1pjqZ3M AGk5SuM853MhhJ7cOHUqSFpOu0imvtS1Jl0mV9NC8nThVjrjjDMA1h133PGZz3zmhz/84W9/+1tQ 9X//7//9/xfBrP/+7//+j//4j3/9139V9Lvf/Q5sRdJo7Fe/+pVaX/jCF+69994bbrih/enzAQcc YFVbZtaYRWVV4G8Ja8OlNygumX9O1k0gymnUZPWpyV1z0qYFYM7tNtDKjXP22WeHsbhn6pSabQ9L bs9TTjnlsssuW758+Xve8x7jhVluKAverW1iXVbzbMKbpjt16tTpWSI7XYKBOCe6CM+ivogOPubO nbtw4cKDDz4YQwAmz8cBJo+SixYtyud94EmO0uj48hMMJFFeYPWqqM4ek2kTXaEHUEUSYGLSpEng SQAAGbbXCkYwgifCg50U66AfcUKUUhQbBjArgJJTR8Bhz7Uvg4nkazPN2o5VzzstKCMCcYZLdnAU 5ZQb8IUBZ/TFhofACEjNnDmTZfAo75nQkvk59NBDjVFsQ1dCpkhg7HIySwl1jEVWrQEmdQknGY5H cwPMqIl7OmXTe4U1aZKOXAWWVCvmNRteNMC8swFPBs7nBFGt5aNSpQSkCGO5rOFOYuBUfnjFMcYS IQkRK+SBRSIxz/IIXYnNIl8YpXJMoER1R9UDNDKr0qZaFUQicVSDYZS8Ugr6aCEwFPSRSC/aYaCd OFC7dmQfVFIkHR8c25JD7HvEV5hPZkYhn//Jj9ozo30+8JPD8Tz8lO6I8/VVimOdJY1rypxbe9YA WPewAYM8kFxyySW33XbbJz/5ye9+97v//M///J//+Z+4KoCFtP7nf/5Hzr8XSeRn1fJyC3ihrp/+ 9Kdf/vKXP/zhD7/97W+/9NJLIb6bTsva14ulYp3nXSxZIe4F191AzFJ1lZqNoKUMwUgz2EFtnr40 q33OuDfdXwDLTeShy71g3jK9Jt9daURuqwsvvPDWW2/9xCc+8ZGPfARseZaz+bgrhw4d6iKyX0t+ durUqdNTUXZSu63wIMDYf+3CmEZot0fnszyUkO+WnnDCCbY5R8zkEdzuhr0UIQnbej1VhDAqYNGx xx57+OGH2yU9oWo2UKWLvJ4RCfATOLCxggDEQAISFOAMmAg9wBE7KYDIOxhiU9/KSEdaUOSotbzl clRLU47SYSwNIhUOTGh9y8pWLnPkyJECEsc4iaLyGi9f1ZeWg7r22GMPWGZyDPykk04SG84//3xH UdPwWZo6llrQJs/TqZY1G1SScGrUuEqA4a0j90y+fBMSJTqSdoRnR6XmwahDUeApg80Y5ZsEE2gS cmQWxpLOlBJ7ZrU0ghHBo5CNICf4EYZov3OSRjbBkargCEmkkaoCNs0njKGQhO205hS1UBIVStjr Re9yKBwjhyRIa2zggt4dpRlrX1HyuUESfJAT5JLDSbORgcfbNCI/LCWT2qcMVI8z8TZoFR80yytd G07GxaCW6l0L7izX16rbrfz7g5aTG+qcc8654YYb7r///kcfffQf//Eff//73+MndPX//t//C2Dl O+/56LD9ckvm7373u5/97GePPfbYgw8+ePvtt+drWJjD8vPk48nB2s5Ktmwc24BlioK5uRA2gTaa 1D2BjYFkUG2DNSjNap8/JgdaASyySziVyQfTaPYsVzeRu8mkvec974Gk73rXu6644go3nYc3I3X5 tLOWnOzUqVOnpyJbkl1M5BBmxGPB3kZmOwY9eXkDKezXixYtQhKYyQ5+6qmnOsKs48pPLdjgImgF oeaWH+MJZtkNq1TXiFJtTpkyBaAgG1u/GOA5G1VgC5yUsCewOUqDAFEBJAERVMHGVgsLejhQDIIR woZ0omYkB0yAMyEtL6U0YnSUjwsNU5GuE4QanCmyX+MtFAihcFKGw3+SMBvTp0+HiR6dTQ6mNA+n nXZanr8BFtyUb4BGp5cQnmNexWkcXRl7eI4P/DHGAoqbiCt5b8dhdSMVHY2Cq6RKvnDGvvKohLky gW3WzKlSE1IBC4fpEfA5SsvJfApj1gBWQBLhmCqhroKRozQbcVoVEttUDGNFQZYCVz3VNi2zGte1 U7GJwkYFXZoffJeplD1LmRIM5KRIa6Gl9BgAUkoS8oFR2CjORJwMkmZCGKTUsfpfhxMpDZyVmXj8 lV4cSF1jTO/tKWIQ9oo0ZU1aCRYA8obm1oll8+Y3vxkxPPzwwz/4wQ9++9vf/vd//3coCk7ly1gV rVBXzYdc//qv//rzn//861//+sc//vE777zzbW9726WXXmoFWo1W7OTJk3NzWc95bLCirBmLwRg5 ZggczuWwCVQFEHN1jMJReu0BVrrjg8vq1oZW7qOzzzl7v75/rDBXnyev+oNXWaVuzGWXLjPeCy64 YNFBi+bOm2ukxmW2199gVX/O2alTp05rRWXnHGTrkZmtze4v0Aq6gEMAEPtBwMTyD+CACVSUjwLt 3QDi9CKYddJJJ8GspeVDQEWICm3MmzfPA7rjgQceCEcOL1K3fkHec6oAA1+0ry/cEFxIpBf/EucE v8oEYQ7uiU+2XTCRAOnIgCpgtSWWAIhgDWEULQAsrVXGCmBV5XEf/dSBi1W4MAPJKEyFAaIro2Bj pEZdX9qZB2YAywAFNlFNX5WuNJ43diSREMiTDD9IJMxw0pxwD0tRGEtTkSINsskrK/bqhqWitCNT kekKh5kiE6VIFfOgQZLQiFKhCyjggJCEozRuABCO4rFQl5c3QrIFw0C+KhGzqDlvSWZa0KyKFZh6 IbN86qc0/SrVBQPHQkrNazNLNFWSP5CurF6NaCFF0jJ7AN76DFTaCskkODqVrwXGUZx31HJbPCeJ gaNLy2mHDd/4CRe4yhM5mlUxU+qUsWthwXt0Ae6WjTVz/vnn33jjjR/5yEe++c1v/uY3v/mv//ov /FQQq8dSFa1CV4oQGLr6z/JLpP/4j/8IsD71qU/dc88973jHO5YvX37hhRdahOhNF+GqAJaFbSFZ NlaFW4PPhsMlc85nlJPdQMJs16kml8OI+u0evd1kDaGMdnRKeuHMppttOmPmfmedc7b/JDbdfNNX vLJ8532D9Td8yYavfNUrhw4bumTpkquvvvrQww4dvv3wN2zyhr/6678yw0o1pLkXdYjVqVOndalB N0Q5oSu7rX1f5LYRY4v8nZ0j7VF+ksBjpS0bWxx99NGgCl15UD7zzDM9f+cr7b2vXJWPDo899ti8 44EmyAOdwBGS0ILMmTNnTiu/UKALfekRPWAFQCD+iUBiVSKZECgQiv1CQn3pIkJgEdwAFPLaJiRB cnJqLBTOkK9xJAGkKskFOwIxMkUgoAP1HPkj4Sl5ypQpQmC+f2ZElI8IjUI+ukJghuC47777hibN TyzzbTPzBlLxU5DIkQ+JdpGYJ/7JVMQZrhqR8G8U3AuTCYo8JAmnUMwkmAr2BmJaKIyVUWskA8/Y taPUUVqz2pfPGKdySWt6USof17bZIpcAuDiiBJEYIuAh3JCXN6EHZlGPUFqSo27lD2k5qqiLqxK/ LTw5pXZDYEplUnpxTIBn76hi+IllPEwXcVKOopQqSteRoWUhmRmScCozQ2tLI3Fj4DDToFpps54m R1NiPA/BCkmom4rUm9DCkSzNv5mH15aH2wGLu30uv/zyu+6664tf/CJggk35QLAgVqO8tYJW8Ata 5fi73/2O/Te+8Y1HHnnkwQcffN/73nfzzTcvW7YMtFl+bt4s6QC9tKWoa+vBDGAs8xafbQL4xm7g KB3AlU/ScgbdOtqZOR1UjcXKxabwVU8oCk71MdZZ/psxc0aPsV71ig1egrDW3+jlG71+k9fP23/e mWefOWvu7Ne94fWvfOUrXrrRSzfYcIMXr7/ei9Z/8YvW859Gm8Y7derUaa0rm10/ha7ssyIuyrER Tyr/FD+2sPuTBBKSwBCzZ8+GF0ceeSSKAljnFIWxTjnlFJh18skn54XWcccdd3j5BVF0grQo77Rm zJihnby70hG6yqaPGJCBmCf8iEZCmn1fNBK6BP5QQt45sSRwIEiEJFIKMhiEJJAHbshbH8ZOKe+r whOMdaeuoyLUAnpEIP5QQpGj+ISi8nZKFIRNef02ffp00wKt8iWqnXfeGYPKBF7Ga4ocpXGkeTNM rQWhxLZImm+R3p3yk1dCL8QMVnLPiOTH2HAyorRjFDwPYBl1Bh5laCIohbHkUKZLTjJVKRPzRgmn qE6/IRVqg0uwo6pCA0lHKcqFc5RWqnobQTSoNaXYJcHb2suFptTFNMGatNPOJPlaZpzeqTjbkzRj BiRRbRRxw9Dy6i4zIA0veBWXIsZxQwscA3aO0jKV9sOpDKfmSDMzruBIXl9xtVaMPfGEA6bdkrDY rBD3hdV1xhln3HDDDR/72Me+/e1v//rXv86vYSGq//mf/5GgfKv997///b/927/lC++O//Iv/wKw vve97z366KMPP/zwhz70oXe84x0Ayw2YF6ieE/SSo7WK5t0Clo0rbgZ4aIy8RTbZECTiv4FEebml qNlHBigVqcdHfe0MVGM9mBqLaL0Xo6iXv/IVm2y2CbTKe6zpM2dsssWmr/xfr3rpq176sj94+V++ 9q8m7jnpwEMXTdx90mv+8i82eulLNlwfmqn54het/6IeXXWA1alTp7Wq7FfNSZ+SSbZCO6koIvyI viI3pAAN0AEAwSDEgIeCRDndb7/9QhvHHnssojr77LPPO++8c889t77HCmCdWP54kA0Uy2eCAMt2 ryktwzU4MrH8TLlnazs+YrDjowGxR0ASUG36JNQJSEEN3IAk8jWmsIWcEAPnwwpKQxtYaofybxcK KugHPEETcSVwE+RSXV1iL5MbsU8VSEQSJsTY83aKYFO+oR+64v+o8sVztRIpFxSxz1s6qGqkAhsz Lhlp0FDvjryN247ShoMmE/hNhXTeM3GYh/xXHY0FyOSYB6VhLNIgqWJQAAKoRSYwr8SCF3qJzFte eslUmir61XsFAmsj2BGsIRdIJkkkPwxUwKaRU/kqMtNIWoucqqgKWup9+NT3YV9akI5qI+mUpKMw U7wiiSqlWm5LI46KeGJc5jaqw+RPlBGlEbW4FzdU10tG3ZgW49g7phEVGUNG9xThEi2oqChXM9K1 y+FCWAAuq0cLa8wicXe4Xy6//PL3v//9X/7yl3/2s5/99re/7f3dYBGoClfJpH8t/xQ0SfzmN7+p vzv6hS984f7773/7299+wQUXHHPMMZ4ErEmMZa16VMBYljSqs5CsFquLz+4y/JSP/yLbQr4ORRIU Zmq2jxVVq1TFvlasWlkLA1VafPF6G6z38le+3Pqcud/Ms846+7Szz5w2b8YWO27zl1tu/Jot/vp1 wzbdfsKo8XvtuuXwrf/oj1/9sg03fGmPrwJY5fVVB1idOnVaq+ptVYPta70drI+ubLLiqz0XBOSj QAwUwIII9v0IOjilMIQH7iVLlpx++unoCmMhrXwZC1fRCSec4JjvY7FcVH7KIZ+p5WNBe32YI+91 UIIwL8ALRYKWQJXQK0RxT6aYhAD4yUxsCI5IC1TJF65wRkgFZEgbEa7CPULLpPK3ik51lzdG6IRx EC0Qg8DQEsbiGEu8RXJQlGnhOf/NgxmATXIMgbGIlc9fnBqaUiM1PyzrWy4+xFKzGAsV6ZfnIhxJ hHVCOUaa8E+VLA0KMpK6onJIK4wlM7Nh1CzTjplUPQBBEonrmatIvyQnbqgSYSzGqqR6YCLkEYUq kgM+QkUBYgmXrNIVm7bU6rFJH7SpG4hJLdICQMknU9IVbhg7VniqUCWRdBonieQPhCQ5UarEvopX GSxpJC2QikE0ObWX2kUyU4UZtwMrVAGLfS4BuSimt150V83VtCQsTgvsiCOOuOiii/KDWN/97nf/ 6Z/+6Ve/+tWvf/3r/PM4lATAKj+D1fwOlhw2P//5z7/3ve/93d/93d13333NNde4MbWG8t3F7uj6 Wby1ap1bMBzgmEmub6eyUSRRiOjxF1HZNAZVY9GHZZGx57JKJCetNXWeUAz9t96LMNYrXvHyzTbd dN8Z05ecftJhpx+7+6HTd5i983b7jRk+c+zIORO233fcG0YOefVrXv2yjQJYPTJ7nK5Wu8NOnTp1 WmOy2dn1RDIBQIgVp+28QMRebKMHEMEsiAAUQgyUr0/JkTjggAMOP/xwjHXaaaflg0J7Oq7y3Hx0 37/iLG2XP7j8Q3tqzZgxQ7MVTepbJYiADLgh9ghC9n1eJWwLUcKY6CVECU4Cf+ITPkASQlQQwREk garwR5gDM0EQkCR6TSz/Ho4Ag3Lk1C8zMQ6dOPIkRBXHzAmhMRSo4uTJk82McFVfSmnWKEgChGlf GMsbPqo0mTcHbNqAxVujQDyAJrE2wwn3pMhIKVSkSJUISPFWI/FQwmlIMbOhzRCSSYsS2jWV0F7N 5FT12GrFvxJQhdIOhnBdKmFIgAzYESqCwo7SIMO1q8Tj6NQVlE+VjWqpdEpd7jRlTb6kCKzk6rOJ WV0StR3SCN8yzCi4w776plZtP646rS3HGRUNNqOWlqNIR+qyd5SOcfIzIm6kugQbbock3FyBjOpq utC+GXYVzL9r7Wq6dtYhQLda3FCeVW6++eb777//C1/4wje/+c3vf//7P/7xj3/2s5/9YxHkwlig CmP97z6Fsdh87Wtf++hHP/r2t78dpXnU0VruO2tS43vuuadlbAVaM7o2S9zrR1fZGdpK5irERgtV Gbg5dAeNHDnSSE24B7mUrk6DjRiu96IXr/eiDdZfz2XbZNPXT5g2acax8yefOGf80mljlu41ZumU 0cdN2fHwPbbeZ+RfDd34VX/08pdugMc406vVAVanTp3Wncpu2VPStjyRzO4vporQtl3EgBvQA6iC EegKHDjmi+1w6qCDDlq0aJGEXRtyLVy40Olh5S8KTznllHzb/eSTT86/h3PIIYfY30NXjDWiKVs8 2sjrnNGjR48oP8qgd3wDDgQesTyBPMcayRLbkk+JhTwXJ1QkdKIRTWnQzk55R4WfMJaNXo8oxxjz oR6Q0nswK4QHzhzVUoSo5Ie9SDsy8x7LnJglo3Ba4Orxf6lQ+/KnTJmCI403bw5inCGnX8SmIw6L PYYg0IqyeteRI7XfRSGhHvUUxT4kJL9dK3TVj5nCSSYqqqHdpFE/xpKIKl21pXob11wCVOGiiNAw iNrI4jJFbLAFM2TDkk01C5TkalYzUspGgxZn3l+mTQYpCi2FbNJCXOJeFPeycliyTzuqaKHmVE/i sIqGmbFLy0mPLOECbJLQAmNSlNZUjw+O0tqsgOWIXeooOGOYfDOTgWZTnUtvMViKVoj7zl2T32t4 17ve9cADD3z2s5997LHHvvOd7/zgBz9AWj/84Q9/+tOfYqy80yJ0hbQA1i9+8Yvvfve77O++++5r r732/PPPz53o9nTbulXhvpWpFyvQmjFMQzC0eBtlo6B+p6sQMy3kBVUkbbx6QXgeuuwnBpv3WEpX v+UGj9Z7kUov3WD9P/yjV2663WZj5+06Yem0cW+aOvaUvcacOmXMKXuPPWHvnQ7ZbcuJw/70r//4 ZS/dAC02L7FSffW66tSpU6enruxrlHQ+GRQn7H3Cs/0dIqAfQAALwMHMmTNt905typ59Z8+ebY/O n9GJAbgq30aSsH3LzB8V5nvueItNICwvvTSIM4AIjMMuZP8FN5Vs8IF4L/AkUCVuFSpo/klgwYAk hLcamwUJIQqF5I0ODNKmxstf5vX+Lt0pYCIDBDeiy6Qig82bJBSVjwvreyz+ADL2mKwyVn0TNq78 i4QUWtKLo7QGSenY8tNWiAqHBcV27/vXo/P6SrN61KxRC66UTjlvNkKEkVOq9Gl+sJHrFdxxFKFl Gj4BptBSwnaIM7XkVGZSPYBVawXaIun2aT/VRvQOQVwFV8QqCkOgjRBPoZ3m9U8unKIAVuQUbTDO dSSJUEsPXlrff4plMpU6rS3UvnpI1SK/qB9gVZZKy8kkCacs2Wsk49KsxuWrZWj5vC9PI+Ek0hqx qaOoVUISudfwhIptOOuNtoiTZtKVsvJddAvDsnSjuV+OOeaYc889FyTdeeedH/3oRx955BGM9fWv f/1rX/vaN77xje9973s/+clPwli/+c1vAJYjusJezD71qU+9733vu/7665ctW5aP7E8s/x4ozJo3 bx7W8QxgVbv0fOAV9/iZLeKpKcM0ZOrhVZHBugWWL19+xx13LF682AJGzE3ZYDw3uIJHL+4B1oYb bvCq//Wq12+36ai5u+y8ZO9xuOrUyWNOnTz21L3Gnzx156OnbDd11F9s8pqXvbz3V4TrbbB+7w8J +6p36tSp0xrWoFuYHBtc6MoOK76K3zgDJYCAsNSMGTPyTSNQJW1TprzEwlKHFyEqsEVAyhFmOR55 5JFLlizJd9uPOOIIdIXSVMy32kGJjoJTeAVA6Bq75D1NIr0IJwglGAtjQagwllOZiYhCmvgkX8gX +NW1g2tQ+4gHyogiusv3qPKaChsFsOz7iEcwU4p1oFU4RnXOADXipHxVwkPVRkJTcijN1pZ7L7L6 XlBR3NBL+oozYT4VRbi0GaiqzSrCXjWfWfpiwCUTlVkCSQZOEiK0zIpfFOI0IYaT6WVgljKTlFqq 1FppMOwlh30Vmx6ItViNmaaAiKuQixJ8ceFyUVLq2mEOBq4XSUShHFIaqRiFVEjCaS2VozVH6dRN pu50RCGqKJmODFhaS9wLGGmWtMkfmW4BR+m0Vouy/GKAltws0MFRWk6KSCKMlXGlIgM4xT63nqO0 ilm3MUstnZorFwJhuxEsDFy+xx57eLw54IAD3EGXXHLJzTfffM8993z84x//7Gc/+7nPfe6LX/zi o48+mg8N8x7rl7/8pePPfvazH/3oR9/5zne++tWvPvTQQ/fee+873vEOfHbFFVdcfPHFMMuTj3sT umlcL5a6i8gZjtkNsjM8ZWVLyRRlrpyaCiPKGyz3vtWVvqrUoqaJlSl49OIXoaX1N9rwVX/+6k12 fONO+0/ceem0sW/ae+wpe/kPae188rRdjp663bSd/nzT12z0qo3W3+glL37phi/aYL1BPyJcrX47 derUadUadCuRYxMUHoQioVcIzxsXRAIF9i4/czV37tx8/EcS+QIHVPIEDKTQlc0aP3kmhlmOVN9p BbOOPvpoBqqrCM5wm8iBMECDUF0woPnNBadijP1XsBEXeSXIiUZ5KSIOiXwlhvZ+mcmunY+i2LCv NKAR0FbfMGUsesRShgZ6cBIZKejBkfId8dCo8i8ABmhI4EF+oCSApQobVbSAcsxV3nXpSJUAoloy lYIn9hJOGThqPIyV7mo76TE2iCrv27hN4TNdpPEwFvZiqaO88TJeMxZVAHKs+dJhxDKm3vffzbOJ ElNNGpntOnVhJjkkkersA5oE1PRrTiRysQJY2gExgRKScCpfKWnNJZMZHiKXz2lBoJ5SUX6Bk8d/ zaGfWGo2blOwKWoXSZRWezl80HtFQC2HbLQfA3VlWkuBJKXxBPdYchZe1hiD2MjBTAQRUsqMFFF4 yzEJBu6vChCVrjJMDaZiAIuHXHUJzLMr5VoHs2CQO+uMM8645ppr3vWud33gAx/4yEc+8qlPfeqR Rx750pe+9Nhjj33jG9+AU9/73veQVo4/+MEPJL7+9a9Dsfvvv/8973nPLbfcct1111155ZXnnnvu CSec4H4EWG5Ga0x3JoEn+fZVszX0KZ43J0+kGGvEqLWWt31OTZfrkscGi01fyY99VdPKyqS8/Pfi 9V+8wUs3eMWfvGrj7TYZMXvnccdOHXvS1LFvmtKjq1Om7Xry9F2O2nvrPXb449f+6Utf8dINNnrJ +i/d8MUDAKvpsqjJ6tSpU6enpvZWkjSFruzsoqbQLvyjH1yVD7M8awIpYASY2uSUj/nAVgAr/xhO 3mO1LQFWobKF5cPD3i9F7dP3I5wIA98gBoggANt8hcBEdMfwkwgk8AhCYlg2a+HKqfgnNAoJShWR WCjHxg0FDITqR3iQSF/5ppSh6d0YwY3eSakARmgGD+EbNMMrAjEiHCURPOK5FrQ2ofztlcyQFnsA pFNKaMx7KfmABo4odapKvpVVkY6H/FSLDYpiww0dMSMJsCUzqEfakdaFoypCownEQAR3pM0AJTPM JM2yjkh3XFKRQWY7054W2pnmU/VMqRYidfngKFPLAawqfBC+IRdRWg65uHIqYLmCLp+cXHdHl69e 8bzRCaUxo5BQjEmD/fqKQXokiZwyzkAcpWVqU0ek2ZhJ6CsrjdI7BrKuQlES8mXWBemWKeuuh1Ys S73HP/Gk5DBTPSTh6F6zgLWvOw5oigHJMSfVK/7ztl44UGLFephZsmTJhRdeeO21195222133333 Aw888MlPfhI/wazPfe5zX/jCF7785S8/+uij+dDwhz/8oaPTz3zmM2gMk7373e++4YYbLr300tNO O+24445zq7ofrWRLQl+6DmBV7slGQdkoSH7UnBc1RkVN1opvsEiaQpZkVvs1Qs1509JKpNh/ve9g vWjDDdZ72Stf+meb/PlWu2+30yG7j186dfxJU3c+GV3tO+XUuVOOm7nd7iP++K/+10YbbfiSDTfY EOMCrPpTWL0fdV9BTfudOnXq9DSVPcUeZ++zqwpOQ4YMEfvxB5yaPXv2fuUvjNCVB1w5B5QfEbUp 2+KPPfZYLIWf8vX2fN3K07BMR2mZhK6klUIx+3ja1CCwQBV5PQMdhHxxWpBOUHRMnBb2BDO+CUj2 5ez7FMYSkwQnUarayHEq4qIB4b/3oqbv59FRFFIJGFV25AZCiicMeJI3SWqpTqmbl0nEBoRpxBAM hMxMMEsLeVMlUAWnCP0QHsIxoZY4xgwziZeaCucBLJ3mbRDjtg0C06neA1gmigHlwz6NO0prWV2S qEUSYax0LVMv2FFThhk/06ngSszYpylYFiJxlJZfm83QNJXRsY8xuYjSVFGmghFJhK5cMnKxwjcV laQZKAqpYI6YhTm0YG302KqoDViBpChLKJLOKUsuUeyZaVBfJEG64FjIKb1nUVlsbhA04DQMxB+S cBpjtdr5NU38D0xYt9qxjK1SmemXQRrJSlZRQk5O2fDTSM2nebbArFuPKEuXLj333HOvvvrqW2+9 9f3vfz9y+njR3/7t34Ktv/u7v/vqV7/6zW9+8zvf+c63v/3txx577POf//xDDz2k9L777nvXu951 zTXXqH7iiSe6W93U06dPt4CtClffBdI7D1GjgfcDoAzBWCjTIidF7S2lSvUoFVWptWQ2Rm31/siv d1wp6QStyn9M11/vRS9d78UbvXT9V/3JK/5ym423mTpyNMY6Zu+dj9l712OmzTxl4RHnHrPvAdM3 33LTP3jlK166/oYvWW8DHb8YYOW/3h8V9pzs9TxA6adTp06dnopsKzYX+53N1G5uewUTsCMf+dnH 55dfG89fDuYNFsA6qfwzOKeeemp+dkFOXlOFpaQPP/xwaRt3Xm5JaE3dOX0//oQYggvwxbaej7og hRAu/iUoOoorEkIO9zjZ26eL7M72d5GPFAkGNRY6FR4ECWEeiISu0ksYKy+x9uwTvkFdAEsRssy7 K/bBDi3winuK8opLHMJkhjBjxgyzZHSo0eRUxtIOaUctvcMR8AFckEeiu0ipZf6YAfyklmZV0W9m IIDCxpxoEGBRBSxtCrSVsUia2OvIFdQXNpIfBtKm0vCTZhko4pVSRWlKpz226qOr0mrvfVggKVwi nWbZh7FUb7fP7TK+5h0YSbiCYYh+wIEeSALTuFiu9UDAch2JWeqylM84a8OxoFTzdkpOldPkxIYD QRnpdqnTEJW+HKP0G7yoQF+XXMBILcpASC3pdEE8bHeUXvCT1rSgWSMKNlFGWsfoyNJKZuaoO6cy NaspF8iE5/nHwvOEc/7551933XXvec977r333g996EPg6cMf/vDHPvaxz372s3mJ9ZWvfOULX/jC I488IgdgKbr77rtvvPHGZcuWuYWPP/54t6qb1NOCdWgFupQuAa/iCZ+NvYBPs1HI4ZjbrU5Rbsxq Y6Kimhk5NZm5Q9ViILPuQlEv3ftv9QCr/ODC+uu9+CXrrc+Jl7z8Ja/48z94zdDXvnHSdtvuM3q7 fUZvv/dOey6YcvzZx5923mkzZs7YbNPNXvWKP9hwfea9nxvt/bdBL+E03jbtt5R+OnXq1OlJK5ua /dGOKQaIoMOGDRPy4QK0OuKII2y+Bx10kK18dvkRUccFCxbI9OB79tln29zPOuusk08+Oa+y2EOr gw8+WJUcQ1Qqzpo1C4XAEYlp06bBGr2EJxLLBewEe4iQqFzDp3Blr+chP+Mw2RCz0dvlbdnSlISj 3d9wNCLGCxhiknHhEgoqIareJ3PlsznggpxkwhdKIi+xQg9qcRXoMFYlL8CMwljMholyzF+5h4GI sQE67rjjjhoBH9Ah8Z5XEAS7yNcsDqN8vAi5zADjoJhoqndF8VbvgTDwl7EQA5yklgk00pCcCaT2 2B3hl+vLDQ6IoLoITkXSOeWYWmkw1yLQ45g2uReFwyrVcVjLoQrGvRdZG2+soivoWriCPZ5aUTIV QQc2qZgpcsVTJQaCfZR0JRjH5EvriAPpVIIyUkUMtJMeEYzqukhHKQrGVU6KsSWEA/BQQi9ZfpZW cCdmBa6aN3A6Ii7Ft8ywGXPkhkyW2iQJpxwgFdNO2oxN+KPKqUwuGb6mTLXrbpXuvffe7rIzzjhj +fLlt99++5133gmz7rrrrnwr6xOf+MSnP/1pREWf+cxn0NXDDz8sE4fddtttb3nLWy688EJ1K2Dl CcHSden5bHJ0Z7BmwNhz09UZKHPZe8nnBuRhBSxzBaHkqFUzI+n2PSvhVH6zE/XtRb1EX/oJyEZx 7wO+Hh5t4OKsv+H6G9rIXvLyP3nVH2/8Z3+x6V+9ZpO/+svX/+UW22w+Y+a+Z5995jnnnGMD22yz LV7xyj9g/mKMtYGa2KpBwnjbNN6pU6dOT0r9dq2c2gft4CKN+CoS27gBxPTp0wNSixcvPrL8Uzb1 XVTAy7585plnXnTRRRdffPG5554bxopxPjFkr4W83dmv/ObTPkUelNEVYtAR1gEH4nSie2K2+JGY lEArAgk84p+dPTtyZDe0idus7fJhLDu7HBt3AEstcU6U1SBiyLscEpyQk0ACgCpagRiqYORRnocS gKaHS6NHM8M3uIr/GciMGTOwo2GaHHHOSI1x0qRJjEEVZtKU9h233357FGJQCeqGxivjlckfUJWP 6oJNsMYkMA7TmBM2+fYYaZZxYNFRXVKRjbioQYOtSAQyVJfPmEwCwOJDZjUc4DSW/AlaITYtp038 pDUG8TmAlS4KwzwONGzq9dKsNEk4FaddiwhGVJ4gRW176lfFsoyfyXdalVOWjipyoyyiHlzGJQ5z W0U2erROSIJ9/ByY3+6Ie1adWyOfZ+XVi3VVYKxRoEeVOK9ZFdNOpsuEO0qb57RJEtVedTl6Jw1m JVvGkU4pS1oRGy0bncuEs/GQB5iTTjrpkksuueaaa66//vq3v/3t73znO9/73vfec88999133/33 3//ggw9+8pOfBFjoSiLfcL/pppuuvvpqtTwjeVJyO2vHU5Dl7S7QuC64xzfj5YB7jSS4Ya4G0lXh kwat+BlGTMW61UgbkSpKHaXl5F5emVJ3pVLeY6xeyz3AwkrkSnHiZS/b6OUve/nLXmY2/+hVr/Kg MGfmrAvOv+DCiy+ePW/+pkOGcGK9DdfvA6xG8adpvFOnTp2elPptW9I2R5umSCYyifGQAl1NmTIF KwAjnASYYFO+UOV00aJFEkcfffQJ5R9yPv/8823T5OnQRn/MMcccddRRYSyWmGPevHl5g6VBD9x2 cAgCFBCD7kT98ISYnVDUL1oLRXyzm9uRs1/XITjaE2vMyzOxXduRsRwVRUrtaFD7eUkWzEIP2A6s QCtHsQq1yMFGkMgM7LXXXtOmTcNSEsKYHFCYaclrPIMyPwZomAabV3eiFOpiHzIzTJSG1XShU6yT 0Rkmf4x6s/LneOIZBqpvoeSwrK+aHF0aNsEpR5ZOsZRjhmMaUVFeODHWS+pSxh7jcFsAq0cBfa+C 5MhXygHtuy6mIh9E9gMsjfNNg+xlqtjDhCLthEvSZk5F6B4l9X2LiD1JOFVEEixV135acyoztUgj wRfHtJ9abclnwB8exquoTEDz9S8QYxVZFRglLUtABIuHpNmokpFK1FrBCLhggalO7J2SBIP4z55j 2tGLzLTGH7NHroJTmemaz70JKiMNXYVXtFnXsIXt1DHiAwN1dWTyXWuLFvF7dHE/uvXciVddddV1 1113yy23YKx3v/vdMKv+geFDDz3kCLY++MEP3nnnnTjsrW996+WXX57vYHmOsnQ15d506a0WPpsH IzJG/oQv+cOHuGo24m3oyjH3XQzMklKZuVXbW01vustfATvN7VzYpqc2b6XWaqn8Dpa2Nnzxehs0 n/VpGxNvuAHkW2+Dl66/4R++8lVbbfHGww459MYbb1y+/Jr5+8/fbPPNXv7KV6zf+y5Wn0ryyXXd qVOnF7hWtmHZTbLl2d8FANEUFuCJvJ4hJAEgDjnkEMBUP/6zmzs99thj8x0sXHXhhRcuW7bs4osv PvPMM48//vhYEssDDzwwgDVr1qz8YhbAAhz51Mw+LqjnlQOeSEKEq1HW/p7wk9jT3q8jQ7DvZ1u3 p2fTJzu4WjV+CxViEizAHzqFEXoHK2KJKIUnnCbTKcDi5PTp0/lsBiRgFrQi/juVCa0WLFgArQ4u P6xqsBiUBCpDVhFKwiwynyrmtRZ2QTl8cMzHjo6ZBNRSxU9TYUIqxMR/RXCHtBAzx4yIUkQpVd01 VZ3U1SD7tBn20qx5JgmWDNQ1CbxCnxSS45uLEnBhpgXtUK6UuuJ9ZJ4BRI8a+j68c2r+25dA9VRk kCI28aG6xFi+awcmHBkwll/bXJnataTZa5AklMoMxzhSVouVE2xSml5SJW7IzPJz7GFRkRZUcddY ZladovTLzKqTqc00mFGbtFxHbbJMI0qlU1EL2gxzWMwkoYsehvQpy5sle35q0BKygEeVz47dWW7M U0891W24fPny66+//qabbgpmve9978v3sfLN949+9KP33XffXXfddfvtt99www3t32g44IADAlgj R460LC0hF9286bfcUs0fSDqleqOBKg4jMGmlBpIZk24jFOVWZaYuZbAy0ZDqTh2l+93gqyl9bLDe +huut/4GaO3FQAllyfBfD5r8/5INN7QyJuyyy2WXLrvv3g/ccP11Cxbsb8HzJJ0yi4qzHWN16tRp 9TToliHH9me/sxsKAyI06Mkng7Nnzw4PkbSdNwxB9nGSAFgnn3zyGWecAbA8OmOsiy66yGZ9yimn HHPMMWxgGaGN+fPnA6y0aQcHKzZxfYnlgrpNPMFM2OBGYrbAk6iT3ZwEGPu7LTg7YDOGPsAyCgax l0g60UiE0Lg2KxyIHKDB3vrG8pWvoJXTFEnzbbfddtt3330DWPXFW+/L8HvuCZgMwSwZlNEZKaA0 ZMqPex100EGYMlgWS42YSWkDHzNmDIYDdnrZqfyxIZTJmye9x7ck+BPiDCflXUg4KaWUgZDq0oEt rRmFACyfpSpRrShdm82cZ3KUqlJo7fF/h4dl6Cpm6spPqaZSGiJxBSPpnIaHHJ1W/3WUi66ImKnO DUo77EMekXQaKW331Gu9r/2IAcuEdkIwasmvZk5lKrIwYlOXioTTQE+PfVaUzDiZprIy1apk5pSZ o7QcS1ERAzkqqpWpM7pU7w2pSDqnqauileyWrLBCcY/PUVzVrAZzvVzl7bff3rK0FE888cTzzjsP Y1122WVXXHHFW97ylhtvvPFd73rXPffc88ADD2AsgOV4//33f+ADH7jzzjsRGBs375ve9KbjjjvO 0vXMYJV6yvLIYQ3AOD4bXdN9ER+IY9wzXoOtU8E3Y8lw5ISZKmMFpBhnaMaYUkfGmVKnA3eq1RFA Wj/fwer9S4O9r68XyGp4ydH5Ri/byOKbO2fODddd98CH7zc5xmsZ65dvPds+uqpqWi8amNOpU6dO zdYQ1Rx7ih3QbmiztssI8/WrV/XP4vAQOEBI+VgQTDjCJkdUkY8Izz77bFxlZ3cEW6eddtrSpUsP L9+LR2bagVbaSVPhNvFgdPkirYgrAokxNm47rGMCjz3dqS2Yh472X7IP2ov7PeNK25SZ2bLLzj8I YAkSwlsYIpwhUdNhjoACyd9qq61G9f0AmHiTjwgnTpw4oShfNsdb+Ya7wBbcFKIAlpkxXeaQATNS 3ZBNpnwTax40Kz8fHY7v+y3TfMAnXgaPKKdQBjmFSzjZdttVEwXb9knn3diw8q12Y2HDMvgVfnJU XVPGW8CmYay8YarSnUyluCcM5FTXvNIs6U6bLLUTNgqIRNIm39V0hDgMmOkibcbAMb1TOqq1XLsq p1pQlCo9b1ZEujBWrZVOI+kAUFWwiWpCZlZgYn+/9RMnq3sajD1pIX2l6+RbhI7SMtnXutqJnyQR SavI3jq3ki1vmFU/HwyOxDFpmW4ExqpoXHWT6Spbq1bX4sWLMZYnHPLkk08Mb7755rvuugtUffzj H/9UEcz6yEc+8sEPfjC/g3XllVd6NHLnqmUBa8fSdXvmJVYullHwU4+ZSUeCU3WwFa2SyeHcsBzO a6p6n2ZuDUdaTp6O0gj7AFZVbvAknkC9X1nYsPwXwFqv93eB0KrU7v3kQ2EsJLj5ZpsvmL/ghutv fOD+BwzfY5J1bsL70VU9bdpffU86der0QlN2hyrbB1ixqdk9xUsBXpgfV37iHBAgIc92CxcuBAQY wh7kFDBBq/xhICEJ27ENHWOdddZZMMvRtm6bPv744+31LNUKpWGRvffe27H3TmzGDGlgITDY2uzd 9uVsuLY5u600SeQBlyQUke14IGBlLAlFtnUVScKubbsXCRLnhHDdBU0wikjf46miRPcEbAnEAFN2 6PtRBjIzY8vPN1C+t463UJeBmCsTlT8FIFMEKIUotUzpjuUfyYFT++yzj6lAY6YOd0qDMFOdvwrM Hw/mE0PTgo2cuiiOwLf9jo3nASzABJVQjlrVOFCVFlSs1ZFQuMq17rFY348ymJAMvy05wqqiMJbT gAVJmDcTGLBz1AizykxVjIX/YEdQQGZtvF+nTikthDlSkVy+JGRqkwEfovRSM1VPZruFcECUpuQr ZROzWFqBQfOsPQn2tdPSW9O+U5lpOQbVpXStNUUarKUqGmOqx4wk5JA0M91ZwGERKzyqpJVbw2nu BcubMbl/tWzNWJBuK+swH1h7ELIUTz755IsvvhhDAKx8Devhhx/+u6LPfvazn/jEJ+677768x7ru uuuuvvpqmPWmN71JXTesZWlNWjkuscXmknE4kxbxuY60KmiV2zB3Irf5nEFJK2VmsEoNRKajtIrm nz3jsj/1VG/wmo4G5vQkZ73ye6N9P1BKPUaqv6bV+w9zrf/yV77Cc8b++y8wM2bg0ksvNXu84owq paXelhKVZhqln06dOnXqr2aTKLJx2KztazZKwXL77bcHDRPK7zDtXP56TuDHVfbrvILK2xfpoNWi 8stYeacVxgJVpxVJOF2yZIn9XWlIwtavwfI2p/fiB5Q41QsmwAp2aturTTl7MfEtscSWlz3OUbqe NkPqG5RMxqrboIUiW7bqjtKVtGygOhLPwlgULKiRL4Ez0ddpMCI4IszAFN5CLlFnp9a/qJO/BoBK hpn5cYRc2Gv06NH4Jt9nglmZ1ZBrJjAvurRg8keUn13okVFhI1dER/gskta7OLpZ3+8vcD7uaT/G utBIeqSKaJTMvHAynLzf0pHT4FHeKpkKAycTAnf0ogti4DQcQBJOZWYa40/wSF2lZrLG4Eg6mMJM R7pLj077kUfqquJCUDiGpOUziCVJV8XhSLrNQL2wXyQd4hmo9NXPWI6ieE7pSKLtnjRPDKF2zUZp um4bZJjkNIl2LWaYox9eUJZ975bouxdqjhVuwVvY2nFNLbY999zTcspL4nx4fdxxx11wwQUw4u67 7/7oRz/60EMPfe5zn/vKV77yta997bHHHvvCF77w6U9/+oEHHrjnnnvuuOOOG2+88corr/SY5Oa1 hj0PWN6WumVpmbnKOqrTXuchU5GpMwT+hKsod2I8J966xzO3zJSmiA1SBF4qspFj4M3t3dq1mvOi gTmNZPb+k1jVf+utv14fY+2/fPlyA/dQ5F7ggOlN45lnKlPeaPBOO3Xq1InqxmF3tgPa7OzvdhYh PO9jABDGGj9+fGhg9uzZASlMgAYcndp8gVfYC0943sVYS5cuxVWemE866aTQ1eHlJ0aDEXZ8UKUL LeOSXXfdNWmxX4S2QdtebbL2XI6197Wy1/U2tSSijIWkMxw7tW3a7qwFx8BZVUKR9m3r+hLPAEFe AjlWzBI2xAwGomMisSgiopgiNMB48/Kj6mAFx+TrU8EswwFJpivv5zz9C04mM9jEPlWEQHPLcmr5 5fd8I42lOR8zZgwbACSSuRzQx8yki/LKrPkjR8w0pO9XrOIVPBJchcB8VR9pseEkaaRCoXzth7FI aQ/Byu+UVmKrgJUImoGHohgolWN+yLSYQzlKSV2eMJapYhtBHFOF5CsNWETS2qz2MWsrjbgWjk5z OaLiYwNbaZMDaVN+6qZ6VXJqs1FytBxJR9LpomaW8seHlkXilAO6DiymdwaKYEQM5MgnlmnQMW6r QtIadAtUvOin3AvUnJccCzu3sFFbFa6ypWh1eYBB/NaV+86Ned5551133XXvfe97gRTA+uIXv/j1 r3/9W0USX/rSlx5++GHs9b73ve/WW29FGxdffPGpp5561FFHqW6h2gewuwWDs11lffGWDCEyHOM1 WHSVx6TcxbkHcyM7Ghp8YcOSGc+VZiwsnQbLpDPMeoPX9JpUYSw9uqM9F1100UUw1M3oXpBZfe7t HX10SG3HOnXq1GkF2R2yceSR0WZncxQgRdwAlq2Z7NF21bzHQkXz5s1DUQcffDBUClQR0vLwF95S dMQRR9jKPS7DLHQljboqltnCbF7gA0lgDqwANQhAoAHx2wZtX7MFE9+yNWc766dmJEVO2bBUJRu0 zd24pG3xlKayMzpKZ9S6E9tEC9xQXtA0X8ASI+WLiOJiHsfztC34mShBRRVbMHApyNQTfIE1Zg8D hUonlX/xhgzWqfEqyngLKfVULdmYdjaio6uAlnjCH/FSSNN+XpiRhFOZQgJX+ZnwJjwbxf/H3n+A 21dV9/5/6IixazSxJPZu7LGgUkSK0r6KCEgRkCrNihXshiSisQHWiL2LNQoKauxRFEtM1Bg1lsQk mu793f/z/F9rvfeZbM4XleQaE+/dn4dnMddcY4455phjjvFZ++zvOToNZxgB/MxwGJ+9cTKm5aqt R380rrYVmXFwrDRzEaRfv6dQfSUAGm49Ej8axHRy0TIFAQ23A54OzOZP0J5nm7CQ+wmMh/5mnyr8 DG2WZJXb5IeeWcElNHRLgG122dUtGxqeMaAxq7+4JzQ28lRsuCUzbNAmk/Kh38D0NBY03NJvCJAR bINzFNuFd42N4ZF4FvO0mdomosvipOjC+B1kh85LzuMf//jTTz/9la985TnnnPOBD3zg4x//+IUX XohdfWXGF77whU984hPnnnvuW97ylrPPPrvvY51yyilOsaO99957i1LhvUywshlqW4hldl5wxEhS hy5YVOwKryLm6hiSsYpWSsBpNdCBHQd/OAGm0/7zBrWMlDG47gEPeIAlg9ceZ5CpzAjLC4H/ImNW WGGFX3rIDnJEPEOmk/QVSAlFbVa/5eW+UQS77LKLwo8EYAC9Csex+uEg4FgIln6Uqw+x+md0xx13 HHbV7ynYd999N2zYIEfvNf9yUWrRDmRCGbjD/Bs1MQY1XuVWYKRmSVYinqnR1BjZbUqxG6HlECh3 X3H+rhVoUBXiW6miJ2ECapKqoDwoGPhBnMa1D2P0e9p7NuGqghKiE40ghpqoN5zG+GiKtvJmOchW H2tx5nbz39Lps7qcae1qVZ8zxZxQTNDGfnAdZrAB4lhpbq5oUz/OY2GFHBRpVjVEqYiizTom8K3+ vncFadADGvonIjZTMVe3+nEsyq039qCC0uNRBhCIh5kUarAnLgK8lGHG1tCzMTKb/4GSNCyeLX3A E7QvFYvHMwwxV8xmmdZAOqFbWCdZJwFtSHIxx4zFHGvUM5YAXNRwj4hpuCVAbRhO0DBd8dlAPc3i 6pFwRS+EqKieKvkSRs8U90tPHWQRbiwl7ZE4EUiiS5gJv913390xfMQjHvHMZz7zrLPO6mtYF1xw wac//WkE6+szvvzlL3/yk58877zz3vGOdxB4+ctf/tznPvfUU08dBEvoClSabb3Nsmu5wpaBhtVZ aefFcWsVzMtUbXY60Q5ppzKZBDrFjqeDOc5p/UF7YNH18wOdzItjoVZPmqHhVuc6mhj+K8xYYYUV fmkw56JLyQI6JYjBriRl1VfJrIrLy32I1U+vECMNL8EolyuGFMc6bEZMC7XCsQDZ0nnk/Fug+j0F +JZ+owz3BtxHNa6S/t3mv+XcZy3mVdqZwRgJOj4EGtKxN1o5t5fakbJbxWh7JHfL2kqXRQ3QBhqS Pm1kUlJN8khVqC7GElSOPowBbZWDQBURyCuHjCSJvsRXXCMrekBDD2f20zq0afkHiNbOt1gXJ1s+ Nmb5fbaEloEGb9iOdErxpojAUUs/85apTCSA/az1lDwxV86Mr0w1cK6Cbo3VP5u5QFO0+4xhM2i0 HQZWMq3apExiLQEGG9IUZFgSsieTRhu0PZ0NmZAwsIpJrRE0mBRv8yhoWxpoVNQNTD9o60myR5V5 WwYaY3bXZWNGTwuE5IP1LkvSbGo2sA20PSUvqCL0RUUGeBSR2hg0GyUajWqgW/LzJNNAZgj4qIlA FaXaoFHcutYIHYERzDTwg9Ad2yqW8HhR96AHPciRRJie97znnX322W9961vPPffcT33qU1/5ylf+ 8i//8mtf+9pFF13UN7He+973evpHf/RHp59++hOf+ESjHHDvRV4MxLM4sUdjO4JJ2T8IlqWNT6GG kRrsdJCn16a1H9/rd3iXk1InnXD9PRpIHnr0cwTNrOVGflvmWGJep0cEBrIBFoNXWGGF/9dwqSlA jwQhX8iAEr20KB0ryRKxsgoKvDR6j3vco29h77ffflKzBpKEacW6cKxD5m+1A0aFY/WzQom4/n5Q KDUfddRRHhmLW+AZfU4Dkn7sSlmNEEhkCrZkrapJ05Uu1xqYk8KDcknNFRvQqG1FpW+Lkg0bqHpF sNSw4JYeGZywUVSR1K8wqEzB7FVT9aMSonjorHiokWQIqLLVsGgQy/U0RO1xq9/SLBBn6mMqq8Yp ORbTQrB4Qz+ByFP+T5hnoln6IQbmql5W21jFBmCbth79JNOAABFmm/7KdotiGyNtN/MGtWJkUxtl XrPT0L4QM6qFU2I4+UGwCESGhjHmMhFojPbk0yUDzG5IS8geOhlgvWzQiFnmTyBvFtCjbUi1fFmz W51gCrfV+Pa9/dIZGkI+a8EteYGxHC1GEZ6WNIu5Um5qZjOJ5Z4aZQgYwkUJuHrkdiJTSx9fDVBO 3iiB5+qWvFH5kDFsEMAzA5l+V7u2iHUt8kGEg8agL656aDMva2kbYBLXcayQc4S99iANz3nOc172 spe98Y1vfN/73vfJT37yi1/8Io71pS996cILL8S3PvrRj5533nlve9vbXvGKV/z+7//+4x73OKMc 7T322MNLUQRL5Ix9hOWFW6MFWl0GR5VmTjKd0M5sZutZzk7aOsm3rvHUFRoOlzr2UtHAsOj6qSBG M/N4WwReKscaU6/DQsWMjXtWWGGF/wux8VF3K0FERKRy6VjdqsQqmQqnBIr6gPK/44479nnVwTMO OOCAfffdV7rZsGHDPvvsU/+hhx7a51h4VWIafb51xBFHHH300bLzQx/6UAN32mknas1iLsAGzBu1 UgPk6zK1SiNZV2yUKBVI5YhjhZjWXGUW/zpdHreiKfvO+VeC1qO/4hTTqnCW+g0sgxtFjEBPgwox ClUkYFilE9jmVnVhtkoDsYHEQMOtTnm5T4asGoGA+NNd7nKXbWdwMoerf2R4I4ZE4M4zPIotudbg t/EhVlOYXY+xNNAfjQNK9BDIbFfuTT6wzUAztu+oVVNkjEdkTNHw2IZ10WC/jCLjGhnKHk8JE5ud NA0ZPEPDbnpEbDgtxPCQNvOypKnTKSRMN+TraZb00xm09TT1qPHt6ZjddSB5SAl5Z0EYuBpCwCOz 2MqxnAFD6KQ8NqZNhm8tzVW7uaZlz9FLTPgF7eVb81JoRQaaS9sQAgX5sMcshAt70KjdJ0CiXQyT ZFixx3IGNFBDj7BB6J1ZLzynnHIK2nTGGWe85jWvefe73/3hD3/405/+9Gc/+1nsqn9OiHJ98IMf fPvb3/7yl7+c5OMf/3ijvCPtueee3pGEZdzddgR7xH6TLnuG8YxkWC8zzhqMBpSalqGzw9tZTsZ1 HGqgrVX3dJHULg2zyvVYPPsJIEBtM3KvkJPoECwew00tOY7V1CH52gstK4K1wgr/V+KnHOweBTkC w5AEFQMVS42UMUf5x4Hudre7Vf699e68884YVT/4O/zwwxGpA+ffhoUwPfCBD3zQ/Pdh0Cn9g2PF rtxqgFEIFg3egO9+97sromaUrSqZVdCRo+cStvjAADRUCKZK1rIbqD1yN0xUa0bFxopKzVZX1cGx Bs0ipkTRU6HSX6KUSeVrwwkMnWQUJ2WSARU/tZOjlsHgLM/4iuuysH4swTLRBbBkdCSodngMDsTD 95h/n5aixfkeJabdLnAXBoaNxZmIoUE2i8Lm5UNDkBI69UfjbCIxU1BFLMOYFNsDVmkDPWTG7mu4 rXbOq5xgOWN1we3yvK7aevTzmO2LtQySoeEWPMIA6DR1jLDhJnWbYabeeLqgM8aTfqA5aOtsareI ix0M2pmhUTv5hoCGzmXCpLMgHAohDRQWRRB9sWS2WVTmNQSo9ZSMiBJgIA7FnjBrLG3EDDEQ6MmS bDY2C1MSWemNIm3asQ1tJpGkREi4sqF5zUUbzZy83XbbObao0sknn/yUpzzlOc95zite8Yq3vvWt 73//+3EspArH+vyMT33qUxEsAsSe/OQnn3TSSQ5y38ESh6hwW+YKosjyuSs35hxgMyMHWxpEZB16 BBGpjvDocWuNY+GuDq9OTxfj17DIdGtY9F4aFhKXhoXEbJW5BKrsN3/l/WKOxaqF0JLxi/sZC10r rLDC/034Sce7figXIB9yn/QtHatqipyMqSrfYe3b1kr+9ttvL5n2pezd5l+ChTnhSUceeeT4hQv9 0lHQwJ9iVxqu2FUyB8x/2hkJA6mKtj5ZkZQlr+VCDqqpNM2wSot2BVuRiBWBVDsIEyghHumZi85U dZIZ6Rg8raolr1/KLkvmDT2UQEPIk6x2sgp1iCfxVUWFx0BDz1hFVZYwydgDJBOh8YgkRC8QmlyN Y/VdNDoJA6LDS6iVp4BmEQA9ytsyx0qbIRRCw6eiN9e/ZarUpFlOJrPH8KzVYGR80RBPadA5VOm3 R3ECtz1y9dQoj2xW2wftIOGGaOshoE3YQHQQzNtaKE8sjjKUBG07MhDdAY16Ek5M5zISGJj0zkgz 6KRqmdkEbcMjVSJH1IkN0NDjkbGChNmuWe4acsXgRqGxootOyskY2FiqmjSdOY0Ak2gQ1TGP8eYw k6uJeVBIhqQh9oUqhpmXwRD34u173vOeDqAjedRRRz3qUY965jOfeeaZZ77uda975zvfed555330 ox/tcyxAts4///xzzjnnVa961Qte8IJnPOMZj3zkIx3nDRs2OL99cRB9lzFA6hAA5rUc65qP0fTH fFytl7Wxq/LPOuiPVIHVtcDkQdsCc1pqNZZ1Bu1uKVzkuxlNsYzkay+EfioIm84BQa1+EsciMwwY uIz6V1hhhf8bMHLByFkyr7SrmvbpRekSu5I9FXIl/973vjdedd/73neXXXa5z/zLMyUX2Rm7kqAB 2XI7fmL4wAc+cP/5N2NhVDUwLcCuPN1rxu677y5BYxVqvIwfFNeYR9fev6equPZv10HuZrCiMmXi ucZYQkUOPCr5QonYI50Tn5oZlat6o6RBb/al6bRxiIEJe4RjgVGKllqFZ6gfDFZIeElpiYPOnyhN P4bTbxUZH4lBGhLzlG9xHf2xFqsDDbcWzvkkhyoD40YahtsI7Mp1fIIFpr7T/DtI8ZJIj6np1x6g GTT0D9+OVQxOo5MZmb1MlfSDTjKMMapPtvQMDhQD4BwaIOKls/1KwEopzx5jCTcWCI9HmTE0eBrV iNxA1Cdo1wn1uy53GhVmrjKRlWWTNsbgRiSNSkk6gf6YiqASFRF30aLHI5LN0oxgIgotpLXQSQlh QwwstLSFmWBLQwOHqYYXHtxFiU4GGCJKoyAaESwBDG7pLFwJA21ZbgoDWe6Wk0WU9yUH2Zk9+uij nzR/E+vlL3/5G97whne84x19jvXxj38cu/rYxz72gQ98QOdrX/vaM8444+lPf/rDH/5wh32PPfbw 3hXR7yoURRTl5mWDNY53G41xxAYdgXXpiEzLaYEJg3bc0QG3EMrHsfXUWNeGG1hnygeaJUysZwl6 FkI/C4StRaDKcjz2xCc+UcOtzmUzhtnwH9K/wgor/HJjzjBTipGzZCipSs6Sf+V0qVzhRK1U9ziB pOlNVxqNYGFFe89/olj7fmt/BAa1kqDh8MMPd7vPPvsQ23PPPUkS6BdmQj9AdPVo57W/3Hf3+Vdo quWSVCW/4h0hAKVFjWGbqgCqRTWDzZJamRQ0xlpUoGoJAdexQMOXi2VlLM0ESFalKlEVPI9cY2Pk 1Ug8gHkIDecgOv1ioe22206tAg09HlmF5VgF7kIYE+pjJxXII+uqXloaYB6WGa3xlEOIgS1AyBAg GtwanhLa3JoFZsHFPw5gGA3An9oQSYL8aYqJK81sSSfbTAcabnVaHRAgPI+bMPZCw22aNYixnE9m xrKgLK0Ioil1WqnQojmH2OUonZ6IFHnXiWyufetuaKDZjrdTtqAdbGtAT1jXr1E70kPDMDKT6G86 BkDUcF794ntdxKilwe4Lj1BpFyqDOuAr+s1lomFDUxtuRhO1IpMyg0wUDT8wdkQpLNMsNjeWMUzi aubRQwMBkkaFNCzTF+daJOvPMJaAth5ihHVSZQdFmojyyuQt6MQTT3zqU5/63Oc+98UvfnF//vmP //iPzz//fDTLFd8655xzXv3qVz//+c9/8pOffOyxx6Jlu+66qyMs5gNV4tC2WqmFZBLMfGnxa+fq 0RjMI5SOiLWixuoBjfrpHGvJA46q9UZriBllLJDXT+0i5c0YEzX1MtZJ/nSQN7XD0vexAMdyKxgm 789YN8V/SP8KK6zwS4yRZaQhiV4ZkBBBRZHQZXP1L46lfuMQCAQydJ/5d5FjThgSRLO8wmJOBx10 0BHzH9rDsQ477LD9999f6vHUyzESRmYd9KNr2267LWaAQCABJlXklBDZ2ey4gmtVXObyiG2qTtVC o8rHeClVOiuLybBya0WlGuZWKlTGBlsyFoaSSq+rW0N6J+aWMrWeauRUk9c+g8EzMBLOQT3vsfY3 BzlHlVJvAHdUdTzlQ5IW4p2eJ6NHuBG2ZMnWZb1hEBpLtvYI1p1nmMgtKF2jc/rk6nd+x9aYBTTG x11Rq0hM0NbJsWY0UdVaW+eyAAM8Whg0m0RmYlUzLRuPRn+dHMItXDSQrwY8jco01hpNN5O6BY1u 6wcFMYSSdYyqzQrj1lNiA+NRsMWgkzZq6V+eIsP0RLDYZjmMyUtuSdJJg3ASSCCEtEHDrVABt82S Ma5jag23zT7mHTKF6DptGno8opCkIcNvvIRp5W2P0pASGowdrKKzoOFWP5nsIeYsxAh1MszCrdcB dBKd1oc85CEnnXQSuvC7v/u7L3rRi3Cpt73tbe95z3veN+Pd7373m9/85pe//OV/8Ad/cPLJJx96 6KEygJjvF6wIeEoEof1lIatiP46kK0tcwbHSD3o8GhzLFZFi2+yGaS0kG9gQnmEzt0Brab2URMII tzSSHrmlfB2tcVvSi9cmM3trwfMWcpcBhrBKqKBWT5wh49kmnYwZagf+Q8pXWGGF/+n4SSlDpwMv BchN0oFUKO9L39UVGRxkClVQ5q2oS504hGSKGO25554Y1X7zr2mQXPAtmcWt7HzUUUd5r8WxtL3d kkTI4hyAgkjE9HS9173uFQUxkamrHNDssYRBCyp4KpMkqwKxuZqhLVFaSCms7ClBJ+BatrVMV/1V L/0pgVF+0pz8SO7a+pWiKnGfJTAJlYkwjc/2kKp+fopQalgs4kWAWB9BDWfqseroRctEcQj0ozpX T8nEn0CjIWgZ0DMEOBBjA2KU05m7AAGKrnEvaERV+daVmB7ytIEGSzyyQEUXNNxSQjIuZQt0gkYa KPQojmV3ZtKyAI8N2FNP6SzGIlixukzS7ykPkyQfBYGq6TJfqQc8JWaiOWQmbDwvAVePmtpyCm89 PU3AqMzzlEzG6PHUjCIkAuSqvc4MIEYDnYYUJOv09yhoZ6RHLbDVibFlNAsZ8sP4bGOknuHwlJBn GyMxjKo7dtXpFtIZ6UqzVYBG+imh0C4gRo6k44w2nXjiiaeccsrpp5/+0pe+9LWvfe1b3vKWd8zQ 6AtYT3nKUx72sId5ieqAC/U+h6ZEUHECe8a56+iF2A8DnET9zlfWAmsZ7ymDCZBsIEm3VtcqWkiL 9dQQRxU0yKffVQ/N5QRYJL61b1BxoFcUJ5GpJM2+seRPB0lDONmkAlgCRLCe8IQnaLhl2KC5IeWw GL/CCiv8suNSj7QeB15OQSBkB8lLqpXHpW95VtWswKijMkU1WDlXv+VQJGmPPfbAqCRi/Ampcn3A Ax7Q7YEHHnj44Ycfc8wxxx13nOshhxyCh3ktNqrvbO2www73mP8MDm19lhMtUGvNZVIFQwJVfiQ+ ZuhklQLAGE91Eii9MhvkYpCCZWoramkSq6Q5OJZaUi6e0vDaX8sBjdBtcCv/0sY59MiSGvI1PaYe BAur4Jk+lLKcPsTCsSKgYMlucS9PyWBF3BjLsVhtiGEAUhXxAiUKNHiGf2gO+Uo/SdoiWLmxr2Qh W/rp57Q8Nky1rfpNZMYmdTUp+ViaYmNSJhHOz1ZKiWBI0iMa3LYdy2pjwPpNZ+A6AgEaehRymoux jBkKGxhdGKNAe2DRtdZZwyxGMZXmdYh/BMpzxZjLRDQIJJEPVW6djM/+pvAo4hLc6lwmTDUoNCO3 0M8toKFHPyybpw06jWqWYUNwW495wXSmMJBCvko52GLL0e9pphpF3okQvZgKdAQEf6cJEm4KDf2t hUkUItnC1Wl98IMf7B3p8Y9//GmnnfaiF73oj/7oj173ute98Y1vfMMb3oBdnXHGGc94xjMe/vCH d7plAzHvXItPsSRa+IHaweQcz7zXUdXwyHUcSaY6ZePMJmYggYYPLshjYLEpJwzO5kA9y2phkKdS n4koQQof+9jHnnzyyc6p20ulYj8dJA0B+iUNDoxjgWTolhnLs6/DQsuMjXtWWGGFXwJ0dGFxv5YX RjqTqmRbCVHGV3vkhTiWRtVCWwWVN9V1ORRJklJlEKSqL1SBRt+yOuCAA/oQqz84KE3Lwh7d7373 k8j6xhUlajlqIqFrSMo0u1VxTapmlEPlU6m/wlA1cltJ84jZZdKyqgZKJJ21WAvU1uOpRFxyJ1ba tfYBYovWDLdBWiwzpspAGljFANWIkapIvuIZNMVC0BQ0qA/5pO9+RIgARa0iIvzJq2AsxxoOuZcH +IGeEMHCnPol79RC3+4yCzqFt0Wt3EawDKGkT6GYB1EKc7WPbECVuB05M1fUKiVAoU4yRs00YCJY zMswGJ9yTRV+LTBal3aTGmWDhFMlP2jbPq4bRMGQMUqnR+uGwGAAA8VA0A6pHfwpsCS1SbqKohal U09zDR4DE7tZw6LrkiDPhlStQ+viK94YxJE9rMqwgWEeSzJjTEe/W6setoFbBpPn8EIFNNzSnN/G EHFekIt8JX9EbDaM3TFvC6kN+ikUqMLAOfWmdOSRRz7mMY9BpP7wD//wrLPOevnLX/6KV7zipS99 6fOf/3ydj3rUox760Id6udp77729S3iRGB9FM4836G8JLSrzWhFYbOeRkUzt3HmNcYo7rQNRK8Mp tJDWq8dwklAjVX2C5coDtDnprvRrjLMMemzBgx70oKfO0HBLstQBi0T5s0CStoZomNdBkxjH97G4 NI41xGCyYCMmt+52hRVW+GVCBxhqO/PSgfwlW1Uepspzya+hSJTqxICyodAq4Qq8lCp9RK367Eqe BQ2p2evvYYcdhlp5x33EIx5x3HHHoVzEjOpDLBrooVACMkufo0jN6jeeoZMZkn55WfGofsyZeZFq Qb6WW+UvKbWsWqYuk7pao8Qq1ZKRf5d/ajCybT75SRgyrlQZLt0zRpbnK0WLr6RmvuIflvcpFFak 2Cg5fXyFKnmqvFnUMqbCu/Z96qnkzjRI4eQWJCYO1AdU+FM/f+Q6DgTUrT//rJ8zgYzyZi5m0ENt yqNWoGEKDcbkcKbaBaP6kIypGnrMTpiFxYN2W88kV2MjEFOdn1GxtwozGsI59q49Cm7zGG2tl86Q W5R5YmOL7Swn69E/VdSZJIX0gKDVHhNpFMbpb/l6Epgj6GKupm0us0AzLiOuY6MH3Opftmoge8zF t4Nd8clwSGjJOoUKsbiXgcxjSdO5auvJ5ix01TaLFRlOc57XppYBrSVhGlAN0e4suDrd+o0lWXRl ErcYOCaiQYMxdNrcO9/5zki8s9w3sU455ZRnPetZz372s5/73Oc+5znPOe200/Q410ccccSBBx7o +O+1117eJUTj8s8HWdsGgUYzjkVxpvUydflIOl/Mdk4jVdYSCGdh2jRoIBO10gB6ZIAYFWiAbEAh 0K/TkQcTgafUimcrBQ0TSRedeihn/nQsRJcgS5iOn9dxLLaZeiG0llVgcT9joXSFFVb4ZcTiHM9w 2mUf6UnCkuuVZFVB3pcaJGJZuEosj6u1VVaZV9tV1VeSFfs99thDevXyt88++0jHu+++e19jj2P1 LwqPP/54b7reg0844YRDDz2UJBn8ADOQi2k2l6Jouqp+E5lXj6QsI1c2SqPAZpB/qz2l2vHyCr2t ypWl0TpDMjqXk93CO5eEfumPGD1QNtSQqaVyk6oWo5bnK95jduBPXuqTIVeLItBy2DyqhZ6JKcyY StAMaum0KXGawYEQICxKMVDJsKtdZ/AkysWZESxUzLw8mVeXFdrZNhc0lvUrqHEsYLBb3MsqUsK2 UdoNsbSiZbntEZ0qd/XPAsca81KTUhKyhH6PqveER/Vd56JsmJcyQVtPnQSKEMUSDDSKTAKgva6u D4yJoKcDC4lLfrKlf8gDnTTTbwn5kxOiPtpWZ10MyNo8YOEjSDT0eEQJbU1KfzqXzW5St4QNiZxp 0Kx/mAcajoaz0Ae6+IeexhJmz3C42+al3NRDPwH6RYV4EFqONhaFY5188slPmPHYxz7W+9Ixxxzj LHuJ2m+//WSAzr53J6HovUL8SBSMbL2gQbNF2R0zMtX5HWc5buTYOlws1+NpaGmGMM9et916jLU6 0CCmgU128MEBp4pOnaChp4OsMZJAbbNngHTxk7LBT8KcPyYs7mdIFPQLCe+T02/HWvv9WKYYaYeM Nsx5ZYF1elZYYYVfJnS2wWGWhuQyiVWmlk/vOEOt1VYvy+CgIVeq2dPPq+5wB3WXgKscKpNKwRs2 bMClQKOfAIJsW/9BBx105JFHlqClZm+9KJeMTBJLoMGkppA3ZV5JX1aSjitRZWT5VJKVAVkLZUMN eVNW9agKUZL1qOoiwcm2EqjGPG6CBAfjXZYfFn7ZCB4RkI5JpkfynfPh9PpLibTOdQzmIqmTtTAK p57IhFveA52qmjVWWphdVYtDgPqhbbH1KHU04C52BD+L/Ww7/xwQ+K1Ps/gQ+hBL/+BGdtBwM1JF YfV18IAB5pFkHv7Xp1nBdttlXIF89bixVqEzXmUUHhy09VtvM0YLrE7bQBM1Cgb/IMx1thjIWG+U IieELKcEehTcTgRk7eMrc3FppVqDY431lE72wCATUZB1/vcoGKWHtowfmG1ZoJ4EjI3xWFEOAWvk JZ35LWjDCBUCoMGllp95WWJFdCavv9UNAqSHfMpJ6rdkMR/PgG4dARj9LZbx63yScvCIck91AhmG CYl73vOeOJNTfPD8O4QxLdeHzH+4ve9cOsjglQlwCDSLvBcA4SpXiCKxpEGVfWe5KczVEVgGsxns RDuk2ayz6zC+GGCtTjItsB1vuFPpsDvdrqkiABqOsGMbu3Kbl0jqidmEn5IQ/qOgbXCsU089Fcca n2M1aekFyirw8zVghRVW+IXC6YXONt4gB0leUp5cLwMiOneZ/52/Ci0zKhX6JQhlQPHQox+IqcTd quhqPKrU51WS7F577YVd9TMsHEu/RCw7H3300d56Hz9D4/DDD5d3yGy33XbYg7lk/OqWpF8ZgJGO 5VOJSXKUKDWiSmVSiVUiJgPVzsqMIcQIwMi2JXEDY0s/KZ0NF5E0kSGuph6ZsTRtOkm/+rqOPVQ4 LcoqXJVDDeXBGtlZ2dCoSFNipa7aeupU5yjBXfhHnZt+/rfddho4FhZlm8ZXpoKeO639oiz+ZAkz 2GbeKpMpWCLFe0QAf4oYZXb1fmCU/yw30HKMtbrGmsU1JeMTLAIkTWfXrMLVpPnHqOZKrU4KQcPt 6MljRjGYE9IjKviqbQWNiu5EDdY+CxkVV8OtfhqoapacQJtR5IGAW53xCdBoC/SD4T1t+1y1dXo0 b9FijyzZ8nnDiYCcXwx41LXVURLY06oT0KDckoEZBDz1yNWtWZjKbDO2IgKu2jotVnAW4S0/aIMQ DXo4bfgkJ4/FamRVmt2ChhjAjYTczjvvvMceeyBPsOeeezrvWJSrzv7VsIMf2dLebbfd0P0CFbwV CGAZgzbzmpHZndOOAGgwz1pChzdoe9pmAWGdnUfr0jawsS28IQMeuRLuhcqp56tG8Y8TPZLAnBoX KAn8n0OuMLUt5p/BsWw3+2N7sStiAz/H2VdYYYVfKJxeZ9ipllmkJ1lG1pb1pICKhHyKNqFZrqqF cijRgwLcR1aquHSpirsl7FbVl3/7vEoekUG0+26QVCsjy7zedw877LCHPexhj370oxGsxz3ucSee eOIhhxwiO8vFiAJtZqlmlHY1asuPUiGiU4pkfLxHorQKbVxHFiNTbrUouTs01tPk5TWrdjVQgltO Z1NanTG8RMCoihPN9NDQ51jZUKbmQGWJf3jPKhAObWtRrirJqmYVy+oqllUUV209FTPCyRNTSPRr y8UU2g5O5ijoY6pIMGBU+K6NiFfZxDix2hwyg37aQNtT29peg13GkNbZvIzs12gsSSaZrhgwNs40 5iJf2R6r8AjhiISRJMaeiU3Mn5cYQoDmKc5maCdj3jzGXVxt4+yIvWtfKpNgl9ugYL/0cC8DTEG/ DWpdbUG2aXs6PJ+Lxja5ujWQMVwKWW6IsRO9uta1tFluXfwwHMI5UcngKY/ln1Y9nEkb5cuL9dSM PNCMHpE0HQ+ARgYnrMfa+URMgmgsVgM/FOqCv9PhOGSz4WO9YPZ2h51m9CgnuHqkX4zhSSKw7/kJ vz5Jvde97iUgvSNhWo65gy8DoFy9Xzn+Xr0Mcbp5xtbTRi2zWcJy104BaNRp44D9jAdmu/VUKiCm 3eGF1mvfdaaNQPtS3tATyBCeuMzSx1c6uWVdEvi5g2aTmtFuyo0I1vJ33s2+jl3BlINWHGuFFf7H 4icdUZ0OsAOvPklh8pFCIuFKqbK/GiDPSrJKpoQoq6q+2lKDpzKCVKuWS5egoZAAGdm2PItXlWdd veD2DSHvuxGsQw899KijjjrhhBNwrJNPPvmRj3yk2wc96EEGStZmNLukr4pIjqXa8qzkiM0wuwQE vYlWV6I7rmRKuzLXqLJl0pQkT8byNVKYo/JMmHy3RrCMoooxMPQYDk2kUzbnQ95DWTgNVFlrqWp6 BGpVdX1kf9DQ4xH/K2z8bFSVWI/KZ7h+RZrOe86/2bUfBWrbAjRXv42ortspw5erODR7quhUvFlF J0nyqJXtM5zlZrH1bLDRZDKABmaHCIdHxMgbZbgAqCrTn3BrDNqDplBraSnXo39ILouxnzZX7XR6 ylGVSRXR9kWp+d92tMttUHutBzQMGR6mnDbQgNwC9Vusq1uSLAlux74gB6DBqkxitsUS0MmT/A+8 4YyQdJ3J1QS3vD0WnpfSvzy1Ho+0rb1IMGRMF7tqVPZTIoQEZw5xFY15I+QKArwEeniDhrFkYJK5 GJn9GvbIpMMebfvrkTCLzQsYu2/JFisGUH/RiEg56Y48OM4OPuBYsave06yLWn5jdvsF8zmYOJar /dLDbDZbi/213SzX04r0O3cW62Bar6et10D+aWmg4ZbOQDMxA513yFHU0k/V4DeOfEny54uRSczI tzjWU57ylKc97WnynluWlIUG5twzYTF+hRVW+J+GSz2iehzgUoyMIwfJs+oHyLMyadCWCivAEqs0 Wtn2SMaXW+86/3VhidXTComcq2e8y2JUCNZee+3VzxG80UorD37wgxGsI4888mEPe9hJJ530iEc8 wvXoo4/WT8BrsQwuC5tdWmebtCh1ykoyo/QkD7YoKBNBn2aNDNUtYajklKDlZag29zQQHukV3BoF o1+jdCzFl/ppoydqRaceyV0SV/yUK6VIyVGHrIX3uKt07ykoLeX9VFmdNVYYjLULhhvFwxWwCnPV XU8/Jdxhhx3GJ1hVOzAdKGO2gx47ZV7FbMCtveZbT6V1OoFyMxrSJo6p7bhbAuSNjTMBO91SToMh xAyhwTLZ76kFKuHBuho1yEQ2gMYgDaOsRoYIk0xMw0A9qSVJTNwul97hw3w7xLgXNHpqrmwYYANo sMSjJprtXcCtR8zgBAvkDaseDjGdKw3tGndxiEZi62A4sWXK2HSuo91t0xEGDfrXGdYQ0GldFsgb QtQZKUq50ZJBAwgE7dxL50Ss1qg281juIMfRx76zJEmWCL9io2xAnkxGliVEoGjs06w+tdIQpXKC EDWkIDEj+5nBGBsXsi2DtfXY4nHK2mhL6xar7uR2tEka0uljMHsKRcs0C9gmjwiQNLb8oMFd0EmH dHbkpZdFurwkyjzLWDz4WVhIz9/mtBAeO+yww84666znP//5BxxwAP/rZMOYfWAxfoUVVvifhsUZ nbHomjudZLkJM5B9JFDHW0odWVVukqeCbNibdGWjnEtAgpCLvZXeff5n/JVYKVh11ymrem3dbbfd +roGjoVswYYNG7yxHbj2e0ePP/74E044AdM64ogjEKx+SohAsESWZFj1Q9qVGSXWUmEJyHVjSE9h cb/0EVflRzoGjXJ0WZVatyPPapTQRypPiVEyPktiaVNunuuZnupWBV7x4B++UlEqRdxrLR4tFzwl hB7DXbVl/8oeb49qhy3NP/27+AMD2nhYPy9BHI4k/4NHJMHWkBzMjELgUspdtW2WKYCAalTVt7me ekQVnZCSsRdzcV9wFGvM1PSTKXI8IkAsruMatLv1iCoyoKGH6/ikmgp5Q7+nMM95MeoZQ4BXaabN 1IB2LAtgG64cTkznZMqMVBFuiLZOesY+hiHGA50IDXP11CM9HRCO6ozkCv6EhgTOGXBr3jww4NZE Hhm+sTNdBxYDZpv5ygLjIq6xq1YRtIO2sXQyjM3DSAYLA4fOjgshYVZgjIVotMBiBqzUpnvKWg5h KpmOv7CUE1D/3r6EIs3kKQTBZgjLmW1TbLf4b9OZHbTrh9bloDm/HdJxYB3PziM9VsdRzGBVs7DK YvlHf24kQ6Gxc4aYTnTaxi2dYwo9c9ZcYGTOjdGjn46F6Boot0Yvk6eddto555xz5plnyn48LBus mxcWKlZYYYX/gVgc06UcgUNIWBKx7CPZSbVSUpXbVSqUK2XVUqfcBCX9yrBOcCvPqu7olNdW5d9t 2Y0SSbafZPXjQsxpcCx8a5999vHS5gXu6KOPxq6WCZa3XtokenpMYWq5WGGQdmXSUm0ZcMBy4lIa bj0dKbJOt6VOkKYH3CasLVkD5clEm0AG10+GQo+qYdI0geT1uGVe1WuueouPatgv0fMJv7mV3/nc wJTAaMu26k0VYhSzQZh4WLniz74jzNX84+nEiNd+7Tt3gbbqSCBaBobbI2gUecKgMTGy+TvppmOh qYHNDBYD+hN2a9PbiBbY6oTExkhJYYMrBPKNHUgJaPObtVdW+YfPo0TxIU9zLGH6mcc/YBaaBfDg DQRM2rxu9dMZkYUIlon0Q3yFJJ1WR5uBGePRMA+mBaz9gBW0dSZgmfzGe3zFk8Kex+xC5tFMYFk+ PTonTy09HdBj4LCn1Q2bZ08szEuVq1vr4rGJjKwxdWLWQgwINFCPITSzmYWdZWa4umU24wWPkCu6 olAeFcME9ICGJeu0F4aPJTCeMFfQULzRJn5ImsvVQCBDkjHMtteOAGjYoPYLrMKKoAM4jryz3HF2 9PQTIGkU51ippTUL89jGMJ0tmZ0s5BmjDC8zuKYQdJplSgHzoZYBEitzhvInLLcvI9IwYHZTMMzb 5hlnnPHud7/7rLPOkgD5WUL4SfOusMIK/+OwOKYzIhwyiMQk+0h8MqacWMWVWPsBgR6pqvxbHofl wqCzfGqUZKrqK+QKTKnN2PoRgu23337nnXfuHxlhV674Vt/QklwOOeSQI4888phjjjnqqKMOPvjg DRs27LTTTviEsWljg7mYqkLIyMxWRWRJaahU2LXkOzIvGVlb/0Sp5h8ETIlzRp3xMA1prqfkDYQ5 4S/+maHpmpEAeYh76fEUNECiL8srG0FVCyyv/OhkP+Fyt6slNJFOsxjOyRXstoMHlCg7wr3bzt8s Hj8W1KOMRY8qe2CUW6Mawvk4mVFwr3vdSzvH9vlEwoMWuK3+0TP609+e2u5WYUUjGFy19Y9l9qin 9q7KWp3WpkenuhLIjM2NY1VcXbUHHxrkwHDGMInBTKXKWAIkEybJ56463dYfhqo2hTYGVI8tmVrm MbtVeJr9ZtS/bLl+V7fGclp0VvBHZNuUtBGjkENMN8XEGvISNNc61w2fsDaH5IqWwHiSxLLEEGLC b47cxZerxhSu2jnElVpLiDC5atMAGjbIWuw4+y2njz+5RT9h0FiG4TxgLJ1jIayyaqPsjj3i2OEE V0O4xVgDh9mdYqegE9R6pyM3x4Cro9HRm1nQ9PrUAexs5hmqrI7OFmIWc5mUSe2yfrdcQd6MlGAw oDEywDiMoKHHpGQkzEXq/D8jOgsVM+gsD5uUwV41zzzzTBzLVZu3LXnMuxi/wgor/I9FZ9WhlVPk DulMBneSpVFVoaJbxcWuZFh5VpZ0+MvCpVHQkKpAAzySy4wiLylTIqtKoJKaqzZtd5l/g3n/ijBq hWxp99PD8ZWsfqHOvvvuu+uuuyIQRqlYFEqXbDAXg9WJUnCwiiiOnFhCBLlJZ5k3GQLLIDxSdhk2 glWGJTDxpjUYLo+npFFAnhJPKwMwsvxUP9dKms5RMBKjxxQRLPNS2Iz6PaWBh/mN22M5YBcUbG68 853vjDDFsYBL3eqMEHOU64BO3kOnlr8NYxSOddf5795Qawo7Tnk1tTAA7eXbtpWwjbbdhYEAsClM da2C2qAegVuSLcQShm2CzS1VAiMQUINTO/x2qbD7pqBTPDAbjDW1UZxsL+xInmzrl+kUzNsyITbD QvMywPKZF5nQo3+mCovCrCduMVGMmZSAhoEcyG+cLFC5FDBa7tJJJwGSrKWk1ZnX7MMYtxv3mJek qx72CwmRM4LHunSSzPmg4dajOIG1F0L6IZfmPaC/TWGYdTW8I5xXrajIsfsd/zZorN0omFywtLSU uKaHZCyKpB5rYYMrgaZ2Jc8e62Jzh872tcB5oRcTymQclplcLX4j6BBOjE/G6ug3tWtTN292ajfp OMXLbzjjpAeB5KkZB8uBZcYzGpcdDQlUBVMwgM1yIHb1rne964wzzvDayWaLJUB4MX6FFVb4n4lx qvEJOUV6km6kIXWlsr3tttsqDyqN+jcqrmzr1uEfyXRk0uAWPKKqUl1SJl/a9chw/eoQzqTM98+L +sK7dpRrw4YN++2330EHHXTwwQdr6EEL2NOPt1hFp3qgYCg8UuqchBcZFrQlR1kyjiUzyo/65VPy rg0hEyRQ+ZQfCEtwfGKItAslXMNLuANudZqCjMQHZWc9npqrLD8qZYXNvJ5W/ECjNjsNb9L6qxmj fFaKqmpB0eJGm6KQI0mDY/UdF14KPBa65UMcqw+xCGvYa53tLK9iFTHs8SNIV+2c70q5K1WG2OKq JgttR1ZRUkF1y+yp7M8gqdMsBmYJhQVV3M7AMZawIaIlFFpClDfawXyrx6OcM+o3SsF1HJh78yTP x3fthbAZIA8aZiky2QMaLGFD8wZtU5DUb1IzmtemMNu6BrsCSxvUytKoIkY+GD5WVGy4hhYYtIPF ioQCO0xRPpMJjyiJNLjS0PILQmPzjxk9JblQveYHTz2ChutpjYxks0UJBt5w4tojLoLBrmgeSImr tkcESFICGjppbi2g0eyGaLDZGbRZBT/jW2Zo78CK7OZ4cdJwBg3MFTA5Ze3oUWvSrDWR9bZqZoCn bCBpLseWKlMvz0ubp6DhllVmjN/AZmv/YmYd5Vqk18uGhhg+MNQyhuVxrHPOOee0005zYK3U0//o LCussMIvGp1tx1VmkZLkVkVCMlXwlId+9gQqq/dXRUKG7UVWtu2jguqE/FhWDdpyWXlThpVbK5mE dUpqoCHlydcqkOJ973vfe5ddpj94jGC5LnOsfffd16vbA+Y/TUiy2ZkBTGUDVWVJGVBylHzLtm4H Z8JasB/EhQDJqotkXd4kpr+xkhphPoGGGA4atSVZCT1e1aPqgUazAH+6raibTqI3HSNdtTOVBgMb O1DPABlWEWZqVWFy69oP4EBD/eBeW6Oc2zJkKMJkB1V67oVKvn0MUWfOdHWL5ZChoT2NLiirOgls v/32SJswMIqePG8XPG0vSBqSYRWzWLXdca0kV19Bw61+tIMGNsdC0kOggu06GoxprFlEFyfwJDfy SY6NJXAFjKqZAFcH7bYghkQyg7X1BANFrIlYwkKwELM3KQET0RC09ej3lJExCfLcaDkclXMosV5K rIWka4sKy4dlgG0sodwsBUwLGdRBY7nd0jImD4yxjNRjRuY13XjqUXALZgzjliUGslx0WRdYiLZl 6kwhATqXMS1vbdcIG9JY7YLE1C3HusxuokzS6RjOB2vxxXZhb4Gu0DINMdCJ6KyBM0LS02mPl36P A7ilvxQ0pk6Mnjzgqm1UiYJmw/VwXSAwZDyVAfCeaJD8wICOv37ECzEqoy7S62WGIfGqrlD+MZec 4MjgWM9//vPPOuusww47jCdNSnIxeIUVVvhvRGceFvdr0FOaiF1JQNEdBU95ACVZqUZ9dpr/Uo0y rGZAlXW5Hk+14pIo89IpwWmTKSnXWSXQljuUYTOaaMcdd7zPfe6z8847Y1oIFvTrG3AsQLZYwiRG mtTAqqAMTo9cKW+WoOU7CUijHF2nHsuEjTMyGblVIiMTpEskSXbr/dgQqFNP/Mmtaz3l2UGPegQ6 M6PpVIigzeH6zUsASu5zXZjgkVudwS15A2V8Kx2FQY+rWy7lEDti1+46/+p2joq1xHI8smV20COu xpl4GzRQKP04U45t41zlcRyINlvft7tsE236zbVcO92Sr7SzxO7roc2kYIidqjYPuG37CDAyO6mK iIiZwBLaWNVcBro1hSW3/HzCG3ECBlwq2DZCccCtfgNpqKZqR0eYYQmgYcaCNmFzkQzaEZE8Jrxb uOVwnWsUjf0pSUx7mn6Nmmh0Oopq144Jsy3TAgvRIAxGLE3hu8YVmDHWCBq1h3KTuiVDsvhhfz5M Wx7QDwSslAGUsMRYGgayf7Z9wrSS+XaeebFlxKylXWv3rcsjaseMpjNRxri1uqJd5Av41gstmQAY qMdBc8QcLsKeshw8IuaWQOeF/nYTrKUpYCgkABoNdKWHMa3dWNBwq99T0znUEiYCJDmwwUTmzSoH XzbwqEw7Z9wJJdufDmJScZj51USwRoNm3vOS+bSnPe0pT3mKV017avmEF+OXcNknXWGFFX4O6MjB 4n6GW6cXOXBQJRepRCpUnpXbPqiYq95tlV7Ftc+T8BtVVsVVvJc/86gqDJSFQZ6VUsv1JeJSM7gF aULJVIRUdzopV8u3m79LZK7+ik6fY91v/pPPnmIJpmOtrEdtxYMqaVqak+9KvhiPVCgxlawjK4NC aQw24yl+0xDeiC3FkDRkzG6NcnW7nPiW2x4RoGp5Lj1s0FnGb0bIJP2ehgaSsYqpksy1ZBQM6JFE X1WoouisX1XgBHvBPyhUm4gP2UHljZM5zVMkhkCciYf7NY9oFs/bcRth++hpv7T12GXyfR5GGz2K qKpTBdJuQ+tUvKv0htuXiBSMCNFpy5ahx1PIyASKkI2rtaunzKvmWTjwFYcIAAZ41CgaDBwYE41Z yJA3alkPN2Z/StIzoLPAIwbGrhM2Ec2m4HM0C/h8zBhYQowwU2GMaoFjjfqZZxaGFTCgISQyldkw Fs6GlgljlgHahuUjeGgTqALPNc3LajdeIA+4ajNbp6ue9Oec0U8sM3J4HiDGTpqbpSmyhzHCeKxx HYpwYCGBTo3zpa3TcKCT2GLAvBZTMJ5VYOEkO5hGkWyxY6ynrowZ621p+a0gMcrUsgFq5bAzwJA8 nwydDOvzrfJtWCTcnwpiM7laoKyiUb+2ZMKfqNX056DX/pCO9OLpQsWMecIJi/sVVljhvxqLM7d0 6rSdTLlARpAm5BHFQClVR+85/2mwyq3ygEIp2Crxnnvuuddee6E76rHyrCQTRrO8qRtbbSAPFQmQ EUpSci7MuW6RqWUH5VbmVYpMgWCZkTa1PPRBC6bVZ1queJ5+wnSWzqRFDdmtBFcOlfhiQuVBiUla LHG7Rn1K0EEbl8KrymiusSWd9ESzoAadBHLmMhpIiekqV01n6mbRYFuoQlBO4czoJtBPzJBS/1Tl 1j6hsa5QvzKgYIDaoLNqoV+u53D+4aV4qj3iUj38zOH53AbhSdhS7kWzbKj2kOTetomw3SEsMHA1 zMxGU8LbGbBcjaCNZoZ+V4/00AZDgHDBAASIJTkCg7ApxqjlTqsDDWNtN29Y+Fg+e/STJDNRuSUy pyEaLa0o1SZm0nVKtPNtJmXVsknaprC6sfZhHmiHZYOZYUY+50kYs9NsOG3r5CFVnprFuhgmKoSN iMrOIsHuZ21mGL68ajp15mSmkhzhBOkUb4KwA0JzageKtLGVoLFu7dnccnoKGst+m9d06b+X3zWr 2oKxwG5DnYET2NzhZb+BqdLwdDpyaxqKB5bAyAydQTIEDGGAR8MebcLtSM50bV0eUWigeZ1THtOm n4AN7XAZSBX9BCQQCWGRGmYs0u5PxkJuDYaHcbvMsZ40A8fi4WWOlXCoZ4UVVvhvgBPoxMoFUo9T iiQhNFVl1z7BQrAUAxkE+9G/xx579PfwMa1ddtlFYcZ4FGalmkA/h4Iao5aUW+UpCWig/CuFKTyE za54B7XclUKdrqo+lmB2E7FQD7WGy3dVHblScpTsQNLUKY3KRJaGJCEucawSa1m4VJsMihMV4411 6czYwau0yfR5VTIbY4xquqkgrP0QMDqlXwM0BldrUlfKdVY5DLQvwaLAei1TBrdMGX+udxcXTtDQ z9v8b0dsItqEP/XRFGLURuR2tzxJzEYTwKdxMp43lntJCol2B+WKXYEhttVTFcgWuCamwJAEY92a wtOQjPIDGj1ip1Us17axLrFBhjA9gsc1Yya713gMEDOcW3JyBZU3TJc9oEFSz7CBKtDQw3smHRqA qymhlh5PTUEsYxqlrdNTMqwlQyBTYQhYBRkC6dHJGA7vUGiTzAljItBYhqdm4RlLK4RgBEbxwH4a jB1GgpVSnobhZMJGUQVTSM2kvFMg3mh2S6a90AjardQskDYYk5quA84PYzpXbQJ5L2TS0NC+m2KK 7LVPakPmaTDJUbVkdgZ2ZrCrfmKzvRd/lDs00FlEQcvXTxvkQD2ZmgC4HWbnTFdtZlsvAToNZwNL DLcoeypHQadGD230s7DT3dFeJNzLjDmXTGj4QClC9mDb4FgbNmyw43GshdyMha4VVljhF4xOoNKO WMgX0ooEgb7sPP9BQNfxAyP9FSqpRAH2FLs68MADDzjgAC9P973vffvpklqO+ijDirEht137dc9G xbFKVVUR19GQkihXdQiXqoxNSWPN7qnOPtxCvPTTxmb5TpKVauU72VOelQQlPglOjxyHxIyPiOJY lShZ0lVbj/4407r0FPR7ajhokLlUsdBTGDyJGXNKn5JyjMp0oAFD5xg+yBl5oywkWJ3FWqD0vVy6 XEed9sjVLX9yl81CSTFg0ECkeLWNAI1qQ171NN9yO5LE5wTiBGTwKpuLh8XAsIRCgowNItPeRYh7 agq2ZaRi0CaSBPqNZWdFy34FbT2iwijDG0JbQ7K8JQMPEOaQyipo0GB4EQXZoGcqobNzOGr4SjUd hTnwsNvhZAMZSZvqBRpNOgZmMBkTWaMZXYk1YzKu5JetompZDyUa2aMdtLulwdYXzMpqod5i08xO Blgm/bnFXCkfSCdVy7BYmqkSZhp6yDBjWEL/MG8ZlJvCXFZtOfZleVGQ69wybBl6PKI/5dkAOX9j sKpDatUDbmE4gZKhqlEDeuYVLEBmCAdmZLBF6e+W5UzlTKuzKG09xQwBOjuJOkW+s+BcOBQOkRM3 CBYBXmVtn2M52iPlln4vOxo1MGeXBcdiIWr1xBkabuWN8hgQXqhYYYUVfpHooMauZAG5Rl5QXPGk Pea/WuO6yy679MM4JVOdk0YVOXlkp5122meffQ455JDDDjvsoIMO0r7f/e6HY+0w/1KACrAhQCHI OwqkYlntKcmWf0EDJGtP6VdNlwuqTjmu4qEtfyXgkcQn31V75sR78eus5WiUmpWlKhM2420Sd5Hy KlSeuqJf4y0zLHy0ltpylIwGG6etZIKnA4ZQa1JzsZAxrtocrj9tGqM9oMeoQQQn4jCjtF4NsPbl 2qbNRdzoUeVWJ56EFfWxXx8x9rM/PmxgzrRNWFE7pRG7Si2Q0WPTVRGqQIOkDUrGtpInM5TYbtFi syr2YO9IRpETS4bZbK62Vd5UpoLBpje7idpx8pE2q6tIG9hG8wxouNVJAxlKkkyM66q4YXlIUxOj M7UhZ7KfHsi9+skbFdZtBwtBw+z6h+RYGm0tedmGDEtytm7CuCUjDASq4IHiXCflpqDQXC2WZrM0 aTO2BP2g4bae2mSawhDCOoekW0/1g8bsj8WHWG2o/bVMMVAYFIEeZY/tCxk2QHkWmnQsPHQL41bM r1t4vApihMRmJ12MMXby7CV9a1JLmB0wcWuLGuvSaLiGp4xk6uTT2fgWpdOjhDUs38HZdv53tc5X n/Q7BbxhSGukkA3MduQlhEWOmLHIHZcZi2EzSi8gV3ALzw+O1fexpA6PCBBejF9hhRV+YeigYgAK uWwlZUglCoPKJ1nc97733WuvvS6VYwHydO973xupeshDHnLkkUceccQRBx98sFujEC/D1eDe55RS wvPPlO5seCVZzpWt5gy/nmNJTLIDGWWVMVLYYGNTUlyjDjT0yK0U1idDUSgNSbmU6qqtR7+npek4 Fkh50aw+UpKP8smlonTGXbBx2kogYrQOyBzlCJzZKwwabs1OPm2uJImxxyP2AMMa0idYo1pYl82y cPvFCbyE3ESYhq+AM3nJUxnfnvI/atUbth3k4apj9IUMxGBSZRem2jj/NI2wR5T0Y0SIpek3Y3WI NgMpscvgKauM9ajNbWfJeESVqBAb1JrLIzurblW8EzaQ8mGAhUBme2SBnDDq6PCPnopoqlL7k2r5 GFK9zGmgYXjQXyfoTyF5OkHDrX4G54HhzEK9EF2nqp5Kr80NLSEj10G/pwu5GW6ZbWq+zUWuuTG3 APNMxFeesg3IsGd4VYMxhgzbaAjDyBbrCkPGQNqsznqLPVtjH9Pv2tPRyQajXIHB9LCNha1OgyuW b4O2ZXZe5vejxU8DWz60d8bOW3Ex9DQ2XwXC+q3CugpIZri1OmhU2txaODEyJIflGm71g7aFOwXe RaVHL5aSnownpAv7JPMtncx2rgfjGVikj8uGhtAwIG+Uc6QLfo5j9X0sNugksxi8wgor/MLQWXU+ ++xKfnEglQTVV+VTQSWOwbH23HPPvsx+t/lrTwokmR122MExPvTQQ48++uhjjz0WzcKxHvCAB5Ds uz6E+2GTIeq67KM8ayvh8q+EVRJfzuyyEmhUAKAaIA+WAUFjZEDwSFrsHXemJdM/CezlfkrS87dq PEJc4lKekhkfIPVRltwXwZKPuGXZRcuYc9oE7WRgPDKc2kGPlnlS8/ZZlFyftQTMPgiWth6SHikq SVZFlqsO5AR+4yguUsOAS7WXverKmTyp1En60+c/a58AVWtzck9t/XjE520EtBf0e4o22Ud7CgKA NsJkzAXmJUkDVSIECNBMv/4219UQnfiHSCNDmHL9NNhT0GA5bS2kVVTRSdKmQZ4kP/AM/wy4zTkF CWjoWfbbxv3atI1JoXlB21xzeZ3AEj3zcido69Gfi8a6opjaelhLICWRD9fWywyzL/OAsd2ty+3o Iblsv7A3O20cgt+YnX46CSRJhm1tHCdDewH2SLtRNBiYbYFtLdPy51VOyBXEirehhxLQ0OkRbWDJ PXLVprMpYCx83aZ026pbLGjzibPg4EBvGkPAtcayW8Ctfn5zgsbYEgIxs1tdCyyrpGqoTZVHSbLZ ilqath5LsCihu+2226JWu+++uzzpbbN/CWTTeWa4kd+EFp3skQGWk0xYJJHLDENKF12BwiDVsFNO RrDQrPGzQpKLwSussMLPET/pDNfvcCrqKrrMIh1IwdEgwI3uOf++K7kDwUKbYI899tDjUVXWGxv6 dcghhxxzzDHHH3/8cccdd9RRRx100EEO9s4779w3se48fxVaMnLtww/KteV3CcukI4nLd26XUTou SclQZdugPRIraOuMsmBLcoq2lGpdZVt51iPsB6JTrtZeYurjJdDAurhFSip/JVBPTuuRxvCkWwIJ 09/sgyGFcn09c9Gcaqq8b1JmmBTMPthVYmX8sdLy/kAFYF32z58TT1n6TMJTSX+5EFbzcrLb8TQ2 YNS0JZccrk7bR7zB9gEaIWD0k6+KJE+zKewvdkUelsWWZczoUayODSZq3owPY5kEyE8MceaI7CTM IZwjGAba8XwV5gCZ6nedFKZWW2fu9ah+cwWmmjTnmIu1rvmtmMx1Od8jyIexGUa6RmjaGgNJ0mOx OrUpMSMbmD2FyAyb3kJg9LCQtZM7ZjDP2uk0aTOaSJtCq2ilxAiYiBm2wGYp/FkVBQT9ORPoySrW FhuhxYKG/pYJGoRBI7TM3KLfSkEjba7gKccycnlHQMMaLbnlF/aubh2ZkCva38a6Tpt3SYKVKpLk naPephwrbWNN3c5yIBcR1tm8oDG0kSxQLc16raUFglvxPz7jR7Duc5/7SHfym5dJHibcYk3Ueumk nA0skXlkCbmiNLKMUspPB7E5A00Yace1W4tlMI41Psdy+5M41mWfdIUVVrgUXOoRqtORU9QVeMlL CnAO5VzsZ/6CzfTvyFwlEbkDr9pnn33222+/fffdd88998SxPEKV5JTddttN/5FHHolgnXjiiTjW EUcc8eAHP1je6ZUOD5OMSu4a9ONt+mUiVUH+LedW1WS0OZlPKD3p0V+GkgExEhnzUj/gGflrZkoX /64p/UDSbaTKqmeiNf2LwjlBTT+bi5ZB6U+PtJUk3rNMvPLe8KROemZ9F//GUbMz1aSjHkjcWTLg EeNHzjUFs61uLC2Z5fpRceUubslX0r28b+9Ag9P0E1iW0emRpK+IRrAqFbkXtNdVxPFIoxpjoDKs eFSP7R1QaEjyZpz3cMHJ6GmIfQc1SWclzUKIuaWWEjpBg8yIB5IVy4RNQQC3w+yj7DTrTCEXhRwl WjIjpE0nVa7aIf3z5kxooP7GjoWzykJAIydPNXaNSZAJdWq0HTlz7Mg6ha7aDDNvMQAFsx0PI0jI MDXDwKhU0c//0zYs/Up0Ai1/uNfRm1nuxLE40Lnr7ah/yqB9x/l3z9oCSgwBmhkJGsVDS9MGi6on D4TlANDWM8RAo9uxuYwcsDp7Z+3DA+2m5ddZP+jRX1TAvG8T9ATtBhriEDmDTnQnS9sjU7cd7CS/ PMvQTwnl7GRwrhh+sApe4rEdd9xRJvQmKTd6mdx+/t28EayivcU2EW3LczFMLmKSlDLyycYow2wM j4wamBPYxXlJWz6xiX2Odcopp3gxZrzphsw6LPSusMIK/1GsO0LdOmnjsxaZ3cmXCCQF+VeOiFp1 RYZ22GEHLMpxPeCAAw488MAHPehBMstOO+3kEYKFfu29994HH3zwsccee9IMHOuhD33o/vvv78VO GsLDJHEZfK7L08+Y7na3u/UNLXlKj5xVYZD7QENqm3PghNITC6VdSbCMCf24DaQqkLOmBLz2dQ0p JmiTia+49hH9IE81ylC4URyLDMhHM2Va/BlB8DRyRng5VdEwZMBAkqkyNZPK1yVZbQvJVA2Qc0u4 JnVdLrTlejDQcKWIf6qvcjdUumTP5Yoot05lcA3cCxqeKrcc7qpNrBoAGm5VDk8VWtc+z0gbaHga P3NLoSGBDSlh1WLPLsn8JrPmT3FYngfActzqpNOMapKrNnkDPSJAjAcMcct+AnhVXyMbBGtUL1cY /skzmedWZ4XcdV2AaesZnfl22fhBYjRGoW29hjR8jtwF0pNmtyZlXhaSzDZPWWLrbbd9F6gabi05 4dlJi32nZDZwARrYYCOYxAmgkYdZNVt0CQaWexEsR8+J4z1H0ukDDbf6ydAw1kunHlft+gukFt7S QMNEoMFIK8q9bomFNsLY5eEtBPKPXRbwTgEMiuMaHXEcgnbxkEtzESz3dKBINtCB6iC78jAZk2Y/ U5NPGAzs0BFjGMstvCOQ8a4cIpsts6tddtlFhpTQ5MNyHW8bUuC12OGcAVNbLKtGPgkyjLzBbFeP pJdF4l5CaWdgMXItI2nISCKKDajV8u8gpdOjpmjqRi30rrDCCv85dPbAiXKeHS1nzAl3zp126Ubi k0nRoH6KB2gQoFlYFDollaBW408su9Xpva2fIe67776HHXbY8ccf/4hHPOLhD3/4wx72MLc673e/ +8k+9MjsUnxVyix6SknykTwueZXyoHLSFfTId3Ifa/EV1ajsEHkCjW49LQsn6VGlCzT0yLCubiVc HoBlwpRbUCUCjTXRoErzVIu5yBgoVRkFGmQ8ojw0r1GpYpWsrQZYiyufW06mltNhVAXQrsZUOZZB A59UwGRwKO9LpqPiKo2h0qt/8CTtUTvrl3bB1pO0Qd6/MZhga/roMSVkkje1zWJGe1ShHaU0TOV0 raBCZYb9FjXWpceQSACYgoV6losfaFTtMpLxrtqUk/QoZImSZjqPWhcwQ0+SRRdjaPOIktZl3oQH WOWRiXJX/E+bnTnBFOYyaXtqRS2qKerXYx/bXNdBDkBblBZO4kTM2HcrTUNK2BxoAw0zmpfBLGFS GFZZqXWRAQ231tUa85tzZ08dbScaHG27bNMJtGoNYn3W5dqnzunPS2PVgUmcCRrDveCRTm5nhiFT KKwFg+GtKMlcYe28ARo5KnRMHFvQ8Gh280SkFhIz3NazfIjIU+gkOpsdap0sNHvWmtqodgc0IG3E 2J/lrlaRP/mhz65kP2+VXiB33nlnCVBPVy51gog1MBhr4UG7TvpNJDnIRYNgyT9s4Hl6XFkltywy +KVhkdPnrD4agU5xZcviWONnhZxgC6LU9JvRqIW6FVZY4T+Hzl5X5MDBll+kVLkAyp6u8qmc22dX EjGyBciQdOxFzRvbgx/84ENn7L///t7h5Bc0yyPpxqMjjzzyxBNPfOQjH3nSSScdc8wxhxxyyD77 7LPrrrsaTo/cJGVL4qDh1dlEZiklST3SrtTGsGWUT+UCRaiCNHOe6UtUsqeFuNbpGpspvUrKbmWZ 8VQ76uN2cCyQxUaO0/YoSWh4txRWBjTc6idJviHUsnAIZJhOyCq521qsqOVkIWiU36daMYMAJMwh YXbGAm5VCHVCrpS15WtbafvUUTuoOkqg1Ui30RECkr5d5nw9oOFWZ2MlXHTKpvT1uxi2W7szOBZ5 26Q2mD2rKqUMoMEmphkKKppZWDFrH0FbTwM9HSUHtPUUBuRDsySZgIUnMBQObaOGta7qnE5PySTm 1iPLiTy5Mtgtg0Mu8sjCgRtBQ0+SsRl6KGxpgVWWFoaFyxsKbsWnUBFUI2j16G9nU0KzZbI2NuDW dOZlQ/vb5jI+e2xN623JA3nDI5Yb1Q/oncfOneEeJbOsXCQEbTCXRzxDbHiSYVk4jMx40NaZWleW Qxu3LGa93CLyHQGnhhMGxXHV1uOA8JVrLhqPhqSG4+Mp0AOjbVRn0JV+8iZlALRrQ1VIoUcEmFo4 deVVIS2DeaX0Polgud7nPveR/eRAKQ5wLEeGr4ol1zDH1ARtSjoa3GIiVgkDCbn8gwiaCCWSRWVO bYnlshAgMgPlMZCXrN22js+xvCF7rXXrBdj1sutfYYUVfho6eH1I49TJIAqGVCspOHLYj8Qq24Ks KvmO3+mixKJcEkeZ5YEPfCDa9NCHPvTwww/HqFCu3XbbTXKRcfbdd9+HPOQheBV29fCHP3z5y1je 7WiQnswi0SsG0FymNoV+SUcukwHluFBBAolPxhwEC1QmiLvoj0hVrkqm0qtr/dKWPBK0ifURFG/k kCAf1RNhilSZQoNa13hSZCiGpIc2qkCD/MSY5pIwxoKGnsZaC2gwj0yaPbXAUjwsr72iWz3Qn0DQ 41GVQCXjUrm7GllprC7qjBCMWusWNNwqHvqrH+TvNP8xb7Dp9ouelAxiYYjp1NdqlTpqrKcmJQ/K 9piaPP2jnoF21pp9GFCFXoYe/Z5SniRo6zQ1PZbPh8Bp3JIxDaR/rDRo69EfWrL+5Zq3XAjBrUUJ UasIwwMGGm4iM2ZJYEabNUAgdEuYtYWNTS9cxYZIsJA0wOSmtQ+6jOpqafmZY7na4dVmZ0cJph1d +2HWcOlMhCZOyebldyeH0c7S0FryhtVZL822zz6KBAez429PDaef5qF2eLueTM1atz0aT3OCp8ur A6u29pkRXeKzK209PONoOFDj7Oifdn3thWSIkXGFWdOEOg0HbUPGBrlqNzw9MPt+8VbDWmYHS8jz nCBholMyXi+WCJaU6D1TitPYYYcd+uc79miipfMp4E+uAw23oM3VfM4SVjFPMEgg0o6rTjn5oIMO ol9bXlpk8J+FmVxd4hOsUpkAExXo2tOe9rRnP/vZT33qU5/1rGc94QlPYLBlmtGohYoVVljhP4fO nuPkvMkmTjjChC0dfPDBfVnKS62sWhZQXyUL6cNRl47d9uLrzMsm++2336GHHrr8i69KMRroFOJ1 7LHHnnDCCccff/zRRx+NcpkFA5PZpR7JRTFz4KudzDBjVVkN0+nMy3EsLPGV8lxlIllSZVqG3DQS q7alKVqylUd1akSA5ClXiGZpyD5zRlp8RR3lAo9mrrX4tVVxo0GVNOhkSYa5ajPAo8aOIa5qZ52Q VdGvSoUC0EATmY4kU5cZ2JTsZ0zlaIbO6kHDQZuALKwMqHwxBpWAJ+eUfokfHvFtPuf8CETleTzS Jj+K66BWkY+B9k7VmWrsWvGOKxsFESzbqtPUJCtp1S235OmkmQAbGDAIAWi4zRgGUAtRCqOMJUCh hecN4Bn+0VldNIXqRS2Qd2XwzCImeFrt1/ZoeAOGozxiwyw+EbXRY2BcwVpMagsKszC2L2NYkhJz aTeEmPAQG1BIiNsGLhazVu81dNZvsSbNLazNTrc0j4W0Um1zmZ0NBU8DjeJMu+Ms40xcyv/paY2G kyl4bB9S1QeZrtp6bIfZqcoDbX0GaLfFpnPV1lNnZkCLgqzyCAi7nRe9WDVoWzWf5FXIP8toiEZb 4CgF7flkTBj9dZJv6uxcnrf+kP0FUqHIM9zCY942vSjKgf00cJdddvFW+YAHPEDe23vvvbEunX3w D1zHz2W20LHScDB5coSEVTBSMEgUUoEG14lGV+3S1CKJ/1SUzQa1mlnW4o2aB8x74oknvvrVr379 61+PYLGZDf8h/SussMJPhMOmlqviTrXEKmne7373O+yww5w6ZAgNwpBQLv1SiUSAb/W5VInDLWjo 3LBhwwEHHGDsUTOMRdGwqAc96EEIVr90FMc67rjjjjnmGHzLU3oMp1mqMruELi+Xv5zzSqm845F+ Ca68AyP9aciSI2PKuW6TgfJpHwgNjqV06cFd+mjKNeYUpymzgIbUZojKV/GjYZkwUUJbV7OPcsgk 0DC1geVH0ACzNC/0bqqTZpLZ5kq5fgJGmVdnlWBoDuO2xQ7o5BnFgNO4lCc5MCiWoDEYBowiytUc HmtRUPVI6JGeCBbYrGWClcJgItrsnR0cRajhE62bkVoGeMrCuZ5OdbcdJ2zTCaStMu8RaFTSmCcO 589Qpn/ptq7GC2OBkWeKkPRnDyVBm3MmvXMns131hDqX2YnhrN1YuR7X0CP+t+/ioa2cY2f6nFI/ GZbQxlrQUE11ihxRJAYKA8I0kG+L562+GPoFQ3HuKQMoyWyNjLTkQQXApHpmGxe0RmPZ5zbFng7u 2yYOJyTjqWLM56gVNsbzIsGGigEyZqfQpLkaMsa87Am1s2F5LaDRWrI8azMVcgIxq77UMz5ul9Um PJBY8GiAMP1mmbyztondZk9gFViddfFMgS0UOQR52m7+QwixKwmzpOcqJUqnOnspJYNjFbeg0Tuq K9+KbQ43yzCDqYJBBihvlHYEibzxH2I/hCNVMPOrqU2PhbDt8Y9//Nlnn/3c5z533333tdciUNoh 8x+aYoUV/h/FRBYu7ajodIqcJcndqZZbHXWJ4P73vz+S9PCHP/zkk092PfTQQ72HyR29e0kQZCQR r2i9n7kFjT333NMLEI7V51g4FhZ1yCGHHHjggQcddBCC5VYndgUPfehDx08J5RrJRVqXl1lSRpPI 9Ci0Epmrtuwm9ZRtl9OiW4kygiUl6RzZfCQpiSmG5CqDuJWzltNNNCvqk8e0yXPOxN2W6qVOmQ6o ihI1NTDDdFOmn9HU5GmmdsCMTdHsoJNMTItaiGCxQScbaLbM1k5tMEWdy2j5lU9lQP3jW9BQO6fC vvSlHA2dnqqvyJNE30u2BkodnQLZ363dh9GvuqivxtogSH+aq9AV2uq0fptIeGZZ0yhmeGSXK1oq tIE6U0KDUUG7R0ODqfGqiKC4LTwKHmuvPkE1Uif9ns4kZMJs1wRt+idHrH1ApSeTgna3wqnY43Yb bcfbEZ30p8pyGk7Y7J6StHdxJgMJk7SQ3GVSmukkVkwS1iZpbPYPWEjQNiSBjolJm7flB4/WwVPT uS7fsofZLOH2PN8qoI3rUREiDBxVu8/5UXALaR/TnM7JZRv9cDBoM5v9nQ4+7NS4bTlGAT0JW+w6 +ZyjBzSW+6ETEbT1Q1P0dGD0a5tiNnMxnavZl5eTN1y1eYxb+MTynYJS4j3veU95TA7EqNCU/WbE saRTWQ7N2nn+/X/kuXGctW1naAtmOk1h6uVVM7I3LnlAioDlHLVI5T8LJKe8swTpxUS7777705/+ 9Je85CWnnXYasxlgIvpLSpdd/wor/L+L+SSuPyp1OmlqucOsSjn8GJJjhiFhRUcfffQjH/nIxzzm MSeeeKJbXKofC0oKfekKl5JEyMsp/SgQ5Sq5jM+r0ClXvGr69vuhh2occcQReurEumQf5Ayxk62k LRltJBdXKUA6U/mquLLbcvYBbWnR7ciY0qjcqr/kSN5Tj0pSESMkBqSYkgiUUIBDXOvUJjxqXtBW LKNZQKfbMnXQnvnYAuYdbKkpIP3roF9qk0AJB7f1mKgKbcmjcozF5ocBDhl+wzz6cCIuoh0fUt1B w773yYQt6JPInXbayVW7vF9B7W2bDO4VAxskzNi4Dt5DG50mVXTNXkECjWEM4YZoS+j6lS7QsMt6 jBUJ7J9L7YIBeKrfU0qCNhQYBMxixy0c5lq5gNtRJqkKs1ETtMfUcayhajH+kkyFe3mb/0GbpFE8 GeeDPtvTQ6FVG06ySGiIGS3ELpAxlgadHtlKV7G6bkbICbSFaQFr1NAsuUIjp02rWsPsv8XCyVsa aOg0i3lBw2LTBhqNHVPkedtqXUJl7DL7zWsJdFK4sHUN1IZu2wLIsZYpbi15hDGvEmteGJIsHDEP Rbvh0EakBHJgAqGnoUegUX+jtKka5mWtxrITrJEHeNhKM49PuJ1DIlhOiiODQkmASNVMrvaTRaVB Vz2yHO613XbbERb5Rjk4zpFTJpciZ/r51hQmbdUtkMFMLecMjrWco2CR0H8qiBli4ICUYgny8Fln nfXsZz9b3rZGU3g0Zag1/YvxK6ywwk9CRwUW90vnzYmVZWQQtRNJ6lvqhx122MEzHL+TTjoJzTru uOPcolCqrzQBWBHKtf/++yNJ8oiEIo+47cMqV8Cx0ClEDc3SoBk0IMpF0hseribFqEzMkOlkllJh cFvKk9dkHwIlQZjy9xqIyZUlTSnJQEmKcPJSlSSFFVkv4hLN0iib5ByYE8uEcSudRaHSGbTVS8TL IzpRKMqbGsqGPQXsSi6LLaV8GWZZ3pHoVDCEtYEGCik3+0i7TWfVeix22ScaPKYeVMvlbjkdJPcY gBoJlUz9qJItQKB33XVXlWCXXXbRlv1FBTJkCBBTFfQoDHj2gOqiR39kiyTNcrfdVJwqSCxRPFRl T9E15cRVW49+5aoapmbH/7QNaburdqPYg4ankH5PgVjotnlrLx7MWNejTYyqbEg5tcmMpzqD9qx4 KrGsxahy3Q477ND3bzgN9cRHrY4TqBKZtikaYZvoNJFH0NpT2yzDAFOQBG2dHILNNMq80R1T2FCw ifxGpuFAm4FhKA96eDXiUuSYJQFX8w7PgFud7Y6p2aDB7HzlERnahBw9YLEDbsWhp+kxb4vS6ZGp IzoFcBGbgEbHllp6ZjMnpHMO8AXxMpxj46/azsU88wRPp7M6MyrXWcGEJg366TGjhUCzQ9bqaaeK SavW2VNr54oIlsi3+7vvvrsXTjkQJEMpUS6VAKU43MVTMsI+Fu6kODh6pFPAsSiJYFl7q4PFSua1 sFZWkUxkhnVZqwTyM0FyTjkLSC+c7KRL8hK7qSUrmtM5sBi8wgorXHY4OWq5yo0cOM8yiEMuEaA+ D3vYw/Ah2UGaQJiQreOPP77frYAzIWGoFWHZQTH2ZlYqAQzMlXxESnLR46qNY4GTTH9PiRE21qR0 qkxqklwmf8kspcKSY/lRlmFnObeG7DCyMDSKcLQDpCQ9yxkKR7FkGcp1Y45V3nG73MNLxPoQi/Jh FW16eM8jV/ndbfPWLxU210CaB2gGjXnaCdrEss0V8Cp6JL5+xkR5rgiMGXA73DKcw5mKhNSpPCx/ xNKHEDYdqtPojhTfjzlkfFtc3scVcKbkk3R7qTSrj7WUEAJKRQWpcl6tyozmWiZYCrYyBgQEgB5Q vdSw6tlU7WdoB+0WuAyd1UWTpi1oZ8YYG9aNYiExkwYDGWPVjFRELSpuyhX5gRO8ZjgCXjNUVu8J rgoVeupocIVRmBDltszexcK17U7esMYIpVlAw8L1eLTsN8aQ9NTUHGtqlrQLuF2etK00MHha8IxW bTikCrplEhsKITHjlnC0yRC33EIANHjMEDbk0qGWNo8IdPTSJg47Ha6gh5I8PM+8GKXTqOTB8OYK PdUZEnPVLsKDW1N01iCClbZlk2CeZNLgakiHt7NMD5NanWtLc4XczqvtuLZHc+BMvxakp/plLZTa K2KfXclmrtKavFeKk0V7L+0oiQpbZkjfqTDQFTX31OYyY/jHEkJtljv+ZTCJYuI+MxYJ/TJgMWAN lMgt5rIQbteWgvQvpJfkF/crrLDCT8E4La5Ol4MqMckyEoesrSooEofP/9APGTr00ENlCvxJpzSB XfW7FeQLb2NVX8VYdiDTjxQNiV0ZjqX1LSuJRr+BM8W6mGORRL8QuMqSFylFWoqR2sqeIzlOqXrG yJKh1DMykZ5SJ8RywqA+rtIT7oLWDB4D2mUWiOVA7Ac8JYPfjFdkaCI6dVY7QaO5XMdEaXZNsx6U Dpodf3J1a5YwSJVrDeyKNjpNV1Vo4bw0CpIennHVVgDk6KCwKQZcqjT2Iq4kVDC01XKd1XidynbU R663F8gWaCsh6ndDQMM2JVyNR7aq9EGnKkJGcaK8yg3yOAKhv4EQFaMzZlCRc63B7OqxFbVMGNs9 oAcIkBTJBvZZC7UTbVn7x5L6l7XlJT2joNYgxhJjLQFlVPmUQC8A0FeVRb6wVx2dAtVUDPdTb9dR TT011pmiis02TvzYSkGibadMbS5W5c92hJ35wSMbR8aVPcSswhZwVz+ozee2xpUb7cUYDm1rtLV1 WeZYqSvNeZITMmMQO2Kck2PJZKd+MssMzMCxF9MpXcM4g66OiZ5mKQ6hdZmisaBBlR7QSOF0vC+J VBEI2nrM0lnrgJiX5LLYxto6vKBNIA9bVyEHc/RN4MMOhX3kHAtv1a4WQpKA6LUXgkQwSIM4lmxZ MoxdyW/4t7DBqDoj2267bUElThoitASMrTQdS9qgXBRaCINbr4QgY5RYoNz+H0VjKSnnuKZw8XhG MrC4X2GFFX4mHBhnyRGVlZxbmUL6lriVjQ0bNigY2I+CIUF4D5MCnH/XAw88UOdR8z8MRIl6TfcG j2btvPPOZLAxY3Epw4lhYyeccIKrth5ArbRBwy3JCJYUs8f8NyWo6kMsWa+cEkqRM7FZfM5fliyP u01AO3KD6AwoadW2gLJYOKLDA3EdyaWeUgl45FbG0R8HktHoieKYFDSCGZtlGRxrCM2pzefgls5o E6uIJawNhoRxm8HDANNZuMXySWlXrpeLYRQ8V6lZTyVtmTRUR+21YgwaVWKof3w0YhcUA/W7D6Wq 4nEmA3EC8g1REowaiATgT6ABRtFpIEnQiJmlHzQicLSxkKnMblFgXXPlXbArsMaiYhnDG9arNLZS pjYpzdZIM5/kKKCcMLfkgQiEq9WxEL9Ep1RKsXrSSSc95jGPOfnkkx/1qEedeOKJXhuiU67a/ZFN 8Eahp+8UCmZ11KLoNJFdK0hcbaJYZUCl3YwZQNItkwYLyUL9TKKK02b6uoAd4TceznW2kirQaHfo jDe4tjQY9ZsfzOIpScNdPTI1w3ImmcG92nFt8kZ5Kgin03jJz5Xr7IB0MG2NR+aaVzPBcNAYOzuQ EkM64OswJkpszDXOu5Po1lhPh8K0XSo8YkanYx2KCpEjernX2ge7ApotgRhXe+p0yJwIkyQmf0qD YkByi10JBoGEUSFYfTwsc/YteNmVpBgjg7XbUzOal5NtRNNZSxhuET8CSU4YlAhK7P9p/CQNPxfl K6zw/xAcmMq8Eu64ShPqohzh/ONJXrbGZ1ERIPkCeep9yyN1BaQGkt66EKzph0P3uIfEIY94eyu5 4E9HH310P1hEs4499th4Vag+IWqERw6SYtggy0j30pksVlpxLdFIqWXGMOiU6yA6FhUpcZ25ygTt XtEAqbL8ElNESs9yZy7S1hkZolNGu1R2BYNgxZPMBUYtvxSGdPZh2FC4jJYT6Iyl9fkWbdQaRaxi wzPDORXLUbcG9Kim6wgW2oHl2PR1bEl7VHG8x57ajumrdjPGR1nIhzJglEowVew1uKXE3nlKucpE WFyhaH1Dy3C3QVsnnVWdNJud2hgA4+cSeTGv6vZSsZBYY5aKk/UyiT0UgkIYeyBQUIE2zzDbwqOG bLZ2i919991F/iMe8YhnPOMZL3zhC1/5yle+/vWvf+Mb3/ja17725S9/+fOf//xnPetZT3rSk7Au lCv09wlwLIEtpPsQiw/5k36zW5FJxa3tc2UGU62UqQpq0F4HxMgquDTzQMPGhbYvlmy9hEFbz+jU IJY8YQL8YGqxQX8CrhEIVgHPkGFzY83uqp0P+bnTF4VymzajLDAGAJ5GifQD5YkVkK5UuXWt4Wmb bkgnnap8BQX8vMkTkvHULOZyXkoCmZQkmWWHk1+GR+bKntAxARvBISKZqwUG/+vMOUa1IgPJE+NV MSOMbbckiTntt99+0prXUZnTq6M8KZx23XVXnFuWk+uEh+gSJ2VCwkbJn/SYrj1ijxnHKoDNrUX+ sV7JIY4lcckt5fYVVljhvxOVecdS5XZQJTXnWcFDbmQBVWGf+TcsRLAOmyEXeNny1IsXAdnBIwLS h3whL6giCqQKKstIIpIFDeN7V8cdd5yXexxL7XG77uMrRI1Ck/aSR5VCOwhWacV1TqoXZ8wwck3k xopkHFxk5ksX/0M8BCWOotPaYWY7E7R/EsEaTw3EbOg3kQxuxqmwrCGyFTFixuBDg8mtg34CCBb5 VI0SMqoFbWFZZ8uxQJaMQmJI4CX+qYCBBoySpoBVPxRIRZd7VQXFI2jrEQaKqNtYEdKzw/yVbYGh ckCv4IMJGaLiqgSqUZUp5fSoxzEVFIoSY0XFABKvh1oKBQ82Y9PvMv8GIJYoZnRSOFYR5mVNWNzP WHTNcCtgihMNt5acVRS6ahPzlK/aOFe3+q2FwZbGHuVQ6GJLp5122h/90R+9613v+pM/+ZPPfe5z X57x2c9+9kMf+tDb3/72l770pQSe8IQnoFZ4WH9hE+JYVU2nhjZFl1ouVTv5h7umYr7Gq9gWxeE3 ZgRt0AkcAm5rxJnGED2JgUetdMCtzrYVNAzMtyAqtIEx3OVw8QxouGVew02RMW5JCqpOJWi41UkJ bZwpFDsRxSdVbUeh2IxWnW3L0GNGAiSzxPBmARPpTFvQLhU0Y+el46mnscsHZGjTCIYXJyHbxqZY tTAGDZ2tet1AQ5jNq06EGBbP9tqOe8mUG+2+tBbQLNAv3cl7EqAg6Zcty4d9q9VJESTiUABQW6y2 zGF2ayl6JQepQGaQZ8paI3HVXuGXG2t7ufSf20v9b0lmYKFlhZ83fpJ766/GYwzykQPsJMu8soPU 4Pw76kgP8uTtSpHoBQsZUnKWP8dCicgQ9jbWr3VRSuNYCrNEg42N76bIIMcee6yEAsccc0zfwUon HkZM6sHJDFF0WeKNX4qR1GQxOUU2kVOkGIkmlG7KMiCr9sFVLMQCI0ZB9omaLJMeAkFbv4HjAyc9 OSoko5/Aus+xMsw1S/hzYzPAjE0R6EGYomtGbbw02qgyEVAIGtRmIQ2G62SDseXcbNCgwZ4qBlVQ qHgEt1URm65ecjJCo+q7KhJTYV/7ZQ3ojg1FfTCDCJarAmBzY0IVHnXINqmv1IIGzfpvd7vbiQRD +k3WIkfAeK0HbWGms9d6fItawkpU7+6xhEgbhetglnXramrQaeGjJuWKBCqcmUqGk3nPFoCGMEM7 LMpi2SZWn/zkJ59xxhlve9vbPvaxj/35n//5d7/73b//+7//0Y9+5Pqd73znz/7szz7ykY+86U1v et7znnfqqac++tGPxqv6ESF2FcfqrxQIfsfE2q03msWBiuj01bM1WLgrMsqxHrlq61Roc3KMKgoS tNu+mQAsvksXByK57DpLTjg9HvFGfsuHeYyv1kURnxDIb2ak1lVbp0cRncIsGXPpN5Y/RW+B3Rbo B3OZemhjEoMLuVA4kSE8bd4ME4XatA3UOc5LJ8WZavbAGNBgzERPlg6Ldgozz1pMncdYyFfDpZzG eHMZmyqTNla/p/wvZfUuIZ69KMqTEppNl9zsfj8HLKn2oT46LmyKHOmRjFGOm92XjU3Kq0xqjS0z +0OrsDSZQUKQYeSZRcLaCIvsv8IvHRYbuMmmvzL9t9mvbPpT/9tEBPTfxVgomrFxzwr/OVyqJ+uM T6jWDqdzK6c4zFI5WrPbbrupf1IADhQfkgjguOOO09aDFSFMsoaqiVfJGlIGhiSbqByDYGn04Uff fEfCDjvsMCxNHgnawZscJSlUfsgr5MaqLsqGbCt/ySwlSgllXZbUKZ+WWGEwm8Go0BHXGhO1WftH eckk5rZPp2hw1SY/uNEyyHsUPZLXlmnWgB56CFCbkhzeFBNjWuNMMOqQNdoLyTRoU0WAHgNjY2CB 9WjQ0/BlhwS3NKgZvKf+gQbI16F+GXxdnQ5YDnpkC+JYqLOthDj0YFcVHgVJCNHmCtWnIkq1EBj9 QFlRKYSElgAYtEMR2nXXXbef/3W6IQqVsayimR5gZKB5zHWpy6nfqpW9ClJerQpmWGpJ6uQoPuRJ fiampmI5glCsPu5xj3vuc5/7ute97vzzz//Sl770ve9975/+6Z/+/d///cc//vG//du//eM//iO+ 9eUvf9nT1772tTjWM5/5TDTrCU94wmMf+9iTTz75MY95jMLZjwsdH2vvXUKJ5Y3xwYawdzq8q6is Ir8P9vpsLx5WrVXjI1igwT96OGowY3thB3V2JRATylfQvnS7cNnstNwl3gRPR6mQ5hmuy29Gcf5w HT0piZFoT7uy9g8S6aGhwE4J5foJJ08bPXEXS5jD7eI/GMByU5jUkDFKoxMxVI0eMIVJnQLzdkbM Pq9jMmM+bZc4p66hQ0dPSHPLYUMUMLdrM5uM4daVfxyxhrPWinhe9HZehL3XS7spp/W+KssJAGEv /k844QSBIcCe9KQnnXLKKY9//OMFiackHYRSH8+YND+YomXOp3yadHnhjBHAUo0MU06TcMr8ZfuB SsAKv1xo72zpZv7bZNPNN9l0i1+Zrv5zq7rUufla5+bEdG06/XdJULUWEgvdK/wfYOHKSzrTrePn KEpDDqd8J3UqZrKDkik1SO6SvuLnRfxRj3pUL1hh/PjDIzRLnVAhlAp8S+VAyxQJBViZBFxNyQRV mc695290lWWQKvq1Yf7Z4/TDR8lFYdtp/mdZhsgyfRFBwpXvpJhyKEhtQWaR7ORQaxksBPqMxxpx qYjInHUnlG1Bp0eRrcGWaAt0lrMQI4iElbmgnkGzqC2hG1jmZaSGTk8pIQwadI5EH7SDtoEje1pv WVUnw1rUmE5PM6ZtDAwcFXTSUNkY1XQZakm1UyrnZzk9XqVOCAav4xI94BzKRtvaxyqeKodiRu2p 4gbt6JraSZVRygz+ZH8xDFVERPV1JW2VxtYLG0WIGF5uRiW2zzCiU8yDlAc2s9xygttWEXpqvbxn +TyTc/hBJ4EKJ2i45RwC+dBAZjsCDEYBVb7nP//5CNYHPvCBL3zhC9/5zneQKgTr/5uh8aMf/SiO 9ZGPfORd73rXG9/4xle96lUvfelLX/jCF55++unPetaznvKUp6igyifK5fj09awOkeWDc4R78YND wUVcMX6KhHUhpsptn2fYEZ6JjkSq+N9OueqJUYEd6anO4cbhk4H8Njts+hyLE4SNCBTARZTgyWPE Fn5f+2ZS+6I//xu+rIerDaeEKi6l1kZEEQKdhIs31sKIungkpkL5bOZkJ2gYyB7QoC2Fc7BPaKPN 6FyM0wHaHRwnXZtV85lbwBqNTW16NGg2Y6u2WMYw1dUtM1qdiQzXHkOsnQyHc76dckBsmQyGJct7 2JX97d9A2HphgFqJrqc+9alPf/rTBYlbjwQAnt1B4A3+adLWbq4x43CCtoVbrzWW61qvZCVNlfw3 xigEo/3TcdklV/ivANdvusmvoFFe1Tf3or7pZlviWJtuusVUhjbT039bbLr4T5ny38Sx5v/wsikW LuZbk8IV/kvAu5zt+DmHTqY84hj3+liOUz5Rot13311ScOYVBhWi1yzX3s6hmuE9TIEkKTVo9NND b+GolfwiTVAlxQDa5GWuHykSk24QrN7mGw4eqSjyi+F3n1FdkYIlLylMNpFiBuRHaU7SHGl0+mxq /tHbMnAaqTbqAyVWw8vIxspKkFgCoEEztVgUbtRHXNBtrAv0j7wGlCxTH3Crn4yBhmuPWRjAEldt liSfnXqqcOVW7Y1NHZI0WI7MSziUi8PIyJUrOw4q3KiXo4p4U+dqYYA89bOquNQo7VMxXPuMRMyA di/3lFR3NfR41M9KbL1N7+Orhz3sYbhFwaOiKDN6DjnkEGzGppvLLBQyI1rAyI1NXa7uQsJtfE5t Aw3GGDJqIf8Dx3KUnmphCoEkPdUqbbMLWsEvMpn3zGc+80UvehGC9b73ve8zn/nMX/3VX/393//9 v/7rv/6v//W/ECxXHOuf/umffvCDH3zrW9/68z//84suuuiTn/zkBz/4wXPOOefss89+wQtecNpp pymip556quMDGk9+8pMV1HocqCc+8Ym5wlk76qijvG90FsDRwLfQLG8dHQrs1okYsEecjJTYmpzm mud76jhbEYfkMQvPnxbOkzbd1SP9ls85haKrmOFAwp6CIaDRwPw2tCXTjgiz9IBGgZd7p7ic28TI s0qcAJttHLPtvkYn3exAEjQMpCptgYUDJioVOBHOBXSOXJ0UGcDp69y1OsKQeUCD22Ez5WYcS5ti bu3nnp7S0KFbXl3y3GI5HG4tDpFdQLC8cEpr0p1QR628Wgh+Wy8q8G/h0aeeaLd3TsnTXsuZNpoG G8oVpsjOMGYEDZZb1/IawaqlmgiW68BcXCeMWjDaPx2XXXKF/wrMBGsTL/cY1Zabb7alq//6Cu/l trniNov/rqASbbnFVptvtsX0H2Eca9P5A67x38SxpjhYKF7h5w3HDD9wICUgR1RGkIWlY3VFhZMU FFTMRl30Du3MS/3Ov9es8LSnPU2FiG/V8F5+3HHHHbn0Da19993Xa3f1wBW1kmXGz/5QKAKKh1oS wVJ95aCuygkeZhRjqvFMknllYflLth3ppkYpT05BPqQVKSZog05QXwnItoO4SKklKUpoiLuQJ6lN JtQviKdPn9Y+r8JvYkt6EKzl/q4wbJjnn+DWU9Co3g9uFNzqbCFBW2fWWqkrMSYZ7ukwtVKRjOWE 5IN2j6xXvh6VMlIF8rgwQE2iKZEnZbtPsIRH9VuZMVYhqZYMWlNprwjRD9r6jVUqsCsEWmwIktgV SiF4XEXOscce6ylCY8dVFKpYFSgxC2i4zUhXbZ3mYoyGIaxFAU0HzDa1IfaXczjKZgHPj/3lRm4h IJxGXTS7IyBuBaFayLzf//3fP/PMM1/96le//e1vx5kuvPDCb3zjG7jUP//zP//4xz/uQyyIZv3L v/zLD3/4w+9///tf//rXP/vZz5533nlveMMbkLPf/d3f7ZhQCB0cGD3KraLbh3kdH4zT0cBHvbE4 HYouAuoE7bzzzmjWjmvgW05zcm2QLeMHq7B2t507p5hDPGp3YGyZK2Fbb+08IDBEiCgq2AoVzrGV nranebt9yfn1pDk9hvDqHIATOmI6l5HOIhBqFISubskYCMlD5zQUzHNcX4wst93OS9CGDosTJwy0 W91Aeozt9DXKralb77KResxOw3RW17gjyWVHEStQuVdMyl2y6AMf+ED7KPj7gaCtR62QKtH17Gc/ 21VGPfnkk+2+ve4H5dttt53UZ+NMTf/sjAna0Fyu2uyXNMQ2OiXtlDGs1Hr1zElr8bm7TLUxwVrh fzjsU/9N37uafvCHXW3uHX/ry22txlzxyle91q9f98bXu+Gtf+tGt7n+jW51/Rvc9LrX+U2H4PLb XH7LLbfebHMkbPqIC82y9xPZmqJgs4lgrT7B+i+AczXYlaPocMoI3rdk4W3nb9h43+pDIwnaIVf2 HvzgB0sNT3jCE57xjGd42QqygxyhbPT5tgShTkgfJI+ev7SuSEgruBQlFFKLM+09g079rtgbRtWb uhKrqvWVFP1qieLBDFQvKJ8SlhIi40hn5Zo5907JV6aT+GQWuWZAloE5bU4ZZ9G7RmvkR+nScKkK KJQ0PZWOeYb8nJ+nfK2Huzgt10lbbuWykpoeWPchVph41gzt2BJVGrEubdNlYSkbtHWSJJAS0Nbp 6SgJ2mNFmarHihII2gP1WG/Z2aariCrBxK3WMAgW8DNoiA1Qjz0lr+SU1rmL6+zFcsHW1lPqJ+kW 1xEANhRv8O6uumDqokUsCRttZEvM4BMCg6RdNl2zg0lDt5NlMy2IYE3lfY1g9UMZYdwnbXo8smT+ 5D071ZZFsNpfHiPAVGtHrdARManCnXjiiU95ylOe+9znvuxlL3vd616HWr33ve/Frj7+8Y9fdNFF yNP3vve9f/iHf0Cn4lj/+3//7zgW/Nu//RuO9e1vf/uLX/zihz70obe85S1nnXXW7/3e7zkpTlC/ N6ufrR9//PEnnHCCdj8rdOvgYFSdBWAJt7h1AB0KdXe8n4BGbfXbsXVAnA67ABposfOLLCrSlqbT XgDvIcr8k7CFiwT7aDe5QpwIoaJoxAyMsOHq2JWGgaBRINXZjnSggtvE1kFnktROZ3gmKK4mMh10 wHWOfj09YlLmjXZguT3tLAx0hEF+ID/0jOFGkek0DTGTLluetcaSJwBGpS3Ll1fKFRzLvWiurfF2 YRORJ1uPSRf/Uujpp5/+h3/4h895znPk0n442Hupl0+pUsI0XKhTmweaZUxUP3vYLLBLSgI72yxH 3tApKWkIe0/lqBXB+qXDYFebTj8e3HTzzTbfYqutt7nq1a5xvd+8wQ1vesub3Or2t77jtre/yw53 uOu973jXHe54l3vd7o53ucUtb/Obv3XDq1z1GlttfXkv/whW5GrBr9aCYDHDCj8/8Co24NQpM46i BCEdKGnKkpetOBYoNrW9Md///vf3Mq0GSA3exb1ywR/8wR9oR61cn/WsZ0kTqogSonjIJkcccYS0 0heqdthhBwqVT29m6milojohm5BBs5QThQTBcqse61c52NBPQNQPDWVjfI61LulolP4klzkBTtBe pN6NXnAHIymZlrAoLDfFhEq44FYK4zeRCUK0nxVyo2ufY9Uji8WHBqS2EtygU6BBJ2jUOUwaJUEn ARoMjxm41d+6XEkOGeipzgTWYXhjrDd2Vd2tQILGMjwatEbBcHWb/Fx3Fr/lwaOZhi3+6b6nVFVj bNm9731v2yokVBG8SvA873nPe/7zn4/BxDwUHox8v/32Ex523F4rLWgBEuANnlp6BjLA1BUYsPtm NDVhIEPAAu2meMhLOVlbT9TQqJxgoOAX6iITvxHArEKt3vzmN//xH//xBRdc8LGPfexTn/rUZz7z mX41w9e+9rVvfetb3//+93Gsf/7nf/73f/93vGr+GOviHxf+zd/8zV/+5V9eeOGFfYh15pln/v7v /77j8+hHP7ofAvaTdNe+7Nw3350X7xjif/p3/POf2VFuOw6KtFcO54WLwJlygnT2urLTTjt5h+Fq TnNAXK0I+rkhh8RQNbg0GV7lJT50auIZIDzESbEXijf9xPIYz3dYplN3SVbBmQPdioGm5mTQNqnO BDpxg+5Mp3SGdnvU5jbXkEzY1S2rljuL8+UjMMJ+KFyeMYwlt1hPTTcF99KitLOWfAppcJt5IT8Q tkZL5moc12bZU7vc28Upp5wSuxL8jgCCJYt6NZUzxZ40aK9t6I477ijd2aOmTvM66GQAYxx8+QE0 3DKMeQK+tGNdFgWeSlByV7U1LKrCCv9TMdjVZvM/G9x8k8222Hyrba5y9Wvd7Fa3v/t297nbve5z 2zvd/Wa3vN2NbnKrG934lje88a1ueJPfvvmt73ynu+1w13vd5+a3uePVrnmdrba5wqZbbGXg/I2s 6UtZlbFVBPx8wZmRg9iVoyg9yQuSiMTnMEu7crS3Xi9P6k1XR92BV/yUQIXQm73y461LglApZYo+ isCutCWLpz71qY997GNPOmnxu3/iWNUABAswtmqDguFFza1qoU4QM4uK0td7kTD9fYgVwcL/QKM3 cqmH8XOFXbxrdlvOBQ0JKNQDIxHLwngMSD16yMiVhpPxaJm1SFXcJX8tv/9pRKqC9mBd45MSww2k IdAjg5uR/jE76AzdelRChMSkyIWKta+VJAluzWI6e2pe7WaZZ1iUmaEKyr+WyV0caN+rfOqBsicS 9PNDZUMSTwZrqWbbCBAkKnfsJwiegThQmlV3dQJRtrNoxBOe8ARBoq4gHPCiF71IFImZJz3pSQJG gREDOISQQ8cVp/g0nVRRCEpXJae9tmvtfjFs6iTJWEi7OUqpNknLJMNm9vcDUAEmLPvsShUUyS95 yUve+ta3nn/++XjVF77wha985St/8Rd/8dWvfhW1+vrXv/6Nb3zjm9/85ne+852//du//eEPf/gv //Ivg2P1UVb/tPAHP/jBX/3VX+FkH/zgB3E1Or2TqK8O0XHzD9OxK0vWUH1jV7wk+EW+4+CAeMcA hjkITooThKoCf/KSQ0QSyHjqqFqI5cRN+S1q1V5o9MGVJXtq+Tq5kQPzj5LcoRA/Qncq1/P3wSvP BJwm/oTpOM3Q0xErVGIVJoIiylV7DpAFS9YzQD6KwIARpVCI6heEBIB+bXPpD7ayqdnjkaseS1io WCNVYRifpHZRETxt4UDYUzMKJxBFEcSijhnDBg3arDpJjdrkcwJvOyleLG2Qt1OsGrcW/14nvIue fvrpsSvHQfCLOjFwyCHTn1Sy9VKiJGyzTE0hMCB02xFgAOMlAUnGltk4C2l1POBWutBog/STRLl6 Gxx5DBblYYX/kVgiWJtu9iubbb7J5ltv/atXu+4NbnnXe+1yr/vsfps73u1617+JI3ONq179Gle9 xtWves2rXO3a1/iNG93st+92z/vsvd0uG255u7viWFte7vKbbrHlJptvsQkNE8Gav4W12v7/IH6S x+oHJAADkDdlEwdPKimJdGhd5UF1dHAshUe18xJ2//vfX/k55phjpAkUyuu40ghqhhyhJqFZfVtT veyfw8gacSwDlY04VrxNkegtfJSNaoZSUc2QZUAJ6aPyeJVSrYSAtjrBVAbLHZJm2XPOxpd4ty7x 6XRrvZBwiXIkVmlIbi11akRcSlvAXa7rPmDXAP6UrWJXQZuYLNYn8xEs2qBXZMrXFQC3meFRjQSW kQyBgZmSTT9MjPyZrhlNpz8l6R8aQMMaeYBb5OsqAarhGo/RWcHImdqyPAE+7+e8Qdt2CBVlQPlc VzvXESxbjDcrISeffLI4ETYvfOELsasXvOAFaoxYQtDVHgGDbRx44IFoVqRB+Nl6U9BfdWFPu2kJ 7aZdzkj2m66FMEA8k0wskCzCMQxEhGHiHJPrFeKAAw7Ae9Q/hr3pTW+64IILcCOk6lvf+tZ3v/vd 76/he9/7nlvXv/mbv+lXYQ2ChV39/2bEsfocCyf70z/90/POOw9jO/vss8844wzFlROeOH/5bPxD QlPzD76lyvKAQjs+tXJSnA5nhJ2unKkA6/SIl+JhbtVyy7FNCFbsykrbFw09+u2Xq93UyWkdCvEw SIYQFeoCSQBLFNoRLFFETOVepibgHPEqV/O/uURCWzBzqgm1swQ0zM7/rvbIBlFYiI74dKuznSXg qt2BnaJ56fMt9hMADZ0dkJSE5BOmBDTcQvaDgWQIa3hK20iJQo6jmG113JUZoFHUJalRO2rVqvnZ GZHTbCX2bH8f+chHPv7xj5c8e0H1diphYlf6vXvYevsuTxoiJuW35qVzHXR2SJnBcofdkW+bWpG1 6NTjqeUQZhth/e3vxp9jwaJUrPA/DDO7+pU+vkKwtthsy22udPVr3/TWd7zT3be/+W3ucI1fv94V rizkr32DG9705rf47Zvd4ra/daNbXv3Xb/Br17nJLW5/9x12u/+977vhVre701Wu/mubb3W5TTbf cpPNFhxr+lUPczFbzLPCZcClHpU6YwMlTcfPOXT2ZIdxaJ3YkosEIU3388FBsNAdFcg7N870mMc8 RppArVTHOBZShWOBhvQhceBYj33sY+NY8ku/3UpJiGPJIK5KQmVj++23dwvaiocUg3sRVvYaQl6h jWDddf4nVOs4lswo8ZVzy8tgRWVJV4yhqgw1SrWVFpjT+0RiSlhYC14VtcJaAMFSdbhx+DOXxqhg JloTJp619mmWges4lhpgFjOauoQII8sPS2rrhCG5Tixr6aQ/azXo95Sw1eWTykljXd1WSGy6vVbt FIM+2FD29MjsQiK/VWM8ulSC1RaUwasxDakweERA1beh+++//9FHH13kYFTPe97zcKzQzwqjWX2N T8yINENQByFhxzEDtjGM8rZyeccjizEJMhrDJMsUD4WEHlbRY72WQ62QE13CzFxeHlQ7If3a1772 3HPPvfDCC//yL/8So/qHf/gHLOof16D9wx/+sE4U6p//+Z8RrH/913+NY/U5Fvz4xz/2qH9X+OUv fxnH+uhHP3r++ee/733ve8c73vH617/+pS99aeTSOwk4Mpbf97QQL/VYxXVqVFxOcAqciAH+DPq9 hIB2BOuO8z9HsF8Y1YDbPn3so0flv/POLQ4CNwoPsSGchGgEC7B24aTToxFOHZkRRTTwKm9zbP6n nIdhuSGoQNvsg+QZZe+aupCGQtRE45xq6/FonAsyZveobU1JZwE6XMvCnhYqwVg9A5Qn4xGFhXHh lNkiSlSbyIyheZOEGuTHki1TjpLcSpsPechDvDmceOKJUqLEWKrUwLcw7D7OJPOg+c9giEnbZF4K gWODNktGeIt5i7LAMkCnHqxaj1vrItNY5vFSniQslUlT5bF1WNSMGYuuGYuuGRv3rPBfB4723+JH hOjR1ttc6Tq/ddPb32nbW976dvL85S5/pStf/Tdu9tt32eG+++y530P23v+wnfZ80K3usO2vXeeG 17ruDe9413vtuc9+99519+vd4MZbbfOrm04Ea/qlWQrXxK7mWmY/5ylW+NmYI/8SvqoHFXCiJE01 2PGTUGQTx0+edWJLIp1DycIBlgRVUOwqDiR9b5j/1s2hhx6qTJYp1AMvYYqEtzF1ArVSJCJYcSzV op8V9n5mOCVUKZnYW4RJkdMG02mDhhRj3t7Ud5l/hui2nxmBKgLyl4KhcrCc2bJeuXLkfasbuRI0 ysWeEi53l23LsHJTORofwopUF1fFJuICbjmQGzlzeHUQKY+kreA2vuXq1tioVSj9yYOldQaEkesz poYeSEx+BI06EwOqWB7cEl72AIyFp0HDbbtv6/lQwQNVocJcRYysgIaaQYDD8RLo51DExAz95qKw qsPPOj0iYH9RMYTA1vfZ5ymnnKK09B2sM84448UvfvHLX/7yP5rxspe97Mwzz9SPbZw6/3t1VQfv wR5i2LaeAcxjtrksxErzTCsyu0WBRm11kTAwSVRX/mMbViGKMHsB+cAHPtA7APNEL97ztre97SMf +ciXvvSlv/7rv/77v/97LCr+BP/2b/+mjTktMy3Q0KM/yX4BqYGGo2jf/va3v/GNb6BrX/va177y la98/vOfR7be8573vPGNb3z1DJQOXvOa17zyla98yUtegnE6Pqqvg8YJBx98MAdyBajBKFcf7uKF MPOrPbwCdaz43O5Am+UW5k27kx4L50B+4BPOGbGRMwWP4IysOwViVWiJNO4dR4ZkoahtrO2OUgMn 5+GJ0y39gi6ThgzTI5wI26AUmrp4LuDHnoKGToHtyCwfHP3GCgNXQxIADQIwHYa1D3EJZHNoumU0 41iRtYgWC2Gng8BXOourQh00YISZ5ZCcuNX8aya4WuRLXLbm/ve/v13Dn7w2PGr+xVc4tKt463sU R81fyLPFe+21l4C0U5Q4d2yAEb2dRNBgoamtpS3LM6BRhrEohjWQedqBSz2VlJbz2GXHck2pvcIv AHw9f8N9E9Vmqytf/ddvfcd73GOH3YTcFX/1ittc/orXvv7N7rLjHvfd9/ANBx693+En7H/UI3bd 5+Cb3/Z3fu03rnejm95yp1332GX3DTe66W223ubKm2y25cTSJmJ18d7Pmk2x2tH/DDjQQVLpx/uo s+dkyhHOm4PquI6c6GCXIh1yLOc+8x+Mk7vVSNzI+7Q6JCPI+zLFE5/4RGXguWtf1exnhYBd4Vuu SqlKefLJJ8sj6muvaMs/+pFqy8IlX1mpFKyBP6kWMS2Vw1V7ZmILrONYSoXcIZnKOOVfC5SD9EuO wXrlRGl0Tt0T+IEkhxgF0rEkhQxFp0CD0wY9UnVGbhoYHMujhjR8+hBg7XtRxtJc0i8PgjZTS+5Z Am5hyvpLGDIhMf2Gw7LAKBLyckkZtAcNGm4ZVaQtcC0Agn4FI5TTYU7vU1viNpw/aVu4cqY45iVg N+MuIkd1OeSQQwTMk570JNESI3/BC16AXZ111lnYDEqBWLzuda/DMM4++2w9ngoeVMzLvdpz0EEH PWD+qzKIPpolPJhtLqueK+mlf0phsYwhaS2WJtKWwcJiTFAxct9998VjBKroXUewkKfxE0DQcIta /d3f/R3m9N0Z/bhQTzQLr3I18Ac/+EE/UnT927/9WwJ63CJbX/jCFz72sY+de+65733ve//4j//4 vPPO++AMjXe/+91vfvOb8U4nyzsMmuWsOUHHH398xdhLTj9DHN9/x7f6oNdyelHhf41xUvoJO9fZ aDtrj3hmcCy+4jEO5EYxuRycgoqrp8o8n52x3RpxC8OBqwfJEEU8bC4z4nam5ucM4HZ7wQCSVf3O o40rnl1hhLq2zXVeHB9nEDKMpKdZUhh0uOZDPEFbz+hMsyHj4CyjGVsUk0qJFtIR4Cg9rIV8VQJx Bbc6eZJLOzhg+dYrVvv4X7rrcyzJ06umfewPDh533HFubah+GyrBinADObAN4qXBrmAcQG0O7whY 45yZJlLlKlm52jiGNZbxhEGDqVbKjZLSlvOvepe7KrLLWOS1jeDRoqis8AvHTIM23WzLrbe57g1u tv1999l1r/1vdvNbX+lX7fc1b3KL29952/vc7i473voO9/id7Xa7376H73XAkXe6x32ude3rX+vX r3uHO97lXjvseoObzARrUwRr04kVzMxgRtSt/1YbfJnAa4vW3EYInCjnyoEsKUiO5UcHzyGUFOQ+ 2VBqLhvKy16/nPm+cq5MusoC0sHD59+SpxpJ/U95ylPwKhXxRS96EZp1+umno1agjtbGsVRK8kqs sX3h3Vsd6uYNT5EztXzBBulDRnM7Eb21H2pk0qgWXWWuoO2pxK1sGG450kfpVc6VN+XBFlslKKGP IsEVroZwS6PCSFX9aE9bFquQe8qNyFPpiWMH3I7vXWFUxrr2AVgfBhhLg9yXnqmIze+dbkvxy9AT RltjFJVKBbNpq0LosRwrtcwqBGcO5iQpKw+eWj7wg1tuVz84nABoxKVcw/J2aJfZQeIWNrSZ0bzA pGa3j6qLbbK/mDQ+3dd7+8eDz3nOc8TJi1/84pfNQGVcMQkc61WvehV2pY11CSfx048LR+Qg9xQi bSo3A0zKh7zKhxp2hx/4JP9UKYkxu2IfRJTb1qshcoQQXiLO2YnPMfLMM8/Eb84///yLLrroW9/6 Fp70r//6rz/+8Y+xK1dt5KnPpb7zne9gYK6DP+mPeH3zm9/sw6o/+7M/c/36179OUj98+9vf/upX v/r5z3/+E5/4xIc//OEPfehDH/3oRz/1qU99dsanP/1p3A7resMb3sA/yGgvKk972tO8q0S2OKTC fMT8p6X64o4z5cD2o/bpJ7hrcEwiWM6aJdtKOys8Kr0xBh4rnIrMeEnsaqQLV14N9fBwV0oKJ94W byYynUn5FjSklGV2tW72oqi90w56RDV7IhATt1r78fo4L67D5sGzXbXHKqD+5SFuoYNTf1NbTvmw UzACXs+I+XwFhT1v6CdDvsPCA1bKCcWbDIZmeT3Ag3Fim+U9E6NC6IO2rOipIyObGU7VmBQ0YDZk 4liuXMdvbLA6CaoMk4scB0tjlR0h5so8jey3Rs4xpK89RLNwrMgTRKT09E0S0HA7ZBZFZYVfOCaC tcmmm2+1za/e6Ba33X3fQ/d60GE3v+Vtr3zla1z7ujf+7dvf/Za3usOvX+t6V7nqr//G9W5229+5 993vveEWt73H1a5xvate6eo3v+kt7nK37a9/o1tvvc1VNtl0q4sJ1kwO1gjW9IcL17pX+BmY/TbB qVD7HSSHahy8jq7zVnLUlhckQYmgn8o56rvttpsz38faIJUfcsghbvtBj1z/1Kc+Fbty/d3f/d3n Pe95quZLXvIS5VMRRbkUSO/foK1oxbG8t0koy194l3+lIVmDVSxhEmPcSm1BzhoJa7wQS0MGKiSg frjVr3gYaEUyprwjvVZ05UFppaoQtKHOQGa5ugzMFOgSP85LTKKX1LaZwbd9UiUTyVZBZzSL22Fd bUgPnU0x9Jfx5c1koDwOUjks26ytfyG3RLDyIdfZ08Et+FBPJW25IkrlxCB2VfqGtkCnisj5KQFt qvQToI2qXFqh1aN82qYqCiYtZgQM4oIZoAii4oUvfKE4QaRQKw1hE/CqM844w1Ox1E+csQrR9eQn P7lvZalDWD7NTDIXd/Eq3+ZYGzd8yGl8xSr2WEVcCliu3WJBQ6dwylrF7+ijj37CE55gdlTvXe96 18c+9rEvf/nLiNEPf/jDfvDXzwf/6Z/+SU8fR0G8aplaGRVPwtI++MEPolAf//jHL7zwwi9+8Ytf +tKXUCtPKf+TGR796Z/+qc4vfOELn/vc58bvf3/Na17DLbzhRcUhimbxBk86ShziPee4445zMNVs nukn750IpwPHBeSm02Hv2jgOER4dNy4SM9zFb/GSAnIdj1kXfoNUudYoliiPT3Q843ZsiNsVOfyf DVKQUYYXxkUve9JplqyyreyZmcPiBDGyLWbbMBs0aneEO1baoLPAcG0I1DMWOGZnFduEN4yD4Mpp nmatIWMUbwgzAiK/oGqNDaFKD4fYml133VXS23vvvb11yIGY8eHzr5DtndNTvhKQEVBTG7sO08m8 2fR6wxLbYRUlIjQogmXJ1sUqmyIPdGWeIRqGcIUhwD/g+EhTEpcaEYUCDWnNFthK0HBLoKdqyqLG rPCLxYJgbX35K9z4Vrff64CH+u9mt7o9RvWbN7rNHe+y/U1vfPOrioErXvW6v3nT29zxXne6x31v 9tvbXv3XfutqV7zqzW5009+5yz2vf6Nbbb3NVWeCNX9oOX9zfmpcTLBmjrUiWJcZfBe7cvZkE0fF MXNEeznr1DmEGnKfbChHy9T7zlBvpICTTjpJTn/W/I11vOr4GfK7Yinpj8+rvGcrBn2TpqqglCpU GrX7HCsNcazxOZZ5ZX/2MKZSrSGblGVAIx4gcwXWquLykSSuosjmg2PRI/vIm1PSndNu6Vg2nGvE 4hWZK5prZCK3ZAgbYmCpGYaScjEkI5fx6kyfFpDpeimMablGs6S/8Ypp1DCJwvSU7zTMVd4PBJZT f6YGbT36PbWoVjfW5Wk1r08UYkicw4f8o798ra0S5FKPigrezuEeNVZ15Fse5vAqNy6u0yhitIkf aDryivoOO+yAsqDRisdRRx2FWNt6PKkPsbCowaVQcFEEgiQacdr8r1D7zCYSHzunh0JkiGGWyV0c O1gs38KyJ3mPK/jBchhmgZbDCUG71RVI6p9oPOCAA7xLsJM9r3jFK7CcD3/4w1hRHAu7+vEMTAsw rX+ZgW/96Ec/QrD+5m/+pu+zf+ITnzj33HMNf8tb3vLmN7/Z9R3veMd73/tenfC+971v/Fjwggsu +OhHP4pUfepTnzIKJ3v/+9//tre97VWvehXGyTnj46v8gP899rGP5Q2clVf7SJhb+vkg53QWcBrr skfBMsdmDVosYJYjkPf6zDV/6hH8xWqhSL44XITgHISgIZYo51Vx0gdXUas+uIqXQ263fcywL04f nZ0pjQ4jaIhnB4EBdpMloJE9LGkIq9zqZP8AsbC4n9EpHhjUaqgyu4jKgAgWC8FxsC7Bo5HBU+5Y +oIBh1g+ycRAQ7wlTCeFxtoCPrE79si52LBhw/7772/jvK+WCXVKZcQ4hwZDAlWM6XxNJ3bt5/Js YLy18Mycexb7ZV0emZpMOzXYFZcSGJ7MFZxj3+04CuUVsY/kJS7CuKCQA+fCSnWOD7EGFmVmhV8I lgjWrW+/54MfuueDD7/prW93pav9+m/e+DZ3uOv2WP5Vr3QVee8Wv32n7Xd9wO77Hnavne//mze4 1dWvco2b3uimd77LveZPsFYE6+eGyXHzH3KWNx08p85hc0QdWkfXMZYXJALQIwluv/323q4cewTI qzzI4IqNitjXkF/0ohfJ9V6gH/e4x6l8+pVJeMEMvOqVr3xlX9Qlr4eACvH8GSoWlvakJz3pUfOf WjPF+I0vy1tsxgAA//RJREFUu8y/v0cilp5KH8tpznXkF3ZCnZYgWSskUrncNDiWTjKUlKOlYCif yqQ6g5Qh/REzI4XpNCkveUS+sXKQq7bhjQJ6CJSeJKzq+pTI5/zuVuEfNCsMsiWXEZDgUtsU6YGR +3pqFnPJmMPOkcctP4M9shAyrtK9a6gWEjBK1lbbpO+KbuU2wqp/VL46CUOPyPd5oWLJz7ZJkIBS wef6aSPWKENEkU5iFRKbi6kfeOCBXtOPOeaYhz/84X2O1bf0sKinz3/d9tSlP89XQ5wIPGQCNPq5 GDJBG+pmIgvkLlWBYxUGjV7iYRQbDrRlowRymjWysEWBaAEkQPBYlDhU+cT/cccdF8cSz+9617vw nq997Ws/+MEPcCnsqn8hCP3EMKbVl9kjWH/2Z3+GMH3gAx9497vfjSq96U1vev3rXz9/hf21r1uD Hv1vf/vbyeBbWBdehXK9853v1G9eZ817i1PGA+iU5T9yDdzoYPLn4YcfrjzzCT8jWP1DkPbFGtft aYXfOXK4eE9ciTHxxl1cx4HiE/JkPhSWBWpxaBRPdhjFVUwItGk2kWDgTLMD9xYbbHAVY1F8YkJX MHfQqO1kCWA7BRrZZmrmdShY4lB0DD0l79oZJMBax8rWO1njBMHQkJL6h5JlsMTqmOTItEYBY1Hl yc6afuYRA0ZmcOdriGmXwZJxjWBZPocIMxvkJVaY9bNCiF05UEKRc+bDd/GP7NlgavZ0NR0jqR0e KIG0Lj0etQpXU09bNX/cRZ7MsidhjAX93CgAcCwxYLpjjz32jTNEmluP5g+wJsxFecKi0qzwC8Ha jwgvf4Ub3vK299v/Ibvv/5Cb3Pq2V7zqNTCsW9/p7je/zR2ude3fvOZ1rn/L2999l/sf/OCjH7X7 vofe+Ba3v/rVf+OmN7vV79x9++vfePUjwv8AZs9ciivqByfB64jy4+Q4YE5atbk8C+PoOsmO973v fe8HzH9z0Muxt2QsqnKIKr3hDW94z3veoxioDW6f8Yxn6FcAsCsv+vDSGUgYARXCsTz77LP7F2F/ +Id/GMdCttTUfulLP3P0AnfA/GuLpRgVTnaWgqWqDAu1pS3JBaQ5iUPKAJ0sV0vWfbKiosh0pRU5 qGyyTLA03ILESpspTEqVq4Fl0rK/gbJPZSZ5edNVW0/ESFrfOLPrUajGSyH0Da2YVmygMlYNIO/W VbvCRk9mm9FaOIF5UQSQsi3TVo6cW24Fwq5TsVr6ONC+8+3gFmDH3ca3PFoHnR4R6wOJqJXysOP8 e5hc3arlnpJJCau08TBiir099e6711579Znogx/84GjWSSed9OhHPxppGLxBvIGGHoEXTj75ZLeu tbEKpJweszPPrvE/H/JkzuS3tsmO2+JRaUhWMtU5RYuRMSp2FjOtjlqv7PQfeuihJ554IqonXF/1 qleJeQTrL/7iL77//e//4z/+Yz8onD/G+vG//du/oVz//M//PH5iiGD99V//9de//vUvfOELn/rU pz7ykY+cd955Dg4i5UQgWBQiT46JqwOiR/9b3vIWAvDWt761g+NYOVxs4AHGIHzOi+v88fH0PXeu YCd25fgs/7tCNOs+89/MscYixL5X+4WK2OYHPhHAQkvg4SVCVFguf32wyByhyKVVbm504mjQ4NuJ Yqz9gMwUNkU4FVScLFAjdq5xLKiTJTRQ2EkEDSZ1G2mwlaZmIWSD/iSXxVoCQgDMJum8JEOgY9ha SJIfRxjSk3CdxYyAsSJHhruCtlPGbw4UmSQ7ksvUyq2xHrUWjXLLOHqCzcGxRzKeLcOxNPAt7MrB sV85ivfyIV+lmZLczoDZ9sXbVLfmshCTumUVjFWAtlXnz3FABgxMISUSDh9GsvU4vOMTLE8lrthV qMQsSs4KvxD0JffNt7zc5a9zw5ttf78H7Lxhv5vc4tZXuMKVrnK1a97kVre/0z3uc7u77fjbv7Pd 3e+z9/0POf7Bxzx6pz0ehFRd69o3uN2dt73njrvNX3JHsKYvudNl99aocgSr/1abukCuWdysoU7Y bLPNZEynRcaUXxwkR7QXoxKcc+jq6EoQzrbDryhK03iP+udcPWv+hQsSPUalEnjP/uhHP6pmeKfH qLzfnzb/qYeXvexlr371q1/zmtcoDNWMXs29uyNbnvaTIASLnsGxFFRvSObqKwgKm/KmyKl25Zp1 b28gWWS2lAHlF4lPDpKY1HjJfeR3uckQYlKD/CKVuI58qhFzkm60JSNzGcI5FYDyqSzmKZnSE/mR oCmhU48iJIPDqEY0N0SP7G8LbASCZUcgptXnLuWy8TNEqLalamRDM1qI5VspC6MypWO5m38ytZxr LYyfU+sCBKyIZF5Seu82/4sBV23uktOprRZqEKM8fw6CpQagTTZopxkaEaxILbEhrLqrIsp8//jU VVz17RNMS1Gx3Q996EOPOuqoo48+Gt8CkYA0nDD/ST6xh1Fh9qEPsTRQMZJYGt5mFkFr1XZnqhJL n/NZu4JkLa3C0izKbT0Wdde73pXZ0UQrsi4LYa0qgqkgLiby8iBikSGh/id/8icXXXTRN77xDeTp Rz/60fiVV+Mng//wD//w93//9z/4wQ8IfPe73/3mN7/51a9+FcH69Kc/7bxccMEF5557bh9lreNY Z599tlPj1WUQLI3Xv/71DpfD8sxnPtPCkU4EC6niHA3QiGA5ON5PXDnTOXJ1y70YreXYF0Fi1Rxl 9yeaMMOhECEiSpQKM4EnDkUjDN4PRaNQFIfcy7ci0EDQiECAkONzAWaWHA4a+VzIuRZUYC/aEf3C Uqymx96FzmnHx8nq0IF2W0y4ISSJEZDZ2MlsDTJsEwBAOZnO4GBXBupnMDErGqsAbT2W0zJp6Oyk rbRj7HzIplOmhzMtBJxKXtUzVgTE6EmGB/jEARF4RdqGDRuchf4xtfNSxoOOpxB11ea0dfoZ2ex8 3m4yj22h3SGgTaYh/JYzXTmNl3gG9I8jMySJ2fTCQM+UT9e+gyV3DV41sKg6K/zXY6JDM8FS2Le+ 8q/9xq3vtO22O+56k5vd8opXuNLlL3+l617/5nfbcc/77fvQ+x90zH6Hn3TAUY++7wMPu9Udtr3m dYTqbe+929677P6Axa9p2HQr9ACpmv9bYI1arXb0Yixcsxbli5sZToIqrnLLL84MOFfOkjzo0Lp2 opxGScT5d8KVGaUL0ZGpsR8E69nPfrZEjx6deeaZisE73vEO7Oqzn/3sZz7zmfPPP1+1eNGLXoRm oU1KgsqBTnX1SLVQnN75zne++c1vVk5oIBbiWE984hNPOukkVdZ0hx9+uNqgvKkNirGMozyUdCTo aBbIKaU8xltLqcTVracWRdjqRqK3LjnIUwlCyiutaIwcHQ2Sd7QpJJyGJjWXTjloSEKMp1zvWpaf 3rJnJAAViR5JVdKTAmZHANnSVtUiWMsgVmqrJIzpRr62TNlWzmWhqyW3QH4Y5YF/Suu5YrwQ86fE jSrJ8lgF8PM97nGPdak8/dUDu5Bw1GqZM+FYAoa22BVo4D0U6o+HufZBl06PYmmUYFp4PKpk0229 AAAUAd867rjjxN7JJ58sPE499dQnP/nJ8yv0UzRiG2QMpIFhtnhQYc6xX25tOss9zQYGFE4MaDnj 07X7zX/Uz1pc9957b2oRuMc97nG/93u/95KXvEQMe6P4+Mc//sUvfvEv//IvMae/+7u/Q6f+cf7d V/DD+ddf9T33qNW3vvWtr3/961/+8pcdENTqAx/4AA3vec97nALHwUFAnjAqBMtpcnVYzIJ4EXBY gJgeT/sEq58PopuPecxj8M6A/6GhKBdWChpuOc1pcsulD5j/MZr12kS72cHhJf7RqC1gRLUAGwTF VeAprq5ug1txKJhFoAADZ0fYGwuFJefTbKJohEDSEJ8D9dusKLtQdGunRtzSuYxOlrAX/M5mtMB0 HbrgdvnokWSJsDcXaDgINCBnnhLTNhFTTRoLWTev4SWTZAJJ0KOfwJDhwCINLJxLiXlKT0ZqJ+Mo kbFeaxd+xZ54K/aEqEPRGw7/dOIcFlcHyrHt9SBfzfNP3rY6TibvKfd6OnIjM1gIxIB8OYoPS0q5 cRhJ3lgKy3V6LIEMv4mHvs8gDKSsjalVqPSs8F+NqA8ONP0m900232KrX73SdW5ws9vdedtb3vq2 asTlt7nSVa927Vvc5m473nffvR502N77HX6f3R906zvc45rXudGvX+/Gd7jbDnvs8+Add9njete/ yVaXu+Kmm221yaZbbLrp5vN/Ma30r7bzp6GIB4dh8/mLinKlQyWVOHKu4KDKCAqzc+V0lSycUtXR afdGdcABB3g5lqxVOJUGhXrZy17mbVs9eNOb3qRgfPKTn1RC+pYJyvXSl77Uuz4SFsfyOh6Uk3PO OceLu7Lx1re+9dWvfvVZZ52FrvUTQ9Tt6U9/usqhPPQhFvSvzb3YKeGjKpeOYxLlkSAjjAwI1Q8C UF6LXsQbyEsflj/n0gm1R/YBKVh+qVQYwicabrmIZAk9kCxDQf2jEkCJjAxo6JHiB8fqpzARKckL PHKVy4L2+ATLWBpMYSIGW4Jltnxgm1trZ2HLcdXWz37ZOcYjg2MYMju2IbkPhqS9zD8k9/I1VwPX GW4XSCoGAgP3xUJctfEbSgQMvmIKkqibRgzGKGrNqIFRxeGqFqqCymFGamnbb7/9DjrooIMPPtjV 1msIg775h0ngFjgWdvW0GdjGKaecImZOnP8gLoqGRpjXFtt0q66+WohJ+ynMA+dfELXH/MsLMslV m/1m90iwbdiwQaOwN+kzn/lMgSp6zzvvvE984hNf+MIXvvrVr37zm9/867/+axTqO9/5zre//W23 31jC+N2hF110Uf9ysI+ssCWR/5a3vMXBiVp503BMXj7j7LPP9irSl98Jv/e970XFBsciiWP1tUVr j2IGTuAZHDSy1Q9VXXtdQROtlwdUdPvILSJE5AgM1/msLAJGfA6CIt5GI4I1QlHniMMR9iDenBeq HEP+N9dEN9Y+uOoEue0Yxq5svf1ydZttTJr5wMRaGNaJzjzTdazGgWp284J25wu0jaKQWmFmUueC jIEWSANVFJLRP6YwKftBI894OuA2p3lqbCCs01OR1gJNau10ZnO2aTuewyE8YO0W3tEQhMEeOTIe 8Y+jIdG5dVgggmU5xspCZsxaE1FrCEkYZ5YMM4gxrxWxQYO7SlADYxPTZpS1sNZYtxoth4B9l6a8 EG52ab8la1FyVvhFIfazIFjTn8rZ6vJXuvq1b3arO/7O3ba71a1vf61rXecqV776Na9xnRve4Oa3 uMVtb37L217/hjf/tWv95jWvfcNb3f7uO953n3vfd59b3e53rnK1a22x5TYTwdpsy5ljRbMiWCv8 DPBS1KrPSBwP+VEakixwDgepROCq3XuPc+VQSRYRrL7h6z1Y4kawnvGMZyBDCBZ21TerFIPzzz// wgsvVFG8rH/uc59DuRQDBAsVi2OpJaEfFM5v5u/ymq7AKF0UKhvezlUy5bOf+6BW/QIIUGgVvPvO v1Ky2l+ukUeyOVgCaLA/yNdgRaDhqXWV36W52FIJCOSgcpaEyEWyMGjIktxFrURWAqXZKP2SjtwU jJoy7oyy2Ej3GmWxUIKjXOlSsWwKLBOpqtqV1/41okadGxMse8eS5dQ/YCEEXEvuLJd8+8SonM6Z gyrFkLxAx7E8XeZYVQWNCBYxUbHvvvuiIIr3xl/3IWO44lFt0HBbT500U6V+2ERqlUDFJs2UUEU5 JqRR2yziIZolPB73uMc96UlPQizwDKQczerfSRBgDBvMQvNU0ucP3ii3KDbTI5iFE514YYwwV5ha j+mshRL0DstHUGgWnGeffTbG87GPfezzn//8n//5n+NPf/VXf4VIiXmvFmL+U5/61Mc//vGPfvSj ZEDjwx/+8Ac+8AEkyUtFn1Q5L66oEmh4wfCW8pKXvOTMM8/EnFw7Vp52RvpHhRAzM6R/JtJh6Zee aGucNv/RT35wfBjsnHIRh3hXeehDH2o5CJZl8rngdwocBzFTxRUkQldYiivkQ4xBLAQdAQ09InCE otuORtRB9uiIgQPlpPQ+I2ZMJ/DaiAE9NsWmiy4mOcvaOg2kqnjWELTzgV58lGKuTg2wyuxs1jlO budOpyuraGsiV6qIGdJwDcJmoRmYbbomheVVBG2d44iNk6Xd8gmUHKyOvOl0Jp+ATt5gDIdAAe8w grMQN4poekSAsAB2qz+BHumnisLM0DAvNwp459rJIhbBImYVbJhcMyP/jLzU5o5kQhsPsLzF5g3O ZwyFZqGKMKqtjoyfDC7KzAr/Hbgkwdp0/mPPl7/ada9/q7vda9cddt7jjr9zjxvd+Ba/fq3rXONq v3aNq13z6le71lWvfu1rXvtGt7zdttvv+oAddt3nVrff9urXvN6WW//qpptvtSl2tdkWm6z/BGuF nwj+CdjV5S53OQejnzFJjs6JY+/MODnOjxPlLDmNzqROtAP0O/CKpRd6tU1hk7KVNHlcTlcPUKg3 vOENXscRLDXAO7qXdYWn3/fzwQ9+EK9SMyobZ5999vSHP+ZvZakTfb+kwkMPHqZU9F5uChMpbEfO v7WhEq4iauBYaqdKqRJLJcwrL7O2RMz+jB/Qo9/SLHBkbf1ljWWa5WkoLUpGZSKQst3qzEWz4sXb oU6JKUhhbsNIZ8YG7XXQSbl0r2L1CUGfYCljepZh10Jlb+REUzSpKwMUmzSDtqdZZUUsl/oRGgk9 olNy18Yt8AyOxV817Hico3zNyV6OixPXKNqOO+4YE4pj2R17pIGa2CM0hSpEjR471VzVD9AANWOe f/HbJkHPMAYboFzg0QZxLPpRbVHRTwwFCTKB7v/u/CeYMAztvsaHGJGnx9TqDVAubBiGamDt4hnN Yq0edjLSYpsa0TSduQ477DATnTz/CWrR7sXgggsuwK761aDf/e53XXGsr3zlK14t0Km+t96bAzgU fTldwGNRiFEf+joC4t/BQbbOXvsFquLf24hZkC3HwSPnwgGh5J3vfKdrX9UylhLC42f0L51/I6tR xj5v/s1YXOEcIZ3O0RPmv13o5HKaPepjYD4RBsLeuXAcRIg4VGilBfmhFCHMCntRBCNQo1+u5EWg AKPBiaBNeLgGx0qo4AfQERN7Eku5pSSj01OhFZ/Q42B2AMtFztd8pi/+kjgzogXFP8OK7Y52TIJJ +l2LecNLbmN4YxOISNHvGghnnqzCqhbltsPeLGEydAblnpIh3DEZHAsY4JYTLBPKORoCXuQ7Dg4U J4CGffGIhmYnXL8AduUu/RSWdizW7CYyxDkSwCDOKTGWn83OTgsfGFvJCRO3mj2ZQzwinEOozbE0 UEUh8IOVkpSOvAqOnw8uis0K/02YOdb0TamZYG225RZb/OpVrnrtW9z6rjvs+oD7PeDAHe+74bZ3 vseNb/7bN7jJrW9wk9++4c3vdJs773CvXR6w/S73v9Vt73b1a/7mVpe74mZbYFdbzP8t2FVbu9rd n4L8w1FeNbae/8Ggg+QUOWaSCziizqpD6/Q6xrJAGa2zLQs4VAqeSqkOHX744SeeeKJ8LXHL4PK4 12iZXalQBvpZhgIzvvn77W9/21s+yqUqvPjFL5b9XSsG8IpXvEJp6bsm6pZyosz84R/+oUrWTzp6 +VbeFDkVcfoQY599+jxDRVTa1ULZRFqRp0pJ7J9pzwTJzq2FBLfSkMRRIi4hlvWmCrD2rXBrTyYx /iklxVd4zK1Oj0rE5F0bMmXcNRAAjZHuw+z1xW06w6heMheaNf1EcOlXZE2fXy19glVtKycaO9SC NlX6aXNNQH+5UurkhNIlp9l0Da6z9dolaLSJY10jHBA3Ip8wXyUvj3uKsqBlfeDUpz54CUSzMBU7 RUYUKSQGNp1S4ZZmc+0yA8XB6kjqAe0+V7PXGzZsoBxb2m+//XA43EgoHjP/k0PUR7SImd///d9/ znOeI36e+9znRtP1P3L+e4WMoQSrMEWMkJFYWt/uEl0ETOGRSYHk7vOX7ol5ipo88YlPpBMxEuGf /exnxfbf/u3f/vCHP/zR/AuuvvOd73z1q1/93Oc+J9S9Y3hh6Md/gCFhUYL8VUv/QhBD6gflBAS/ pw6C4+BoIEmuDkKSRk2vIzPI6EnMOULICJPsEDVFRM2p5Afe6GMt1NMbiyWgWccffzzXWZd94Wrb ajuEhJAWMEKrT1IFnkgrV4icCrkoKkqryqCtU+TTEGOwsyBOIgSgoWdwDgeTsFMD2g6mftBw6ygJ 0Qq8uu7WdRwuNnRqmDGiepxEkgaOEweOqrYesAQ9HY0xvIO8PB3bJIrYoTgv2ofxHXbQINla6tGw BPLWO05WRMpVJyI1MpWeZcl6TJTf3DYd0JkxOnNjZjCY2WUYbWIGehFyysxCJ0nmWRSZ4RAoP4xN lHBAw17r5zHykLtAmx620c8AztHDe0bJSGqK93b1ZVFvVvhvwiBY0/fcN90ES9riclte/urXuO4t bnvX7XbdsNOe+2670/3uuO2Od7j79ne4+4532Hbnu2x/37tut9stbnPna1zj2pfb+vKbb77lzKuQ qum/+ZPJxU9/FzOscGnIRdzlVUPqdCocNunAmYlwaDuuzrOjrtopmc5SWa8DLy+odv188Oijj374 wx+O+lTPVDKpXLr3du7dOnYFH/zgB73K95b/rW99C8dCuZQTpArHgt7Ue1lXKioSyoPioVNp7J27 f6KP0imlaqr6qjT2Myx1VxVkWAmFkZV/NpesrQ4kI+lJD2i4teTytTSh4VZ/+Q4kMmN1lqzXcaxQ 1gb9shsBYoSTb0idtRtetoKGp7B0vwxp7mrzr5zBrvpWlmtfeK/s9cmWQmgry4n0pFlD4kuPBAoE XN2OasRgVtl0rij1u+ax/CA1S9NoE3YVweJhiGPlZ6kWNESL/h3Wvpzbt5cw4H4ABxp2TfAg6Bhb L9b2CGigUI23oYZgTqq+K3m0DB/qJ5U4lo02vE+zPCJAkvJ1HGuQftxi0Czc4slPfvJjHvOYhz3s YahSn4C6HnrooX0GNv3Tu/kPy9CmP1KIWgGrCBtF4NRTT33e857nHeD888//0pe+hFH9wz/8wz/N 0Pje974n1AW8OEewnAUvDChUn1GhUHEprAv6RGp8s+qd73xn8oSdI0QqKuZQOBpnnnmmw+KUQf/S 1gHRox+76hUlEqYRuyLQ1xlda/DJaaed9tSnPhXH6o0Fszxo/g2WnGyLxYBAFSp9LCHYRJoY0yNs BHAxLIr0LFdloUVARMkhQqiIco4KD4hn6NFfmJV2IijaBV4Qk/KSR07f8gGMHkEHJ7j1iAxJQ0BU uyXs6XQeLonp6K59mpu2AUMMLCu2CvE554PFv8aFEkjWuvUI23DVz2z9JK03isOl0JHpNM2vDNPb IBkDgYs4x5WSZae50s8zLSoXmSUbymA9svApxaz9/M5Y00HsiiQBLuK0sXw7WM6RGdpHr2qgocdT zkleu1tJkioKgSV0chcBkSBCxInstMUWW6w+x/o/RaV6cbMRegqL+0uHp7YBM9oUXdpqsy0ut9U2 V73aNa93g5vc6Oa3ueHNbnX9G9/it258c9fpvxvd/Lq/eYOrXPXqW2+19eab9Y/YbeICa7c/c8bL itn2X8r4+EmW1w88pU7Lm7Kn0+XAyBGynnMIGk6O7HDXu95VpfT6rqxq63fU+4xBp6qj0nj9laAf //jHS9b9FgbZHMHy9qxsvP/97//Qhz7kJd5VHdL4zGc+099Z+/KXv/zhD39YjVED+tFG9a/f9h5R 0w/qQf+KEJNTFFXQ6V9DzX9YDcdSEvpWsmzFWrlMzWak5NK1FVlOySiUoaAkLh/FscrOUphHhoAs RkaPbDt4mBQs0ZSeQKM0pH9k/G4Jzxlv8e0NV+0yfsPH2Aa6Ld/JVqU8kO/sFCJV5rJ9/e6GyJbi ZytxLDyMcARrsmAuKqZIIWiE5q20BLMzjB9yDliy6uJWMPChNF2dmLjV0p+uUy08QrN429XtYFco L2BLqAmagqzEsWItOj21a5QYawpXmvEnj/AwjOeII45AevpIyUBkC6OiGQlDzkzkqm1IHy81C+Fo Fhb1pCc96WlPe5r4EVqCKoahgXiJ2Mc97nH4uhgWV1ErJF4wCzbo41JPRVrf9mOVa5/aYmlU4UAf +MAHPve5z/UvB/vzgq74lp7+PDOCJc5RMbwH6UF9jMKr3vWud3l07rnn0uB0XHDBBa7eRnR6dM45 56BZfeLVZ1p/NP/NA+erk+J9BpyXPqVzXno5QbMgKqaTsANFPjGnqeFOKwKKhj72sY/tlzs4U2gW BmlfHBwHQcz0CZaqWYBVdAtdgRS7GiVZW49Hwknk0yCiBkeZK/ICHS4NB61gAw23OgdZ0daJQDg7 nbv5oCzeZELtDhoxMC84sJ3ZcWBjFcwL2tnZqKhY+jX0mHeYBJk6sgf7Y0Xi1hHoLDgCekBDMBef joNXAhCoMqer1wNO1u9AkRT8HF6yari2/lIZP5Sjlp0JbNCf6zQ8supSjTbzKOlkaRtluEdWlx9y RZu4zK7sMmi0lcTIlEDc8iTPlBnGjNzFvQRokKn6uF12kqmUm3XVp9sVNgbXXPzfwMY9G2Oh4FLg 0fQhFoo1V43Nt9h886222GKbrS/3q5e/gqqxzTb+s1tX/NVtfvXyl9vmcltvteVUYDafPrta0KtN 1v33M3eQwMKqRWtieIvP0upcewCLMb9UuFTL6wSOVpVlzCtf+coOlcMmDUkfjqIc4cBXRCULt7KD 0qVGyg7qWZ34ljSx1157qXnKUjVJpn7mM58pcas6krsqgmCpFgrMpz71qU9+8pPYVVXkE5/4xEUX XYRgXXjhhXq8qb/sZS9TCXqr7ovJ0JeUnzHDrSnUALV2+mb7/M/1lV6IYym6rJLm5JTejyFGKL+U tvSUIkdK0g5uZZ+SrKu2p3gV+YZIJSXrskn5ejn1aPCk5DUelZu0KwAj+4P2sliS0Z1RA+gs68l0 ilxpa5tttiltzZE/nRk0y27q95SMBGcgJU268SxuM9JTpaXa06QeuZUxLTYXBcuXzTlzJH3QqM3n oC1+QI/4ETZ9fCVyxAlW1Mc/GJL6vf/8zXe3fS6l2JDvszExpvwYte/8+9yXOZY2fmPIoGXmalKz i8zCkrYNGzaYRYQUnDiWEBKZYuyss87C/sWbhkBFUMTYqaee2k+fXfvyFvoVI3HtB4v0nDD/MvSj 598NgboZiOu85jWvefe73/0nf/InONZf/MVffPOb30Szvv/973/ve9/71re+5V1C5L/vfe8T5Gef fTbeg/SY+hWveAW+5YC85z3vQbA++MEPOgiu2u9973uxq3fO0CCAb7m+4x3vQLMocbg6LIxnZxyL nXqAzfjT/IHd9IldYo4Vikk4SVc9fR/rKWu/Ft/aT1777ay2hjMdAYEh/CQK7MpV3RWQwlLpHRiv ARrjkeNQRI3In9nO4udoNIuoDqnM46CJMVedKIvTak8FmzOLGRAWk0Up0Fn0DghaU0BvLzXMtUwC yBjoCHRgO606iYnwTrdRHQdXBg921fsVy6cFrH2mxWwnQuDFogQeaPAbaESqnAIB6Q1QSIMTAWJe iLoSICx0pxM1o9NUju0Rb3ALA4bfpg+7lv5QI2gwkkBLYDx5Fg5JMnryg4Xnh1zRDgabOAhWn2At C2jbU9mDh6mCpoN2J+HkacDLpabBsao+oZK0wiWwxj7W/rsYE0FZNJdQ7yUeLMYuQ8f0I8JNEKbN t9wMv9ps080322TLzTbdSu3Y7HJbbuGt/Upbb30F7+ozsZqKCslN/LfZ5jOlilQtqNXGEwR9/tt0 +rhs/sRsMXIeNv232dp/dV1s9mL8LxUWpl/S+HpUZRVa6DsAToIz5sA4Kk6gjFayGO9bfQ6hOiqH oKFTLYSqoEopHUvKUrME7Z2+D7G8SXvb9ub9/ve/v79Z+/nPf/5P//RP1SEv61jXhz/8YazrM5/5 jKfqh2Kj6hhoOC71xCc+cd3v8gEv2QqbqtnPmNhz0EEHufXOjeepu6yVm2S90k15R3LRM1Osi7/5 4WmZF+Qd7fKX7DnRn7kYjEdJ6imbSOiyyXgL5EBurMBoyFzyOJTFgIy2HqMkJsqXc1OJicyQDPVI WFJVWQ/HUuFs3OXmX0OKV/Uh1tbzL3HQ7ykZaZFJpqO8tZjULJmUGR5VhDLGVY8Vjad6yuYKScif XMef1UWe5NhetaM4FUV+1rAR0axe1mNaQV3pqsbYNcC9hJYihDkRdk2+T6Rst4121dbjkUpGuWpk oraVJdnj1tTol+GGIEMiR1giGcgQXoWgoETQl5PQnefNf/gS+YiCICjoCxIjgJN85fxb2TAVxAsX QdfQEW2SxF772teec845QtprQ78BC7Xqzzn3U0JB7hTgRmZH6egxnUmNZQPihWbFpeJVfXu9n61/ 6EMf8n5CsysGhskNorb8OVbGI0ys8pKj4Rzpj0t5Oh4FbdQK6jQ2BuaVxmvM8ccfj57yoU0XMxEs QN+ruyPaRZpALVbXVevxVFANQg/VZgeKcsezo9op0xBddrNwspXCTOw5emJyBDBtqQpFctAutk1B Ycdf3JpOp7GdVnZSpScWQsYsy+9Xg0UBGbeEzUX5MN6oEqZolCQL3ehUATxQqMeoQMCLZG8a+6z9 9fpeaHu7cEuhVBZdQ7A4xELyD4d03DhHtHcMwSoIsI2F+YTNLGe/5YNG9Iv3Siz8AGOzgm21xdLI 8kYHYkYZy425YsCtzmIgAe4lTInXeMlK0an6DCxq0grL2OxXNkWF+g9LiXHNWJCUxd0MN4jr4r/Z wbPMjInqrGG6mwnWpptvutnEoCJYWltuvtXWW13pKle9znWvd9NrX/eGV7jSVeYfjiBYm2+2+dab brb1JptuQWsfOy30Tv/NrY2gi9GbLf5b/FrSNcNnerfZFtN1wsLsS1Pzy4R1C3DbBx7qsSPkJMh6 JT45xfl0UBWtfr4jR1QFVT6vsyrcofO/rsJs9HuqHEoZMsUhhxzitT6OhRjJ0TK7+oEwvfrVr1Yq PvKRj2BXXuX/7M/+DNPCsVQO7/TRLE9Rrre97W3qmcJmLA24Gjp1wvwbqCk/6qijpo+qjjwSnern RJVkqQrDY8BD5r+fw1rvfPKOTBQ3kllKspamH+Z0tHilIyDpSKygAbJShEPDrUwa3MpNUkksRPqA 6oo8IvVIRuoQyESloWSCIaPGyH0l8SYaaheia8KuYIrqlikol7DGx+82cXwHq8+uyomyZDtLuSVY 47L9ZUZts+ts7aA9jDHWtUIiL3PmnKIvAZ31595RFGX/6A7UqUKIKNViUHYlROUADQVp+XtUQeFp fwWYfuGnR5skDQZ6v6/GVGxAw4wT75s/tmQJ5ZQImEes/QpcpH98sQ/GV5r6/h9gUS996Uv1o/tv fetbsZlzzz1XlOI6bgUzWiNE+3AoEkb4DW94A4KFQonkz372s3/xF3/x13/913/zN3/zt3/7t9/9 7ne/9rWvea8Q7a9//esN7xUC3emM6KEBRaPkLfM/nnVevG/0hUUDL7rooi996Ut42+c+9zkcix5i jGcna3Gs2GHcCI/E/EADedKJXUWwsCgCXl3G78fS1skMNBHtsxyq3BruNca5dpQEj4AUVNIFiEDt 6vEIcrEKArUoXS7GOovnZYhAYdb5Ao1CUVuwCSfHU+TYXA0BJghFZqEbtME50j9ieJymwt5AYSAq 6BGfsgF5xrCqA0JDGa+JBHPGuJrRI8a40kynE9FCzD7OBbWyJRqKUY1UWdC66rlUdlUuFZZ9+U+I OgIxKg3yBoJQp1YMR7Dwpzwj1PV4heisMd5T/Z5aI9usi7XAVK5gfzSrpzpLKZxgj0K7Cdr2VxoJ bXfX9pSksVyR/nkfJggALvWIco/0NJEhwmZjjrUoSCusw6YLfrLGrub/ZpIyfUV9HcfSwqsQlv5b +oBo+ps2C40aMaSZYGFWm/sPhfK/LbbY6nJXuNqvXfcWt7nLve69x13vtdN1r3/DrS9/+YmATT9I 3Gqz+ZeLXva/NjibNMyYzMv0iVBNH4ltsdn8+Vk/dpx/ADOtYjH4lxCT9TPGLXa11VZbqc1eRoW+ k1B6KjfJLE6pQ+tdStZQyZxz579/BYbWHHHEEYhOHyBJE4DoyBHIDeojKatkj33sYyVor8WSfh8Y qBxqz6c//el+P5Dyg2wpHjr72YeGsqFEKWBKnYGGI2oI1rHzH8ZB7FAoWclcWBRjmCSFyUEgcynJ +kEx3mWXXaSe8nJ50KJ6z3OVE5dBrBzKD7kib4DbUi2UeSVoHpNkJY6ySVhOTKMO6fGopFwFAsNh JKbBtCDlQ6ynoOGWHtqahXJT2EGk6gozNNzq9LR5TWqgtVhga5eguaLVtTQJN7RAGIslwyRX8noq NjAYlSu4Hf30q2cxHtfyvh5XPepBHMvuKCSiS/HulR1b0qmuiLTCSaT1eZVbex3fst1kSNLTD03a 0IqoHQe1R78e/eYlJoYpOfroo1F/hOP0008Xk/2EDjTEG8Sr8HtEB5FCp84///yPf/zj2BJ+84Uv fEGjiEWAxLNAPXvGa+bfKvLm+RfkGoUVGSW8Bfk3vvGNv/qrv8Ku+g6WUEfa0CkkJsbjqm1qJA9h 8pQe7AqlQ9ScF1N7IaHKwUGw9FxwwQUESL7iFa/A7VoCXojt9bmvo9ena1hUBAthAk+dKQJ41amn Tr/sHtlC8nIIVc4p26hy+mjwSsPn9sguC6RiD6rEbh2BEdidCP1qcJW4MpwMiN6OTHBbkEMaNMwi 5MSbgDSps9n+Dt4TikzQ1i8yCYCG28LVrYFFHWjQ5qlzZ/ZsMyNJYgUqAWGsx+zFs6u26RjWAjvL BjqVZjejSBPAYkwWEp8CWP5xxaK8f+qHCFZ8S0Mw41VS5UknnXT8/AuTxblRkpiBMur0ejH/jjed hjgswthEOSR25e3CugR8Z62AdyqZxLD/P3v/AbdZVd5938LMNTPXFGYYwAaIotJBaaKgAqJiBRGN DbA31KiJIUaNvcdoXtttbyQmMcbkNWpiiSVRFDVi72IjFiyxJHcS7/K8371/17U4HTBP7udNw8eD +WzWXnvVYx3H//ivtc/rPE2zAbtKQ5hcvrmYRXg1seCFQykycAzCxK6Ssaakwq1gOFZ3VOqRa50G XMpkGBoBU4vvCn8hly07XWHtdIy18m8QLGxkhV1N5GlVZpoynzfNnGVmTVN6KvNTBGviWDjP9Npv Z7xpYk9rltauXd64bY+rHnjYMSfd4vTbnH7WSbc6/aDDj95+pSsvLS+vWVqaSuy8tPNOa//VBGt1 RNMABr9azZoGt0aTU6tr12Ii07+Zhv3fNftfWuZ1mMbvGrti6CIxR+InfCA445mwKdTgxrwXtna6 ABoGkQINGA90ELE6zUKtYIRb+fBiHGKBcpgO98UAwUNY+qu/+qu+o8Hm3lXUEbHwql6LvGX+pkTh DdYDfRtrQeLXfu3XHvzgB+Nzwi3yVLiF+6EYSGqf52qQMj2SD9qgnlmAy1A4wAVDRD4qMEHyKlcg YSsNEOXJSMhP5ID1gRoBSgJ3AiaK3Tr/bAi6A6FScrg8hZHVQ6lk5IdHQdIUc1ZPueI3DUbX8rU2 EFBfu85f7ag7ItEJFig0JI1rQV2TFT9iHjDarK04kWjuEha9OcovupACjBaCZiJhJBVTRRkKdJVO VJGjRx1RddRK18zJimROVse+XOBBlYiEW4to+Swxo8LUmROJWLM6i96y4mfMspDZOhIrW0fizXGr 37joabFTvyKcljXIMpklZsPAxqeUUJwXzJ/Kwq5QpfGmj33iRl//+te/8Y1v9I1WuM5HPvKRXnDb FbDYTJdIt1XojZ7qCBmaRT760Y9+8IMfRLz+7M/+jHmjcfGhBlDXg2C94Q1v0JT2O7tS/dOf/vRn PvMZg3GLdekC/8PqECyUiKgbMdIgj+vdH+kVocliV66YlkfTG8H5nWAnW9E7jZh7h3kGox3066EP fajAb3Usn5UVpBkqo1o0WuZKiq8sMy8gEryDyCQScuZoPokC7HPxaQkts3BGy8YYVXwi3pA1ZpDM L680qmFspGJypK07S8BCMPi4uEc8yDinYa1+IkKmLogq0rMJTzYsTfSljAk2u0bY3GUapK6ZYhvR waJc2XOv9sajaRc4/345S77v/JNij3nMY7BYe1E0y5YVrgJSe0iIyuATcKeKRiwBPRhn7Iro1wTZ PMtvCinKmK2UcTZNY45mzaAySY8swViICrS441EIk0i3pq3aKK81S9/qV1EZPQ7bCNCIHPnaAVN9 fUMh6RdymbJIrSZmRCZeNctMXqZ/K6Rl5a/8Ylf+TTRG4qf12wkWKjPRrw07r1meP1aCC2zYsnXv ax5w7Am3vMnJtz/mhidf74Y3u8GJJx943aNwrPUbNiytWbs0H5vNBGvmWP8iE1ohcfMY5uGsnKwZ 3cysdl6Hr01HY/P9WmNZu9POa6dvQL2ccyxC4cyacWNXYjB/4B5MH4LwyTlOrRxvQC5pngybYEQv CoU30HDX+durAUREqj84stN1CzKQoV+ff3+jzwjbH8N3IQRk2+jbmuNSAs/nPvc54erb3/620GVT HseyKRd+EKzXv/71IgfcFx4QLBER0Au04MauTgzeQaJZYCgBcASiieUCLZQ0QYiDGZgdGIVHBBh5 FFKbvkdwecC3KwltR9o1qqE1wDGgCugkwGUQrM3zlybgWHICnaA5kQZSMqvuSoKtIeFXHKtBuooQ 8hVeBEE96iiatQPHUrgogutY0EiJmTadZg2Um7uJW33iUVFKYVdpj4o04WlibJFXTxPpWiDS2mRI Ypt4IEiIOlYKA25rLt1iSVtZsRyNRtxZ0aMe9ahHP/rR/e2e1ce3WJ1iWrjJTW4Su4ooW0cirRcT tOKkp7pudpY7jqULZF2zGEYca7Ar7ATvQXGYH7b07ne/+8Mf/jA61WbgW7NcdNFF/dEr0oNmKdAf bTDpvp/9r//6r/uIOpF4z3veI4fgW3LQL+Tp9+YvAsVpXjh/Y4KuOzlDbnCmP5p/YbCXkmppFqn6 2Mc+ZlviqkcEyyPOwpuwMa11kIYeaZaj1WzszQQTRArHwqj4VKzLrQLmbuJqGQCnIwiWtFEpxvX4 HbVbO+plM2zAopNOj1rlPIJtMNdMN/NmpSw/Q2WlbJKhuuYRnrL/ZLL+WaRV1z5bsnZWdiIO8yqz wxbUMDI2iWGli8YgYbTMgNUhWK7sgRkYZ2GeGKq5aEG+Zl35iNshXEAX2bwhmc4Qt6rTgCo60sV4 923zYMMAMyFn+W4ZXptABj9YPmxkgRaCKUJLdo5mMX5MC7pyBIJvgVxtmoIJMmMWzvhJRi5ncdaE QpomZVLyoqRhElLtQIboPBpkggp42sKRSgZTyltc0w8BJFShEI8qr6QWZGpt2Elmo7y6ygDGX3we 618Wuph51fRvIllrdroCRjpxlJUP225a3rh5edOW5U27bFjevG79hpmsTGxr4lazLCh0buOnCNbO CBb+tLzL1t333Budut5xJx182PX32ufAg697g1vd/i63vP2dDjni6N32uOLy+vVLM1WaOdC/gmBN 52w7oVRLE51C3zZt2Lh1efO2jZu3btq0ZfrjxHXr1q9ds26NAtNLSiRr/gT96gnZ5ZZjTROfv02U cQM7fsLcmX44VSDkn9DKbaERdghLsHUcYomCCFYcC/L21+8EOhBxq7cST3rSk9o9F8OANcgWBoQE kUPYsLP/4he/+M1vfvPiiy8WvfAtIQrHimDZnfca5dnPframNIu6oXH3ute9wI1hYFGgCu53qGY8 rsXsyJYy4AzeGT9gMsfQn5ObGjANjEwZjHL+UEAxsyYpBHoGvkQCcgXBigUZamlQs1CDPgdsUS+6 Q89Ewq1MT8Mm0ENGlUujWBKWjSpBlU47RZA/KpJoVgEMu3IdkUxTyqto8KYMkWMebmNsxIykiXjZ vFxlmrIqhS5VFJDPbBbjTcGGetOhFlzTj6tGqE4kEGlwdPZjgy5+dC7VkaTlw3vkY1Eo+2/Ov7Mk /Ft913GKKSwpbFk1ZePOOA0skRZ4ZAo87ellsmSLaADEZOUwBpZz73vfW2uiWgerKAV2glexz99f /QVlVvqX8x+9fvSjH0WnvvSlL6FZX/va13rZ9/nPfx7xIh4tSh+QwodQLmSLnWuEVb91/tM/pK3N g170qF98iF90cNUbRgUU6wwMOXvf+96nKQ0ahpYJVsdTMDYcS0meokFjVp3L4GeDab10/hIH/AmL SpOdYCXSKBfftPmJX77oRS+iDU5nPMYm4RFftoO6+93vjiKI8WyAMjOYHGQ4hczIFrHuzJVhsFIm nX2yRsJKRwBmSMxmmNNi8GY8jE3jeow9xPJHR7pwrYxHsxVMMnn1bLHsnBlgIQzDrWKq1FfepB0j H36d108+MEuz4GtjeAYmQRoha1deX7qIxp04/045YWZuibT9QGAFlzJ+uwX2TPlWh85RYWkGL9O+ FNDZqbZlbUuJmWmQhRN9MW8zks6R04yrW5nGY1Rmt6h5OicSboHGwJm0bYJ5LpFw21ook4RFQwMt nC5aO7fyR3caVzgVKdC2drKJ2WZc5SgAo0Qi8WhiVTMNKEGKVr+QmWGtHmFNH8jCWtbsjJzssuv2 va9+zf0OOmz/Q47Y75Ajr3XwEVe75oG77nHF9cs41urJUQRrekMYQ5tbmo+g5leE+M3ajRuWt+9x pasfcPB1jz3hBieefMh1jr7ila62ddtVDzjkeqefcZ8zH/DLJ9369vsffN3dd7vS8rpldOgK45zp X6RBltCqLs1/QLfLtt33uvp+1zroyP0Ovd5+hx6938GHX33f/Xbf7Yob12+YCFbnWvNbwqnlf0Xj /4nys6yzfNo2kfXzTzjzNN7CQwo8IIyLDi8l0mGNBJjoEzMhBYwQ5AqKoqOI+IhHPKKDbvKE+Rdy QHnADTtsjgE9vAb94kefULGzFzY++clPXnjhhX1dkCu+ZXcubChT2BDw7OxFgsc//vE2fEIv0IFQ iJSR9ELwjne8I2plJPJJARsJk++pqGDwpgB3+HZYGTiaHWAlgBVSt/92DbVNv/hBOeE1kaAQiCxf GSXjEERCdY0PoBFLUCuC6EA3uDMQbQLpWaRhjUcDBFVM5BCJ0DDMUgWcLSJaxUi1FE6kVx6sfmxi rLgpt+ImYo7U0hRMh9DMgE7a8FR5E2cVrqrQjMLKUGNTGMiriuoa0cvQoSpUZwmQXfTXGgkenXRa 0N4ysyJicfF1toSXM57CjysalA0oj5NZepHMeMxiXsDpgMrYRNMIliDkKWP2yBhMgUiYskCI5KEL jFYvLPN1r3sdmoIDMby3v/3tMSHCSt0yVBwLvxmfguqDUIvsSkLOIgP78pe/zJg//elPq4gJaSdq 9Yb5l5sXhUcwdZsKPRpAjOoDH/jAhz70Ib6genLpc7Kom0F26MtliC5QQ20iW3wHzTJBzAnB4pLP nP82kJg4kRivDtEvCu8gDTPrNSWHVV0Z26f73Oc+KAJem9op3LVE1IRIjHyaZwNFa4bBVhl/9u+W dTGh1kWCmbGlTDpbcpvtZT/1wqIqnH1KuLWsnlprBkBiG0mZmYHB8FAVSdRt1FJSAR1pSr5OGXCF Yw8ZuWuuV0LvWVSkh9Udf/zxESx70Y6ygA+lAatO/Vk+U6dMCMmqrQ49t0ZxLIwfhCrAOHMN1o6W abA9A15FwudFMYuM30ikzcLIAxaQgspAoTZdIYyFoGezGGrMYc3dklG+p6q3ZBIVlq88taiimOvQ T1g0AdAq1MhUXgHFAgQraKhUTbfKG8ymTZuW5i8gXYxTSTn/Gvk/LX85EzOb/5njFMF3Xrtuw6Zd 9r7mAceffNvb3+3ep591/9POuN+pd7vvzU6dTpt23X33pfXrps+vTy/0Vv5Nn5JfYS0Tu5p5zNqd 1yytW1redfuVDrzO0SedcsfbnXnfm9/uTvsdeJ0tW3bbtHn3/Q85Wstnnv2IW9zhrGNvcuuDDjtq 9z2uquOd1vwLHKuRzqnpVeZ8lrNx8977HnDjk0+93d3uf9pZZ596xgNOucu9b3rr0w++zlHbt++x bmnd9Hn8iQdObxSvMHGs/9IvCmdL23FgZU5rs/pLOHyA9bN7HgUKBb9pZzTvh4gEH+au0IdLEDkn nXQSdoXQwAtggcTc85737FMCUENcBAq9DQTckMKGWGgEHHbnEARSiyUCgHggirzrXe9673vfK2DY jotP4ysZv/3tbwtRF1xwgcghTtiUQ/nXzL8/COW13/buwQ9+cOdYBiPWxrGQKkMSBuz5OleXA9o8 NXIIJcCbHUwEEIEC5+fqMIXzRyzARyBSPv2QIB5szUpa2TWGFCrCpgFP3aqucahEz+CsXbt0oOaR 3hsAiZ14VGGywolW+RaRDrZCOlWqNUBtpdzqhyRmVJxg0VWByBbpkU5pwHwNmDaIYQ8xa3NPD40w LSk2Rbmffo1ospRWHApMpRX2lNkwrQIYjbEo4QdHt2SMh8EIIVYTaUazrKlwQqSxK1t5hCD7Ib1H w9eFnyI9OxTPjKRVY8l1aniLxixtAHMAWvlQsPgn5jEMJvS4xz1OVGNgqFXHVB//+McZJDaDwWBF qNU73/lOthrpwWw8UqBiyhO2Stx+6lOfQrywq2984xvf+ta32PNFF12EcimMDCFYOBAihfosMipd M3VUSRkUqnbQtc/NwjXsQPSiX7338tFgpleP73qXsXElovESiTa1zNeQOTSL+7xk/oovCuwEK0ZV Imk7hF297GUvO/fccztIM0gOaF/k0aMf/WjMgMfd6la3OuGEE2gyF7DK1M4MLAQLCUwGD5DOR6zR ooW4ZWaz6V3yN62esmomzW6zczmWNSt1HR6qkdrxVDu5Z6tsAJnojFsrom6GOixTSeZhnKSJZNWL veg9yVuH8AhXAzYq1qUFtGZ8iKItaFs+2NgnU1mszQOTY95PfOITEVla7Q9FoeLvz18Ya41gJpRT gAsEdHSOlmmT3UaeGLbRNq9mnYsZhp2DYbgOlKNDLo/HTB/MXPgwaLptIWiGTpSPX5q+fHNsIVwV djvKD6GBgRLKwJkgS/sqWkpaqlZqp2HjpG0jl6mMwRjVOMRajFZJOUNWcn+GrBT6eRJzWv0XQ5r+ 9G/nteuXt+y636FHnXbm/e798Mfc7QG/eod7POiu93vYWQ982C1OOX2fa+63ftOWnZfm76yaTqkm 9iL4T/9mzjP923nlS7A2bNy69zUOOO6kW9/mTne/7Z3vfsOb3nrvffZb3rDL5k3bDjjkqNud+YA7 3vdXTrjtXU+45R1OPPnUg69zve1XvOrSzLGmj1dN7U5jWhneFVCilX87XaHOdL60vHnX/Q45+vZn 3P8+D3vMXe//iNPOPBvTOvVO97yxvq5+rQ3Lm6YviJ+GNw3pCv5dHggWWbmfxS1l9Lkr7IoDsHuO xKP4J4/lusgHz5QIGXky4bRcAmYp5pE9mcAGO9qK4TFQIypz73vfG3wAhT5SAEEERSBy7vwt1WIY KLGDh/7FEtFCOBE5xA9RxO7/wvlncS+e5atf/apHAo9a0Mcmz5Ya+sexxidyOjy/053uZIdHFgfW 9zgYlQI4lmHbTXZub3aAic/z/1AATACLRcgYuAC+CV25Al8YAc7gV/FbWo588OFKn4GUwloTA8Kd yI0EtAJGupgB6pLPyIdlgwlN3GpVqpt4WiOGrR0SzcKZPFqpMIvbCFayWCASJkfdopSRAFljDmSJ 6Zh7qlCMSFAOPZimYk15Us3qmxrlicRoipKHrqY4Nr+pYWaYLooj/FgdNMse/Zd/+Zet5sMf/nAR 5ZxzzolgCepIFSsSeFwxbEZl32/1Le4d7nAHIYdZFg8Mz1yMUNfgO2JXpM+2+xCMyMdCGAaWZhug WQSCmTFFnAbL7/CJKSI3n/jEJ2JazBW7IkgYu/3gLBJue+TaZ6QYM46lHZuE/kJWjsbtJTpqesss 2M9b569rR+AQJu3YaTD4T3/606rgZAbQK0g5+BkCp3Fl9KIpBAu10uDMpqavjUC2uJVHiTbldGaG JPG+zkjoc7wrJHZBM7ma2JVMT3nZOGPuSEwaP3vuc5/L7ywTuoAfj79lYyrZScpnFdTOv3BfOidW XI5ilknJzF7CbUGdSLAZ1S1ixszIXaU1q/BsZZd8wCvJbmtH+4zNopN4EtHysFLFiBzFDHsYJJGW Y5AeKaCYXvSbRenFrase3fJWTueRUTEzdemBafXhVBs5UHPGGWdk2PAw2+4TFI+dv9uWVaOwVqS3 wISSrRGyBSoZpAIsE8fqW5Q1xdS1jzlRpqE2ThIWRVlMxEh4BKF2t1Rh4sZMmQhWn8jk+25NwYzo M7WkQK2ZkSoeKQBkEr4fQrZwarkqM7RBlNGsxhEm2BJGWT6PFKNAvejCUKGB8WvBI8UUNqp//SHW Su7PkJVCP08Sy5hndgnBwlo2bd564GFH3f7uZ9/1Ab92wq3uePgNbnLiLU87874PvsNd77H/IUcs b9m+09LyTvPLt+mD5Susavo3sSKUC6VZu3Zpw8btV9zzgEOPOuZGNzvy2BMPOfIG19jv4G27XnEd UrRxywGHHHHqGQ+43T0eeuTxt7nu9cHnaSeefIpOt+125bXrljHi6fNVO+3k38SN57Fd4QpL87+p n6k7Xa1dMpgDDjvmjmc94Mz7PxxRO/jIGx18xHE3OOEWNzrpVtfc76BNm3ZZmt9ozp9wX7rC4vHY f0mCdZkSu1peXraDEWgZPegRnJg7VwSIOSf+ASyCxYlkrQocyTcUE6VQmXhMe7Le7/R5GmESLoiC 8FpcBM2gxBYNT4IjgoowIDJ95CMfEU5EDpv1Xq+4RrNEpm984xt2/+KTuCJ+gHgE65XzN0Bqts/i YHIiMeQCZLGoXgiSTtfaMhrSvVa/7FtQh1N97NSk+DnIiN8EItSyA4zCkYEp4WxgAYloL2iDccG6 zEVYV0z7WtMUuIno6EuzGgFkirlK664CgkrRBZeCVgQADWpFPFJA4YancSLhVstaUECxxSqVr/3R Mhx07amKBhDghto0YyKFPfm1rwzl0ENwvDhZsyDy3conNUIzOwQzao/uWIVb3epWQjVy3OeurBfa 1B+fdoiFqT9j4UNCRPopT3kKA2NmqmBL2tGsvgxjihWrPLiRGIAeLbeNwSmnnMIwGIP2NY5SvPzl L2daDIxBokFf/OIX+yNBtucqjeKwTDQrfoMnEYnSg2CRiJf8j33sY5pi1WRURIxItCzBk6rr6pY7 8AX2bwyoFZHA8DTSUZmr1oi0pvAnpApLE57Rtbe97W2ImtY8mke3QsUUw8Owuj/90z/tHAvHsktJ k9Nrwlmk5YyzK4yTq8YC3/SmN/Fc3uep5fiVX/kVvsbFgIB1tMqLHsRU2AC/sCIApK1aATUjsTq5 EpFopbIi6ZpiqKyUSLjlHUq2smopk9QIqR0tZHLEurtNjMfTLJaTRkSMytXA3JISTEXFhpGba1yn tSAtM3eTkGOaSCTAZMY77Dkz4Ec+8pEwiq0ipiCLhuOvtouoVfQ6lkysIDqLY0G5TmpVYaWagmza Z+f0CXBMM+9rOjkXbQfgigFwBm9sHrVAVofXR334O63KNIUk5aQ3t2bH2cMiS9DOKscfq+A2wGnd Xa3X4HCXSbD00oBdNaLNFlphFTdv3txXNkzRfzr6WJGV6LUqZVZmUS5d8udHVtnVSnI+GZre7W3e tPnAQ4887ayzT7/Xw6577M2udq1Djrz+CXc68z6n3+XuE8HavNtOaxGsdVPcn46bdpo+F9+3fVLY dHa1tG7D8vYrXgW7Ovq4kw4+/Nir73foNQ84bJ9r7r91193XL63fov1DDr/dGfc/9cyzDzrihnvu s9+hhx9zk5vf+rjjb3a1axywvGnbmrXrpleMONZE4KaDsSvstPYSgoUi6XHqft1GBOvQY+5wxv3v fI+zj7j+Ta6017WvuOe1DrzO9fV7jWsdOBGseZAY3/QlW//lT7AuLTTaV4myfm7DPeAaX+0TA6Kd BP884YQT+pQV1IhjcVECjwbfklDllre8JY51t/kHbkXE3uxgWggNpiX9m7/5m4AbKMOLzq5AtmBg S41gQf+old354qsQ8aNA4ha7+upXvyrMiD2QCEUrPDz/+c8XD9re9U3uugND+o1m3WX+GWBieHbb AirBt+TAKbOLYIVW9EAbMCI4AD08nwQfsS4FAARIcgUWHhGZkB2Cw4s2kUQCTkEraOJpVZQcDRIJ jQRwqlfYrTINg4Ru0AcBgowwKJGW6elAvTGw0L9eIlJVJ1WRHxT2tGZrUI8eqQ46DckUBA9zMTWY 21x0UV+GPWKVyETGrJsOTI96shzQT7IcQueZGQOzEPguhsSQxmKN1yjWVHxiRZh0Ikr1jU2Pfexj H/WoR1l3tN6Ki2qnzb8lYFk1rrsWwggNwyDZtke3vvWtMWxmwE6YzZOe9KTnPve5r3rVq1im2Pbe +Vum2B7DQ24Y3jjH+sIXvsBEGSrapMCiIE+Mk0jEqxRLYlcyiQTb3uGzWZrN4NWKV3l60UUX9R0Q uJ3bTrAMafFMS2H8CXMybA6FAOFP73nPe4xfp8prqjG7tYeJjSmMY/3e/LWoz3ve83iQ+P3U1b8+ efazn00bdi8UIvzTiWYxACLB9V796lerxemsC53TpBWkZ5EySpSBsUmmknlQPpFgDwyjwDxsNVuS ybo8JSO0j9a0LEcxFYe4TWqnAtqJqO0gtSyRuWaELESahRieq1l0G72ol4ycVS+Ov36boCowhA0z 4F/6pV9ihO3o+lhhf+LDXG0GqJfqAFdbzT+Zv1PtXe961/sWPmPnygJbI2WsQh+HAHHMFaD1ftDg h2HzO1AcbhtJe2PoTSRwLF7G3ZQ0cutCpaDAVdoEqZ2YJjE7cxzsChQoloxVSCdEQgvWCEARCWVg iMjS30pLQBWP5GvKgipPb3qhTx1pBNR4qoySaJ89/6bVX6xP1k6nLpfQpplWXZKeKNVPy3j68yjm dsn0phvTpZ7NmzYecOjhp939QXc5+zdOuM2djzj2psff/Han3/VeN7/1aVe/1oEbNm7def5S0J0R lw6T5n/Th53mN4PT2dUeVz7oOkcdf/Pb3uDEW+174BHX2P+6x9zopOsde/xV99pnef3ylo2bDzrk uqedcd9Tz7j//ocdhXWxn0OQrGNPPPDQo3e70t7rlrdMHGv+moV5Dfo81so3SjRO+WvWLm3cvOsB h13/jmc98O4P+NWb3PqOhx59/EFH3OjwG9zsOseceJWrXXt5ecu66Vd4JtY4U7XLGcFifOx1fFE7 YOJL/JNnCjwc8mbzL75hVBxVDtQQrvq4EjBSMo6VM8skinX8AFkAbhHxoQ99KDiwgeuzNWLhs571 LEgBWdoT2xAjWIIBZBGTBADRYgeCJVwFOiKTTBHFVQ706bMgGhQPIJftnW2ifiEaedjDHmYYer/n Pe95xvwLKjPLmv7UUfB27S3hySefbLLmYlKgCi5TyGKQgAhuSXQkBHELFBCaSMwo7Bbg0ufgE66B NVzTsgLqqkI0SNxqJ8Ca4H/eZAffNV6xqhC96As4xrFCSfkKa1/v2gkuNaJZaAjRFNCIcQ5ZbLNH 2gki3aqiohaKRmM6Vl86/kRXhTG35qgAiAfirtEa+SZORjzzlKor47aQQP9W4ZT5m64sk9WxXtgV Q1pkV4iUiI4JEbFKxMK3hBzR6zdm+fX5T1Yf/vCHx+z7vJ02rTLj1IVIw4zZ821uc5tFW1VRy895 znOEvde+9rWimpjXCRDugjkxxdkkP8c4pVdI0/wFVJkrHhP1KY3T9E4QeSISbqdjqAsvlMCWvvWt b33/+9//4Q9/+IMf/OB73/vet7/9bVxKsQpIy6nAKNOHEedvhPiWBPnmN7+pKd2hTe9///v5Ua8F z59/xJOnjNfrCncCp30D5lOKoUqC9yte8YretPZ+0PV35h97fuELX4h7IVIIVu8HlXfldDJV4cs8 2tKgEZQMAawyC8w+CUNiWlkRO8m2JdhnBD1fSNib2yK38kSCX2hBgwxSGQXkKONaIpGvegXcRnq0 wAWyTxYokCeLpkhiVzE/EseSUKsxuErHYFh4hbXTXIi0R20yMfsQBrtiWrGrjqz6mARqNT7QFm21 V4zNWzJLgwozIekPfvCDFhQ8KvO6172OZdqgMlSAxkdsRQJkHkTgMCeyBFk4UzeYIW6jWQZpqMZM e7Rqgegt5AkxiKf5rLQ1ov+QYcBCIOOpWurK8RQxikUp5ookYVdI0i677CINo+S3jhq0TCrqiA6p 161HsasOvdAydYlGtOBWtLr0G8MSE5+6lPT051R+imBNjINW1u680+aNGw845IjT7/XL933k0858 0K/f8R5nn3bG/W5+6p0OOfyY7btfeWn98ny6NB9X9b8VQWPWr12/aetuVz7w0CNOvPltTjz5tgde 55g9rrLv3tc46JjjTjzm2OP33OvqGzZsnE7IDrnu7c643+0QrEOP3LRl6/Lypj2ueNWDDjvq6ONu csBhR22/0l4zx9qw85qJHU18aFqH6d8Y6rRga9Zu3Lz9gMNucOd7PuRB5zzh7mef80v3fPDpZ519 89POOuiI47ftvve6dZvWT2Rw+ntD41RhIljTedh/aYJlasmaNWuWl5eZMnPnKtCEi/JPTsgbxR7b I0GIQ9r0yJeQL0Tl0rAJKoVQMbDh0n3mgP+LbQ94wAPwqvjNve51L1gjRqJBoBxY2DpDbdhhT/zO d77TlhqgoFA4FpQhope02CYYCBjzx13eh1cFQ3b5OJm6cOrlL3852II+Im4fw/rl+eM7CJZrsRbY CdjCLfgTDMjp85cpm6nZNSmEAKxweBgNrEeckAAKUxBY/Rs9mcFN+WFQ50Ou8mEQUNZgWqJeuIZt QCWNVz4JdDQiP25EJASJIsfc7SSADCzK75Ecw9AjgU3aCfuMP4iE+/EbKBYU1qBiiyJnZNYRka4v FU2EhUSwTIcUk4pDiZCjQBGIKEDcKmMYWqiRAhtGRehESWWINEtjP0hPf/jJYO573/ti5w+Zv8+6 T6v0flBcxwOIDf1Tn/pUTCuaRTBs4tbVLXsT/hdJtsYZJxkhkIlqHzlDsDRY/GOcf/Inf4L9s0zB rxd2SMziAZVbpshK8RusBYtCXxAjnAaViQNFbhYFSUKV/u7v/u7HP/7xf5/l7//+7xEphdXtNMsV c/rud7+LWnmq5I9+9CMcSzGZWqgpXehIYSG5o6mOzaQNCVfTiMJqEZ2qq5YqCJwyfErwRiURSrsU LolRPf/5z6cBIv3i1e8X/d3f/V1l0CxCM72XVwZdoHwbJwSLN93kJjexxCwwHxm2zboKySyTsEO3 rIuNcQQFFEuk5SjPUJXJXOUkWaaEYkk5ZBTQrIq6SHTH+CNVMacssDMeXs83mZ+nPGUIl+FB6hqz hKeZaI6c8WtNyVzMrQaBpx0CPXR8BW3ADvxhugzSloC6Or+nxtfPvyzZQSNMsxzYMAOwZOzHAiHu lhK5t0yMEFS+6EUvAp7nnHMOIGXMbLjT9xiVBCgDvwT38gi4EQm3MttgAHNOZ1IUlbpoCSjRUsJP TT/QMP2KDW1bEZmV14i6FhEKxa5AnzQssuvbNn8TDaokygCoUDSxUpYVtmhKC9Iy1d19992Vx6hw KdLRVxvIHolZO5xjEWk504d/5q9NmgnDiiwW+/mSSMuCuFmz006bNm7c/5Ajbj8RrKee+aBzTj/z fjc95U4HH3nsblfea/3yppXfn5k/4N6/SUfTp8jX7by0ccPm7Xvve+Cxx9/8xJvd+pDrHLX7Ffdc 3rRt225X2mff/fbZ99pbd91t3br1mzZu2v/g6556t/udcsYD9jv0qI2bt67F2jZv3XvfA25wws1P uPltDr7uMduvuNfShl36gcLpxGoeW/8a6bRgE8GaTrDudM8Hn33OE+7xkEee9cBfu/dDH3X6WQ86 6MgTNu+659K6jevXrF2/8/xZrhWChV1dPggWK1y/fj0HYNbCp7gIHbgoDwQQfFKQQ5La9EMN/CkK Jf4RCbFQlcIknJLDt0fFEn2uUwwrqpF7LHzLi+1vQCOMvfnN01f7jEgmTvRipfcvbsUz+djVu+fv ZhyHCsKJzLe85S3aER5suwGQSIld9WF24RkYkU7RRFNjwLGMzQhN0LBNEOiATigJLimE5wfrIgSw IBLhSxTEI7e0N8POJNIQBEYMoJEJ6KGVZoEyKCcStA2bPFJAlWS0X3iYCNQCu5o6mAOP3gfAFQAU VkB1PRqnYqrALE/NJdJjAK6CBNCMZqmlHTIS+r20yDcM3cWxBJJClNYWqRUZHYlDdTfE08DakFyN Sl0QP1hagUoxaUYlBjAh8QnBsmoM5lfnT7hjS2I5OoUDPWf1+z9dn/3sZ/fhXzGsEyyCVz3qUY+K Y7nVQu+Ls4Hp9fC97iURgfMIRVDy8Y9/vPaxNy3jWIvnWMxMnGOEruNjUr3NYZ9sVXSMFWEw8Sd8 aIhbmQTRkUabcKZ/+Id/wK5c3aJBwipqhah9cRYh1q2IS/A2aTnyMafOz4RkVzuNDszmg7PPKdAB GHZFDEldLY+BGQCahWMZsPjN40xQ8EabcKmXvOQlHFMgl7BpwbqwKyLhqRxCMxWj/AgW9VImh4IS Vpy15D7ZLWGicpgT2yOMKsMb5j0cjS8UgJm6p2R4XA16qvDwmnzQIyWHuU4kbhZuEq3PaBkYk2Nj nfS4SjNFFsgsZ1IxCSs1haq7VZHbKknaFSzabU4hBySiOPCTHsZHryJYtnyM82lPe1oby3PPPfd1 869SvuMd72BCUM6Sxafjwai2VWu5rS+U+8u//EvbSDq3u2ClTJrR0jlQ1V14a8c4fdR0FvjWLoJI e6SAsUFv42yNLIG1aI5NZEjaoAdKUEZJQreVp9IKaARKWAUEaLArIrHb/FuopM90yrRSY+0smfWq WesrX5k+dLVhwwaxiWzatEl1TVWxNlGuxT8tLJyRIhpO5rrIsTwq8P28yfSybSVJJCfChYbMBOjw U8964J0feM4Jt77jwUcce7VrH7xtj6uuW968I7vCU9eo4d/aNUvLGzZu237Fvfc7+MijbnDigYcc ufseV9mwYXlp3YZdtm3f82pX33Pvq88/8EzFm/c7+LqnLBCsNWvXLa1b3rbbVQ487OgTT77tiTe/ 7QGHHr1tjz2XNmzB2ybuO78g7B3hNOqdppeTO89/Rbj/ocfc4cwHnvmAR9z01Lvd6OTTT73LfU47 4wFH3fAWe1z1mhuWt6xfu3b6sNjMnieCNbGr/3yClcGt3CxI+dNY16xZt24dS2XTfIazdXIwPvsy nJOjckv5kSr7JFwEiAiB0narCaiSw3tVQafGKZF2unJvLRMNAgXBEkzYHyNYdsawBsd60/ypETgS x4Ip+JMAIDE+nCvIYVd4GOklyIfnzxS/613vshcEWwAIdWtLLXAWSl2FVWKT7dbOrxEaDIJlah1f wVnIAjLoBGrAdF4N8SMugUJxIoELRGJEiJAF0NhyubpVAEJpFu1A4OJYMTkgBVwEBr2MOEHk1Isx 1LhHmhpj0KYRGqcWAkERRWGPFNCUFtzKRGh0bX1NTQBwlZYTM9OIAYhJRHlSp+XM0LfyQa5EGryq qGstEFBLJAxDDKsj4Sfa3V4fizJ3j4pGcNlVWo58UqCS33QEQnXZmNWxUpix4I029WYQ++n4ahAs Ecut0GXR+wyWePaQWSR+ZZaHP/zh0g9+8IMjWMyASRDsSvw7e/U3BkYvWmNFL3jBC8ZHj9/2trdF 6xkhXsUOWelfzxLxwrEEQhERlUGVMKof/ehHfz9Lh09IVSdPRCKiE/eSQH06tPjCF76AM33iE5/Q ILNn3nxBjzpC8pi9kGwrYkfBX/rwoke8g6eo2EEa0Q4SJnJrikh3OqL3EcLRL4+M/8///M9f//rX 88SIlCtXQi7/YBbESw5S9eL5DzYJ+uVKP/YzxXtqp1juf5vb3MZ2yyIWepkig8y82S0rWjQeJipH /qKjZcB51myV036DsEk58j1l6qqQ/EU+49QgE0o4BRlmycxYZuemsK7zHqgVu1rcAMwWfcnn39Vl w3zWpIjyrDqTXjRaLUSwwKMNG1SBeKgPMBwfwEKwbAMYbSf3jApqATcUCrXqOJOg2hbIMlmgb80/ DGBN2YBFh5PjsxCsFGmzh9QFJgfNAl7XM8880xW3mzcRK3DXpyPsW3gWJRh8kzWF3JbkiebiWiIW NWt0Emk58q2vAm6toBUJ9wIoyycR3woGPZLZkoVjRLolhm8yO51Cj/qglat0f3cV4lllxTSIciFe CkSeEunl5WW9GI+rAktLS+M0S4GVELggVVy5uTzK9Mn0QVmmf9NHnXbeac3G5Y3XPuCwW/3SPW9z l/sedPj1d93tyssbt+BJO0/savp1v/l7sPyb2dX0D0HasHX7Hntf/dr7HXT4gYde7+rXvs6uu++1 bv3m6Zdy1q3fvtse17z2gf7tuv2KS0sbEKz9I1h3u//+hxy5adOW6csU1ii4abc99jzosKOPO+Hk o4876ZoHXHfX3ffUyJqd1q6dP+Xu3zTa6SNYS9OHwNasW9607doHHXXKne55u7vc55Cjjt9rXw53 /Em3+aUTb3F7LW/bdY8NS+um94PTh8TmNv4LE6wyY1d2ALvssgubZrt8DILwOr7XvoeAhnHyxC2B RSc9WBQEcS0BpFwRFKiqAGamPJwVyYQ3zs+9NaI1LaBfFXMrpD3ucY8THeEFHLczs4H+0z/908Gx kCdBRXTpXYz4UYyRL8wAJpHGVcwTHnoUANle9xf7j3nMY8RU6AZujCrQIRLlRAHN2qjMAnoCzSAD pnPpaNNAhHAfyoNyEuKTElWpPFAABASyqKIw7AZJIJiqox3ScuR7GnwQCVIUIQZA5AdMWiMSYZOK IBJZIYYtjf00DFJYimPBRH0VYwg8BZHgElVSRkk91mk9jurRKdIWdpSUaOLGUBm9GINexB6aFMBY CKMiEuwEC5cP2Tu1SqS7NTZ1jcpcXA1SeXTcSvW5PcHpyfNPKuE9qJUlFqiIAP9b898PIka9CmR4 WBTaRPrbw5lrTcIstSYfr2IYCXOtGGsRBTXSqxyxUEf2ADgWE+1dIXLTASqRKM0mO0/91Kc+JVh+ /etfFxojT3hV7EoaqRIvsaiOo4iE23K+9rWvdVyBCaFWGJtmdYdIicTYD6KDAL3mNa/hMoz8JS95 SYdMqA+z5zi8hi9wmTYkWnDLLxBBDtLwdPGNb3yjyK1HjJBncaU3vvGNGkEleaK+TJYzur5h/q4s ZEuP4vrz51/X4baJNBXRv6V59KMfjcVSpmBvP2atLSXzYE7MlTBjBpM1Frml8zWP8rJsWxU2xsBU H6alPIsFVqrsYIqKydcdwyYMKX4ggTEMM+N06FEfdSDIkBxlNK46RqUv10GttKAWaqWKwu2LVJGZ uTYFhXmx3hmtMlpm8yCF9QI94MmGqeVhD3sYRLI9YLqUScnUjhN/9atfRXYZyXhTHMdiMB15sg0m YTWVx6fhJBugfCbKL5iufUJmnM0Tmew8ECZsOyiGeOAO1nFDmqErY45xEonmRSRmB73kt9hJ6cQj LdCA5QAXVg08diUBJrGgremEbjPVho3EozIDzHEuFSVyxZbwLeQsdpUVKQkA4WovClGowZ+ktUn5 qKR4xCQUQ8U024FW4W8lFs5y6ZzLmax+HMkkEI75hGj+i8D165f33GffY064xTEn3nKvq197eXnT /GUH8x/2Tf8kZr1N/6ZvSEeitm3fbf+DD7vBjW9y1PVvdI1rHbx1+55L67fuvPP66U/9ltbv4n7v fa+6975btm7vBGt+RXhf//Y/+PBNGzf314Jrdp441rbtV9ln34MPO/KGRx970gGHHLXbHnutX79p onWr/Gjn6T8Ea91OONny5j2vvv+xJ9ziuBNvufe+B23aeqXtV9rngOscff0bnTS9oNz9SuvXre8T 7qP2yoz/CxAsssMtW8x27QxYKvuGYtABcDBK7IoHEhBJcBFbH27JZN16yjmRJDRL4QJnZAuaoFZo EyhRRXgTqB41iz1Wr+psp2CNYhpB4ICCR6BZ9ILgcBygCyR/9md/BkRwLPty/EmEsHVrEy8tnoki oo5r7KrwJoq4ytQC9BEG7Kr7JJbBmIiujZ9EH0uDv47WO58T0UEnoISz1AK7J66xym9Ag6tbrguC AStR0m2CZ7iqqDxXv/QhFjCCaHAqaAPf+orlFGNIzCbukriV6VGwZdVcpeV4Ctw1O0eTabtZqNAg 1DMeItFodVTJKQStvt0bHMtk6wWcJdIyPVJdMS2zE2ltGp5RJQrIkV+MMTW2dNJJJ9EnrSLTlptQ cpbDbDo5oO0RtxZfu4TdbmGl6qyR8VjHxz/+8dZUOBdaXvCCF+A9pK/HxISs9TnnnIMhiSUCTMHG 0osxzE9sE/s7xHJbvKlYXyAyCisgaOFY6FocC5/TY39Gh2aJiwyVleI9rPRt8xeBMsII1ifnb7oS MpGY8TJOmCTf+c53ZHrUG59Pr4rY2Qu+xO3HP/5x1s7U8TkUB69CoV760pfiN0aCUD772c/mOMZm F+Ha28zeOv3RH/0RF+BBxCCxrkgh79Cm4endGHC7r3zlK7pDxbhVH6A2rzE1tcrRoFmbOw3QNnJg ALFbnSZujQHHRUw5Pt2CCwbAm9o/ZM8sLSNhhK7SLIcJ8alhctKDM2V4CjMJtkEk2C1TzPWGeSvG mNnecC5XhSNVDDJhVGgfq3P1SMvGoB19GV6WPAapqZhHVspENTUxjoVj4KoTTmdUxqaMxpk3YIxm MX7gA0URnd/4jd9AsKiRSlkO5VsFRoJU/cOCxLQk8HKk3GJZKVQsq0CFLQeFY7QMG5Fa5FLMm52z 4fkl+ST8wqIogIRZF54IsZuUK2e0UiT0oxNi7tTFMYnpDMlPSQmqoATTt2RBB4RMWlDSmibyA0YS iBGAhl1tXvguhhGhFAvo1NWUNCythe3bt2NOinXcpSJyxsxge7ss+2eaBzgmovrGjRvjYZeWQuTl UmaiMf2b2cbMseYDHoxp89ZtV977Glfee9/Nu+w6v2SbOMrOa9ZNv38zn19Nf5I3nWJNmcsbt+x9 9Wvd4MYn3fikWxxwyOG77naVdeu3YFfz91hR77qtu+5+tX0P2GffA7btuvsgWKfd9d63u+t9EKzl 5c2rf42oOWxt46Zd9rjaNQ899oRbnnCzUw65zjG777Hn+vUbp3Oz6YBtOmNTcPpsluJL6zdv3e0q e1/Dv81bd1+zbuPShs1bt+9x1b33ufJV9tq0eRf8bjrAmuc1H311Gtm//2QZBlRi0XYZKzQBELCJ k3AV8YxFimfzKc90zINXoUHFIbTJI+YbKVFS8AMfOadQ6hEKBVs7CRARhSiYC1B6ccPoxTBAo2Xt C2zc3lNbcFvnYD0Rt9761rcCILhv04Y8feADH7CBswuHL/KhP5HAsTwl4ocgp7DqApKdvWAM7gEN ZNEpjGvMQ8R7w14kizQAUIALnQT9OAeJfPBSri5RqEhvKAsdgvhBaIiK4ABwAAIcy3aNtjWiVhQn JiRIqCgTvmtWlYBJGlJox1PAXeNyQigQQ8IdmWMkIWMtG5LGq7soCsts0RUjEsUqkxqhTi/aJxIG Y3jKaHkmZhMvVLHGVXT1VE4RrgATajMPeqb2DGZwrFvd6lZD55Gt4D4EJ1ZBpmLoOGthNuLEE5/4 RKxCXMcz2MzLXvayOIfojmQwNmstwCjMYrND4YcdimpCEQuEvG7ZYTyskrEr5UUp1VUZh1js9slP fjIS88xnPhOn0TVKp9OYFuaB/WS3DJVlsk8hE2eKxPzt/NvPaBb59re/7VZmn0MXLDuUZdU7SGex KJGWe2f38pe/XL94pGFwKETzMY95jBEWPs3OraH2ThPdYfwGad+ClhnnH8+/7Gl4ujO2L81fCUEM 0q0B61SPfIdDDb9zVQvB4pvGoDUEC6+lBIIi0LwcC9FLQ/3GsQxGgOdxFl3M5k25CfNYNFH2w8IZ cHQqcTvznJVPBalVpGcYmYe0HC2wWwUS9qxBvdQFlsMOAVqMKpEe4pFijJZh69QAGoN+OZrWtFO/ maKrNPKhYtIYlFR+ccDGoGsl9aiiMTNvXmAvB0sZmFVjq1aHYi00Y2AhP/jBD6b3grMgVf/0T//0 z7P84z/+oxwE65vf/CbL+fznP2+xLJPtKG1bccZM1SyWSTNa9i9nmC5/cbXxYPzyF2EQ7hnV2P9w TM5ozNTSFMzX4PkgSBxiNWUSiXxWMVUgAAXCjSSQ3EECFtwIGELFTrDgmMTi2VURqjeDiikAggYc JREstXbddddddtkFM4tmEfkGj0SaO+Nn+ayX59K/MehC+6RomBQoL78yqEb/Ot3Zef5qS0RoefqD wflbDmY2tSQ9/bby/IPP05HSdFK4tH7Dpt2uuNf0lVfHnoBd4TbrNmxGqibuNXGaNevWbbjqXvtc 79gT/Ntzr33Wr19enj+DNROse+938OEblrfMtKkfQyRLa9chS3sdeJ3rn3jyqSeefMpBhx7Zu8X5 reQkKx9XN7C+GGIe6prVoa6ZXktuWIdxr12Lt0wccp7gkJXZ/2fLymhmmaa9tMQWt27dKvYDBRjB Q/gVyLAnkxDw8KdOoXgjdiX8iEPt+OXgWFyU3GX+IyyGC0Z5KRe9053upIAQxZnDfTEP6AsMtrzA t5cIUEB4Uww0wGL5sJsnIFWdS7kSOII8kRICADxCs947f+e13bltOhED3HaCFcHSzhve8IZXvvKV go32oY+RY36GZ5yDTiWLAZ6EIPSARsBfcB86SLTHlUjgqQKxJYAOlaAttiFfSQUACiwAHwjW7vNv e7nVVECsLlSSVhI2xZwUmLnTZZAnIuFWGIBTChAJdXUnX4M7cKbYzyLt22EKRYUhbjVuhAaj93CN SOtFO1ou6tBPZwmRrTQA1+TIF41oEhy3g6dwOI5XRWfBegSrK7EcpIWgf0H0MiOTXbhogWGI7ggE zmGJCZol6rMiT4WWyFNHVuyQvaEjDE/gd42aME7RSDHNolbzS8LpG7bcqqiFPkrPerX5pFlqgTFj 7ZEYxALN+r3fm374GYh3rJU19pKuoyw8pg+YC5C9/vvc5z6H1nxi/pbRDmXZrVptG970pjexau5g k3DuuedyDZM1ZRM3DKMycs5oc8LXiAT3bD/jqWgqtEQK6URF49QOj9D+eeedh9h9dv5VxI7KGobR 4lhGwo/wMGJInE6VRZJnJIgU0aZb03/NLBJWIQoY06VD0AFJLCt7CF4II4E5jLMNQ4yKWbplq8Ni iTR7Y2BZFJMgDA930UjuwOM0NSSaxRpZqVrKsyWiehZrGNXlgDrN7xJpI+EFHuXU2bMqelSXsHwi IZ/B665GuIwr9zF4mdof7qA8k2bk9gm2lO0TmBC7BVM0zzwQLBTq7+a/ePj7v/977Op/zBLBkiP/ e9/7HnZu4ayRpbQErNGGgaESbbJ8eCuH8hlAhkpsX92yeSsSDCIfAXhiVwzAOSAtmXUKNGV6g4q5 MJGIYBGOWaY0bVhQ60UJwQVlRlXpcyjHFVhBttgVEYDaf+JJSBJG1cs+V2nMaTAw1xIQT/sSVYSr iRawMbUQLNHNU2Njq7YxNjbU+9GPfhTHYgM66oRsiLC4Eil/jmTmIitsxAzHO7Xp0Gg62qLlmV2t WbN+zdKGDcub97jSngcedr2jjjvpgEOPnNnVlrVrNyxZi0lb0+ezJoK150SwjvnZBGvq6wozwZqo xpqd1q5f2rh1+5WvdvDhx5xw81sfe/xNr3b1ay9v3LJmOkKb2N1O068KTkSwI7fp8EtiOoRr/Csy 314iq5n/VaTxEMaU7fZmkNHDAvDBbXiXK/tz68o6RTVwACLBN7fsvQmB7EIR+oVmdb7FY13PmP88 UKYqQhRXB/SCE+HhjFsIBArCUp/V8LTo5RY0CyegHKb3keHAvVshIdx365E0kbbPFof+aBaBDVqh VvJdPZIj8tlk68KwjcrwbNSaqeAd8krEq6SDYCIBaySgJJQPJlyBCPAlYBSwEonYj5IEMLmNNsEX tdqxwQIEi4AMGDEAKAwKeuQDjkWppDIhvvZBtqsutD/gLPajHSUNaSJKs0jL0ZGnQ9TSpu5UdCVu Q8CeVuDSIr+RGICYkd5cKcotOC4IUZ2oNrQaHIPpEFmYQaoI2kSQrQTrJZ1swXFVLId2tCA8yx/E XRQRLVANfL2TJPyjwC+0Czk27myvYCOoKCze40PKE3aobuepnopMSBhSxcgzdfEv3u9RZAUhI2yV aNzVLQPWzv9n/p3pcYRTwnhwETbZx6FsCT4yfwk7sgXuSS8EFwkWq7adsGHgBb2JMy8t40aNmY8Y s8GIo5yLA4qRgqItDZMWIHmfTL5p5O1taECsVcX0jVODWuYUvIwrGdWHfvpXohM5ibQCHM0UEKw/ /MM/RAgo2ahcKRyp4l8oIMEvz50/nsXHqZpyKN9g4IPhWXfryE5YCLbEevlRPpUX5FawKMKUf5HM XpVYzpBYGl/jd9iAKrGrPDFCxn46esmWmGiUSIOa5Rp6z6pjePlOrE6DmtUU3pDT6VQLbJtoXFN6 V0wVLQw/CiKMRHV1G7kqxhDBohBYanUYD429/e1vF/i/tPr9ZAgWLoVUoVb/83/+T9ef/OQn4xDr O9/5jpJI8Bvf+EariTlZXCZqlV0Je2ac4a32LQR6LYFpybQiYNAWgp1zJZtnAuEZkoFZIxM0ZZOi IvTUehk2Z5y2PvN2lAvTp6vbnLeVNUeap8C2ZK4D3AKfGT8mzIFp7TbJxLBmgYp9RqojqP5mcPv2 7SKU8sBTFeJ2sCu3Krp6OjK1iTxt2LBBI6pDEnueb3/72+kQx3IrU19rF77Boci4Eil/TiWC0r/p 1GhtX60+vRnEspbXLW/d/Up7HzJxoFNucPzJe11j/w2btmFdaNBSf204fwB+7dqlbdt232ffA6++ 70Hbdt1jaWndzyZYU4WJPK1Z2mlpw/Q7ONOP7RxxvWOPP/CQw3fb4yrrNmyavnVh7dIKwcL8Bqla +Xd5kmxosCvGxyhZP6+AHRypcwIiwc2giUzOEyJwSKAA1u2bRZ1HPOIR0kIRUsU/+Wr7fqKY/PvN PwTB7eFsWyjC23Ed4QeXQrMgvpghHwQAZRgNx8G6vTXEkeiYSiRwFYHmD7hPX38V/eqKSL3lLW+x twb0QpoYgG+hVmJV3EtEEfMEGCHHLMQhcwS75ghBwB8Z6EkEgPLLhKSukBQig05gAU+hJwACoDLj MSJB4C4fQhFP5YBaSoYvEGcHUAiGwh0CemJXi7u0rh5pQS8a1HIDM0hp/XqkgGKV1OZis6Qcj0Yx Ul+JdBUVnrjV6tlVIq2LAZemr1OzMwzqip66spZiDxnsajxSkiZdPaJ8hEmwgc6RAyyBmd1hFgk0 y1N2qAXVO4FQazE+4RDYg+iCTrEiFIQ5YSEWGp3CgQo2CrBAhsfAWB1+gPqITMwPcZEv8KBKmsKx 8Cqmi6OwXpactXtU0NKmxAhjWtZR50N6HzRIm0TaLoLh4UkM+0/mbx7B/kVTRt62gfUS5u02asWM URbcRTtxKX0VO/VOpHvTHbuiOjqhzKIdNd75znfmknFE5MYUfuVXfkVYfdKTnqRN49E+HzEezI+D cB9jiGnheZjf5+ZvhP/iF78okLvK4YYImbG9+tWv1gIXpkxe7Bapam8jbnE0OfItRMcqeudxhmSV jdAKsg2exYy50mSas2kxqtyHUZEIForDd0hch1shK9wwriOc81NeIC0zZ+QOnsZmWA77AV9Egh0y P4WV0RFXypdd2XNdXFqMZLHZDDhA4H3Go4ymtGMiecplsitVGHAAy8IHwWI5IItuKf+zn/3sRRdd 1GewUIH/tSpxLIJg4V5f+cpXFLZ2zNiCjj1q5iHh1lozS6RK+1xDglMoqQAMbHvMvFkIOwfdeHns yjhp0qQM3sjd0pthWztmpgBqZRHxLRyl7ZAZueWhVESNVEEPwKSVdUsk3MoMc6AfGtRWc2ZZU7rD p17zoVZbt26ViU4BQ1eYqZir6rCrRtzGtzReL7qQjzxpAUUT4wybtV8mwVo8wSo4rkTKn3eZuIsZ Tz8OOH0aC9Fat3bdpm27X/XA6xxz4smn3uTk2x542FFbd7uKTOxq+iODiYRN7Apdmj6DtW2PffY9 aJVgrV9e3oJXLRCszRPBmqjG9EH3ud7028w7TV8Kv2n7Fa96YBzr0CPwLaxrp6X10y83TwTr8keq hmRALAltZ3xslxsANdgEpzi/bUqOxGEYZVDoUcQLPkJzrsgz4TvoFGCgtpiEV8knIIPreop+CUse CYFKihPPmf+EPgmapzc6r3xlcU4cki+o8ATBxra+dyiA3ubeHhq+20N3BjBv/qevT+xFhtjw7ne/ OyIljMF3zRZCbNP7ZG4EC8oYjEHe6U53MkFThiCghBIAoqs0JJVJqAU4unUNzWMzEASAEqiqfLAu U4SQGfNwi3VB2NBZMTkBOiAAByCDSFiCMAihke4RyCAQJJAadMdVSe1oTcsGBtGMU1qmp+FOoqlk plKTxJ+IpoiEnJVns8ipi5lETRJmTd3PJ1tNUF+pyxwbBnVRjpAzhNmIQyyHkgnwdatMWlVeAcCN FiBYOAHKO7+jmMTq3HH++wl2qAA71IKmag2+A0fBgDXaebO9hzzkIb3Is7gz83k0sxS65Li6RZ4w eDYmIGEDWAJhHoyE+XWSKiCprh3mLeSQ8ZYwgiUyiVuaGvKE+SNZ45AAnYpddVpANCs/y2fzzJuw 9he+8IWuDBLbw73OnX/gnEi8fP5qXKHRYLiSYXQkLB7f4x73wJmMSibKYktDV7REG7TEQwU58c+t TDrs1Jm1m4KYKu5qFu/RLx/hEcLMG+afpfrz+XtTuZKwzd36VL5IT772ta8hWHY7uCA/MkKea/xE wuC1Q5na+eM//mMqVcCkTEE4pzH6pEPDuNvd7maVOV3nHJyCFRV0M7koDnPiUESC+zAwmSRv4kfy SU6amWktb+ULDAwhYGxBGYXQjKtbxqOkMhrXFAPOkjVuMKrzcdWTGJtePCKquNWLFnQaFChTa1rQ FNfIcQaM1KYRjs2GIdEAILVwTJfdUhGboUMEC8pdeOGF3/3ud//hH/4BFUCqUKv//b//9+BYyMEP f/hDK6Kk/aRFtJrMjx1a3ESDhHFit/N+9hkWwrorFg9jV4zBukBmhoFgWR0GhvMxHk7KPWnYvHJS I+dxHokLOaMVlON2OnC+7W3NSL5Mmjdr06eH4IXMSDOlwQtQCtywIlwK9SE7ECykB69Cs6SVBF9q IUw9VSxg1E58yyNlmBDNW02roK9FgqU1k+KV4gVqRXpFKHPLli2XfkVIVuLl5VH+1fRkmieutLSz f5Swbue1y8ubd73avgdOn0M/+ZRDDz969yvtuW7jLmuWlj1dO31OC81aNx94La1fv3HPva9xzHE3 Oea4E/fc++obNixv3LjL/gcfcdrd7oNjSSxv3DJ/Dp1K5w93Tf/InFi7fsOmbVe75gHHnXjyiSff 9uDDj9l+pb0njrV2/RWmz9lPa7Ayxv+SMinuskZY/jTh+VPtjBW6wQ5e0fFvLuTKW1y5jSu3YYhh BKfiTgJh0NDJAU8WwEQgMBr6c1pRjZN76sqfXXk4zIXI4pkrKbSIcAQfEld6ajOHKn384x8H7hdf fPH4OOcnP/nJDq4+OH+ru62eMICH2XBjXQgWhMKlYL0WNC6KaLAAAPdFL7cCntGKoOBeHIIdQDBE mCnECn2JNySwklBUCAt9oDM8VZICw9PCQO4t31W+MqTNtwJEycroKGbjqpFQ3lO1oEOAAkeAiDLg SZseEXUTaY2rqJa6epGpJKxRS/XRQkyrvmpqVCQqSteyRz2VabRmPTTgthGOuZCqD/EoQgmaiy4F JAbGeIiEeEOBFfCUacFrLIpRRSCIBOaEH6BQp8xfgcjwmKj4RCTYJzsUD+6y8MXuaAQLfPD8l1Ms kGAnvSOz4r1JRHFYGgqODfzJn/wJU0G25OAKaJDwo6TAowVN1Vq7BXSNMSvAjEWsyFPCoghGBbIR qcGuRDUhTZBTC3UzAFFweAQHIZoVERXQporxM3X5lGGYlAmeOv9eEy2ZOD1IUwjTTXJSmURCDo0N 6jmoVRowJL10eMwveARV4FiIkZ0JjvWXf/mX9io4Fu/rzxg//elP8zUe9653vevP/uzPUhfnynm1 wLOokTKHPuUjkQK/SZkIlLAKlGllkWYDRpGxEw7FfhjbbM6XfNoJZWEkhHm0eSARHXY4ONYoqVhl pBmYxlMUiQrIYWZYUc6roura0Z2mtGww4RsGBhCi8ppSvn6JWurWYxyLqBjB0lR+oWVVlPFUp+0H oiMANkYS90WaoRADsCiWg0G+973vpXCItwO7SmJXP/jBD7ArMAghwRq7ZS2si10xJNtdpqXNIJe9 ZXgkI5QzzI9VWBdj6DMeHNDYDNXszJQ+zS59RgoNXoIDNqOmw+rSM51TnVmbPiiAaXAM4BDIQ6BQ vAolikWhUK7SlyZYxG3oB7tUdFtJsCZfjoRMV2XC4XAMtKqiI40gWBs2bHBVwAQZP2snEkwRGHo6 CNYU/y/rixsuZ7JCEVdlJfcyxENcZv5Khp2XltZtXN68fY+rXuOQw29w3Im3uO7RN9xzn2tt3XWP TVt23bh56/xvG/qFGG3YuHV54y67bN1932sfdOOTbn3jk26177UP3Lptt23br3jI4de/w1n3P/2s +x98xPW3br/i8sbNG6Z/W5Y37bJx05aNmzZP/6bbrZt22eNKe1/78Bvc5Ba3u8vNT7nToUfdcLcr 7bO0YZedpt9DnD/D/l/4EOsyFVsmiV0xPqYPDkAAUO7VjKutVWcGfCnI5kjcCfrAC67FnTibwuAS dgNufst7uTePFZDsh+Sfc845fF50AR+uygg2MBcux6jsvYgEMgQpILXEubO4taXGmb70pS/ZzMGU 733ve7Yd+NaX55+JsP+wgYP78EgZ3Es8+MAHPmAL/uY3vxlUaeEV82+ozYdlK3/nJQfui4WDYJkp UIAmECHGExEBDfGMQNN15g+XcA4JT5XhooT3ihByCA+XrzWZE1tZFQWiRItldEQkZIbO2teRuoYB RwhgktaLFjwSkxb5kJKkpqJWbQ2tb1vDQbMWGxFdxAxQCEZFCEIJcgpgxEjcyiyckPbrQ6oitKhC P4akZSMxJGMbulKgyAd5xTCiqSKiFrQZwYLsmASe1KERYiEtAmEJWJSn7JBBKsn8mKWFY6uilG23 YhEsFfEJ5hcxQpJwIzRFLBFUmCjeg1uwBIbH3hgJk8MG5Mj3lKEqyXQFHnUfNv8pVtU9UoAtMSrh MIaRuGVXbAx7s4XAkHA13EIVgY0XsDckozMDbfIOw2OBY4QdvPEgdKTyKJ1ZmJowwD05INWlN6vW wrkdzEDY46cUpbxgSRsajxdq1jDwQuPngMZpzPyul3ooEentHpqFJGFR4/OLfzV/wv0d73gH7oWB iUyUlpNGztTibn+6KloYZfAwO5xBswzGAllQfNFSgh2DN4thdRJMwnS4pPkm5uWWkSjM3pRkV9kn 06IHmamCXaUHkb54D6zkMDzmp8Bk5bOkw6rL1+PgVVXXrxwNajyXzB1UHApXwKiU0aCmhrMcO38A XzvG0JaVRIhNnDHfef4GLJzG0uND6BHjQVIp/FOf+pTN5I9//GNE6n/8j//RqdVgV//4j//4/e9/ /ytf+Qp2ZUWsmh0p9VrZjq+YDVulZ9LBLatjAHqhfzZQsd45ZOSMkKlAcusC0gG7uZuXWYT2ZsHd Yldcr7VoghTV6rhVkkjQD1VAg+AU5pBBrcARUAJNW7du3UWInn8qJ3YV8YpgkdgVQBuYJocMNJMg EnoBO8AnXJXWozIaQeC2rP5qobRHBm8u1kICGG7cuDFStUiwJETJlah5eZSV2RTtV0X+Smp6bTf/ U2TnNfMXe65ft37Ltt2ueo39DjvquJve7La/dNPb3OF6N7rZQUccu/9hR+9/6JH+7XfY0fsddj3/ rn3o9a59yFH7HXLUAYcdgx7d+OTbH3/y7Y+4wYkHHna9gw+/wQm3vP2ZZ//amWefc/wtTz/oiBtc +5Aj5n9H7nfIkfsfcsT873BX1fc77JiDjjz+mBNPOeXO9znz/g8/9c73Ouzo47dfcZ+l9TjWuvlk bX5X+FMjn2Se4n+y7DCSbgmtMyCcnWUzTW7AH/h/hwdnnXUWziFoCV2QOo4FI0pwvDBIwi0zVUwA ABOcFnkiEny7kwPhRKgI1m0XhBzMRuyBucAXNMMUEA+LiVvi1hVkQ3mAbj+HS33729/um6/hTt9l LOerX/2qRwhW++wvfvGLX/jCFz75yU+ef/75oAfQt88WC/VoAFDMtdMFQxLMRC+YYhawEs5SBX/j zLAgQoOvcEhOiz2QttoxJIVJzqwYD48kuY1IRZ40SCRKK0NGDilzVNegXmZ6M31FgnYUiPMZkqti WjYA9IUYg7Ri6nqkAFiBQTCrTzCQjtnBEzDSiGLKa1zAEA/EhqhPeOoa+/Go8KOAHPlFFJINDJEj 3igGVTWbTgzS2MxCIx6xsdFFvSTSWgPTVkHgYX6wPnpEJMTje9/73iyTTeL9YHHYJLjvnGbxBGsQ rB24i8AjwLBPFiggoUG9mBOfXKWxK4ZhJyAI4VLCEjP+1flP3KUjZwoIhJgZu2VgeDwTRUTIW97y FvsB3IL1njv/lZ82MS02r011FzlWLSfS3RqnaBf3MnLjNxEz4l/isbmbNXVRpmBv6enZOrpK07OV sgrinxDOqgVvjWhWj6Kp3s3LSNg/j0AojTMi9aY3TT/P3MhxzXnLM/22oFu0ySMFKtPplLl7xLly VVwqToZ7KeNKM6U1HiHToE45IDWaIwJtvVpQ625egjTryiTYQ9hicc3FtTLyWRFzMtmIO3sz66gV 66Ic1giaEAISWGlQLWUydSVZO5GQWd1F8862XbWm2OjONXalI8UMOGKhomK1rB2NyNe7AQNVI7cN AKTJaaedxlZRGStLDyCIYVgR5J5W+3j71772Nfg2/mwwduUq/d//+3+3ycSugB7Wa1EsAWbPLBm2 JdYgWxrc3VVaR+yf5lGrQcIyb97ByyzH2MnwprG1JiE/RyPSpma+prkIF9IkR6a6TJTGBigNdoU5 DV6F9MSu5Ax2FYVyS6RVmYB49X0i+HJNyiGe6iLASXSqR4VhIOjTBZHQHY6FTknolBjDuvk734es xMhVWYmdl0eZPrK/yhOb25D5yfT3gvOnnaZ/O61Zv3Zpy9btex5w6PVudps73vleD77Hg8454/6/ cod7POjUMx946hkPOPWM+8//HnDKmfM/OXe7/6l3c33AaWc+6PR7PvQO93zoaWc96HZnPOC0s86+ 6wN+7f7nPNk/idudefYpd7v/KXe736mL/86Y/p1yxv2nds580B3u9dC7P/g3zv71J973YY++9R3u fsBhN9iy61XXLG2cv3EU+Zto1uIs5qXZUVam/Z8nDcPw1q5di10xMibILiEIx+D8vIubCWb3vOc9 xTNAwNnkczConbMR6XHL6xQQF1URHgpgIIMzd/IcwQrWBRtRTRgj0LZ3NKCZoFNQmEAZIiETfPT3 Vp/+9Kf/9m//9gc/+AF8ATqJNKb1rW9968ILL0SzbPtcPzfLJz7xCbXEPM2O9xTC6lOe8hT4Yjyk EYI5ocsEAQS8hghxlNmpVwgWd5WPKwSyaBZCkxsngwCReJIciiWeuiXlu2pztA8jiER1yehR1NSj wLlInkZdV7farxgZxXShgJXFqMBKBEsighUeKVMX5tKeGyAWY0SOiTHNm345IwgpIEqFoUC2GJYZ 0J5A4ipHdcWiWUYVh1NX4FdLeTajpKuKw4pU7yyqvzbFjTADgYFICAA4E8scHEvQUtcYtImZaTAj VF3o0gJSYmUjWPiKQBJDsvps4BnzX1cwieyQeRCWKQf/ZsCKYSSDCXWwxLaZ8XOf+1x2y67QqXe/ +90f+MAH/uZv/uaCWT784Q+fd95575z/xgLbYMbnrn7FuVpCIAtE67VvDIm0HCKtfWEvr+kAWNhD knJGEzdHk029dGv1syjGxhqpmiMzY2rBQdMGpVGd1ihByyalR9NEKO1nUCXsh2BRPJGnYIT0QIzZ yI3fLDxVBlUa5MnsZPJQV+J2yMhRHvV86/yjPW5/b34vTwmBQ7qFGMZmjoY64nqo0jGPWdv1MQwz suJsEpXBqGiAZLcU0uHToDVZlzQzZtKqMGCFXdkzUSuR9lQL9KYR5q0dIsH4lWe9fIQbLloyF6Bk ErtSUguuaumxMZiIWRi2SREWS6yg6VgUy2EtLDp7Yxs0Qz/IOvuBdV//+tcvvvji4A6p+p/zp9r/ +Z//GeX67uo3i37kIx9BsCgZD7ZY2nnS/MFBxsPyw3Ad0S33oWemBfTYWMpHuzlX1IqzkCzNQqRw RJCjWQVjNn5zMS8TpLGhSaqbtDknhlpogDKZYhstlpmhgiz4E6fpMEkCLnV2NRGrVZlOqGayFZ0K JGcqtfI5h0UZgEk4Qh5RXx1cEQm9dJQFDPuLwqX5p3J+VrAeshI7L48ys6gdCdZErOY/aqP/ddP3 YC1NnzefvgRrw8aN26929QNvfOItf+mM+9zjgQ+7x9m/erf7Pez0u5+NV52CDE0/fdO/+678u+v9 xr+ZbPk3FVD+dmc+8PR7PNg/iSnzrvc91b/5u939m6vX1ESwbnfWA0+/54Pvdv+H3+sh59zrwY+4 wxn3Ofq4k/a48j5L6zcZ2PzdV2YxfStXb3kN3hRW5rOwfivT/s8TYzAeYzNIBsdYmT7SwD0At20i RsXHck67GbCOcoE5PgYvio48DVIEHPLbYgJHnsmxhaJiGG/nyW7BKN8WQsA6IIDg0IR0eADBQ3mo DZd7SYFduYJv8PGOd7zj/PPPD3TGH9QEOuQnP/kJDPq7v/u7fvz/86u/cduHtP76r/8aZtnh2R3i djAocDcqiAPjAneAAhDBBETgojEYIsF7o0q4CwYDapEwEseSn0sP3jNDwXSgXdhb9PlksSS8gCCL gCLHI2WUrLouyGjnMvuSqUxApmRlPNI45IJoYMVVF9r3aG5mhQI2KZFjHFMNCkVEmuIH5YBUIpAU RRjMYEvsgTGwBCIhU4HikyhY4wV+RIrNwG4IHoiXYD93vOMdmR+rg/WIkY21UNGJTpFAPvKkjPJ6 BPeFNy276lG/GmeujLZ2cBRL3AlWHEsEEtjs4FkpY8C0OtGcPvG0+pn0TpuEIiV/Y/5mB7UEJ1at ANNlUaj/u971Lpb50Y9+NGbfX1rgW/JRCsas2KvnX+hj9r0xVB2xIxLcQaZHGlSGiSJ5cjwyqtxH 10ZOG1zSxOnWNC3T4tmAq/QO4d/S8FPLMWgWBYqpJq5xtPIVr3gF1xPUXXtjbjzxPyJR1Dd+BCu2 ZFLjrA5tetvqN47K9DT/nbZK81EWKibfUyXpil+/5jWv4fJ6MUGSzqMFv/7rv26OFhedsrisgj3w SlO2+WEYEIblsB8Ey3IzwgiNycqhkziNMmZNJBiD8mxVSdZLMxlw4hboaUFrQ1iR1hbZFU9vh4PO 2lnJSb1cQ6fDO4h8t/IbCck1iIRMg+mM1qRMlmlZCEqg5xe+8IW4LD3T2Pve976Pf/zjX/ziF+0n wV3fLNpm8sc//nHH9hdddJEtJYh773vfS+3ovkasmjZhGrM/a/XHB3kBei2zF8REghlwinYskTBV 3Lq6hfkqJpTPfiifSo2fJrlzm0z8KZpFk9RLe9RigkRCyY794qa0x0QhDwjqDIngPUApagWpdhCZ iTQoA3cJuAsehwRlrvIrA+U0q6OZRUx/fhiHQ7D0KB/Hki9YF6ZHaJ6j9E+lSbeXS5npxySm4Ypa xVHoYj7xPoRucawI1rp1y1e9yt43vuEJZ55xjwc9+KG//PBfe8CDH377O515zI1ueuB1jp5e8B3s 3+HXPvi61z74Oqv/pP8P/u138HX8W62oKQ0eud+hRx1y1LHHnXTL29/lrHs/8Jcf+JCHn3Wv+51w k5vvtdfV12/YtPOa6Qdz5iOhpc2btwA7ZscETQFHjj4m/4mrVdfEMAyUbTF0wdU4RT5AA1YgsuAE y/gVtwR2vDQ544wz5MexgEWHDUBQZvtLV6ihpM1Qzjw4FpeGnkS4gqrCiUACTYACgewQ3E4aKONY QBleSINjElKDdTzpYx/7GP4EXMaubvFDCe3t4BFUAj2f/exnoY9oJ/69853v1LIoomsDsH03JJzv IQ95SKfihg1EACKYAAQ8ln8mfJXT8l7cJZBlliADcIQd4xSB20MBVUIHCTmLzk/cBgETLVoVJYFI zk8k3Fa9uskEJAuinXpU+NLMrAJ1ZDAKaLaWZWrWmO0sd5hRNCisLGiBVDJoVoGKCCcKeMRmMgaB 3GY3nkQkWItH0FasYmBQWHVprbEi5YugEJzlCAYJS7McFsXSIAR4FXNCjzrEimD1pgziD4JlPBpv 2Hr0SAE2KVTgJSJH51ja0VoSdWMGGIywxDjZqhDVG2Qi4RbNeuITn+gRs4lzsF60CZ/AonCpCy64 gKUh9ERc/PCHP8xWsQpm/Aerv2DzgvlgjO1pViOuCBZugeUgHLwAyxFcs3n7CmkegY5gXcqogtsZ sLlkqGI5kMkCW7vOcjpFsFiWRjF6iG7SAyWYr5malK5zQyIRr+KtfJZr6EtCMQM2cq5qeDzRRsW8 eFNfNPpX8/ekEOk+mIVFEdzrL+efBqIHXEExT6nLlokPmlH7K47/qlncUoh+TdAgrS8zsMQZhiuQ ATWBj8WN1pBYTmzGI5PFXYiNnyvbY5wKR5UYLSpARSycZI105SlhQkSiZl3Z0mBXeQo9q6gpTzVL GJsWlCSqlz97zMp3vBEjXDRRVYzTcpgsk8PjmRnlWwJrwWBgHY3ZGX7uc5+zn/zud7/7ox/9CMcC bv1aJYIF5S6++OKvfe1r7I2qWUs61KAthC0u9KbDAJnLMHvwa4sLlhUI9+iZr+Vx0op1jjUoF9GO RtrMmAgdihchBs3QzwwG09kVDZi++cYjpWnGfOmZ0jAt5VUESiAOvyG2fNKgaQAmmRFxEmlgRTwK 1oYAN0E2CRsBmny1akotWIdUCXPLy8uDxhE9YlpJTEuBRY5VlCxo/jxI80lMEh1BOUUOhghN7n3v +1jEzVt26ScIN27cfPBBB9/r7vd46pOf8sIXvPBVr3z1C//bix549oOvc/iR27bvvrxpy/wp9U0b lv3b+P/s3/L8b05vmpqaP/a+eZdd99pn35vc7Ba//PBHPP2Zz/qd5z7vGc/8rfvd7/64+9Ztu65Z Wm9sa9YubVhetuTIvv0Bk4V6FhibGUd0ycrM/wNlpePVsysaZmpCLLjh/GCIhFMcyfghMr+CAvyT RLbciljiIuQiYqpinDNv7MpFea/pt1sSnCAIpOb5cogcUAJeI1hCyLmrMt5WLL6DSORAdsHsM5/5 DND5zne+88Mf/vDSHOsnP/nJP/7jP4IhBRTrk1gCnhhgDy1uwfTnPe95EE3IfNSjHiXKGnDzEo8R RzABRrnrcG+JGAmCFRE5YH7tFcpIh7/WndsrqXxOTqobImhhYj2XIljKVCVQGP4vLV9h8GGlEr3U jvyEpygGpFQkajXmldZ/uv3Bw1TUWigpMIO/rqAw0Cz28MECWKApeMDNY+cfsnWVlslmxDPaYwyD LSUjNHagFexq01WzGRtz6qxCyWg6URHuWxdWBwIG9EvLwf71tRhutWk8c5ib4hyTNuA4ljaLH+pq pI9k2buzUoK9dUg23h4iUsyjQwWmQiRYrMSLXvQi9oNqvOENb2BOjOpv5h8WROU/P4vEJz7xieyN ubLh8cZN9R3YVe/KkRuEAwnD2NgnU8/+SduMWsCx0LtzzjnHFCiH3szaZK2UAEYWl6xFiVrRLQ3Q JOJimtiVdozEpLRpAB0gcdL2QngVVyUcRE6qMEhjMDzkCVUazCkxWYRAZvkxTn5KIb2m/9CHPoSQ 4Q2mQ3smy/E1KEGoFId7xvyjVXDDohhqod2wO0HJipiKiTOkwMq1nd7gVUS6W1fmoRhjoBYMANax cFsIpj4IFtJDjcOemWV27pYjAHC86prz59t4uoraqSQZVjcawc9kJqOAXjRV1/qVwx3MjuExOaTH xKGihaAWAIieUqmdIfjqBAvW/fjHP0awEmk0yz5Tgfe///1MBYqmw46vUmA2j2zpqF0E+/GUC3jK KThaTsfXjEfmFG5n4WsEpNM/36TP2BX0owq4YTrmZS6Dm5ov1c2RZOX73AlNKpD+aU9d0BfEhVSB JIFUHkEzEjwGWa5yIN7AT3gIii2Kq3SZqiipTdJmUhfI0+bNm3s5qFP5PVqUiuFYwrTguBguS1/u pckMWbduHYVaG84GemDBTW928627bu8t4fLypv2ude073v72jOUFz33en77hDX/4B3/w8Ic97NBD Dt20cdP8rVeIzMRl/FvTh8//D/9Va7WuppCjtRs2bLzGNa552u3v8JjffCx4fOELXnDua1797N9+ Fi5y1T33WppfYq5dmr4illOBJ7AInhiW1b30CRZZmfx/oOjUAJgRdsXahGpOwm1MgadxM4mAyRU0 27WANhgXx+Ku/E1CYUinmLCqjAJAv+OBDht6G9jLF9RKRCm0uAUlRCZ8j2NB2N9d/bNBIszEsex3 h0AQOcDd1llIC3fa2P3TP/0TXjU4Vp8A/ed//mfcCwZ985vf7At7gL66mtK+fo2nQyyIY9jmZVKm D5HBMTRsp8W9eSCfzMk5c7tYezgQk4cHviRvV2tAQ+gAOzj/RIVmmuWqqYn4LEgQQ5TXXQBE9C5T FYuli1idBG4UssytrnxuVHcDPiTqPZnH8lOfaVAFYGmq88vCM4GDrpcZdVwph3lDTFK+AEZpnZFg VFA7U0mgtluZEJyBdabFcoqRBA+Q7uyBOXnKtIi1iHWppVkor5HEraiggCqqX5r5EcMzNi1rUCOq DK4m9py9+nuCvTFkAzb3ws94A4j99Ld1SMC5556bfb7uda/DeLCEv5x/6OYjH/nIp+ffExw/dOMq LedTn/oUK41jqaIuO9dgJ1gEZZHGb2QibS9dPc3lC3XHEVylDcBTJcVOPoUXmgjNmLiFsFJRK6tm yUw/ZkmfKRO/NH1ebBVM3JTNEYtCp3glwZ8S6emd5fynJ5Et3urKVXkuHmaEMI0nYpadYA3BqygE i+JoKOaXv/zliy66aP52oenvfHNA2sAb0MdemCJV5sUTUTeN61dfkMEqWBGEAAkQ5tlPK84MGFgc CzsBUGQYjKt0mawiQbwYGMNgD7QE6xZP+3AdOW0naI+102d2PtgV1+Dv+Ti/68BGyexfGS27zWuS yYVW3YdI6Bqx0Cl+psE2tMZsHa2IBRXmTJwG6AT0MTAqpUzWxZzo8Pvf/z5G9Q//8A+2jgmOBf0u vPBCZvb2t78dbUWwaNI6akqDcFjLYbJFz8jL1ylH4I+ciD8SuuVfue0ix4KKiilAqzRjXpRmIvRg plkaCRZI7Irt0bwqrQhDlc83VTF9OBZYAT2JISARjs1MaWX/GRiGVDLBHbwiElZkAtwZBj1SVxkl 4R7kJCV2nT8UQSTKDACTIJHIVwAP60Pu/ymh+d9XZr6xImYo/HMAK43RM50X/rf/ZotCSdNH3eff Jty+6/aD9j8ASP/ar/7qi1nV059x+9uddvW9r7a8fj0KOn/U/N/u3/xbg2t2WrNh3YarXvmqNzzu hnblD3rgA+31fu93zwURTPNqV7/Gug3La9Yubdy0ab/99gcKYJHdQ1KGhR2PE6zFc6yVyf+bys9q ufzYVd/IwFJ5i+FBK15ks9JBDnfiGOCJb4Att9BthEwuR0wwOqIuBFddXZjIh4tSHVxBaisokLRX tsGCpNEsEC9geDS274LQH85/kUQkrHuMCtzA5V49oEcS0NzeDrggT0EPjtU51pBxlGXn941vfMNO uo+CakrLujMeYGSPbsOHDgIjs4Pg5g4yoCccRKFoid/yRleIwPMBBKjt1ArsuuXwrnyeSKgSf1Il B4YUA1A8Cg4GfPRoSLX0OMBCWhldQxNdzwFi+kADfKk7j0jNamG0TKS7HQ02F5lKqqK6WYT7RWhz F2kI2xiJ0h6JKHB2DiUr3+sjGsFQlhCPYSo8FzpnUa6BNdTOcthYZEt5xsPG1KX2IW4XCZZFEQnY m1rRLFe3LFNdVgrNYXqMDZQD+oZtYHI0mA3r2hgMqRMskUa86aWJmNTHfjuzYbcMlVmiOEgVTsDw WM673vWu8847jyF98pOfZFFfnX+n+dvf/vZ3VuXi+dea2ZtH9gBYxfvf/344oAVNIROaRa0Iv+h4 jB0m0nLkJ8pAD87CTewEjI1ntROgDbM2O/rv+MpaWBdrZFNKFSlwKNaVMqmR3miAqQu3OWlv8NEp 0d0AOCO2h/MZQDQLuzIAwzA2CuGk5pJX8kQ6QbY60PrgBz+IVqJWvJIqvve97y2+xvrMZz5jh0MV 6CaChUrqCCA0ZTPljKZJ/0b1G6sfD7JYvNKKW3ockTAb0zeXrKK09R2G1JTphx44MmNg1WxbQOEy 2BKvcc2FmT0M9JRJs3wKVN41Qtb7rPxaFYURMvkaVIDQv4otAeKVSMd3PSIS9a4pA9Cd6gYWbPIO 7IftQcJzzz0X4tEndnX++ed/4hOfWIQ4UGbTSGAdpiUToadwBobuWxGGip9RZptYOgRr9g8Pn1+C 06cE+3nA/FuxVEqT9EbokHfI4Zjh/Izx00aawvmgWMCtTNZE8FEzYnuZGVXHn3AstietsIXIczUu zT1DVNqjfGgZYLoCn+gUkXBbptugjISZniaegsEWpU2mworBtEXALN0etZxEfiINZieInLFRsS3z L0kvLXzgfTF0lr68SnMwqwTBYosW3q6SEz7rWb8NPdHQCNbOa5bWr9uw+/Y9jjn6+g/95Yc+9SlP u/vd73HIQYds3bLL0pqlfhXnX/y39pJ/03fBX1b6p/5NtdbstHZpzbotm7bsddW9jjziyLvc+S4A 6A1veMPLXvbSO9/lLnvtsw+CtW7DBubAyB79mMfYgL75zW9WhrsOghW7Is13ZfL/pnKZLZepX8Ng Qxg9q4UvMII/8DROJepwP1d+xTFyHldIzVVA83A8/kmEK+6nJF8S7eQgWLwaWCx+VEVQAabE9pf/ S7jC8SAVcEMWgG4vi5KC7z+av4bHlVCv7TIoBzqg2RWm9xEQu2EAZHvXh7Hs5wDQ+CK+CBbKBYza 6ikpKIJ4YKTNcYglugB0wWZwLFZn4hBBhAYlkJEb8/AYCb1xcujQqRUnz8NJ+QoTCbcKR26S0cIg WDP7uuSIazAkmYtYQOQooxeNw3prt8ix9NUYktqpwaQ2Q5xaG50qrwXtDI4VNQGaCeh0K/AMdiWE wFlwSVShJY/AK1vKGCA1O0GqBEjb5US6WxDvGvES7+lceQYG5ecYOsngUh4lA/rbXldRAbUYcFE2 xm8YkS2L6Arf5RsVi9Wp3se23qJ3ZJXFMkg8I4NkrrErhCCTi0Owoi9+8YtiG8MT5ND3H/3oR+If kXDb52MwjP7YQghkdUzXnoGRa5xfoCxEd9KEF5RpDKIjktFLOgNjnPgfaiVAGrPxmzJ/RCAoHLZE iK1O1Irpxk1dlYFF8i1iwU+OBaIx3nr22WeLuBxWR1gUX4C0L37xiw3SFeETqmnD2Ai2h35xmde8 5jX2PzmpjUrUM3/EJhGCjltSSwrpA5Gf+9zn+sIUHIIq7HB0FJlr30UzYUL8wNKYLzux4lbfrEmW kLAHIpOpWNxBs8xdUGcDlp5amCtbZdv4DZ/lsHku35F52OoXWWEPNElYOBfAkNi2AnxtlMe3NMX4 K08kFtmVRCLTI+2QQbD4rKtHvMlCwBlmjOladApnaZ2MMrPYVZ80pcA+3g7cFg/mPYJpaOsFF1zQ 2TzFnrvwAVPGY/NgicEysZ2gT5YfweJcvIbwNWn6pEmJ0kTCU9bColgOTU6Mcv5cPzOj5LQ9bIy2 Mz+ZpqbZtkD8Ub4pm3irkKRYaBajIhLhp6s0TFsBr1WBVDI9GmXUqhgoG4AJ3Ei3EK8ccOdaTpkK hIHEI5n9nXUf2NrhM++XexkMIDE9E7Ye/AS4QByriBbsjOfMh0pLS+uvuMeVbnbTm//mY2x3HnXC CSfusfse65b6LPklZ0+XvOhbzJz+1m/l38r3PlwqfUnF1X998n79+g3btm671jWveatb3uo3f/Mx v/u7577oRf8NwbLsG5Y37rp9O49ix+CSoeNYkIttGfl/MMEiO9zqNHbFjJgUyOD2HANYwynAjVph GAbPAzmYfF7EWwg/4WwyJ3o1y8SwVj/8yJ34kminusXqg7EFKkrAqLAZ8AFVJUYaUvepFCQMmsNZ tziWAgG3a4k4FhCHztEs+2aJ973vfWDI5nh8AjSOBYawqwgWPGq3d9FFF332s5/9m7/5G/ilNeGh QyxRzYAfM/+NWJgucpsOjGZyuAUYBbXggDMv+vlAhEUskJATIhNAoHC7q5yc5gfvkci3h7dHdzyK Dy3CQdUVqAtxoi4Gw6vNS0ujdVW3Nknd6UUBE6nB9uiswpQL2DSQRFbEacYsnDNyUUTJmWKtcCzg 6+l4JQdhGQwjYVoTvVr4PqrMrFfJAkAiPcIAUYYojAeope4QtzI96qkcXbBJ3XXOwSBDfyOB+CCe JcsUM1ip9c3a9WJnz2KFIgFJWBLvmSX7FKsYCRsT8N61+oPiwh4O8YUvfCF29Xd/93dIlWjH6sS/ RZGJ1ouCF1988Ve/+lVW+u53vxsp4Q5Pf/rTdYfV6ZfJIU9uWSCGl0jLwTCySTHSIKnFgMXjPI56 8SfEsaUh1N5LmQRsesR6LZbVnAP99MbKrcwCJEVZHUrWhU45QiwK3eGMXIP/4lhEQn4e+rL5Fxv5 KfdBQDkyXXHMD33oQ5///Oe/+c1vttvhdK704xbX5KSf/vSn4wGc901vehO/phBczZ5KO9SuWZRr 3k4/y3iMij1Y3Ji0iSfAykK7xrZdB81q6XEC626OzJVN4j291erIuZ3JoErsNuUQ+pkpxArBUkAx 5bEBFXEjpq41VSqZYhGpIR7FtyJYChCZNWUY8nmWBYIwPIIZsLpeCyLx4yCQroI1CmROMC2BZoyN Ytke00JbcSzMFcf6q9XvwdJasMaEWI71ZTmEs+RZXCZDGmokw3eIRJsWThRVZV2LexVK7mnkiaUp oFhbcXXjasooLB+S0AMl0ABBaqObFBvHgj9Ewi0UIhJyQq0hwCrgXRQ5HkE2mEYgKlhz7ZYEuSGq 7eWuq1+27NYjAgkVA7PyEyFy4/zn/+JmYfTnRKICBBtYt24dXmJVmAjEsYpUs0JQpi/GXL7Wta59 1t3vbh8IsK3apo2b5/OtiUL1Tm/6N33z5/xvMfNf829UnP5NOZpdu7Ru26677nvNax12nevysNuf fvrjHv+4Zz/nOTZW17jmvlt22eUa++5r082+IQUwBR/YA4i3ljFisjLDWVam/e8pKz2tflc7lTI1 gRlY2K5xGK4OwnhgkazQxfl5IGfjJAoQCbf8kDfOFOsSjpU7yVERR7FYogiwpoe2vB0D2OnCYsAq DQvIG97wBhwUIigmthEJ2A21FVNYycqrO86xwBCyJS3RV8UAmn5kfkQ7YBTHkpAD5UH/l770pcUP gkB20UL86JMfgpmYZ/wivembFAQJHSgKhwCyfD6XJpyflCYzmZnYDLoDHWBHJ0zSntI5NyZ5e0hR LTncO97DTiI9ypTP2y0Z4f891YUx6CWRliN/gopVcTuk7pRxddswiHSjjVoZMMhDsESCwbGg6ojc zJhIgFRQK07fcOFD5eKNWyFNeWUA6x3mr0hgLbGZ8H2QKtBv7y6IijGU37u5FYqx8AMy+EcfHImB aSHWJSH6yiGDfOir6EssX2ZpDIlbT6cQPQtzNTDWrmVL/+QnPxmHEOnFORbykfl3LYUugpezMbd9 ZHt8uqjPHUfrmdz08mb+0pBEOmaPjSFYiJrG7TrMyJgNmI3pXVrvJmtP0oEukUD4ZOJYVFR5vmZe 7WdYJg13Vmd1rAi1R7aYq6XpJZfQjhBYTSg6M+FJ5Ij9CqilHTqhz7EvsjMU8jlv1IpAMKSHb8I0 /kIkyMtf/nKujSRxTFsd+jFTOrHV4YmksyuKwhWwUkroB9r5rPIIAZ3wRNV5Nx/XFBVp2QAYgCGZ uLHdb/6BResVkaIBQORKG1acWlp3ay2f1UU96QGbpIGxDSDS2E/UZ2JSCx+fQpUYM7Uwe5bsVklV BiegQ6rDkBap2JDaaddRL7XZEmhHdWmNcyLWaF6PfexjMVe0EtyZ/p//+Z9j4VQ0eCr72YFduWVs 8ilZAQzsG9/4Bt3aN6pLk3ak5557LirMflgOZ6E9ds7Y9MhTeA3fyfw6TvaUAg0pnE+3EjSJqjIz +kSzXN3KFAiyQDlReVemaD8jXzvWJXYlxyMY0paMfrqmWBwreJzJ1coGDwTJ7+BQ5iKySYRjBHJW BScDgB7BRqIYuAs8ywnlCMSLOYWloFWOYq6KuXWtFzkK9LoQ31gJnz8drC+dczkTo8dF+iQWGGKL EMS01yNWZONGejr6etcDvs/67WefceZZmM269Rt+ilrtQJJ2ePR/+2+x7lx9pzVrNyxvxK5ufdvb nnHGmTbGTAs6Y3hw2x7HwvAlwSCHIfa+OBbnZw3r16+PYJGWh6zM9t9N6kWPDKXPXbFRZs3EgQg4 5hh8CUhRcnsdLmfXyBul4ZrBEwEpaCOLgSqa5cpFFdaI6YuX3FssWSRYHQkAEVcxTAI9grB4kkc0 BlthDfgG3DAC2sqPhyVVh8jY1TjH0gLIFgIHJOFYJGAq1EnI6fuxgBcIs41+4xvfqFNjM8IAvRcx UIlRtfMzNTBBRYscK5fm4fltrCWJynikDL4CJtqoxbGGz4cCcrRTU27lt4WKSC26+i7zt8Vsnr+B HRAorNaESauHZ3KUHCwtsJAzpNYUI/NIJzF41VFtI0SqigECiTSRhobigbAdYQKp4BWGEolLx/h4 GNj1iFHB2UyCj1ApGoFLYQwJI+nkBrMR17EKsRzFYTOdoLgK7ZbGXlyZyJbVQcsSbbpFiLWvl/gH ZCdMlHGiXGw4KqaMNWWcYrYc5Ykl9kimgSHZemQSbKOP97GW6UNV3/nOt+fPVGEPX/3qV78yi8Tg WB2dRrBYGk7fG2qGJ//iiy8W/97//vdDAxzFfI2EixmbwMbLzMLszJTlM/v5hPf37Tr4gvKIjoEZ nnEqb4JxiCJfyo/vorYWSyQT7Atjwjk3T+CSBbWsbJJgDDIhgLpaozrtWyAwa4QxXf3G+SyBdXnx i1883u/zUPLq+WuxcCMoJ8DzLFqiEG5IuBvVyaGuL37xizz0k5/85MdXxT4HheW50Sy+zME7VLYK VtxyG49Vtl6xBAhjZdnV6bMUywMiaoFLckR09IU2jp8/1T40ENeRE4XylMRBB7vqbA8b4Ow0uVg9 ocNEuipIFZFwK5+GORGJYFUln3JVJnbFOBEdembw2CQIEiPAETVecMEFDI/efrz6iauJWM3UalEY G0BTJvqO/X/oQx+iSaioHUDKnOxYGDz7ZzaMjckx+EVfcG1nYvUNiV1FrWjVVRr07SCLjj9YV+83 rIilUVdTrkoqwzhbC6pO7el8nA5GsDq4CjCjs7amYSa8gl0DxNwGsKiV8lWHY5WBaTGwalVeYSIt 9uFMsFQijK1ZidIKT4A+UzoQqhjUHS8KyUpMneXSOZc/MQGcgNJ5F4hh+qZNhIS0D1P44ZOe9GSb axpcu3YJl1ilRP1ezcK/cv71/xbrztXxFMRO0Lz3fe7zlKc+1ZDY6VPn72JmfLkW52TKdoHwCFCy eFgJBXYgWGReIC3/+8o86old9bmr2BX7prpiIaTmGEZo2NwPloX+rtKk9y95KYzLf4phcG1wLKFU GT4sXAmfYgYl8HNB4lXzr3AIMDA0hpRQjl3XX//1X7/nPe+R9vQN8/cxQhyRRpU/+ZM/iYp1cEVQ q5XKs0S5APT5558PwaH5IsfaAaHkeIqHCXg4Fno3zs+EcwG+DxEL2ETYA+4AyKTATRwLNFhiCrSa zI8r0ie35J8xG4mcHAFioh0IAYuxG2OlebWEYp0eKQliQgHmzflrqpLSQIEjrFu3ziKiWUiYXuJY sT1NjbpwYRFB5A9RK4QykqpzJcMDdsKM2FN4Zh6m2WdT3Jo4U8lOLDobaLnZA5GWw34Yg6dZhRw+ y3joEJESqhlDZyHJePdEpMVU/iJmMxVLL0Ik0owh2v3fVr8AXfQV+DldEveyXqzXYunaAIiBsUYD QBoUi8BpwVX66au/uOza57u1/9rXvpZRffCDH2RL4pY4hyWwGWEMT4pjoQtf/vKXXb/2ta+xpQgW 02JgGFXsqj9ldSsE/u3f/i1iIXbiInqnjU5liAiHMmIwKL7thK7FSJzDABAyTsG25VOLWZuFiiZo atCmt5/WBakVwzpNFOytHSn8D4lDiPqFrvi0xY1giY6WT6DVPnVl/5grfmO0eEDaw7GMk7P0cjAP 5dR8873ztwlgUVT03e9+l9KIBGKKhlIXj0O/SInPzb8VjWahBdyfX7fbsdC928LwOCOxsmAWpFhK OAN5zF2MJ6xxsIFBrWwGkBh6MN9UYe5s2Ezl0xJjjkIJ9gw+zVRG7FeAxFNjTkQBVIn22nvYMlEj B5FDh67ScjwiPYppjUwVtaD92BWKQ6vWFOzEqgERC6EQBsbY/n7+OGmUfVHg2LRfXN0x/vCHP6Rh 6qVMhBXHpUx81wJpnOqwKHpjM7w1fLbKem99XcM3qz/vSiZIH448chJKpnOcyRQI2wMI1D44GamK HGSrw62bz5+DTOepfTBXKqJJJAk2kqCSxogEXIKH8CoMTCAY+AJcnlZYLQAoM3ADa8GyHCIBYJWX hpnYFfDcOn/RKKgcADvqKrm4X1VM+cskWN2SlfvLqZiAiCL8WEh2wOLpRUDKByCFK1QF5cyX4jrN W6n87yAaF+QsAzvDISCjsAGdBRLual/DmHi4NGMSko0ZgsMphmXk4xUhmRZnlpWm/91EF9SC2zEv lsSggY7xcABQxTcIl+Ae8Kvt/vDJKBeHLNNTZEtMRaq43HAqDimq5cCK8WrKsQMGlPbfYicQESz/ eP6tGzGDIEYJdH7nO9/5vve977zzzoMOSA9GBW6g7evmP91yi1QpI/bAcSLwtOVVHZoQCfDUR0C+ 9a1vwR0IhWbFtAZOSYAt4VDgFCDBGXonQhibGGacVrNQ3VGHYOM6OBZMoTdGCDqpkStiKjyTVvkq b5xe423bhg/JiTwxXSUJRFhkQsOxeXUsB8RURk4NDmE57aXY3lp7iKUlZIu1y9eaNglQqGW9j5FI qA4sPJrwZpZwREe6wxThFPQXYLgS07XjbNPpVvghogJjBqlA06Jb/YwEOaAfMI2SsnBX4rZTJWnU QYDEhPAngVlIxmXn05lJxGYiEYvqkRV//etfb/WtO7E04q71ZTZEwq18xZRHvASSuJdAJaLgAViI 3i0foyXROx6KHFhifc2dT+dD8TZ0gRibTI2zhwsuuOBLX/oS5iTO9aqLFUkgUp1jIUxEgqXhEL0i ZF3C3qBWiSioIobB0hiwYRtnx1EGSWmiLOJCOR4xcqRKSTZsAMhKxxJMneMoY3YiIpe0CkIda7RS 6FExzH6ps4E4gQSKQKxgrKsDA5hp0V0tumLsWTuYCt/nuQhWZq8j62iEFnHewa78ta/NUgdXNGn5 8mg+28gNm1o4F13FrqiRrmgAb3BNb668D9PCO1FJOtcIf7cQlokPUhHRI+V0axjG1iFW4X8Ixyzw I5rigomLBSZLzNrcKSHmxIxZOBlhXgEMSXn2r6ScRDriRYbqxPKc1DXHwQ+IRGnxnlZjV1Gx8qW1 o0cRAX3hOPzCvOizz6dSIyXQBs20P9yBXUkn0tNm8Sc/kcbd6ZmGEf2vfvWraNZnPvMZC8GMadKG wcJZTd7aARWghtsAnHcwP2IkPZVP6LaNkyt7SGR6pC73R5hoj72ZiIisTU9HmVhaTJdRKQM0VCEZ qrrDSmmVolJRQlFuXRknJcOooDWohGOucoAqOKXSdgvWQkmw5lHgFsEK5UBrKA0qAWbHV0F0rWnf NRStsIRbmXoMdRcJFhlRNen2ciymRzt8gJ+ICtREd+xVDo0wemsGRCil86F/7zkjKxaJg7Ez9IJh MSkDMBjMz8B4lxHGkQ2PM/NtjyyV6DiTq0n+A5anLvQlMGPixkOBhmc82BVSZfD5Ur7BYXgXnMUX 4XieIyFQcdTOk0VWO2+ZSqpFA+1gcjbRlwMrL4QEyvzcrh0uwxEYyvnng6e/QJvEy//vLBK2sNhV H87AnwQbmCu+eoo8QXDsCnZ8+MMf/sgs559/fufh2ikG41tyio6Q3QZa5BPewNAiYLlKi5odZdlJ a1Zfr33ta6GS+Af4BGnznQP09BEfs6YTijJNegPTAIIa+XkoEAey4oxzODDXzW/pPGEhbtlGDjzj xsqnoDyK7kTF3LaLCl+0r8G8nZGzImJN3epL14opPJodHEuVMRIN6h2CZKiACZBBNDDHlUQUuwIh qmMqa4p8g1RYKXS5imEsxKJbfQBd9KWoJ86/FmyVOxwSIPFUYcOK4wQFY5EYK7JSg1szgF7yksUj SYvoNvGoN8idcVomwdge3eq7MgCk3CPFLJ8QZQXxrZe+9KUWUegyJEspQqP4ciwuCoW6sRblCZth YJE5aT1qEEsQ+1EElrNIzbMZFsVshijDtJQR8BYPrhK38lXBLT7xiU+wasZMG89//vMbG0ZIVwZG PwZgh2CC/X1ih2SYFntW0TjNC8/gg+zQ0ohe8IcptqNL3AJD3m0puwpmoEkwE5AsN+uy7q7imfgE UdWyuFaWR7N5+yKx35omXBirG1784vmL5iOpfBkVNjCriTv2vRUYocEbuXif9BY1yoWwDuJFJ/z0 U5/6FI82QbahQdYSwWJRvZe0jq44OkvD+fgj88MJMK2OTkEQW739/BVN5s4xeyVHzNpt1MqjRXYl E7kcJTuI4gVEgsghHUHRFcfsjLnDZh5Kh7CdSj3lRNRbO0kV5btqzTAsE8+CqHwH7zGjCJZlNXF2 /rGPfYxOoFYWldWxn2yPKconEm6zRhaYShN6xllBKFvqBMvWAnbplIr4MrMB+BQYh4ZsYC1NEntI NkAAuKv89thQnXnQMHCgOhNhexrUrDKVbC0QX9ARu4KTEqYcgKhy6XPWHfQctaLqABBkhX4BIAFu 4EsB5atO+RYlRB1bR2VCuSAX7mlhgLPr4raTVEtJIiEnSO+DGRs2bAhvE9H/PyZ2/8eJ+div974D AxVgxBVBhRTMLINHGzduHJNfqfnvI9qnaGOwbJaEv1lOYUyO4RmVoRqMMqghWjNbyJU8cvtvPsJp nS+rtfKJ7vRrbEbF1IACZLGZQAo5G8eYfWp6IegWSQJY0hwPivEuPiNHAcgupsI4zhnniGZxM7Uw D6IwN5Pp6SPnv/ocKCnCdRIuEEJkcVSgFeqEN3v3wBrIijHjKEtkFXGLytLvfe97hR/xRqyC40Qs 7GMHQqM2FYNT6iogPgFxoAOACCRCs3Y4ynLbFlAY+OhHP6qusYl/mIGoDNBBIaJJFWE6uKEiCAI+ IIW4BRp4O5+0vtSLzfBewibdyhw7qkUZcEB4MqmYdiACcyJwPG/3aBFlNMvmWRcvsKykN4ZROmUU rjw7lKM8NJFQV0d610XUqo21qACn7ApAnh22mA0QkebWsblnDETa0rOBRz/60fRTJBaARd8YjNBr Ka0piB8sytqJoJYV9GNFBFWyTHJItCnpaWkrO0QMbt2xYcFbHLLRJxZOOC9IM5iYlpDPlhjVdD72 B38gYVllMiRWN+gac3I1MLcNT0fIjfZZDlY0rKUgl8GIcONklCyW+R+rLwcTaTmeauob3/iGkSOF bJVO0CxDMkjEzoAblcGYu2kybGHywgsvXDzBMgvMg9oZIc8Vq5AnFmjVXOMQgt+QaJYFLZjhDREs 5ooZRLAsvcCPdoh/fNzKPuEJT+i82WpigXp0xZWRgHhVizttiValhbbKOBY1moUFNebW67Pzd41a KQQLr3KlWzzAxoZOenVojiZu7egELdA772NUT37yk117EczMMD+QghYAomhWR+lGziWFc6abTqbj u9UfJaSB2BWdxD4rw+CZPQ0I1a47yA7xnr8I+RHTSJVHCigGAbQzE7NJpBdFTvsW5A+5MVpKti3p RBCJBIwUS43MD5m++OKLIRKbYU5ZHSLFzPD4sVfM/FylyymBmVGsRiiTUXFGqoPVHJnBWGJch18b A0yjwAA8vyZ5ukdJjzAn1cG7zdWt53ev4QOcBw6Ktdke7zSEACX7MJb5WhdXOaqori79WxG0nlqs UVdrQY3I6GBXMAr0gcQQcgCgHKvAkrErIuEWpikGUSUEYnVJPFhCpuoAEDhDTiIBDONVnhJ9zZRs 5c/A9agvVSA5pLWPJWBWWhjtcxqCu8C6Emt/Dk6zYgkkCknGrasJu8pcmeW//zx10ZDEuaQBNLAG qQCRnhdoWpKR+W84wnm6O7ZWJmkAbIJVsUK2CxTY9y3nb73CjfhJ3jXciZ/YssBxbuMKv7glH/MU 4YAOBNPiuiEdN9NIuxzFapPjCcPjGBxMg+y2v6+dv6IwjgUIoKqc17zmNZjN782/cSYCiUMQB1hD bditJPbjVtwNuD/zmc8IQnbAriO+ikOKQXn4Dtm/9rWvQXOY1RXNAkM7cKzwC3jBJlUEXQHDeEQU vBAOmjLlmHubuUCk7TK8pkkwCnM5J6eNYOE6cRqOzYc94uexpfx5URRIOPYQ+fn8QJmJNK3KIs3K 8l2ldR2RSoIkCZnRLFesS/ugpwMM0DYHo0na6yOOHW2aLAi20H0ER7Qb0pGGlU0oyvq+/OUv//3f /308xmJZi0KsTTkSjLVYI3GUhgUAIuFWvqdWs6fWlCAiCuAWFhfJaInltNzW1EpZSks24or1xbTU xWCsYDbTYRiTYEuInUc4tPE0JCIhxyAbpzHoQjuxK1bBNi5tKgJbsa3eXd3KZ1eVXwyNMhVohEZu Un3wyMTNuokbNm00awNoms1ayTiZfQjHES+tiKBljawXR7aIbM9VuljOIKMUidCOZMQ5FFBMGFM+ isB0rbjIx3M5LG/lqgIzN+QCrhiVBG4XPY1FxUdthOhWjl2NRx0HRrmkKV9Ja8EMqDpaTAMYFV5F G8iWRaQZlIvOldEs6qZ3Y2BgrO7X508IuU4vnuefdsGu+GOYA6+4JLQxeCF8nOfFLF2TlEAnZKii w4/BjdxyBCLhVn6KoiK6IhJuZSpf4evNMrnN/OG20WBtupVvLXSNlORQoBWSIFiQ07ygKNb4O7/z O6CPDiEYFdnssSXGw4TYEvthY9MGcdaV9DC/rI5I5AU0aePBnCAngMVTUVIYrmvsigD8XkfEpUgM iVElFGt4RDoNo024FH7Wy2hKpmo6Vxf4WwuFw/94mL7YJ4SUVrEcZIsGbOlx3LEKhH6kwQ59Zsxx 2baXMBMALqKfBBRVLA3jwcxYMYDmEcyUVjcqXDta8AgGQj+wDDNdYWDloWuiGJGjqdiVMsDcxhWv ilpB1yBUC/JFfNFchF2Mtkkh+HImK2O/LMEhIi7SK6X/o6QBkHq/TPFoByl/pYn/v+UyWytTX7Er xsFosk7WzMrtgNl9R1P8jZMk0mCLtxCJsYPhJ64Kwzh+C/5spkM9YNFJTxUFZl7NReX32ZfnPve5 vTAiiItNapEYxyISfzD/CK4I7SmE9RRYB9Ckd0AEpp933nmQSDgUokJtmEIkIMtHPvIRu2f4goeJ XqKUrbN4nATrxc4ROEmxE2YhYaKaYAzvBBUhDdbjFmYXgoAnqBFkQBw6BOhCFJWCYOql5PZJnSfx VZlQAzoTcMD5w45EOpHm4QNNJma0+nHOiXDNbr+YT0KNIADBcu0cK24HICaStUCz5ESzPNWsTo1Z OIF07EEkIAKSKAUNQaTVhJ6958WiqGLxxd/L5j/zJNbLgkaahdXYLWZgRSj/m7N0VmGZXBdFjuCq JCLl+pWvfEWOwhbLWlgs0plH7RCPZP5g/o6luLK1kxZgPLXi1p2FsBOWkyVgUWxDF/qabGX1d2w6 IorJ6V2mrnWn8SyELFqI7sgc1C45P0ikSTFPmUGtGJvQaMCmY+RNwXTcEn3NU7xEZHpqGAZpeBEs KkWwOpDgVsKkQCXGsKuigiu74tpCjmDfgkYyXKVFMtxLTIo6dGyJAWjHVkEQRWL4qcU9d/67XS7Z O/fO/DggtzISfke9yBCVupXpUdskq68iR2YJ/LdGVOe22LYVQSXzxzTc8hEqksmdNfX617/eHsxI kA+BPzwxPHgCXuQEUJ2XcMYRv7EHNBED4JIMGKfBQflm0y+i00BMKOGzNCDf0+w/Rcn0lKKmg6zV V4dyUixnV4yMNj1SQEmKdZXWMtKgjAEY0u3mXxk3VHsz1GTMCEHBaO1MzBqHttb0wIxpJvuRyH6w rthVNuY6TE6CMlkO62IzODpVWxHr+KxnPQs4Q2MGc9r8xQr2yQZAq+kTnTKGIVAO83OVZmb0DPyV p2FTAHcaAQsatBCjcGS3krCRNE3SAund6sSuKJkCKZlIpHO6gkKHHjp9Vr2zVYZNJGAU9gP94BVh 5zJZLyVbFwavQFtTxaRHXYJgAVVPoR/EG1vfYFn+zKwukR3YFZwE45tm2TL/OLRMqFuBgBfqjmi+ KCsx+PIiK6NeHffKzWVJBZKVrH/r2a40utDsyv1lyQ4FZnK1I7vqlqzc/xuJBvW1NP+QM6tiEwwI CrNjCMKywRCf4Twc3k6lfQxvyWHwCY5EeA5RxjZRYf6jML993Pyn9a7IFqZFYCLupZE2RmKzYp4+ 5SlPsUuLWgnMrqKyTRss7v0IHP/j+WdfhRDwCuUVAxAAGscSI0kca/E0Io4FUETKQrLQJUbK6VwE YAF0UdwjQasCrvB9oFgRtPApR76mPvvZz55//vm25kaF9j3vec+z0QQl9AA70gNMt5mDGnBcGItj cfjBsSI6HFIOHuMpOAYl4BhAKAlNEqyLQASrAxG4Oj/PyYkElw5iJPAkAEE8munTdAs4Ori21twe HNQ7OkUqrJ3QoavW2EMcS+QQh9jDreavscGuYLGFhsIWtDPIKLK1QzqtXacavSqygr2ZRWgQXFQG WaFGgYFKC6ISRYLYhiWIYZCWRnnRhVgjmYoJLWrtwGa0kHgqx6OJBK0un1qq690KMgCDIRKGxBKE n1Z/vDVuJESiGKZlzRqwNqNWi1JHyeKohrhdHLNBalPLix3pVy8KV1JfFU7kq6IYtRgw8seYcUSW j7IguHYswrM1Yk6sSMiZQ8+0mvbrDEmYz9iErkXSIIYxPCwfAohPMlmvwC+OPvaxj+WhvC+X5I8W tMOqzozpkFtRLIbK3YyKc+FY3MSexx5JLfbAKn53/qZQwn8zEhbCc1ExE1HX4lILBdJnhzSmbPXx NiYEBPB4c4QhLFBsvuP84y38zqw5oKvILWwbOR8U+KmC0TJd1MqMCHbVOVbhPCZEA9RCWDtWJEe+ Akqy/OpKU9coHAlT3q1MTXETLEHLi1pFqig2kZYjX+OKadPYDBKLHRLRMRH7T55FUVTNUJko+7T6 WZErRSWZViJNZLKirItKOY7VsSgWq8852P884xnP4L+gG17plDL1S5PUGEPylMSousWZOpHi+3hY qrYEDVvasC2NMspHsKTlaFOwiDuqSCQQLGtn+vRAda0FSZO0TSSgIoNkmewZHFEjG45vdQQ1KFS7 CE+JhKfM3lOwiVqFpTOmTqJw3gH9gCFIJPAQEspUi6g+JIxt4woz2yfDUlfVZeZl4bNbBaAujjXO sS6vMtOPn5pAOZeWlcezrGT9OxCXZOV+lpWsS8nK41lWsmZZyZplJevfdJxas+rWngWwAwFVmMfo 2R/zBRlMnHGDFdbP6/hDlCi3IWhWPsZzJAj/AXnoBbdR+JGPfKTQ+6T5+6YTLEQOcOwFoj3xoxZ+ LldsiFol4jRkAegFaVwKFsNl1OqFs2BaCngE5fuwDo4lzAB0gRyOgCQQD7U/97nPwX3YVJgUmZAq UE6EKNgtZ4rk8xGCWyItzsEpQFaQI8BLpqcXXnghuBcSAJ/hLXIsCjnrrLOgBnC3Y6ZDUBtwQG2b Kn7OCblf5EaCQ1I7nUNzbIzAFHgNu9uHkTAaZCxu2nJ1IsG3h//n/FEoaQVCEDQLu5o2XPN3ZcGF pH1byKIRljBO0XUH0QQSYxOign4TBJQYNhuwgk9/+tMth/Uan2u2UhD8jW98ozBsRcTgKO+nPvUp qkNxLIQAQKUi6P+cZfqb8vkrN6MmNC880Lb1QjsshzVSsdVpKeM6IxIXjN1qVguJ25GpsHijKS2w BySAYfTqTVr4YQyNrZZnPrMitaaRGhw97iCNvwEsBjliLkRiMRyOAuOp26xOI4sdDc2oQic0YLQi LmpoI/GhD32oQyyO89SnPrVDLFYkCFnNQZoZnpVlRcyJvbExJED0kmZpCntEBCcMgOmKmhZaWLXE 3A0fYu2xq06LOd0OL/go1qgEct7HQYxKSQSLnzIJhtEJFlPhvNgSazFsLsw8rAL904CZmnJWYeIU gh/wZf0ieWgB6AA7eRnp+AfskE5ETjvttEGqOq8ynagPtTBmwjGHb9IDbaQQt/IVUJgziv3aIREs +cp01jU4lttqaZxIxK485bz0SbeJtBx1FdC+sY1DNSJhT2s6satnPvOZr3rVq9785jfTJJVSL1/I SIYVDeOUkLNobxH3iPgX5h+7hJOWg8L5qQV98pOfDNIpTY8RLOgNxrEriz7ePHBzxXAsV8AO4vAq PAwO0DZypmJLoK7dtTKqxMk665JpvVQEGtKk/bkqbIwGOrua1mPWfKGn5ZOm28AQN43RurJhsMme gSEm5AoY7ULbIYxH5aNTcIxtD4IVkPKIABM8wswAecApiWO5SudH7WzDWMhJ1JWTf3G3CJ+SMuEq sF36+fue93+NzKRlkpX7fzv5t2221sjK/f8jGS247rz6SziCKyNgOkyN8TFZzs+O4QLYZejwhfVD K57AJbgKasXr+ugDL8pzsCt7lF4dBnMyudZj5m9hgPgJmAYZ5GlPexrfxkiIBMR89vynUp1/wJQE nQLBEBk0I1g2wdIKdIhFbMIUgPi9oSBiuTRY70UhUMaEYBPshjLRJhhEJKBPAonCI/gVxwL0o/DA MgkFQiu8ragG9F//+tcbrY01+giDgCN19aEE6AC1A2ISKNhOcWCOOrOj6aOU2IxHcKQdrYrIGcCF OxBHvkbAStU7x+LG/FldTfHtECEgCDL4dswp/9fRAAXrbuNFFvmWfPiiKY3rRV8GXPAQhIQoVLvj SSsLfLFkXLnTR3FdpLQQnWoIvVahD8mdf/75YqcYjMqIwSIlHdKqeIBAiKD/61J/VSeyiq+i7IgZ FkItocLqWBoibeFqR8lFIqLZZDEzglU7GjEM6yhiEQmEu0WvWfFpMYARAUwLie4uLfUoobCKWthh wMStzB2MKpEeooV60aDBz8zzki80YpZIDGVecMEFDJ4ForBvfetbRU2+gOg/9rGP5Y/iFstByosi xYn28SJNi8uiilXjlCUGIEdd4U3U5MicnYdyOqyIqaNKvRa00HYyrW9vBjsYRq3waavPDJQhRsgw 0CyDRNHQrMHC3/SmNykWu6IfEzRxk51Z98pfANCJ9dKFTjnas571rEc/+tFIgDCP7hukGI9sSbv2 YW3uIzYPXhXpGVyKSLgtnHuK65CZHa2IW3W1wCU15SotUy3YSEVj80OTuJTM+BmRcDuOr2i16E46 gJGvjK6NrRG66iIXMzXbTnhy7rnn8imYRqt2JkyU/QRWWf5sj5NIU538Gc9+CtDY9ufnvzPljO94 xzusgiUArdyWGpkKvWFX7Z2QHvQokG8X7RawR4lSuJJILT3TPBnsylPWomQEa5FdqUskenfRu0UU TV1YZ+ICDSUQiVimoEMbwNDT1G7JWi+JNqv0ybxjUZgNYESwYJcrdgUhiYQcrIvm8SqPIlh2j56C zYAR9LnCyXGQH6LymtwnmI1gjSqg1VUt+Qo3DM1WPhyGq0KtgNu7qcLxL+TnTWZ+tSIWe+PGjYyD TTBKZsrnwQSfZ7vtaIlbQANWoBWP4g8juD5y/k4jCXyCt0Sw+BJo6NaVj4FmnAO1AtB41W/Pf6Uv BhDwIf2c5zwHtXKVE2HCn1796ldPrxBe8xqALmbY74LjOBZocGsX+5KXvATiI2QAF1JDDZEG1n/w gx9ErUBSh1idYNnl9/4ihIJEhUzXIQU5cRE8FRdHrIVlCcwS3sRjrWlZFEEjgL6QY0doSOZILeaO YgJ9AEF71AhkuTehah5ezMtjiQSfhAJQG8TAFNERfhGJogWyZS3AivhXC3ly1yCGSBONW1lAwL2t MpEACnJCB4gAF5AtTAu1IsgWIJDjqXYaDCzTr0AL74wEtoJFW1u0WJB77vy7KIPmor+96KGZT80/ HTM+iy02fOUrXwH0SAYFwn1LQP8RCHEUr/q/FiSmJT9uFGtRxVqoO0eQSSxHTMja1VqMyjWRJrET TzViEVU0BuvbEsd4xipLLIoc7RO24VqBxTEQtzIXy8jRODthcqaPOrh2Qia/6TfmIcam+jSChZeb AmcqavwydYddoTLMG7P/oz/6IzGYy1gCC8GVovhcle2xJTGewRRdiARP7xAFPxgUgX0m0tYdCLDb gj1j5sVotOXWi+5scvTLE7GljrJQqHY1RCJehVS5SpfpVuHOsVRH1FRXl7eaDuVYCBMcJpFEsORb KRbFr1U0U5BiVDBncCyhOoFUXIYT2RkWuYXnwa5I7IrI9EgBRh5/ojFeJp9IuMV7FCA9UosPokfU 2EnJojLlR1upnUhTqWKFfNSWQACZyhjG6MUATjnlFBOhbaSHc0E2esY+aQ9hNXfrjmWyH9bLDNgJ tQRcDCZqRYeuWSNhaRCPG3LJuHgEi/6BlTXNVNIehmR7DMMRIyJhMHLuNX/JBeaK8YACWiJ0S8kw AdlSt7cWNpZYlFqigJaJhFgANAoQbjWLYCk2uFqLpWVtutJDR5Lw01VaTktJS8SKwCVBiraZ9CBS Ng/SaBMR1CBkObiUYpYg/bst7WkgCQzBI9mBXSFJIarrIsEiESwyaJnMwcaI8lXRIFAFsDhWf9n2 C5r1cyjxqhKxK5YhNgOIzifaxnH1oEQOgIhjwSDGLcQyd87W/ga6PWoWG532KCS/wsAIFxWJ8TD7 6Sc/+cmxq4hUn7UC1ok0byfSi+yKIFjoFKBBsMJ0URzCylRyfpE4faO3W48QHVHnw7NgWgDFFTYh WLb7gpwYP45PRC/AvSiiuHgGrTwFTIoNtJqC3mpkhW4a0Zr9dDtCu/leXxqJIPSEJzyBEmwEgyTQ QLeCFpwFsjk/t+feXDdvlAAHngJrsGsDF5uBfWDLFX5BMUAD2qJrYEIjVlA76hK3Wh740lONc/vw QmIHkc//AUQkjLAK2AEaDMaYYZkoayLGYEZgEWkWAKym9aJ2wVLItMkWCf7iL/5CNO3T61SNSxUG AH0KDPQJJkH/FB4HEkQ7xFqhV7O4Hd9ioIySykdErNGiRGtcPbKCirWgOxAst62vdTQw62h9LaiB yawikRhcR0lxK1GyWiJc75djTkQi+uhRNqOYwNZbSLZHIVH81KLZMdS6M37t4xBqsS7X4qhMhQ2m 8cjRJntm53SO67xw/l2BzoMZnqXhdDx08QyV8xaTWE5RX2TCCRgb92eWScQLS1BG4FeLEYqs/Fqb v7n6k1ZthKy+TQ4Pta/gj7ySGbABwZsZDMqVSMvhJn0Mizu7cpm3zd+Yiot/bfUn2Cmk9YpdEWkL Z90tgbn/zd/8jfZN3PbMfA1M5BaqjRMXNGWeIjAvciwuA9BMP4I1nS+tvgSEbJ5yN8U67oqKeaqw hFqknKE9WqIuPEmcdk2E8MgWBSpDJNzK50r5oyu3bSuLHxiGxuGtcYJWVMZ+1VJaU4oFd/RJdXZx H5/fwMbR6SqalfUSqhsbQrdsaXaLyc4Zm1oM5oILLuCYmsKxrJFVg1SPecxjkKFe89GhdOgNz2kV 1Ms3MAhAOTRjwJ3SiRRFBBbCxkIq+LB4fBU/gxhlCg0yiaduTTZYgy26QLNAJZGwfPo1KgWsqQIy jUF3Y0ENxopQ4yLBAndgkJKHQELKp3N0qhwJqxZ4QjmsKHblSkCfnMGutDlQGlrKTBYJVqKuzJXH C+deEgAWqG6b/zhx06ZNHWUVi5M5Mk+ycv8LuTzKyhqu/oqzJWc6IAD0tGNg3Cx4bCP4Dy/Cvdpp AWiZyvAl2M1bQNtvzF/f7CrdToXncCG36Ffvjx73uMc98YlPtFUSkm2vweLzn/98BAs6Q8lOp3i7 hNuZU02kiizehshwXDgfHEstZWJjqsOjNsRID4KFV8HiEvbH4OnCCy+ETUV9GCSwFYPJHIUnkZYf Nik2CBbol6mWNAgDZF//+tcFzg/OnyyGg4ZkAIYh8PzWb/0W3kkbdAXl6ZP2wEH7reHqgwa5yoTR kNeK0LnyKkIfMASkQJIrnEK2gBGUsTQ7MDYtQA2NyAT0iXRoohhRpsKJNImHQZPIFoEUoEHhzINt AN9W3LJa8Sc96UmIshW0FvilGEnP4LvjQ1BOM2IhNpCeU/IOQttiZyKODnY1nVzNMl4UKhxhSsTg ErUjEUeZY8qKuCVjiee1XaFo8jEVi2hxW99BsC7dZrRmsCtiUkzI7L4wfz+CyIdnEyxBjnxPNVv7 g4qhWdiVAp2heqpl7es32qSYMgIhc532B7PdalyzKhZZXbE0+WIkdsUvuNLTn/50LsbXLI2tjjWy +Uk6hChSsiWxkAtbUKaIKLDGCBabYSQk48HdmZYywhgjZMPjnZFexmaJAeidtXNA7skSeIEdDnf4 q7/6q/POOy9jYBt/PX+Lyp//+Z+3CeG2yvNf5XszSC10Qsm0YYHoP5MgEhbOctAVpVHvRz/6UV1o R9eGgSKYJuN80Pw1S4YqMIvQJgvWwrHIZQyJcxEswW3sKrirJK4zCBbQU76z/KhSR1ZDXSTP4imu bj1VbDoPXP0GBwW4mKgPbDmaYhRO8/SvZRzO2IwTn6BhcwEdL54/V2qCCCsC2o6RJTA2bjVOhdkD bSy+3WZF6TC7kmaKbI/9qMhytEB7lsZaMB4ryJezENpDrRgPdgVq+DtaQ4eghk5oA5XpdNPIKfPm 81e0CweLZ1eDXVmOWJQcBKs3G+KCa1CmR8hmsVimvhApGmBpBKOSozUFXLWsfaA3GDOqp/fMmCap nXpnfjWRIbDWcgxxS/PtQqXndZt+jkx5iIcnRa2INPSTGT2CiiqqNY6v5BOJQbCEURLBqnr4WQtE osJEGTvYLfM3dC5+5r24TLr9hVwupSW0rhg0m2A3fIal8hAGnbkz5ew4ATrgBsqQsWWxX+EDPIe3 APQ41iMf+Ugw136FO0nLwa5Qq/Fy0D6746sXzD+2//L510jgCM6EnZBeHABfEEwQLwWQJwgu0StC OE4kCIyWqRhao7ymQnkhHyqJ9yI9QBH8ECwQA5UiWIW3Av8IvSOxGINhFpFAFGR2fKIu8JKvNZgl hGB1Al4cCzj2/oISYD01dqZNgSCbziEsD4e8ru16ATfw8ig9KwxE7NiADiRKmRibKwSEUFDJqlkd kUAsVFcjJHAHOpoSFRIFiARkTDwVMNQiyrsaQPvsRahy66nxwFm2Ib4K5OYlBlhHm2zrIgYIn9Q7 GAD0LwZAf/SCGiltMWSiTUm3idsVVjXzqkS+Wq2IxSISyaBNBeBRptBigayXa4dki7TJrUxPW1wj JJjQZXKsCstXXoGuGLby4pn5Cl0MACuiAQkMSbTTbIy8YVSe1Xkk2lHL3/7t3yLo0TW9y1dRBM2Q bBKybcZMvW9e/Vqp3rJVgI9wn+c+97lPe9rTeBlqxTAIf+xcuV0NHuyKErEc4ZPPsiiriVJ0GpHx WHrWOFgCQ2JCnoqs/F1sE//4NX/Xhca1yQZ4MYZtJO1qFnkAtZgRY5CgnPE5RTNSnsNyW84iRz6+ yFrohDaoqyWj/8WVlUnzdKhZhAzBoh+9263ZueEl44MKXEOQjhlwIlNgwHhMPClHiNmI0ADt1vMv 5REJailyV15h9k8bxeP2JLREVzgWpcW03BKJ2NXsVZc4VLsXwrPcxl+p1zBoWF/YFTilW+sIJNMq FdFV+mnHQrFDGBut0jNMozp2iGCxOioKoxgegGJj8mEUkWBmSoZXjAqu/s7v/A4LaYdMwnCsCGqJ AuAFEEEYfNSAqQJoUIsxe2TYlMw2DJ7OmVYsDbUa7IrNyJRGraxO7EoZy+QpkSCDbCWxtIrJZ3sW FNzpTqdjmRiwwVC4FQFWkSEabmlaF7exK0+VsYieEplyFqkPiRjFrgCgWmPzGcEiHhEES2FsSRgd p/5xLKKpGkmm46zVj8YSXey6664b528XH4yq0Ey6/YVcLqUltK6bN2+20rwFALFdbsD6hU9XaRDc aS0fY9OgxybPlgVOSbBvj/gVJxwcC+aSMI5vaIQjwWLAB4vtsPvcFTTErgTmviFJhMBFsCL7Wqzo LbPwfEFFgMFUCCBGngTyV85/TugW7vQxLAibaEG+q7R8cK8dHMs22h46bIJHgZEIN6BcNAXfE6ua cTwRVuVDqAIwTCei4KhS3AVkbmWCLVtDIGgvbvveSxBjBpRPeMITwITNdCdYgAkowG4UJ34Ds3Ad +AVq5dMw4AAi9E/Dlgbx1YKQmRrhr4CqWVAIxeztrJFF1GwbbiJBtEZKWDsFRBrLJ6K0/zMe+ZVR C1QZBtCHpO28gZQgIUdJZmAraaH7FI61sxworwWianhNt0E8JgHWaZha5FDdiJp0G8eKPC0SqXjV kHjVkBaFzimfaKpEYXgs3yijQBzLVVqmRwoMkeNRFBlPIsZp5LGiqqwUXaBZQ5RR0rxYRQEMZ2JX EpqqHebRIJWPnzEn5dPMHPKmb9hCFwQ8JvqBD3yA/fAC+wTxlYOwH57Sm7iXvexlMunc9cUvfjEn wm+sBeYkLloXzsvdOKBbcZqFtKtRLJthP+KoYoJWh6DMjBkIn5aYKYo6RaMdCJZiDJgd8mvRVyNa ZgOvetWr+Bov42LiPc8yo6iqmdJt7kM/OJYJckauwUPnrdP09VfjsNkWSHUl1Y0ipH9L38pSY+tF vUib1hBNINBOxhwf//jH8xFRHPLAJcG4zSGDzzXYNrbUrsMehuV7FEuAZszbVZU4GT81d4XZf9QK NxJliXArbA8i5Tpta1bFbaJAFQv8rpiZipXJ63mcsUFXeMvH4SfFAklLj/pQ1F/8xV/YusRZP/Wp T1GyibvFLyXaNEIeCmFRVM3GYld0lX3KJBJUR6iXklWJYOFwbEmPLOTJT34ys2FCVtl4bO0ABT1A pA7ziAR7oDSKorFeC7IlHGhQK0tAJNxGktw+fP7DQ5Ei4uWayPE01sUsla+KRzViNRlex1d61O/g wZbPeKiR3VoUwnqpl26ti4T8CFbLR9i2dSHyrYgI2IF91IrEiuRbMutVXSWxq86iiKfKVBGjQq2w JRLBimN1fEXwKiVdVdROViRfMSF48Y8KC82k21/I5VJawjVr1lhdRgNoIBGbjiF1CsUThNK7zH/5 XJhXphfwRWgOxsp34Fg8U10i4VabXE4C4vNb3gsEsSsxAyDy6hEzQIkdLaQWWvrcBkFThG34O860 YAFAV9618j0a1EqZ2BXYVRF82PxpChD3h4S9welDDEUCAeBnRVM4BY+UgVxiZwKbUAcBANxXuJKw THgWKXf4DKlRwUqhDnbQIVygQ9CQJkE8zILjKA4go1j5ylC1eAa2gIuKdCgo4qliJAWmuj5zI6h4 RP8AKB6semKN2uTpCD1y1bjgoXHLChlJVSpmAMYDsJIG1thUVwySGgwLQZStAm1br14GFQMQLNSB SukH0LtSIGSH6aR8uJ/qBM5Bs8gKq5qlHE+jTS0HWWRII5NID3E7MZrVb2co2Lj1SK0aJIVthYvZ hmdZRxwqSo1ac8M/1Z2rZuNMll4Vs0uk5TCqWlDSVbqSOsIPkCpkAqlikPTGON/5zneyFvbMsG0k rO/zn/98Ye/Zz342bRO+gyoxgCc96Um9CrTuDEMosihEfMpOOGDsCvdSXq0qckAV+Tj3FLfYTCwE vRBHLT3+gfHjEyKTq7Q9AEvwlKczMEEUMmjceOyLOJphi/TIU8TIBE2zuVNOHJRiv/zlL+MBnczZ OHFSxqP6n63+oiglcExeWTsaoV6az0iyBGqnSW1ao0WKYBvDxfiCKUewwM7d589rM3WOwLYjWNiM GblKy+FuLD8cg3LcoS0lhcjnDrCREuwxOv8oQgu6aFP6EdoxNjRUOE9vBW8SVVVLNN1n9YOV8pVU URV1KZzajZBnGTMENgULDSFBHGR729vehnNTXWeBgMsWEa+KXUW5OJ1HoRnbS/mu2VueaC1klp/2 1MKJta8X8AtSnvOc5zAYdsWQGAZkACDtxIyQTiiTcooIoQfjiV2xJXbI/JjH9KnbmUtFm1wxcmbp Wk4iXWH5VZEzEa6ZclXdSLS8eHYV/Q3cjA3zo0Oap1trZKXoNg5Nz62CxeopaeGwW/lWBOPBezAh PMmVuEWehEVPlUfCXKXH2dXMr1b+kFB5tAypil2NQyzsSoMKxK4UQ7DUimGTiJ1iW7Zs6dtHV2Lz anReufmFXB6lJbSo69evZx9cne2Gm9wbBIugIJjD8ByPIljgtZfxjJtlAyAJ2MTrPOUDPIFvcCR0 ClJwG+6BY4F+jQN9LXNg8GHjCxBRKxgdW+LhyBPMBb5RIjEbdruCAIFHvtgDlws/KtrHqwIdwLSK 8m2I0awIlvIdhmmNRNqQHog8PokVxxLtBACgsxgUR0QULxXoHRBIIh3FRyOUAfpTtJ+316qLDUiY wAkB9SVymILBmKYIBzLOnH9HIpByBVh0GBMKxWhYAewKxolndEilUK+PvIgiwNfcBZXf/d3fpQd8 64lPfCKF0/O95k/YWKYh2tGRNYJK9SKhC4+0b30tnCp6hFyeIlIwiwg/AozbgpAqRm41BTA7bMtH 56b2oQ99qA00zVDRhRdeCLvRlKHMKI40oE+Ce/mpbpFmDXY1h9SVj90gKKqLHER1rUVxJpY0S/pP YjMxqkWpigLKa7ZOR/uXHqHbGvGU1IicxUxSpuqXllHYtfFTC7NhPHSFhXdYxUSZK9PlBUiVxeUd 1hS1EvBiV1zm6U9/utVnA/TPm6w127B8FuWM+VPAtvgFOX7H15TEw7ibxSISjKSDLq7NDi3lvedv qmMhFpdVcGorjkxjFYJWLIQl4OUsk63qRS2No2sMzwbmfe97n9UX3e1AOrXiR2TmmZM0ZVaBFgjn He7mlfzR7XtX/7yXy8QS7FJUZCHUa4Gyitk6Vgg3lVog3fFE5qdB2usEC3wZnvBMOaYGu7J8BmwW 5mJGZkeaGvM2awW4YXQh36wWy6cN0VpIFpjnAL3yWjB2BTnJ4Ycf7lZoLxhfexZBVFRGrQTmXjMV +683v6B3xQBcDQP546HWAsOwg7JYVp+Ds4r8i3Oxmc47QRbgyt16/05k4ustQTiWAZMcLYt1ZZbM WxmLwlthFIyFToD0pS99KZNjJNCG9hAaoyKwnYGxLvttIpHNUBQZMMXwmKW6gIiwsRjVyJGIQi1S K5lKVkBCefk9Ugzj1F3UKqgEj9YlHMtcbf8sASJFvRgVlbJbV4sS2e3qKbFM8okcC4TxYD+oz8ys Vj7PLrODqxYaM4tdoUqxK2lS3Y6vxvtB4nbxzeBoXLpmsw1p1ZXfNH8t1uLfEhadS/9CLpfSEpI1 a9ZYYIvNUqEz9wbKQArBYvFMXGY4RRg6XxKMeV2cIAG+YrMCQvX9558U5Cc5GFdx285Gjq0zjtU5 1vOe9zzhJHaFMJ07f8gdSUKYAHf4y/lBMAE0GJLNbu8EsSjl1Y1nxKjEezhbI3J62xi1coXpdrrS 440hTIdTMB02oURdkQNkq0AOp4oQCJZH8EgsUYtIADiZnkIx4FV0F8JBmFrADvzZYuoomiUMGBjo pFvREXDEbyRKU2+UiIZ7BM46/7MWliZ29fznPx8xxUdNVoM4FjXKp1i8tsAJ7+C16hJWMFiEktYo kLJewDFkVL4qbmVaWcgF9AeHhmjiDSRVxiIahjHQM5WiCPRgsvQwhdOFLyyQpsPwfWIiCxylBJEZ T5oJz8pBxRA5VKoMDWvQKujIAo23jVpQoOquSaswukum7i9FsMjoxSPFjI3M7Gjl0KuKi4/MiIwC lVE9qXzSrQLKsyjBLyv62Mc+xiTY4Xi3hUIJq/wOAbLJcZVGiZAqVMZVetEreRkmbb0i0yzH4jIY C9RmhiUwmMfPv6vNo4lEGyePRC+svdcuKoqgUYqc+har33I5pAMMJExhpoKi8V8+y6HOO+887tAh ikjfF3DgAVaKSGAGHOHjH/84FoVL2eEQCX5hn9PrLdRq7HZaXCtOb9alNYpdJXIoVgF+ynlRBJp8 3ete9+IXv9ioqM7sGDydFJLNqzMP9jzeEqI4rtJyzI5HKMw7GDltSIA4FWmjQywhXJwuSBezp/d/ 80fd5YjBQuY15j8xG9FXMC7EuvVULYxK7C/8azCyheRRO8VaOItryfgyBweD0K8jYSrFh9gP5Uik 24RF0fBQe9rjd/STiQ7JdHlNRF/dCNa73/1uuApMEKy+1wN6s40ABP4wFagSN7L6zIyKGAOhKCNX MqsDDtg/gkuYGemWwUgIB4vsqhixWN6tzDoSMvRerLEQFohQFDuMWjFL5HicuaZMZMuaWtxeDkan PIpU0bklcOsRlmNdBruKWlkymdbRU9TKyuJYmLHMlrICVplYYrX2mD99lfRasIMrT4kqtV9Ox1ca 7+QMD9tll13Gh9x3kJVQ/Qu5PMrKGq7+Ns7WrVttvBgus4bvfCwo5wad0IJy0EPC8SgX2GLuQ9wq ALI5IS/iJ8Nb8ij+w9NqH+I/85nPxLF4NZKELog0uIKNFPIEXGyqxO+3ve1t0DOaNTjWOMrqdSGR cKsWnJXWDryQo7AqGiEScSxXaW3afMOXqBKsaV9IpGGWQC6iuwZkZBw82FOKFuralIsKQA0VA2Hi QaEakIE52KeAwqIp0Z1OxVToKWRCFtQTMMU+6YeWOvAjMqUVkEmNCtObKPuc5zxHIBHbTLC3oojO y1c/4yy6gKp4bToPxUiZugNbFrEQIjZbr8CxArqWIx/TUqbIbbkZgIiupJEYvFWzBHiqwEktQh1M p4GIhQQNgHhonrjt6cRBVg/8RnqR8SyKfAXUxdU6RBTCrU6cWI58T5WphZmVrRxK1X7jIYMG7dDd ZZZX2GhJtRalR2JVMsqom2hnUeQoMAjiOMhh1RTIdBFuvsAvrBQzsOL5TiuOVO3AjawR20CkLJN1 iWCRSHkfMVZAMYXtZ5hENItIaHPxBEv5TiMYAy7ChcUwXCSJbN1s/nLOm87fMCymKs8yNcvkOBoX Y9UIE6qNDbT3wLeImeJPWFQuwP4VczV9vqMk4yERLCvLX7iSNWUwdDuUT4djfQfBWnQxuxfKZJPI KPvHCditoQrMrqZGpI0fncKWRGIiMN9o/p1y2OVpBAt1mHFu+i5ydWlDIBfFxWyBOUaVxLdQqxGA BdFkHFpIeySgYlcxgKPnD8tXXcJgcAV98UqLjhNzLoTbxglkjbOr2JX54kaEir4zv85mUVFYwiPa HMKi3C2hSbc5o0ca0RQ0A1zWSBcIlo0oJOks3PapN8gAwVUUYEiuhkexbIwyqYUwGIbHDuUzJ4Up n5USLTAz126liyaxK01pXLOVIaxddfkKsC4NijIgiBHSD7F2JOrPIK0am7SaN55/pwhnxav6SAMl WybqxbFo28IRmSUQLMoX7DCkwX52YFeeHjj/FW3sSkmPCEokrQCpOi6FUeFVSQdXtUMiWLNFrJyK aQ3BymDU7RtHL82uVoL0L+RyLa0lghXH2rZtG3tixIw7P+EAw+JtaO5+97sH5RCWU/E0YNTWcOZX 07tCkATogUUQH8FK8ii+BOJFi0AfmnDpl7zkJSJNHAtdiGMtHkG99a1vffvb3y4mAR23caxxlAXl SadWctAOjWhKOygXRtVJGH5WdTlEQoPjKAvWQHlgDfHbVYM2oC+WjxP4NosCvKciBI4loiivAAQE fLCskADX3MI+zSqmF7t2YYAYifEbMHIZloEesgM2DehJirUolC0m/EWwoqGxzFe84hUvfOELPVKA YsG0Kpqqll6e+tSneuRK50IjOLOsIrH4avcZPrY6+m3dRXrrLt8iyjE8j7Sp/d/6rd8SzOhfsKQ0 YA21IbiIiFKIhUQITA9gvZDgOjbWxCMFYiSFzyJo0q1HyiwSLCRYjwTTtSi6thfXxei6imMAiadT qFklQzuUdDsKK5Aslvd0B1ksOQpoJ9HmEPnKRLAYCXNiXXgG87OC1NjRIwOgagonNE//ESzatoKL xIhbKWPJeJkghP5ySYTANTbMT1tT7UTNrVoeR6y+W5kecVKNDILVOUHuPJ1Lz+xqvFYbn8NTQF+o NjNjcqIy12MM+RRX5WWuxG1iP+OWG/LBhBd0Mk04hTBvTa0vgoU6WG5UgLUkiwQ9DUswIflWH2fl hoDCvoWF02RgBYgoxJUYMGgyI3PpAEmsNSO3ArZ8E0cXFg+xRHc5ME10V0wUF62RJGF7sCuA2bse 4XPEYNfCqkTRWknl1UKz+jCQq3YGu0KXLYc14lkvetGL6JO64FI6iTbFO+mBMCf6MXcWFSi5SlMd daUrQkUVVlF5LQxqxY9AE9zTC4JljYAJBH7BC15g38vk2FtokKkwOUZFjYxkNo3p07dshvGAEZYG 3geCJcxDI64asSiDXWltEe4CHJkFGqS/HSDlWxoUivIZIVMkcf0+t0A87QOjXS1o/IlIUC+LJfIt Oj5tBandqlkXq2ONolbWyy3SIx8bHuzK4sauFOgpbkSsuEzMDLtKUKvBpz0lKg6rKHPf+bsJe9s4 2NUOX4L1C/l5k0Gz1q1bh2OBA2bNl9qOBOiDYwF0mMXNsCscK8oFuebj20m4H7yQD9/VEid4Dolg 7YD1EpGG3/md3xkca9CsOJaNKS71xtVf6X/LLMBUDkwnHWUpDJX6zOzgWLEuZaAVHEdxQAlkB/QQ H6bIh/WiHXyHNdgVQZ4Gx4JBaJZYTvCqaBYJoRRWq9ccbtEpAAfLwjVwBsu0YO+OyRVjJPRoAItb xliRyEckcKDFz82gR4lb2Nd3IqhoguZr7iZLY3IQr+c+97m//du/jbYqrFl4TbfPn79pTCwXgVyl cTtx/UnzX2UDOwu0uDrTWccTn2hpiDLGUL/aGX/1abEgMq3SAHwf++YRAgluAeUphFp6tSFUuKJK gF54aEeexrAQ5SMlO/AejQgbyqtO81aklRJ+LIrl0KCmDGCwN2Iw5NJposGIkau0WtpX3WCIhUvk FNIqP2oZ1WWKATd4ssIT5w8MqaKRCJYBo+b0xoB/f/6ufxyFtoUZPlKAwV0k3EZ5LYorZ3Rrmfij eKYMFxOYUWReyR+H8D6ZopQCtWOJta+dZAQ8jfD0jjMjEwJn5wREQvgX2zonEKhcpT3i8jrSuKZY JpNjUf2do6sgTSRe/OIXMzmmwhNNNidt88PNy2TAfIFjIkkWFAFFmBJ2ZXG5lXXv/GaYyhCKZXsq cittsmpBnZZGtBb+O5EFTaZjCmJthxkF4OK3R2glBKMHMrgmJQjq4rfCg2BNrwZnEciLxKQ3St0K 0r0JKl/AlsCriASypXed6iU1Wl8+S2OmAK9gVIyTEmCIufOgzDsjNGuGGltKRZ38jQJEgq5iVwoP 99EsfOO2YZftn20S7TFIS2MFI1iGlL3RJOQ3zj48kHmwE4NHQ9leUC9SABBWSjI21MpVZkaLWrmG MxpffOoRrj8WC8Gl+T4LSPOIlNXRqcAkHbuiPTI4Vq8FD58/dGWBpC20kpkugmX5KmCNrMugTa5o EMZDZCJAImCLFXWumDLYlRwi4RYzQ5LwKjLeCWpBFQVIBKtMt1pWdwd21dnVSiT+hfxcSgSLdI5l 4dkB0wTT4u5wAC4E1vkAB4hjdY4V5eJ7Nn9gty3g2NZogeMRjUiDda6FQwjbhBtHtrAB8VvkfsUr XvHqWcJfcAx/BXKcybXETKsmmanUGxAsaVdpBSJkclQE36+dPzUPwSGIjTIoIX81/yYarkNgmXwo A246xEpE8QS1Qp7ExU6zIFS4b8sY01IGYBEl5UQ1gJor1FNR4zoyBgOLJs67+ukcziBNUxASn5Ah VCZyQyHPeMYzRAuhi0gk0giT6IUnFbeoqLglTW8UqDWBDVAS8VuOeNb7RN2lNIpSRXklMTxd69GK CJbGgJnpHc7q0bogbaBfs9rR17wOk5jO2972tvPOOw/XoZNFiB8sRBp3oRORgPboipLTc4qlVXXb owsDVSfFhiEaEV87xFKRti+44ALhob+i0ho9i0YiDRJjJGKP6xC32teCEU4cakFkeqRlYzBILXQk YCndyheZqmVBDcNgivHNcWaSK0dWUSsStfpfq9/dpVgES4OGinBj28yS/q2RNaV5MUn4Eav4FPch PAtJEtvEHq5UfEryR4F50Cw8Cakiqru6lakuh1VXFQ7I+4RMV/6IdeXOSuqrj9REsASz3sKQwhjp Vr742tEFWmZ4xhZKFDI7sSjBr5lT1JwJYeeMnPUilKYcX2dUgjqDtGviibY6lMOiJPLW8+evVmE2 VsQiWgLKT/PpXNrSMC1VqBSGMGb6tFcxJJOlKHM0QfwJrBWJj5oFYRqvljwyu4lXzkIJ6cHcBWll Ov84chZ1NaIukU/Eb40QsdwjZcTyGNghqx+vFvvxMwU0G0O1fFTH9Xg054JagKLPtDHy7JkFsk8W yPZYUcyJETInht12pX3dsMlEWklVKI0Na4q7cRZeg8ti+RSrI1cABQ/1DlLGC+vBexgSC4HwGGec m7CTU+cPcXqkAFNkYyyBqMjM0CxTo385jI2MfOsyWP6gVmxVO4KO8KFxOo/70pVba2dRMsjssLRV o3OrQOHUS9W9dZXf07hXJ1hWzXJgTrgO0oPoDEpESniEfhEJt6MMYiRzkV1defWvDqU731LeUyWJ RNVJdWvT7S/Y1f/rJIJFBsdiCowbBHCMwbEItAIKEBy83m3+zAdAJxKdwxN8i9cBXwgOylXnS/wq cJdGqjqPEcs5MyCOY/Xy6+Xzb90kEYjOaQiK4Dba5CpNhHwFYHQHXQRxIW6RAE9JCA5EgNcHPvAB qA3HITKmBcdl9qYPqInTZHCpaR89f3pU0IVQEoBezgjAAE6+wgJnZyqegjzwB9fAorBdTH37/O2j UIxIzCdx01EcRmiE4FWwEXKiWelHWhwCeeITEZyI206klH/l/DtCtJRCFkWb1EIDuqMTHU2vRVdf 4hgMkaYlxQQ5TWFjiJTG9aWX+nVrUeJzerEKGkzV2tTUe97zHrttnIlOIL6Jj2OGIL5gQFfwHZpT PoUn1OJWdfmfmP8KnZ5pTyh1je64JtK6sDT0WVTQgkUkEtoROXqxqx0rQiSsqfJEQt3F1RzNxpWJ 9ol1V7LCng7GJs6JZNbUBMUtUzPBxVMrMqhVIh0JUEUjhiSw4frUiPjSLQproXkEBxGihBmuhA1g MPYqruINh0K2hB+ux6fa6gx2xdE4oMikIpFwi1LY4YhbP4ucFdWUUVLjnFewFDIFM9GryCTCRT5E O+FKvvh6m/nPHdpEqdshmQa1DCsKsQnf5/L8HdlCd8zRVTruxcjNHbHg73ZTLJDRcvDh7DF4BmZ9 +aY1YkXsCnWYmdUkKZapWF++zM130CrwMX0TpEwROqok1uJAfQarCZosuCsqm+YQUXwEaWFbRdeh k5NWf/g5tUwH+POXxV9mLcpUXjGLCz/pHxjSA9AzZpNFrUATxmMubI8dmjL7ZH7tDeCJyfImV2k5 rNEV8dpBLQnL5IMKD3b1sY99jPnFrjiLvuJbiCwooH/u//SnPx0/tnbsxMoySNq7853vfNppp2E5 JktFaclMWYJHCmRsDNK8MoYVI5jNwEyjVowBu3K1Lh5ZGrWYkOrMmPUyeM3SXseK0mm1o0Qr6FqC kiNhnUuhVoNdtTSulskStAqW+7rzF7whOhGgJGqF90Sw5OxAjy7NrnqxuPjJrcW6QieRkEOqu9/8 cx2KqTXeDIq2hd2VMPwL+bmR1pWs3P8MjsVGGT1P4A/8ZMbnSTgef4CwcSw469a1DTR/cxUP+A+/ 4q7Tq6/5kx9ci0BYBKIzEv4sPb+Mmv5mKo4FcSJYsQcsKtiFv2I8OFYAvahYZ13QQQGxX9Qf3AVA w9zqBtZ94ip8ATTS8S23KIJ4vHhABZXQo+IrkAJnHXVAvRGSQ0BXwVgI14gArxGZnepDQI14pDtc xBgiOn+x+kVfoA1ZiQuee+65qAxag1o97WlPoxyhAqkSM2CfaPS8VZGmqBfPP24tRPVXAqJUujJr HE5f73znOyOR49DubbPoV5gnEg2JfoyBhmnSMDRIwxrHuuqCqtPzTGunnypS3shV177ZCQxUF7ls t42CtOGOXggbNE8JddoYjOrd868CD6YrDKCqqJKEdSkkIGFEulurJiqopbpGxkmkfAVqwVq4FlTU RchqoadG2/kZ0hOTtpqxLuuVRPUsepINjLOECFaBbVCrHUS+Agqrqwtdm6zVodsOrvILsccehr+I NByq86Tiym0XvmeOiwl4ApIr/+Ju6BT65Sl6hPSMc2VPhS5+GrWKVMXJ5KuuI2W4bZ6rHXWxED0K XcgBWiAm2fS7Hjd/Vkl+MVVH9ld6184gcItSXx4l0omSBmOm5gsEnjh/BJPLM/hFk2ZsHJ8xs2SO bKH5FPvBLdI26kDztMrSeCJTUUZJZkmxmqJbYAJ5YJdBGm1TKzCLvkK4a0RhCPYwQngSn1ByFFaA ElAN64KPWibaQDKsgl6IhBzdjfeMZKygwVAOVLTuHNxQzZTrsWR7BgYZ/gwJYdgh88v2QEoyDlNj +TuQewmK4n3f//73YREjZ/DoFAvs1CrhDjY53Mc2j4PbU0FjBmmE6LIlYyQsinWZL9UxA5yG4C50 SEXZg1mbHZPI8MZCx7A7shrUSiip8WGKLFD1eqFzes7SqJGGx8d8XYlHCohNmNMO7Apjji4bIaPF q1yJ/CPmbzLbf/6+0CTChEJhSGScZskkEm4lxMHKS8iMYCVqqV6VqJU2R8s7sCu32NW2bdsu81Pt ZCUS/0J+DmRlSS+1qGX2eaxxjsXB4BTf4C18RppwIb7EKzzFqMA0P+Et0D/hPKCEO9mlcVoCT6Vn rvXYsBV7IJiWp3GscY6FPIEeMt4VtruVEP5BsDLRjhfNny4KlD2FFKgV1kLiWL09xL3QCFACi4vi JIhxKyHoCrchmuAKleAaWAdtcByigTMiAenkKxbNioq5iqAdmbhKx7Gmt1Dz71QoCeP0ZUcepejo BS1ADozWUBFBUzCR3txRDqZFIYDYfM3UtUMmOSQN9EgV0QVKFplQHwzGZE0wSEUvdKdrBEt3tEE/ E9ebRZqgZSrSVcQUndIahVsFIkEMD/2K3VoaxVTEcpAbCA7Kac98BxERA+gNwxA8DMZkdaeXjvEM Rg6elBgeLkgzRu5KS55iY43NNWI6ccNVcUusrOrqmiMupaMpgMyvEekch5avQTIKGK3I3UmV5SuS GecOYQw7dC1BmtF4HTNOsApvEkOiAngYA9A4wmdSZkGBSDNrxzMEG94k3uAl2I9II0h3mCSiiCVE hBZpRHG+1kmVMvhQgVwcEpaK4lEfBIszRrD4aZGsMNb+RyOJW5nl129xVHzqPRc5+uijj53fuYim utBvJxaYU2cVHVyFDNJyIlg6hQNFUFhBxqiUMXHTBwVYJqpxme+juYOlt1iMiivRPLUT5uSWmXE0 68tIGBK6zxrH/gTCaN9I9EtvtGd2onW8h0iUpmpCgcXvJJUSCU/pOSLVCb2NZWtBdSZo4VJ12qYZ E9evpzgHbHRrJL82f9OKdQd9DMBQ+VcMEkdkhBOpv+iikMSUSZYpE9EPTIZN0gbTWuT3UavxhWHy FWDMgAhXY+cIHCOEe+1bCEyAP72wpnOj6uQPGbJAJmL8Zk0J+CVCg20zid6QMhKZrMJTmsQg6cSU LbH1NVmNzOeV01tj6agVI2HqmQfV0ZIumLRe2lRozaJYLA3SeQSr5XDlFIvsymAOm//g4LqrX39F 5DNaV2mmG7vCwPok3EGzYFrYD3q05/znCH3KahCswZkiTHEmt/JVUZJ0uFWxZFAxaSXJ4FudXWFX y8vLl/mrOKScX8jPifysRS1/nGOxFY4EfAHoeHHOT9yCDB4SZPOrRUz3iBdB2wgWQAF5MBSSxrRC VZn2msQjjj3y+Tm6IA5BzKQ3CNPbvj/8Q4koCCRFPkhnPHhGuAwshDEcAnCI5ZEGIjzDa2HYpk3o BWrgppMSFEQCAEEicIY/jaMLEXfxSIZEs+RDLvCHOUWzSsw7z0mwLu2AxTAR0mlTvqDeVlKPWJ00 pAOyuAK0jWa9dvUPA02tqGN28UhzHO/yollEASKREuiHojSlzd47NE0dmTsN0Mzgc/TZG0ZV5IxX ivSmTEzLIyUVsxYa1wX9R+wMSabwpk1gTbEopsBg+vEV2iPSIB6gY0KaVZ7gvhYIPTIkYZIgWMas TLQpLmg8Y6iu0iq2xJ2EEVUianGsDiYT6diVR8QgaVu+MEP/gnSL1WjFsBZaIO9aYqQXeVUywttM sS7hWB4pho2Zvi5oxggN3jqyfIGHH0VHuIxgxoO4kvgtuogxwskI9mKMGBY/EGmwLht9TEiEIxK3 mL/JSUWxP3+cD6fuI3rhATJHrEpqTflIQ/xDvnZwKdFLWBKxRKnjjjtOPNMjkqGdIqgxi5TGb9PF xwk2QyTkyOf7Y169yoQVpK2XTPgAQ+BJHxjg9VCizx3aWrAuRmXdrRfTtTp0yI+sjjXiocg6P2LY 7JlWOQ6TYB6skRdoB+wYjDHQahowzR2kWY8Qbo4dTVGOfAXgHmUiAQPZEs2aoGnqIhphFnokEm7D SRNUhlrkQDaj4s48l2sbKi8wch7BX6AHrCCIOFNZZFdABgo1fbxq2uStfndo7CrbI/MX9K6ITI+Y K+QJqUATfGPwlBYgSMMErsFzOTinpjqW+ZSnPMWADd5i0QBTZGBMAq/CYxCaww8/vHPN448/Po5F Y5RJV6ow6aaMPbt2QEsbDMYj2sseIqDCB3ZldVRnogSvGjZ5h9W/bLUoLVCnaNln7ApzimBNu4H5 o29EIut1jV0hVa7KE2m8B+nBq64yC4516bOo/eaf43SdWdMlHEtFoqRiRKJaCiyWGQW0vMPnrshi tC39C/l/i7TqnWPtsssubIUv8QEuN/YiYJTPcBjewlVA+SBYoHOAbwAKPdEguIkrcGC36JQrXoVd eTQ4Ft92VYarc3ggC4mI0I5juQICIvHKV77yBS94gYpgKwKncbVA86te9Spl4BfYhR2u6AIRy92K 30KsbTFw+fT80RxIjWkRCbgWMYoZoEdEArLDNcGyWAvg4liiMkxUBRQSCegPzohH2lFd3TadqriV r1hsrFo61fuHP/xh4QSlQB3Qmo6yBOO4VMzJ1F4z/9w1jPYIv6EET7GrqJgrJchXgMaQGCwEa+nd Gfn/sffn8fdddZ3veR/NECESCAkhJIRAAAGZZwhDAEUpob0qMmphU+KAc6k4YJdlXfWCVJVQhRWH 8qIhEEKYIYwiWAEF4wCCRi8K2Fdr0Bq6qutWdz0e1Y+yn2e9zvlk5/sD9fZD62pxPn/sxzprr732 Gj7r837ttc/3fHUcXqRJziqjZLTEoJtbGN5IyxjSLWnjGd+0oaWMxriLttUwmWqDO+K18G0kgUsi QTDSDAFdM8CQansXqVo9jbHQlXkxAtqmnsh42wCtcpc20lwL+9qVNKe99MzMb9tgamO4qkT0xroR YaZtmmrkCc8QoQnawvQQVVCV7ajqFNtT1cHKdJWq+Em7d9qmL4aL3/699R9drCBLxiICHxZReoOx enwnMOSfwMAsMpa6XLy+UJKceFKnNB6BPu/zPo/8pHOW6t9cr++TKPTgWgV6dcIkMBOQoo69GgvX 5DhFvXavVQ7/EFO+u6tHnVqotVZ3S5t2CghjPjLxwakwS0kgIiCQVVAlPmRt+ei7Yi4ZOjEmIoDB 4ZBm3GxaFFaoldKGsWniVy1YiGD6+LO55jCcgVcALGtBQFCnyt1Fm7V8AdUOmKRZvNXgRKuNA8DC kYrV0xAQKGgYQvIEmCFCt2jLTViz4izD1qkFKBb1uMgKfc5arfPYo7WcUMutCD0SKyCUpy+JiQzt p8pvJziuynJObsnBTnDVn/zJnzjKDPS5n5ClBlWFpMbNeEq7hVsLgBaCEGE9WtRWtB5pvEkxawCI HyIbfsIfABZ2wSvcjxNyD15k0IyhYiiWD2/piktIR9tqQ6WG1OxTCjWjsV6AMANuRri9SenIdTEu f3Z37tcc8c++VsXn+8Y6VOonFdZfEex+AFamRjpradRgOQjsvve9b0vGx7avLjh8V53dfv3PQTCE kLCUAqptx0s6603fFqeUdMnkSDuSy9ncUqeaz1m/Jrr9VnsKO5bsHu0zxfbTftjH6r9B82l+L2Ja PEwYtXiEMDmip2XjoaS42bNpz3bWmJUmHglGhSHHMAsYMfm7PagDY0VLjnIELBSVlFr/7aAwCYa9 CJVgOmQmlqlWvBMmurANEgLMBBEmtAVYAYcYLdzQfhGnLfTe7oGkQhs2YhKsJ0jRTcxybFNKMcFL eQGRtfslk6ayyGyeO5mr5FDxQiqTcInA6tYEA6BooWZrvHAMJmgGvdEpMVq/dLxxcEpMdBYVOWts jYbuM4HeJchJYZXQHn0HLqRovSXbvXp797vf7S7GFrIo7NomwuWYqWuNs8uNpDR5cPcxBdxak1zr qCUKo1i3+PX1hTbRvIBORdo/630EGKIx7qsLbUxKv/nNb5b/3vWKUPfNlxzEZt7rqbu7hZuadKYB Mt0Rn+EwsDjWLEdaulydjmw+Ng5tdGlV25kJj4kIr02umQq2YFaAFTZtbYtcpbfmQrNvlnkXVjDm GqwjVgF3tY7Ij+XTA/3fOnyFkZGr5CcOIDMIgLp4KPewTksSAIlejlA7KkiHqB0m89xPllyCkEhj z/FKMhrj48Mf/nD5tIq5Vs1MYnJciMme8IQnuLUG0D/Ns8zblrauo6I2bOgxEBEQ5tFLBBi6Slap L2XVzezTPY9BGauYS5t6k0j+rdN51Wuy+sidmMx2ZHkyci0mcH5RBQ9pj7F1L+NpJI1nA0vOwauB otkQQWdhJY4EsnQdWmmSHokqloOZEoisL7aeQXbfEnMXk8gDea92ujWzUmqAlQizmASP5aUcnktr p2cbXdBySyO0KkoICJxEJGES81QmYog2BRyOVCTxMYeEUJ8OsGIsHuhCtQlNbse9QapbFHM89lib VoGlJ0RYaBpv+YulJsLQmXHux51wJ2fgITvuXm4jbei4B09DV8bWhBo3kyjsM57AB/BWXDUbmaaj d4JmgS2+2lnIa/y3zxXu6xbceIv+XBc84ST+3/aSI8NASKvdLN4+Dh9v8flWAQhzCQA6//zzoysJ JASY1ICoWlZs6I3JD6cgFFO4W0tHVyV6gdhmWLc4++yzb3GLW8xvte8l9mifyRZdZRjrxje+8emn n37eeedxa94vGmImgbVnVlHMQrK0LEgmIarKsdLm2bQXf6KVUCU8CVLJuUgaYEEuR4wlBzAxaWUU Jv9CGNpgophoJah1JLoKCGSYrOdLocG1YoRoSIOFjDZIRBBGdwewekP0kc1f+HukE3HEILwlLQy1 Lc9iLEfpeZoU7HxUpsg4W1Yipogmn7lEsZisKOlCNbhQhYpNSSEPnLk1paf6UECz28cyAlEUEwH1 Wr9E86CzLaXox1kDou+OoMdV8hVQGKyI8vjDOEQejkYDx6hHDcrTgx2dbf5K0eU0g0nUhjTGWeUV oB/MrWuVMK1aj+YN7GwzGGq6QguBHdUcfKzx6pd2reZpEilSQGu1WQedJWbu1d01kkn46L5qaCtL eX1heAvnVdUWszLpPg51SWyBe7ubZVJMkEk0a8NYLJxifZT//7mhTckAi1fwMSOgMZqqRwaQh/NY y4cIQQ3P9LSf0qQ6FMjHcqgOvQFPZObiw/9sKfozaRJCPGgPEVImNaJDlVSm529GJ+TQG/UEFkCq 3SwK6iid+YjY2tRpY0yTqKM1DoYIsNXNJObtT+8ER0176NpuV+gaHWUSdVA+uVVGeaFDVSKGIGB+ OQYHiJ6DZnjKfwBBmMXNpE0flzbjPIonbMOCaKCFYpGGaZLGaIlbP/nJT24wCXagqbP6qD1K4kUx RKTidfGTah25KJN2I63SJN7FfzgPWNcMORpscq2I1o54pdkaiQitBa5lgQsyvCu0KqQ4igCFAh85 m1jR7imTnqBR8HGKg3G/Xg6GVicsulLSVW5UaMqZ5UhoQNGmLUCN1zUtt/wbN3Nq0My4YYFQQMqg YR1ewSQ4BrfkGFwUlSrsEjPYlhVPkMMHMoOPsE+lK8fQyi2ecvgXkL0N5HtuxD+bJh5rphy5ertQ gzvtPA1g7X6g7L73bbNtvozFXCgTOSmMgXo5ePvDj8G6treN7XhJh1nMCtqylHQLSj3r/rsGOAWt 5rtc6qeY/Z/B/pHzXlCPjHW0vSMcjHOg75vd7Ga3ve1tOag1IBS2bR5mTZC1rnoS9fjCPMcoRkV+ aP26EgwS9dJmEZCK4yoyA612j3vrDZePkItJ+KiMwmKWyJV20idhq3hH0QVBsVgNAM6NesUgQAdn hUgBsWjYN3sK0wCL8HuAwwGeJn/38PV2Jvx5zoM7AlNBregmNhWefOxRMsYSrQSvAIski5KVhFBM gRhLsGPbcFmZHV4dHmHdfRhLO3VZ1NsSBgM6kCvGcpY1GnoqU2HKxJRhPmIUZQygcXP8zTMAAP/0 SURBVDB6KRaIiTiloYkhdW0U5UZMImxSA4hh0uaC8HimN7ymxsjLUawbaQAiVCGxiV+NcHTV18w9 vht5fOO+MZaWq9nlGuxy7VSDRjJntVkBDXPWCGiSOXVTbWBbxlLMhZ+SsQyj9pAQQuhIEVEON2A7 6D78QaWGtVnCJTgDB0iQmj6zRupOAJYElpLf7sJyk/23j2VWzNFHXjHfP9M1DTZulGzeZNF1kEHJ KE0y4yGe5FAvJid5wwHEJp0gADFWwkAVZCKqeTMikwzQAKHf8zSToA3KEx56g64I2BPWPxkkafMi MhEd2KqMs1qleZBIU2knkNruSbQ5xMgn4RxLPj2YuRzEkGRd81G/5D9z8y8U1QmGxJP/ef0qHow2 Suada3Fv48ZpTWX7jibLhDabPMr0zfyadA7Al3gsPxFJxB/EIDq5i5vqbModjxpYjQEByijM+d1O DXxD5cysSau2HHfRgB7PLFWGn7SnBWspuTXvVV5TnW1HnDsxa3xCRN7CwQQBniZTOudhxYpcq1gx rsjruNZ/ueEfrg5pSTjF8VQi1GyvVZsct9MMTRLxuCWHx1j6ZQUZMcMu/BoxoRv9i+pm2fyaKROX kxhAU9nX1Eyxs9wAUYFs0rDdsGQSWX7CQ1yy+GqPVuMbbVn1KtDUeAC4eP06KJfm8zzWx6ErWMOf Gbjh1XAnwJq14KqHPexh7bfNvpd8ZVyLq/ozQOmeUtrrcgRnA1gKq9Yt2pFS2I1adPLdl4VZiApd MYlePqKrm9/85jfZ/Bfn9DSRPdpnruUHbD7GWJ/1WZ919tln8zwLTDT0qNe+kaWIpegEsybFKaeY WOkY9AiabLaXiGVq7aNg6ki2WR+FuQx1KeO5Kk7qWZZ2irbUVyCTP4ylfo1hEmIEAnAX0VkxgU+8 E0TasRCOiT017bHyY8uQDVnFSYVCJhQKRuJgLCVRtGIFR/lMWnBUvmtHlR3lt6HlkgLcRMytOetG PWhqg8bgEo/F2qzXcaS4P4DlI+aIsbCFDmY+bnMkfJTYwkcWfxhMhnXkKKM8GlMtM7DS1ZZmSBtM c4FyRGGTFWNpmLgMGhRQiarUSWwMcq/haI9j7yWNf3KlDA1TvmrVoFNsWM3dHbVEzTrLnFIAUWmD QYgC5STABkqnVEuGHfWuDroXASaKZrw21ADFsq1qGna0/cn1YxNmxGRRKXo2UMWoF5PAW84qYwZN MW+hWybRhabYKVcxBeRzM4jpXvxWRywBvv0j6+9nLR9PIxjrOev/E0MQ64vSMGLmiG/mu730Bh6R kEJ8utJ7DTk9fzOLVE4aMA/6THmnEBjJIWNqdq+gZ/YP3FT+MJaju8sBIilrhKS8hGtd8j8uk2AK dHQqk3aWfDKJTgWRKsGReo2xaHDbY4LJD6wfyupJic8bMeNmNvmPGbSEJUyrRAvZY9LH1w8cOP7O 7/wOaABAppsPcCQeK/KIS+r/6q/+arrupt332c9+tlAWWnFC3qtmM4WZOINjzwZ8g0FkOSpvm9Pt AIoY4l6a0ZMDk+DzLreQPTKZfe7BK5iVzlsKHY5yuI24AXcce6IrqhQldrFmmbQ4k0NyKh4IqnLF sXJ4Jo8dPnNk81Elbqo9eaz76oJOGUl9t+IsLs5p2A2+8G4uMBZgMkFgqEk3+9KGEUxjJhQFwnDV MLccOMXMqY/tYPnYVwwDLINvCnI5fhXZ8zeeCYyAFB7ywMCkL17bV5wf/fB2TNOuFffO/zNLgPO7 JLSCaPPiWw3qcbnyaAkGASY1uARUucSicMRYLR/5VpD6FcZhmAnMudYpBSy08MtNVdLbwOiKnUpX W0tVj/aZaHsXWLbPWlYOX7npTW965pln8jPPGRYPhKIQzIO4IPW96ydPZtfKsS+uSoOeFywT6UhL jEUjJUi19dx7HzjlowLiXftYW8bCVYKsEOZITUUEOeSfxMI1JV+4flVLaO4uAqvQTH0VE2pH9UVD kl8YJajQqjeDfUchSGpXSTASkrYhb8LTnBK2Jla6tngqJhbLCqDMqdSXVYNbSBc6mUsUEPLEboIh sot66Ef7YYQO6s4WsJDHYFDmYyYNiQIjRxxjBAwXpmESmTFUf1Z+5OoSR1ehlsjM0Ue1qdytTYeW NF9mUNtwj1lAY12iNnWapgiGmTVps9DEKaOkG2kqijJN1amPTIXxk0ymcqbXJFBJDXAvxxIud18t d0d3Mcuz6+COtaFtKiYhZ/rLpJUEWAbcsFNNM2UuCBKESrdO2JKz/f9JVMzcmcoAy9HMmlP57W9J m1MyzPHcy3zpFzbl2wDLiuCu1oi14+mf/D/96U8HItbX562vpac3xKbvlBTZB57GkJNYL9/ZrOiv mFOZjy4nJPQGPwEmuEPh6GXAEWPJbCtLG6DVqebaTAsz6U7RyDFMppKtueNQYxshxNUd3Zro6ruQ Anew5nesb5eLHoZIcOAPvJ1Pmq+dB69dWLOJYz760Y+aMgvHGrQSrceWkrmwjlAOYOJpnMeYgwaj LS4ZcEdpQYYbcyFOIiCYJnFAhUwCSPWmm0nMO77fX6Z+MOcWvaxkIIwXfWT9ZLGSylj4A1iz0iV6 JFMAhKkctLlEzci+wkwvOipf76KrofzMR5l89QRXSSsvc5s/ZqDUrA2CngYLiVaB4bXGrSkrcbvD ipx6u4qKHE3WV63f+PBIgJzazhy6MoltXOEqp1j5CqO0ACvGNfVcnWPwHGjV80OU034Sn5cjHydd vF6O45tcOpzyMVfvAQM/oSjlLZyxtipl8nyF247ysKEey2FeI7bE5LRw3EIZXNWPOEjLD8XYLEYl gRcCi66QVm8G0dWf5+cY9llH6voMsf1snzLf+9zD195vdatbiekCq1WHqMQpJmb1ray/s35CEFFZ n+kHk/CRlf+j6/tYiShBlWbRg2Aq5FneFEhAZArDL0JL3cVKsXX3nLgEm9FLAZdUt7+dbrkqjBNY SZqraBtxBViCsiDIPI86tmkhygh2ApygGWOJgBPaoqhit5AnYoqDhU4f5Re8nBUcXeuUAuGUnPal 1MzcxUNtD6wVU4mS3U55Cq2Ax0pRr/cO0IG6NFDMoAVYVEHXMiPjo8y2ghylIzCmAAShT8ZBbUwi fpIOoQa2DKaPlXEcSRvGUpuagQ7oCfvMFzN95kh0xkxRHQvXXNX2mMa4dvBIJZqqHr1zufniBoSQ pnIAR7QdeTulgL4r7Kq6pkL3UrP63UsL9YJLmGjj5shJpkchnfYoHIwasepxrZIEks7xAVNg0skS 9YJTuy8MH36CIduqGg1r9l2y1HNn4zPS5pfW8jRNciO9NmJ6R9o9BuThPNaS+e7v/m5SRH5gB0Ah KuI+mZnn6YBpjAZYhj3NZ9JjPu72rA5fyHW5J2/yQ2ygj1u0D0EyqZ2jdJrnFNnDQJQvxrLS6V9C pVXsUcskErA2utrxklOxTmXlzFVy1KkZGMsdMaVeJ9i0mTB/8/rnweKJ0GH5cwAewlV4jkk3iYIA JvaAZGyNsNE2F0MeEubFgvrf1n9bt9Lf9773ATJX5cZ8kvEH0cMpQUA91qOVyFrCri0mZNLMQmY+ Kt9WmTb82vrhYgvWvQQT5hQDTwJL37hqmVe5GixwaMgrrHFwg+1mx0sZcUDkybhQEYZD6iOvy7Ye mKdVnu8pLNMptvjq+n9MLqerIJdLuLrGaGqbcFzUSjHCFrKVKJb+4A/+ILcESUI9PDJHEm1N8VUo /G3LJACWYm1WhVYmkcn30bRu3w+acfNu9nshyCX6jlTg0jeoEI+nC66iAP9RANk4xY1ZBBblwCZH Hz2KcDBOyFzoyM04sBpc7irrpRXRcoiu3HfoyhKrDFqCSv2BofIKK3bx+l1+q5LBNeWdUlIZRwaz zjrrrKErdkJAWTnZPusIWJ859unmu3zWPtYZZ5zhOYA3eyLxrNkGFZHozaDnnh9av9VORdIPUOXI FGuTST4pba+CdlIdafKZ4vpIXMVWIuQqS11hQZYoCq/pqEcuEeE96zvLEjIJpzIkmTYrr1q1iRdC qrPKAyxPmfP9CUdx7TfW7zUUCoWbwqg4KMwV3cSvTFoIEwERkmLirIAoSCnmrLgmukEl8VQNrMDK lFe/QOZG4q/w6mPIJcGqyk3VpryWFPVEfz3VZdIi6jVcxodOIwOs4BQDGT7KdEoBxaakEUAkLg/I lDzViI0hCqcMFBsdUrlEsCUxdAJN3E7lBhz9DBVJmDtNDYMqhvlqvJLNDvxlIZRLHCehkhe/+MV5 ziAIB5Dv2ipXp77U7BM21JjVbCWVn/HJ3zSGckvINAjGOcYycSbRbJIiaj1QNZa2jS0h21tilicQ eFNpZjkYGsB5xs1w6SbH3vbO6rB2vud7vocaEaEv+7IvIzxUR9ynKPOMPkYG2BawPEZbj6caqVCm h2+qQHVg05eu3wttH4JqOlrFZE/ml69fHqJ8X3T4qa3kzUp/5Poui2OQxOSnYbOhFWNFVIpdvL5D ky7CxBovIUc9LoFxGgP12hrREvpNob/1W7+Vrs8OVpMeYHE/UwyILQ1wA0osLkNt2E1NNMykzYVZ 6JlHGRNh6VnveAvQOJqX/3X9j3YruqcpR1Pvo4lz1dY8C6nEIuUelq37WsvFkIIJ6w8bYdO1h38b 4Ha9UgRklrmrfJTP035h/cGs8KUjLtE2LdHaIEmo6cgGmMbZcjMxR+TR4IJG127piinp6MKhT+aj MmoW4vTLyEBDY6IxvNQaN86WiRXKLb9z/eIoSEJUgAlOYV+Zz1v/AEfi29dvhzrVZhWT4MnRlY9o DDoDLM7G63IzPuYpgrfwk9mmbXPIEcfwIu6XByoT2aActgOcw54T12Jwh7PlkBlv5MC83V04G//3 TGKxOFpQLnEXVzEJcBZdWUpxUn9geMEFF8h0Iw0Yr1ab1rpEVReu/+js6Kr5VvtNbnITQrkXzmVJ J9t/PtrRTrVcpO9j9aeFyJ2reQIWDdumsiC/f/0CCsaKokgjS0goCi2R78GIiZ5Us80PRoDnOdXR CieotNaFSlJc6ivTWSGAdnoexUzo6v3ruz59DUKAIKXpaEosIpNY+YKywh4ZBcGiHtBxbItegBMB xTgxtKOoKngJc2JWJiQJYTKdEmeVV4NoC6SEqkKh8gpEVOKps6oSxRzlCMqisIjsphDK3aOuArRM l4h3Va5Vop4266kukGfU0gYVcMEE6EG/8BAwUmDLEAGW8fTRJTGWGpQZ87FdHKccfVQnoiJgQYmh U8BZJtHljqyrAiz6BxqaKVNspqRNlodgEBPHKGCueYKpRNh/7+/t/kKCt3AGLuFCp1wVeDEIoh6F sbvyvEVJH+WrmbfokcbwBO1kEho/8OestjGJzDi4ikcFcOphEvRbC5XU8Z/7uZ8z4GbEhJIuIrQD qIORqGz7McUaCOts6pUbqI3cqln9mqEN2u/WuqzjbfH2ZEKuaBLC8HxPfigE4SEAtMEDNAFg807k BGBlPgr6IEaBHusJCRGiRoRBhbCpvato5tnrP0MzCR9PfXFD24BU+peqSVAytSVmIImMzdtAicEy ZWihxmuMhkFAOoT5pDVMPRSL+PXVLq0iuhqg+wZBPDEmhshY8WTjZlrNr1k2jNb+29f3sTwsWU3Y xfqyMP/T5s/rmg5zgTCsSrMJm6xrhS061mLHJVbuoIyEkpFW5qx5ZPBF4Z6dXGtaLVj8JJgAJm4j Cok/IlLb6qKNSY+fenUIuQQfz3jylVEAYIlaKhFGdMHtpiVZj23cKU5iEropXyNjR01yrd5puVMK LPe8nvvz0saE5aXyZxPLs6JQo5FaK9SIKlaW6GEBCub9YaAZ+b7v+z4fLVtH7vr8G/44+xawMkzG 4PLXrn81GGCZYhP9pPUbIpxky+JcgsM4+siv8ii+xM04IazJnK08bwzIXCVfVUo6si6H7xxSYTBk UbQ0rCCLglvKdK2jNId0ygrq++nQCmPxWIWBnYWjGers+UGFkMv6aqOLV7N5M/gpv3eV7XX0aEf7 dMZLeE/WnxZyR94mLltphJBg0EKLsK+3U8fklqKEWQS4TSxnmYRMIkeM6bRgGhXRSEdp4kcRVZJy F3CdCi/eur5AI9QCLCFMpCtMwA4FYgLqKyIrWUQTB5WEMkKtyCLIOgZDw0PFLDbxV0Rj4pGPYllx TagtXju6Sr6oJywqL61aUdiNtuim/kIzxhLU2tBy9LEwzTTPR5muFb41WERGUfqrLxhC+NM7GFT3 ex0mpuumAs5CH5rUMDYIrnKq7SjHrNoUUBiEbVHMhU2BTAO+MGn/33jkVHl3aY7MYPAUDzEJH2eT hvkYXpt3CC5As6I2NeUVuUrbWiwSkjkO01f61KA2BcCKu0ectd9HwCcf0mEpVMckSkd4Ub46mSbl VPpllAzyNddcQ/DMlyk2m8lbCsdSLOq1Rav9nskyH51SkhvQPx5ilomo2QEH2hnkIcjpl04ZAeNA rv723/7blAnuWFCwQ0ynHAlJmCXit5tFLQIsJoG3RHxlAFkM5MLtJhPuCWXaMZodrC1jPWv9prZb f9n6oj1xcqFK1KYNlnkP/dKQS83OksmULHMLH92LFEWHpEvbNHIQUOMp3IhiiOZaN4V9X/d1X0ew DYhpEhNMK3/m6h4hmCXQDqUFjlF6XsJYAAXLGvAgY8tY5sskYpd5KLJaW+ZykJNLmmUXZlZ6qzhT gCdY+FhkHpM4CW42s4DJArQSe8Jp4VhTrbh5DmQa3N6w9kuIRYIV9xAo1FzomPtqwwnfk5DjlL5E e8Uo18pRXoGc07FL+piXZstnr38M0DX16JGAI/Loi3ZqoS5YQabAwuSfjpazVcMkWr/R1XdsfuyK 6/YFrK9ZPz29+5b7+sGzPnIw3gXfzTW3gSxDLUE8k5CTo1YsCMt4so+M7ymcT443VsbZqN3l/AoM oShLgxNaOJaPRZSFWS0rPtnLPpxE0WCW9eVCl2vkPDa0HLgur+bJbRtHV2eeeWb/BocyxlKLqXaW dB7taH+25TEBFtv+fIP46DnG2hvZgFl9TDgxlkRCa5VatD0JtdflFP0Ls2IsQYqEi7Dz0K+MI6Uc xhJt25r6hfVj5R9av0DYDrz4JeqJZROOxUERGa+IjBAnKhJk22APmD65vmwhWJePk8QysVUkKvCJ yAr3sgAzuUSwFqEcpV1V4QK6TJAkFmuVoKyYMkwCZslhAEvaUZOgVSHbUy/l8MjL9AUyUmi9KDo7 Ss8GnsI61ZOxTDrUFlRS5GNw2etUR2m1KSm/wkZSSDXU0YkpGDMjAW54JOaaSlPglMJmigUN8pWJ hMxpMOSjyTXdYz7KNPsV652yYzuaKjHXbiq+B0k+hiPuroxqmUR+5ZQC2uOY4TMNlq8qJuFjOe0b 5X7aoBJH9ch3L7AIOg2OweRIuNkU84GZ/dE8urUFLLbHqwNgKUMviR/h543zJ1oQ0LjplPZAvXpk EIxAv3UCsAgVQUI/HvSJhJgORNoKIg+h1RjZkCPfWWJDaYgQiaIxJCGT7iOd2G4XAalezOGq3hK6 KQl8+g1//52ieIhXeY/7jtJyaM/cS81Zt5NJ6jRGSTLWllvy5qNKokD9itJc+MVf/MXag/NI9fd8 z/dwD+NjrCxzYLoW8f4NNV91lDak3Ngyt0AsMcvZgFt3CCnAMjswwkfTZx7NptXdUrVyW6qmVYFY xFHaFA/lSARbahAH1MArrGUBxKJza4vI8pmZzW8tB0sDTFtTPQux9lbFNDkaz82sdFijPZqtci13 F9Z9tYQXaZKjJmmGUxosIok/Gu/YVRXe8dTmu1bMxy1dLW+93hoZXlqYEog4qiaJD8KLwOupqXW3 ezZaZu1bONyVr8ZVAv4WrdqmAlJMom9rDV1xNnDPpU031+KKjLe0J8TNeIJ8ntCfWTglJ6iSwDd5 l3SAxYV6luhyLpcvubbLORh37ZmE8cOxNne5oqNT6Aon9deCHgNcgtvc2h01ialWA9xXvkt6Zrho /W47INv+C+e9Uh7taP9/2AnAkuZVp512Wj/fwK2f+9znEksiyhLR0UJqFyRZqHKSFg/u4unz1x9m W73O0h5BSoQSW0Uox4JXOxAqcRTIFBAFRK4Yax5nf319v2owC1I4JQ6KaNLXrH9Uh1qUIX4ipjiF mUSueQsg3oEtcSe06tSEPwllCtYCU3tgPkZO0i4XBF3iiMPcRWPcUVAm20DKhZGZhLMf+9jHHMkD c1YZLdQX4dtRg+k9hcZSPf4OMOkOqBITkeUisRu8gKA9ykjXa6fQm8qNj0fV6nQL1cZk2IIGGO2f PryZpXBNlnkxO80Uk/DRDCqAZhQ2X2YE3LhK+aZemWbf5QrvHn4P38NTRrx2ebeQowCTX51qM+Mw OtpTf7M/hafO6uFXeVcVLjnYmY85zLAXk+OUy7VNOx3VqYzb8TfiZ+gMo/H8zd/8TZOSGJtNnsAB SN1IMpWi5YxijYzJpIgcwIV0y2gTLV7KXd0iutLUBsoocf7v+q7v6rcZ+2MruEONUA4YohPEQ1iH UIRBZG/jyhFg0QbP33iFzIj+NIBoWYYudCRmtIFIyAc9LJVSRgEy5qHIXeavCLOnrH9RkkQRLTVH V3Sl535pwCdfw4gQVavyzMftHkMvcSiZhKtSRKfaYHO5JmmnlugySabW3/md38nHzIvp4wkcsle9 nJOZI6QSdVkIxtZ6sZytJgvWyBt/ExHshhHWrBk0Ha3WVii2mF2f0MRHcNMyZ4EOU1J5F3oQElWs HTd1a0vGnGoe52y9OPbs4anD40omLVgpxoQyjbeKrUoBwdOXGCLa4L9hLHfUEh3R8pokv3iiGBtX VGah1PU/mtW1+WfOuWjqeltOegP0VJvwxc95O5/n+bqGArWZr8ZYfNVas1jMy7evHyDlqIjKsUQI FaZnfSM+3gLu/Ao5wRRmuqV5oDQHiI04W+jP+B4v5Ui5llNKLh7b/8McRNVXsriTBHdSicK8XSVM MWWsCx5r1Sy+2v+ZiCO6yiEdnZ29KGilmKtcqzaVLLjaWfd1I1epUzEL0CXnnnvuLW95y+MPtR/t L8a2dMV2tLVybnrTm9761rfmvhaDxUYziAcVbJ9AmoZZqOlfy9UpgKXkd69/r0G5kZk1TPkUE6eo kfAksDqKTZ6oLPiUUsJZYdcTYaEWfOAJRCLaxljMcy2qEBCFMzFxC1igx8MoyhnAEsVEUhHHsXA2 geyEyXSVgOvpU2DqgRhLCZRjPWJKzNOh+2oJuf3oRz+KqNzaJS4kDCrpwZrhLS1vux4AMSQkrfGw qU0sR52VOdikO7121HeZuqk8UwaBCeWGQjSnEEwkrZizCEw8VWeARb1oAKBBAKYPIZkUU0PzPK0W WDE0FQQEJu771/9BMrmmrL2iNooiIbNsrqUDIOZsxUwi7cRPCY+Em8p0qrOm2IzLN9Fsi1nqiaWq Vk7k1K3BU7eOwII2pxRwuZuqWVpmTsg5JXI5LeFRYMhQG5x2Os2IyQq4OQkNS9i2jLWVLh+d5UWE 3MyaHdPBPykr0XIXjXRH68LoGVuKBa2Mqmd9svSV62+scA+lIUX4YwtYoIoeeOB2tNzEevQDVkZd YJMLHaUJkvVIomgDJcuk5ag23XKVu8RkZG8J3O6vCOWr063bvhpOctzuYCWBTELNjFiiK00CUool gczHuIpttxw0QzvdFNh9xfqHPHzMgBiW713/OcdsmmXjxh8MYDtDVj2ntQqsKb5t+VitW7qa3UTT ZMqsaOsRnVi8kKUZNH0Z1FBm6GrQKrhxIQfw8GMVm0r8jcK1gbdwVJ7D5Th5jYyuLCJN5b3a3OOH hPKimWdCjzS8y8q1JCN4ruIuOdhEobhKm/le8cRH+Rqm/bmfY42flnfqVLraeefBfFTACKAxd3EL jNWj4Pve9z6+qnc6YmXpV74qDggCIgAIHoSSZqYMWvFb08ckEFWWM6NnPmaiYYpEzimdn3ADfigT 1jsq4NTWRbkH/2TSHMYllgMM4pOO0vyK4zmrTDfiXW36YimrJrRiwEhOPhx+ybSUmFPcm5eqSgPU xnZstUxjethwVZteF1100W1ve9tb3OIWtC+6YqOSkz7a0f5sy2M+nQEsHtZPZPFUjmi9Ud/ev9Dp YMtCLRIlgT2+eyRS8nnLiE3fjodZChBFsWknv+sr2yKUOJUVrQIsAav3BcJWr8ygjOAl7C7K+giF a89GUGNRDsIQ3dqfL2xlE1uLcZPT02EmR35RCRK1/+ThOK5i6pSOnxTANCLXBz/4QdEZLSEekVq8 dkoBsVtCDUx7GEXHQKGh8kzUYxofD+msICitKh1R2C1cxVBjLyXBgbOuOhWwJIwJwFIzkiBUxlBI BbJUQWClE2TDBImq5gVaJf8iqajac6oEkv6Gb/iGb1v/stfEmbVIZYiH/KjKfJlHU5aVdhczSIcu X++CwYcGmFCZCrhwB2ILxaqBASPmY5VnUz+TdkmSoPG9ggQxeZQcTqV5wRnw4pxbz3SthpHA1772 tXyJI5ky42bETK45pX+8YnYIyNtoGNEaUR/14iecBEBzQhNhyvRUx93d0jC2bVyhVUhheD3rG9hn PvOZT33qU2kSERLihXuKQg+IAZ2Y710hrXutP8dLEpQkLUESozQ97hOGQZ8MFVmhFIgFOnQuVIp1 lpbtxcxZ9e/exBwMKmmPS1RFBV3SLeSojdRtyyssp7swiUxaG9Tg2lpOWZ+8fhCLJOdaxuRbvuVb uJ+BMk2mlVcYPT7DVcyRhWBBmaDZuzIdTcT8prmPMZazJ7Z2MukYxdlMyQqbPjRm3tVvtVqPFiDH wHYcVUu4n6nkOfk855RpBWlh7835ZK7Lr3y0vtq+8rBn9Wm5Ry9r1pLvcUvogInCke7AqcJIUUV+ cK+pXCur2dq54OokXY19SheVz4FVos66KY6JS6KKBy3xVo90zeoQpUVmc4GlOCcOZhLiQBtUnDa6 kslKPGP9RHvvBM1y3tJc8zFpPrClKw4PsnM85UOrcenWgsI8is9DHM4PlXozzqNcotpIiCvyvSlm 1ezepq9vuFtE8jEZk2gvShlopWb1u69KqsodJZiEBqs2wHJfTzjnnntudDUbDSdsr51HO9qfaXuX WbbPWrbPWtY+Vj/fIKpaYN/xHd/h0Yd6zY6CRIyVvPVgZPUuvtoBFt7qGzlWtbUtclHN5DNxZQJW gWwLWMIWAfNwGWNFUbO7I5aJHYKafFKHwGIOOAJxEs7iVES1jbOLqa7ftGflKyYUCkzUNzASJUVD kZFJzO4UhSax7kgPfn79BiayId4a5lRcJc5Ki+NMgrXPpBhCYhJ6pOV611YWgen9iHpcrhkawGqP GuS7qV67NuL86DKJX1m/DCSYGjRa9YpXvMJ4GmSagT/MjsEHKKbDY2vfCiqS9lRaJE0LnYJf4m9v doJjT/PkUIUidZJDXbLkx5GZQYBFL69cRn58dNYUa4Z62oUat+EPTKK0Mm6kzXzDJXyjZ25X1XgE 8+3r3+QxCS3kY32z3vF7N7+Lq78uVINW8Shja5wNuIkztqbSnLb5wQGiKzJ2Qrq2ui5fAa7iKpeb Tb5ntHXQyLgdJ/dooVWGDqc2woYUZECNHuWFe+gTYFGLeRZ3lJYjX9AnDPPEf8IwVo/ju8fww1dJ 1EmTXEhUmIQFS/DkO9sloyipEQuY5GiPws4yCdc6S66onSZl0u0TuCrGyrrQjdTvLtSLdpJhmt33 7tsXMRrtY5kyAQGPmm6zzJ34DFfxjPGe97zHoubqn5Ku2JqT/Vxk0mM+usQcxRlbU5uJNnHIxsOP BxLrxZrlFegKgqOlnI37MQlzOiClkUyM4v8yy/fkcPnll4tUApTlbGlzLV6BsSxVveAkgknRQwJv eX5zHMfTqn37lvFDcUk+k+hsbjlQJZFJ63IDwqRlKsmThTL1ixvCBZ9/3eteZ8HqjgG3jsRhi8gC 55m9OIY7X/7lX+4jd+2Ja2LC05dx4PZf+VvkbdK5KNfifnwyl2YSyijJ4QFWPq8Mk88x5DA3da3y fGwLTBYC1uFj6s/5x2kfsv6dFH5qySjs2N4VX+XGeWw7stJqcK37csiWSWntqUk6wns5M8fe0tWN bnSjAOuEGrIk8mhH+3PZp3Oa8jOuduMb3/izP/uzzz//fH5vmX3rt36rJZpGjm0Zi7YJoG1iOVI+ wtOX3x0RmGIvWe93RLHdnsb6UnPKTa1ps5D3hvVHRgFWXzzqzRqGgBeCo3CGtIRjwIFI4hUfBTih TTjzdCjQhE3BlrQQViwTvLLJYdLKADIPl+EU6zFUTJQjZqkcw2EmWON2JBYSaSTTSLylPeKaIMuU qZFaOzAkZwtJdUE9OtgXrVSoOyoBaiKyvmiAu7e75tbhFFaYcXD00eO4sXrj+pNsVEEDhk4Me5uL cITCIQBqR/YEU4+tGdhigmxa+I3f+I3mWmHIsoXjUNhM9R0aJGfKHKXlEEvmbAkmTYpIqZb88Nrj 5Abs764/mNAwmRnRZRIazKn4CZMYp+JR03Lt1PgkwcfnPOc5HSmHZnM8t9Bm3sWvcB53MsLGfADr jw5/qzU7BGnYEuu97eVrCRhzNsYC4pzBbHJIA2603UjL3RTkNcJf93VfZzyJE70R00McsiSsEwyr KcEgEhmIkSOfWtAeuqJwRrfoQahEJOgTrcqk6YdTiqnZhejHUboaXMs6q2b1U6CMIDFP8Fn6lIb1 nuXO66dN+1NBktbrGGUUjs90pKY+bv2pl8aQVV3+iq/4Ch5lRgyCGYGb3MmYeELjhNEVTJlnKhDA 8w2mITU15sV6NNpGfs9W//W//smf/Mk+dbCmhm1nB5EwczpmXVv+oM1a/t3f/V3Lx/qyyrgE8ua3 203WdkOZhI+xvrNMQhk5sZertFwlgXtr3LIVgoQIT2KFjlm8TM543TbyaKQjv5I/aCXzBF2xKIpJ 7zu/bLrvQhHMHcUfUcVjm7XZ5pwFaOT5p+nAvnySU/FJs2bKzJelNIDVfpWA30aUwkpGJKbevDfp LCLnBtyMK8bWru3HQVyYx0qrx1EZJVXC0z5n/br6ndZ/XEY5fEwmllJnlfNbNY/fOgvI+OG4Yt8d 1IAYS/NqCW8MqphV46gl7s40Ro6aXRJd3fa2t6Vx/RxDdMVOSGHieLSj/QVYLpW3MYx1s5vd7Jxz zuHf3FTQFCXJCcwao4Uwy3HLWB6VrGdoRU1ZjOWs8kKY+OVhsVhm/QOCl63fDRf1+p7729Y32T0g joEYj7k4RogU1AAKi1eYhBgHQUQ3SISrRDEmbO2eCg+MVTiT2BHW5jGxuCxHSUGQiCItAZGJkvFN L+zIgEgqpLpp+09Y0NOwhOZpG/RBTtqmkT5SDsEuBNRCSLQlpMkJs3TTUdopKOC+7r57Cl7PweSH SLQZpr/MhQ2CS8iGcQuwSALA6qWAMTf47SyS/3ZZ5put2dcukyP+Ovu31//5bg/SrLVzab6Gsdxi i1lMgl7Kpz3bb6u4xIUurxmITbWMb/ATjqFyod8RcjEQJtNNWQmXaHlvNkEV/S76s6I5IxJUgU7o gsZrto4bAU199fpfv6bGFBjt3zn8DxMP+lzCvM+WQLaTso2larkHb3EJ93C52TH45suA6+/0UaeQ hKYSKvpEUUiFuE8AoAlVwFLkAcckFUxajnCPctoiojHDWAQjLeyxPsFIOVgP+gmSko4Ksz6qJKRz dyoVRblRVkuIVhsDBA9OzR+r32GZdPoHs4BXTQ0H1UbhCFVbDoDPRLQPiq64k0H4pm/6Ju7E5aJe ccOS5xLAl6vwn56pTJAnKAvB1Fh6lqdhhw6x1Am6iipYk6Vkc9QEjbX2AYe1Y/FathzA4rJaIR3s 5q7RFT/Rqmie27Ao3/IpQDn2DMkklLcK+Dy8FpQscMvZ6obvvMu9sBQPYRK7Xej1xlAz2rvSqqz4 o9m1XIMzH7d0Ve/GfNRx3d8Px3/9rz7KdJXK3cWzmfjA4bd/iqELVta3fdu3mSDQwyu4GScxa09/ +tObMoBlBT1zvTcMrZzlaRyJC+U/8wxQDfK3dNUydHS5a+mF4/+4vkcowVcV5jkciVPlY459IV0m n+T/3CnP573K573WjrN8j1GioSvNYIppjISrWilj1ohmaIPmOeq7XuuCSrj62WeffeqPXY0IZsni 0Y72F2Z7z1rG8260/jP0rW99ayGYd1qEBI+WCEPZMBYTmOilYEpB6WhvbXaEdVDNYSyaJHgVxTwX CgSXr98RFf48GvYdLNAgJjLp9nhQl0xkE7UIbY5YJ4IRRmGQiAaPPA4WsASyExGtcOajo4+FLUdx bUKzy1EaNVWV+NgGErRyF8rK3FobBLItY2nbPzv8h0SRl2zIiQ6lf2l9JV8NmTjYUy+TcMqFuhZH wiY8574eScXNQb2Pf/zj8mMsbciMgPtqwOtf//qiKhkzvE2HwTcdZo3UZShEtEUt9O+b1280Z3Kc Bcfzuq1dJfNrmkgLZqIu6idO8AUWj/kon2K1HzCy5HJtEN8HsNTPJOSAKrdgg1nuC1NAEqs82tNa 8EcGKIQI7hFZ1N69cljhG2yJ7PBLF2i5qjRAC3v9ZPANrOEFWIYOpLaJRZBMdzKWaDmyHVgtYeMP 4wz5A410octJqQpNLnfFmobFaOupbuqapgIsDRPiRX/yQBiCGLBCXTK64qPM2IWEJGCkYgArC5US ErqSSctJkECVe0VgTFqOq5Rp44EgMfXPfhVOakvA3adh7Shkw1VaHguODWkFhW5EifWXNhNsIq37 BBu78y6OZ06BSy7UJhAE5y3cBmNxWnNkPMGB5WZhGvwFUTsLI0qfmCBrtuXcGm+aWI9JZkooMOOC g5l605veJLygOjfFxNqgMVzUrHG8yD6T5vm8KJNe8L/7j4c+WlMuzLugoehkXVuP1x3+gYRwwSTw ovX7++uXYixh7KhVmK9tdW2OpdgEJUcfi0h1sLOr1P5hYMaESctRzLWcU3zgmSKD/uK/K664osct YdZSes5znmO9cBj+wH94iI8WDsBq+6qnlxYXJOJIXEtJPtPGpwQvMuOMo/Kuoavm3dFi/OIv/mIo w1RSWjE35W98HlddsCzA4nLczymVq3Dr+ZrKw93ItfN4IOGjfCVZ62K7ZMp3R6sAXekL4OuVKPxS m3u5ez/HsP2xq6Md7S/d4qoTxgVh/nwlyyoieCIRXeyBbxhLwHKUIx6RSbpuYUuIsGPCmSAFsMQp R5cQJ49ZYoGY1XewhldwCXSAHUIwwJLPJFCLTBADZZgYhzM8BIunwrSIJpwVxYSeseIXm4jGpLcR jSnQWVG794Yil2qR0K8e/uMYzWZIqLZpLdMqAbc2O0ojQg0WiJlmgydNVYmmgipPvRrcV7UE6DBL 5S5nSmICyChGwyyA5bG4fSwoOS3JDIXbuddr139y7NHc2JoaqmCyzAVSCa0cgdR3fMd3SAxmsS1g Nb9mqgmCLKTRNJHG+W4Km/0qp/7x5ncTRpnUY9KxVNgUM8EgRx+dTbqmsJILrvbfrKpwdKiFX//1 X08M6PdgltApptOGr/mar1GGOmot/aOmwNfs0NdY1qAZbUNNCPMQYmyizTiVSrwzH/kAB1CAKPY9 ZVNAsLmBmcLHBtyMA6zLL7/cIBhtY6ULWvuN3/iNz3rWszSsp/YBrLsd/mwwk87k97USEoKB6AcZ 2DHUMmImk7wBGk/eilGI+EYmwUuWhrFYgEVs3F0N1aZY5uO2TlVhJm2gcxrjyHyEVvLdy02392Wu InVMDUEhLXRHkpys6jupNghf+7Vfy8fMKZcAWKaGSfCTtq7h6Wte8xrLxPr92Mc+hoosOoNvCrKZ EdYiZbNIFbbMLVJ4YZq2zyFWqzqtTSHl8ssv56tctJijASaLe5svzjlAn/nIPqXHyuGoVoSWQ8O+ 5G718Qe30373jaskuArz0ZrtMUkk0U6t5VdFnkxHMp3Su3paHysw+Ysz99awKKaACnV/gFKvA0qh AEpajNaOGYkwzD6HMVOA2BOLZ2YzZQVZU5YSHAFes/nKwcyyueacEsNYTikwe1fRlWtxjEzA7ch4 I/pxIQ9H7bNx5VgCcnEzBfIiYMTUzCRirNzVrR15ssZ3Vs0+MmWkx7clnNUGHYmu+KRF4axng/PP P5+WnfhK+wn56+PRjvYXbHv/OsX4Yv9R57zzzvMMwWu/6Zu+SbhBS+LUMFZiLH5Jy6eXRagC1uKr 7yeBTimTYKfKAh+V8sj1hje8gS6+7W1vo17CBCKBGjjGEUDIdPbN658Wt8ulQEADd5JS+ifAYZEU tEBW/CpUCUkFLznOVkBOIYxJdJZBNE+cfY1DuBRGBVPo447dV9uYtJZooSNR97EcLdRODRblibGo pwvKe8rEWCRfa0k+ZlK5ozTqcrYNMEdpOX23Q6RmEoq5XDPcS4hnbu1IqNziVa96FTkxsLEOCBZh DbuJQCoEL4MjYEvk/YbDrzbDF9PqlGImjvy43Jyiqx87/InfdgerXSs5TrmdqadbXMIsuxwebY0+ ZWsDa2dES75WZZ1CgciPaV4mLZNJ1+DnPve5Hsd7oyGsewqHXNqvJP3jS3TFE7zBgaH41dgmeCSQ GWdjaELpMX6i0HwgxzD1TIJLEG8uRBq5k/E39byLZps+ntnLJh77spe9zLAYogBLLwDrV69/kuPx ncAQCUF/9o2CFYZXdttBy2ZPKGphypeQqeTsMxEkFp+FZUomeIQHVJGWnuMTp8VU++9myRmTQ5mS T03ShmEsVv2Rn7aFWdrmXi4hVGMpXHdpI4H4IS2SRq0pN9w0Jj1WcUiRgUkYMZhipgwjv7V4ebXR xh+zuzMzMjYr1+xYmCbIJPbg0TRZU1aoaGChXXXVVWaH64o2PFkbFsnvUN5y4KXiUr43LhpI5ZY5 JKfidT17yHG52gQrgNWPgFinVqJHo1Z0j0xawtMCrN4SIj+Alb/poC4Ul/he6W1n62ZWfqFpazKd LUYZNABnBMQKjREK+GfPWqKrTpmIJz7xiWbHHJkgaXQFqiwcjGUFcVecBMLEdnPHb3mRmcU05n08 E+V4ADDX3AyiKewq17oQx6jW1O8YfxnmVpLb8978NrvT+ldLDHI5pQBHynN6x+faeUjQYGd76pB2 X2Wckub2vNEpCUdt458a7KbKQD0PYEyrIktOHl39Kf8DJ9vL4dGO9hduexc7xXhkrwvnK1kkTSQS cU58ccGSFj1PyC0TziIt0c0lilEmoar9j4m2kRMNYyLFIBRhI5khy9oS2v3xXS8NwxplBBfhVYwT 10ScgrUYVAjLCliO0vILcNtANgGus4VyjCX6Bzcf/vCH6UEM5KYSbSMJ69JjTsVYgp1YLN4xwv/2 wz9fa8tNLBaIf3/9cKJYDAVQFy3/wAc+oBK9VrPw/RvrG/TxgTb4qID6AzjVZm7kyfVnfuZn6Irx NzswN0tRTJmAG2lBAbCCBsRZsCLgopav+ZqvgVl0hcbEWNEwioqucBXdGguzTKIySppZN3KXLS1J uGPmo1tTLKjkRo6awfqI9phW9S0xRwp9okzfIeN+Wv5/W/a31k8uqZZ3IUL8h2iNP70xZQS4Lajw lA4ZcCaxfYPDW4gfKDfj7V0RRdNBNUNeFGvuIKx5vHL9F6OfXf+cIAnXcYOs45RYC7XNeD55/TuR 9ECIF/0jp2ArzEIwQUwm0/rKpEMfsjTfjprXK/TJKZeosH2FcCdzu4Sn/BgrCMtgFilyIe10F0Sl wrmLIyFEWiTQLTRYVSpJ4ejfqUKoNgXcQs7fWHsbRsC8mHSO5BlMfChEiA/cqU1r3msJWw7Wggmy 0EJey9MabEm2W9PCtCrNzr9dv2D3B+tXgq0IS6NHDnOkQs8YfABqu6klsGUpVjhi0lFUjhrNa61M JhNa5W8czynepULPEhze7AM4K64oZCVa/vxEcGidtpulRxyPI+nXp9u7muAz5mO2I6llMhXbWpeL b4arJwHjUFgQlzTJErA2uaUuAKD2k3gjKuqZhJmg6CpDS85CEyXNKRfirhyVcYDwmi85NS+F1dy3 2vFWr6cztMQZQA/ngekcjEnkzDyNa8nhulXIZ9xUI9XjqCpull+ph0nLYTwwv9Ue5hZM83oA0GYl 62nbaVrCdbnxueee21fa95J2Q9vr39GO9pdhey872Kk5LMY67bTTTnwlS/QcxiJv7UgJQ44wS0hS oABHfsQ1cUqOwiRZHBRn6bSEo8iInERJYMFECiwy/MQk2qoBFr0uxGEKZM4Swl9ePwEqunm6xUbz QLxi2g02sXwU75hQ1akCHFOgs72GILceQAVKEZM2F9DdSEwHQIKa9AmTqQv64jFXp6APfBT1CEAP vkRFOPa8KzJSemoBBeIAOb2RVL8eMXdRHmlhL9YrQv01Dm2lvPxgONVgYlZiRl0MOAkxTY5kw0dz USb9gDIARWwVWPtKUy8OYBYGCqDNlHk0WQFxM2XW4EUWZjlFNWnni170oh9aX8VLpShTulUz0i2i 5RbbPwlkoEQmcoJWY1qocOw1XOWSXm0wCTmKqZaPcUXE88pXvpJvmAUwajyJMWdwNMKjyk4ZfCbh 41YRmwiTAn/NUcptqE0iWTXa9NVQ67vRqNc9TvBtvdZfOKjx2kaBekMh7hMGsT7Mogdpj9DPCA+T aNNoMEtaPkECPbe//e3PO5g0Bkql6B+NiaUIDJOgQG4k39Epme6+ZawTgKUqRAWwMneEXFXeroBL yBtlJYHUS6fIKiNjMnWwzTNKSR1l8ij6bb6Ai2H54R/+YY6RIyF1XupJoD1da8FMcXgDDkRQSNhh GWKL9ZJwD1iWZBs2ZhMZt2vVpq9KBATExhXdQiByR89ybj0glRNm0qaJz4AnDpaP8XmYLl+bpcs3 lXKsmtl69zToLmafG+hFW1mik+WpFy1njtTGlR6d2LjSta3VzU9n21i0NbX1JCDE9TUG9zUU2gD1 BElhgWfqPj+0wL98/UslUNVys+7au8o8XzlWTBwwofwk3+CEjkE8GJJvrjmAWAGtegEXvWXO8gHF FOZ+Lsw4Emfm4bTDUbVbv+Iz/IrbMAkNiKWcdVShauWolm+rTZNAVTUPXTnFq/NATVIJkXIXvn2b 29zm5je/+Y1vfGNCluSxdG1sn3u0o/2F297FTnGyfe7GYFZfyRLfLQ/LUjCKsbaAJQzROSYtk+Ja 6gRbpHMUraiRfJotTpFDRrEuX/+wTLSCFHiCAYu4as9QBxNB2uiifGLrFsgcKSJdFHEopegmEhXa im6Lr/aAJX8fsQ5bWSJaQU1aZiFMJQJl7yNSaJhFmJEc0vq1w5ffGfQZBtJ+rdJUYo+rYizHq9eP i+qj8mpQD3X/f6wf3xKRcYCjj8TDIynxMAjqMQ66Vh8zfVezCoEp4oE4Qn87gg07STDstIRa0A9a Qj+oSxNBNuiHaGsSBUqhTUgSmERMmCUEK69k73dII2hWc1tZYdYOr5a5u5xeF5p6PuAScDby9t3r b0s7Dn+4NUIS6Cmxo7QckoyltFYZzSaBmcagqOc85zmKabDgTgkIPCEnD/KV11qeBne0zVAbH7Ng eA2mIaVDnvXNoxEmflTQsH/sYx/DWL+1/kSUbV/xOPrIkci/YeeWgIB/AiyOqtfu8k/XD+fyc10G EAa8xwk9NdQaTM/oVi9QyA+1oAFwhx6gKErTK7n18mT37g9O0SFqRDmUIR44jCahnwsuuOD888+/ 3TKM5aNM5dWjGCFps4qpf0huGGvwqzJMprPEaZSPqRDkual8Z5XXYM0mb9qfdOlLI0+PuUp03h5G ZTgSd2oTy4SacZ4QoHAhdGK9v/bwH5RNEw83ztaUqbHcrDtr0xpEGFvAsiSBRUhhBpWHFJ40rCar QJ2c0Fy0fR5g9SwRMPEQXsS2vM5zWGQvx5TlfoqFVpzq766vJHpiUTPvKr5ZaDrCGfTCGtcMXeBs sI+/iRKWs4jxb9f/kBBGAixdYCsC7Uynpo8nbLpsNHrMU4+jqsZ69nMXd+SxHJjDAyyPoBrGJ60+ HdEvpl/MuvNAYhGZGgtnzEeWr5rB9p/4AOOKQ1fcoMkFWEpyg+Z9jANAHGDUpqarOJ6quDSn4mnQ ilue8KvoSuQJsNQTUTk66wiVVKgZXF1VtWpM/e6iwOAaU7kbeVQ466yz5j8Msr22LSsn22cd7Wh/ GfYpnazMbN5b81SMdfrpp8+vZNE/sewFL3iBGGRViz6EVgBiEoU8BNbLI9rjWMBVGBZ4EPToyQQF xze+8Y0FLODCyJuQAS9wlVjslCPzEWTIb4NHeUADrRSGI47whUDSUQFIbDrxBFmAk4ixnJ2wviOs xVhOyRfFRMl2sIR1z6bCWYa0EunrrrtOrA+20JVQyyQ0XvO0FgnNPpajp23t1+ZeFKqhuNxTr3sF ASp3Vj26ph79pSWUHqKprZeDKvQYffnllwv3IY4B334pisbQCZpRnO2hnPybNWnRFtyYxGKl6MlE uqc+9alwJ2oBDSY3eg6zUMV2N4u5e4QXVZPSRM61YZZ6Ii3AR/DEfWLWPlaY1eM1ndMqcqjNSio/ V2mzXrhE4WRADBV5Sb7WulAZgKWF6McgG2F6A5gMrPEcqUuZ/p/ry9GGGjSbU+OPyEFVdJVtGYun GXkD3teHoVU06XZE12gbH13m58a814UxFlRFhCiEeGizBlMvC4dOfO76V2i4iiEtaXCTAsVDjtIQ avaxoNW5y2DW7W9/e4zlKtJFZgATSeutioTL5dCkzB3pEJOYHJXTKndM/JiEhpExpxTQABqpQnJI vTQ+OURU0Eq/aPPT1t8c8Bm9S1wVZgoraWr4mAnlA2bHQBk3nmMMIVEv2gysNcvPjTkuMS/WnbVp Ge5x4/CdbkvSJJoyk2XtuMpaEDTUxgO5n+kQhTheUxDNm4VYSkt4NTdj5iWb3VBpZVCIieNyQLlH R+hscrWccezSpt4dOUNrWeThbIIAf9M27sSptDPG4m96tH3A07XQav+t9RuafAUUnmc87sqGsSBX 1KVyIzaBQjNEyN4PaqqHHL0w8rpjKCy6AEuXe7BhPds0IGbTzJq4HC92ya9MqOWGddq+4s+O8VAm v48CSEgEyFzo8tyMSfjIRVXFVUIobtPlTMJyZgUip/ibwjyQx2qPSjhnbtxxmpd/qpC5tWIXXnjh rW51q9NOOy3x2qva0Y72V8riqgEsCQazbnazm932trcVjsVWIcxKJsOFngSY3kvALJJMm1/4whfi sLY0xD4RUI7CRBpaveZgiEHQFLOomhhK3lALwjgVswCHCDuvzxT+jd/4DcdrDz9DKiHkiXdg5V+v r3cMZhXm2KdjrDklkAltLoc+s33F5lFV5RJyxFYPkdrA3Le0sKsxv/ALv4CNPK973hX+hrH0UZkJ ynCwZ1/3YhJyyHwar7M6To1iNWNFWl61/jsNwEIVoirhN+yhrbFt2A2153giZ5pE2DGqQ2+QjSfX 9oRMJRM6qaaYi3W+c/2wu4nDDYlNDG1m3YtSumnWdo5TfGBQY/uaZlBJrKdhlG8eqZfkPZu8QUAU Bf4UU753mkyCz7gcnOkFSRDiBWLBVCDWYL2gH3oK7yB7rwiBr/kykv/m3/ybIHsImwXQ8iOtBtxs jpkL429mqRcn5IHvete7TJ/RNshtExoQnXUsYbTruDbrpqb2ohC/RoSkgnrRBlKxJRsmLaftqLaa HKUtMeB15/VX7gGWdefYPhbwuvvd764MBXIJ9YqxpN0okMq2dMV8TLFc674wjkn4WGYmrZgL23Wg i4Y9D0mhOU/4SAuJHLVzXyZB8OQrYIpNt+mDLIaIh0TqhrHlb11YDgbZQkDDlqrZsQajkLZz5Jgs c2S9WFMWwmtf+1pzMbun6jQLbsHf+E+PEJyca3EP9KAlbDZsytERJq2Y+TJrnM0MimZqgykcnmnz TLdMDxKeKwBW38TiGNZ4j4XWft/E4ntaK3RAIo3ncruIs+wEYElsrf4qH2CJP/9umYSPRSpxSQ6G Q1dCjQDoGUyQ6Vto1mNRV2thlgHpqcb6ssr01AoyJpxTBPDQItNHQYCX8h/UkquYdPMoB7KYzabe 85iSEmKF+eXb0nyAlWlJ8hPekgPneFyCW4ZBzmZtOCmv5qGrEjKt7pZMlBbwaZWqWiChlbYpVrUS 8i0ljx/bPxjci9nRjvZX0EKrrcVYn/VZn3XWWWd5hubW1qoAKip5oCfwqa9jGxtWu3zhSeRKcSmQ lS+nUBVjoSsWf+AnGoktIIiHMxEESPW+rBdkw1jiGo5RTFz7nfWrB2Jcl8hXQ++JPE0KSac+TUr4 KGZlhUIBjjnrVIxFg4VLGIR43IJJiKGUWJhzqo0QgdUpksxKaFiMKAJSkXeun28AkSDAR43XQiVd KFaqkKgPuoV0FEV3CHyUBrCEdcMlkhKYXtIRKlHVmDfsjgt7dttaoMc4Yx2YRecEWYLngbUgS2me sX4ksLjJnrL+yEgZrAOwTJYp+/71R6CmrN0sYtYsu4VbM3eUI6YrEEn33NwLvnntgvOYhI/0T2PE d/diEgNYmjr3hU2ZNPELFpVMOD2C8z066ioFuBnAMshmf94PbgGrSWfSAZazRN0kNuDmMZN2uTlV j0nkjfzN4CNao6qnWOGHNz9GD630PcDSckNHsGe/jQxQBQoxrzkkaAaT8HFyUhGaRFSUxF6WWG8J ZweLzYvCNrFc24XUiAI5Mh/LyVKmTNoplyRd04yw73MPf1rIAFz1u4RARrQcRtcY5+E5vSWklwpQ xFSZ5j1x/c0aT0PSZs3cmSNjxSF5kTEUGTgPVPLwYLUCLPNluZmaWYatQaRiaVjalrxZmDfjAoh6 ii2iSmjFi9yx5wdNDQg0cosCyKDHCS1UTHkUwsFm4wpI4ars76+f+mO9K3RTzn/ZZZdphsbDGozl CRD5ea4Ls8QHXiRuxIsTcLK6xiKtrW0By7WilmcAVuySaTR85K6Gy424uuAgmIBOqHrVVVdZAtaj hd/zlWcVXeuRpscqaye0so50XDQwCGYwoIldJHa0vv4EVT6ANlyc2eg5GjdmYD0/tJfpqBKZ8MjU uzw/dFRbiJZxkkyaz6g5xsqkrRd0BZhcpTEc1XJQlbT2RFTxmaNKfFSbU5z5rne96znnnHP66aef +NLV0Y72V9SCqmxtYO0NY3lEuMUtbiHQWwNWmmUsNnm4B1VJr6NIFGP10C+8trFh5VMmAUu0UhJj CQ2iFcYCEEgi/sAWH1r/GUb8FUrEr3llhrGUibEEtd9c/7Di99Zf5gs9uET0IY2e8OSP1opTgpSo PSFPgsnZEdaBsVinfIyxIJqIiYRU2O6aO/qoZvLcFogCJFkb5LvpGIQa7BOFtVnLiYpeoEZdU6cG u0rL64J60FXQ5lp9VJ60vP71rzdKxmoAyyDHVYzkZDKd6pvv0sbfUBt5CjQvB+cJ3tyNyXRKAeHY hOKk2Ulq1mCWWQ6zLr30Uvfq7uaRLCmALShcmwdpcCFYuodmT8zOsuhKMSF+gr77xlju2+3CF0ci 2mvH7z38rSLTQm1ziiJqhsExtobUeBpGM2Je5mWNqaRSTKLtK6doVSxl5E2WC80XM7/8R1VtQxIw 9A+w3EXfjUCM5dYaybSNYYheEZIuqEpyAixKQwCCGOQUTm35Zqwy0Arc3GV9A/3CCy/0UH7+waTn z/3ufOc7gyFINHtgsIkaoSiClEVU7ESmYmGWBrjpvQ8/i3rR4YeL2B3veEc5TimpFwEWP2lOeQtZ Jbp4hTrSxQTPkXA+6UlPgl/mfd6+4WbDxRVFg14XWvgABZ1YU8bfUmqmWozBhBk0LyYixr3yyitF DECvkjZpIm/1t0/DqVCdFiIAXKUZ6x3U3mpn2yearQvKu5AjmTvNa/tKI02xYzY5AMvsi2nawBn4 m+clgMXrOIml3Yr2cGX98i5upiMTT8SZMR+xFKhqK4sFWPJdYhD0HVmKWuKPoWAFIu5qQAop7dm7 r/igJdpz+eWXa552ck4raAanLT2dNR2csy1t684IGAdjAlPg1AmTaawMGsBSLE41rQUKK9ridZQW SZziIWYf7gylhURMonzu56hymSCJq5gLJqEZzY5TURpTXuGATP3beVRMnTyZ/3PXM888c/ulK7aX saMd7a+m7f30FIuxPCjc/OY3n9eF1jAVt7aFP9HzBGMJTFSQLIliilEjIUDYkk+n0QBogA4x1lvf +lYI1cs+/JQJKEz8CrNEtNnHki+oARRxTQBKMtHJ7/zO7whG0nRUbJp9LORUjNtB1iH2yVyBfYdZ FShTeVd5HlUtAe5dJFqS8NEdacC/Woa0EuzwyNGTd+kBL5cQbw1uW058/OX1r81ETLrubG1WmPko 3+109u1vfzvAevWrXz1vBvsKVIhjDH9yvSI01NSrVzBGtcLS8ukEFUFOYquwSISIJY1ccLUzcRMW OBXrfOv6RpQAvd7y7a09SDMIkSmc6W4XgdQp2Vs8VYm2XMKTMRMQhWaCJwqr/2+uNxSFZoVF50y+ iE8GIBpJoHlwSrUxVuamQzPJ4by14Tl8hnsYQGPeRpTpINumxvTRKqI15qNMZxXrhaBhNzXombOZ FLNj2H9u/dotDqBegMCNjG17J7xXAzRJYwxsW3dabugoGQTR5e0bNJgSVA1LMWuHwSMGZaAV0IFN 6ArroKhMui9sMQlo1VnHE1+Tdws3SpxCqG7qKP3g9QKoTTJtUJ44Dcxtt8raJ5OvVTRMF8gblUVU bXm2GxTEEDzdbF+BET/z/qVf+qV8zETzCl5nNi1/YGQADSPPtN4xEzrh4UFJQGxeTJl1ZEassl7R CgtCBId/6UtfauQNuwoNOBflqHzGXdADpzLyPFALNUDztHlaSKd1hDDri/ZzP1f1cpBL8yg+ppEc m0tn7pUBLJNu6otXUM961H4PhPj7neufqIJFnsOLeNR2B4sJLHGSeCItB07hqu3vs8tUQJhyLYuu VALUwBZn5qUFEE9lIoPBaRPLrY0P/xQNjE+R1hBxS0NkfBocbmlpW/5WmUcaA2WIjExMY2RgEJpB LUzacJlK9KNMq1i4sIStU7X1jGR+5cg3zkbV7KtnR2cbQ0uYPm9kErCp+nOYTDOYTKdCMReqTaYG qN+c8j1e56NiCvBhK4K7etq/yU1uQpVo016ljoB1tL8WtvfWg609rOu/mHXaaaedddZZ4juPt9g8 wYtKhSGrnUkQfjlYih47m1ISTvoklglbmAAE9PfPlOwNh7+5w08QBIsIW8HWvDoMs0S0E4wltKWs CWcbQuS2TSwB6/+1fpamwBdgZT4iKqd2uxzLpCvp6CoxTj0CnHtpjwaQc8HOLdwuFScPkRblphas La5yJq28VqmqEBmxqVbvxE3RU7WFUTnO6mmbWK95zWso02WXXWa4Gt6sQRZbX7L+56OjNLSlZADL wJIEZeQbeZz0Ld/yLYKs+UI24iwhRFdMIsZqS0lcJl0nXvCxcqjm89YX0qGVNLBQoVALrYRaobm4 KSE6C+Vkz73ckbApydwIV7mj+86tRe2v//qvd5d20UI6UhGXM4ylF5yH5ukmviS9dI6r8AGTboTT JyA171l8ZCaRdcpRMYVNUxuQMVYM3d5A26W93qVhvYUx+ChhlIwwax7PJ9Vt4OmF7tADqkAMjACd oBZIBdngKjiFbCDR564fCsqAjnU0JkcBfAODEFLiRFHkKImrINGFB5PebmgpwySmfolqYwNz6qFP odX5559PqM5ZJuHjHe94RwW0ljpqf9gEVswvm80hHaTBzhLCZBLKBFg8ihhzDB5i+ix2HtjeZ/us mACmABSUYHVz/tzeWrCoDX7PFeZXYf7scgOuKqP9neu/FOSZvMUDHnQg/O6YX3E2TN97TI1MvJnm yTFBPM2F6rEiMJZJ5F1ms+i0kH5v7WxZWR5U+Ftf1Z9g9aY3vUm84iQcRi88GlnpQo0YInow2ASS uGLbUXJEm+0OFroSfAQZPimGMAmFmYTaOKcnB4PDw3sGEz16f41Q29szRAbW8PJMTTVQeqR3RsZa tqLHLD2DAzFNk4mLrtgAlqOPDZdxi62tXyu3PbAZauNsllXFH7gBB3BhlXB4nNR2KdfN7RlnRv8K rHvuTAPyHEfpaYN0XseXTGUTau6UVAP35vnUp99iGFUa2wvY0Y72V81OOGgft7Y/8T/8D9z6pje9 6RlnnHGHO9zBQrII6aKQ5FGV5FvwbABLppVPF0Ur0TaTJlSCQo+2YVZPh2KW8CFsIQwhmOYBkd79 9QZHFO4U3NkyFoIZ4fTR07A0NRXjAizh7ARgsS1jKZYJiDvOOny9VD1ugXuGsTRGSI3h3CIJH0vL XciKmEItk1DYVa5NUXSNCdAEPo50lE/sf/EXf5HY0CEab3Awk4Fq4yprm9DwGklD2lO4ce6NRmLW 7guJMjuQReTFSVBGoCzmkiUBdMxHAbSnXoYbtiUzaWVkFmrNvvAnINKwYiUTDckw2iBpyriqS7rK x7TQ2fBLnW6kYbHdt63/84Ndgrl20SgHIeQ5Omgc6DSF4wkGjRSZCKNt7lK4JtT0yWnkHdsYMDUx Fhz/5Cc/aS6u2/xlKDO/JsVc8z00D/rd6HWvex0vdV9Oa5CJsfZoWNtX+oUU0/WGgkpRCw/cnt2p C40JbvDQ2pPaW197cioRevDh/+y6lvLRoSqhVfDItYgKA1l3GbHxMdJqu2v3RarD/8BhYVYm3d2V dy2cut3tboer5scgLtp8ib6NBBOqL0SU3DKJSTNpZyug1/oOtc0stwFABqcvBvC9nPPvr18fNX18 Ev0jFesdTrFYtmcJfmucQQPfdokaYlnOIM4wjsGTmYTx5zDtZrkv7+JRJgIOahU/ZFrIGwEBf+Np iuEPmMXN1MDBVD7G0+J7SNeO+wCi1dQOccEK3//CL/wCh9nSFeNy+ZjnLtgkLYdDijMCTt/EkuCl HLKSrIjhyDO5ZdwvSnBO9bfb6qPIICwYrrZXtUerLHbxVpjtUUrX9JFP6ixruUEiyGKaDIgVGuI4 BljjbzKbdPBkNsUEC1NtrL0rq1VVlrYR7kHCJS4PrfhqdOWhor3SEJ9vy1RgS3Ja4l4SNaPM6OpL vuRL3MW9TJlmy3Q55+SodMcT/omNq1Ntr1VHO9pfETvVL8vJ9lkHk8PFPUYI0B5TLDYBTjwVQKm+ 1d5DlRApPFn5Yz96+PtnJqGA8gUvkUvUePP6fc53H363XQgjotSO/okvrM0GmNVGV4wlAIU7gppg B7Z8pKDSiIesCnwT4NiOrQ6GsViqnB4zsU8681GgFPUEO3cPiUjyMJazcVVEVQ0uJPDFXKZyt5Bw SjzVNhETTqXljjriI+sWOrhVdw/0gulPr7+iMrwzwsaTdFGC3qM50rNUwcAiLYZ0FVPm72x+KwsW mDJMwzybwikBlD6dsKKzMAek6BaVYu3bi7+Owp/ZFxMprrgsFG4lTZREHsK00LyvcX0HS47o6dRs bhXHNUartI1RQe2kFiEXQaV8Oshz9N1oEDnjwwfaxDILBr/dAnOdNeYyWVNpmkyZifv4xz/eDoEx H66SMBGmIJOpfrjfGyuS1hsrnKcl37d+F0NTdUpPe5Gh+6SCkBAbqrB9N0dpgA6dADoM8ZAf+Qok P2SGxlCdtIepqm0wNZArV8VY0AokoaIFWtf/IDu6qlr3St7iKvnQyrWKKezCvubVF7xkOqukxoC5 IC8t1KTEj44mihFVjJWZ6+jKVPIlDvZd6w8XYAqTGHbpFTCP5Z98mD+/7PC9Ah85qoDAVzmwMjxZ YVFFJS6HDkzCsMtx9NGNTIE7mgUuxFc1o1dXXLGR1GDzwkv5qrNBP5fj8ONyrQWVBF45m1vHWKCQ y1l6mnr55ZdfddVVEIdX8BxexJ34VW7GA3vXCfp76uOWwoJ44qwgkFWSK07cgFZK9vTFJ3ukFHBE CU93HFUOVxQSgV0wivNirLj/BS94gTFBnPoyz0VmxCrr+1IGwYCYR7aca2fm1Efz2xTLMbnGytK2 NhsiwUFtqjJ0BtC6NsI9SLgkVx/jPD1U5O2ckEBwKj7sLL/Kyc0LmwZk0urEdiKMNvfwpowFwrfP OeecfqL9BFrtNWnZPusIWEf7626cGGP114UiuLVBjD0OeloVJaMrRIWimKAppIpT8h234CUtJ8y6 bP3us/AhiPQVh0gLavROUNChpmEWOURajsLcb//2b4tohTP44vjP13/tbR9LFBPgxDWKu6eqZcFW 5iPMUkZJsU/IY8NJMsVBVYmnGiDYASw39VFMlN/rQlHStQXTgarR+0hOwlkltVb01BG9EDp1RFq1 TI/aq8OXxqHvAwFQGGqUBl6NnuifDnnKF16pgmM7ByTKyBtnZvzNCwKjTwQJssCXHcUcOKaPNEY8 FZ0FViGVQQfT+sxnPlNgpU8Cq/DHJITshVv7v9KSSWiFXSYtMoqSrhIoxeV2qgibMM0kMumkThCn zRow5mPBvVMa+e3rL79ono5Tu1e84hVc5ed//ucNICmiZ2bBrJmyBj/NM4kyEzMFDPvsEDT4SB3E 00tuJvGL69dA5GfSfTcLY73lLW8xEZevf/zMaeeNjNbqi/4agVOf6VmP9WCL8PRkzygQ7Rm6cokL d6K3LOGhRup52OEnHAETVJp9LJyUBVggCb0pc5/1zfoUztokTn1/a7CMhWXyQ6uEUGOoo9tpMJPI dCFprIX6SAgZjjHdZl/fCbl5NE0GJBISDaTNGtVv5wkPmcEfWP9Eqz0tuBxO4QMz+4PrLxvGOHbW Rxcy7g3U3ELlYIjrcg+OysFIMm/UJJQQ62fSchAGz1RAa5XkmbCY5Z9mUCVcLk/T/tqpeVaQFWfd QRnL8E1vehN/4Dye6zzCcS0+ZuFzMN4VuMdGE5SiqAksPmbiAHPhxBZrnwkCahBhmHCH+3mpSOjh UzTwaBFgWQKYT/DUSK014LGmAbFqdEenhq4iTsdmjcncDlSnzKZlazBdLhSwxlY9xk0QsLQNows5 Q3SV93IPRx/5OV/ifvzQg4GPPJw7zSNEt9uaTKZ5AZYG12YVqoSvnnnmmTe72c36a8GxvRRtbH/i CFhH++/A+DHG2r4utDKFPOoeURHCAqgnfgkfxSnPqSKCY7A1VggTL/qWxtVXX903SQkb0vLoRudg R6GH9ZwnzIlHYpCgRjjbshK54I6YRXRlYiAxTnSjuPhm6Oq/3NDkxFgUWmGBr5gImOSU2eaTwOp2 rG/Zn2CssCyNj6u6Y9YtVKWpLtcdKi56shhLX3RNPqCk7lQ/xvLcfPn6ldGfOPwGlSGlTGSJ9nim T3LI2POe9zzyQPvDLIPPCBihUozImSMqIhD37B5m/SmMBYOIkIfaYqvQ3KZFCEWrHIe0mFM+dpa5 MJMeYaPHoj96K467aYBVk2qGu8OvyhAMbdY1/dIXvoRyqJ2RwVi/vL5oTM9G8MwaM8784V+uF4Kc oa8MG1uK5ZL3v//9lNLlfMwgM57m45BW8yKhJAJTWIG3vvWt/LPdLH5Lg428oTNK+mh82j4hGI85 fDeFtMCUvpUCZXph50iEIBemIT9DMFnXyqRYVhb0wUwuGcACSbdfJjE7WHCqbYPuEl0NWlWedQm6 UptiCaHmaYl7BVVjSaPGaFIqmKXH+kt0zanum7JvXv/Oj48xCWjF2Rhk4ZwIoAcAroilmAQyMKeY ySnGRX2UH4TlvViWn8sMrXpI4Cc8h4dwJITERXkXx+OB/JM8ax4OGBaU+X/dmJbLceSuPLMNG3W2 A+dGmsfTBgQFNEuPy/VuWtj52PqzYmufgw249wTIxCgF2sdSQHwYE44KU44+qkRJl0w0K8SVw1H5 nkdNj528/XWve92VV16pGaLBy172Mk3yrGV8jKqRMc7aH3RaPobFgOim7jOdtUhbmHzVqVa0sWKK OWsqjadrd2y1oavKK2DoFOYAERVf5QmNM/fgKryIuzJolf/wYZ7Mf3KbZiSblZJ3gS1VMWmuaJmc v/5z8/Fnro72GWfrUWH3tff560KR2iqljkKkqEQFZ8NfCBAo/+F6LRhjhVknrMdEsQNPvPGNb3zL 4W92SCDlE9fgSIwV4khQViYhSIlx4h3QGcYSvGQ6kl7A9GcylnwFFCPPyodZMROTEBNVJW564mRE XeViqMx5VFXsP643AgHWmModVa5akq/9KIqEU3TirXcfWD/0VZA9wVhveMMbiHpfazV0wr3BHMCi B6CqZ3oRlrBtRcLgkytp8zLFtozFSvfsG9mIs5kIK1L3CFtEZmSMsgq7aMnZCgjcygjEW+upV3lX 9egsIVJ3rcq3m1jTkgCLbCvAYJYC9Btj6ZfucKSf/umfJjacxMM9PAVP5iKYNlltPZoOOdF2718a 1eiKbhnbt7/97dyMSfg4b6i3pNVbaVfJV4bUvXr9v22MBWS1qn0sI6BrOkgkyAkFoi49099z/cPB 8IhJ+IiEesqPsZTPBsucUgCKEZu7rn/VjI1AEuE577zzes23ZSzMdPdlW7qKxhSe8tMArYJufQMs wIqx0kVtqFV0dOiqBGkktKbVjIMbk2jKzF2vdPNDaUdpws8h437uumOrtVnVdtQWrWRy6aJHD2nS phuHAQiOjR7ciMPkokid8ZDlqruPnGpogOOFU5l50WYtrxfknDfyT+1HEmaQg1kdtdMdmRYybGcR ebC57LLLrESczRmsUy7nMYlxrcIRwMp8lN8DmMUuRLBojEOKTqxIoqT13mtBFxbTVC7W8TeuyC3f tP77eF8VEASgFeP/AIsHGiLjaQAhLPo05vpifCxJvTNHhoJnWqSGyFJiVpaPuasCBsqgyTEOhrc4 IG08YatTrWvFRHi+bejGAVrgURdX4TaM2/SWmfXk4BJEtfBpb2qQn6szJSMtaT7PP0+8FtwLz9GO 9hliMRbrdWH/H9oKsXotddIOsNprEZ5Yj4OCpqAAp8IsUPXjP/7jIgXr20U/ecMvvxOzt771rX03 y8OcuCMYCW2C2phY9nvrN6VENIHMc6H4JZAJYQKcKBZjIRu6+/8+/FHPHqw2FmM5O1tZFNqRVC/E 2uXEWIKmOlkBVE43jbGUB1LzfnCbUIli2gmhyDbBFq9pNpOg+mI3XMABTGcJPLiEEUZDfAegBq1X hA0sgacBJKrwmraRIh/phLONvOmYktSuh12KktFCx559qVfxd2Kr4wTZdCuTQ88UFouZwE3qyFWP yM7OJeTNM7QQvH3wFaxF53loFtkJww73NqiXGDhWABfqI1XWKYLHTwgP/vagzyXMhbEFuJF0A96L QrNG3gCxYtTLCBv82ZpiJoKYMaPN05iEjzBLGSUrLIfgxbsUzkQYVUOtYVqYIOkULScnOotXEAzi IRjDRo7SAOhzN//FOVnKaAzEkdne1RbO7rC+oo6u+n56tcl0Cn4pg8PUXOFBq235ASyrtfeDHo0g IFVDWu7YbhbM0iQtIYEWtSkzfSxxnR0RE80HzCAHGFBmphJvcSoOCUCf//zn4xWo5EGL3zrmkNiF gSoTOsGhyGBslXTKdKuBi6o2l3A7nhZa5RvtuAReMjVpcJ+jaqoGa7mOJPy6Q+OdUlINms35rQjr wr1MqDUigbccIRfy0xihCeVYjLyFy/UshIoKR0WhrFgk8rASnFNoKlDArKDfJRFVaOUoLHjKEgTy NM+ZFj6uQlTWPuN1/8v66UEJ7RFIPWvFoC1tvbBSrBpds7isR2kj0/pihtFYVaBFKmHc5BsEnqyM 8obR5bPwA6k4tbVf5Y7OyjSeRnhAnJU+gVYmgnEhc8HJkT3jbDvIesQjpHl7rwVpSn8tuNebox3t M8r2eHX4oaxeFwroArQlJyAKnaJSjJXGC6NtZfXNhjALVKGrn/qpnxI+HEUNJnx4Vrv88suvvPLK 173udTBLuBnGEtp6TOx7oEJYuMMmkLUz3wa+TCYTAEGcGOvEPpZ0FmOlzb1potASWZsiqlIttGLd rgdTQg7jZhOF0jO4lslxSqsoPUyk2eAAPnpCFUnnz7+Fb6cEWXRF4IGX/Ne85jXibF8AMqTUyEga VbG1TSwaRhhIApEAWEBkGEsxU+CSgEymwmKxwooxidLkUIQViwVc0VMYLaqynnTF2aKto+CLw5QU r3eieqAisVu+ywvxSR0x/qIv+iIBt2dWGCHCiryqVcYlKoFWQnybWCmBlmQ+yte22JGc6A63IXjg m0tQOKIVQ0Mr87if1zWzcuQ7yx84CZ8hioSNnvWluhL86kPr6+3kE4H1fnCM76Gu/owL7Hoe0AbM atw0GGEk7YbFQHmmp+IkBLjgmPaTelUX4sgBXvNlrGGasIZJyJGPezDQCcxSCZNgclQOsLI2rtwo rjp3/dcd1p8NDuEpFpAhLTVrDOBzl5BLs2uVLsRYiSWN1DX+YEJNq8725td0m3QjYCoNBU8wJsSe m/E3nMQDLXmDZnWbOKt+t2u9IoCP1v7al7n+a+8Ai4e3N2OEOQYP4Wzqd5csunIvHuKogFvDL43h dVyUd2mtZkf2s5siU/s1WyU5MAdzix42NLtHDiaNsWJ6TbUG28TiG/yEzwAjRFXkYbDJ6l4b3B8f 2JJTjBIulJHw0Snhix+qgc07wTatBQS+7RHCcBmrCZIBliEqXzQwsAUBi9pAtX4NS8hrEbVw6o6E eRl+Mnc4VfedsrKYhMsNbJ5sDMdMt1GV71qz0ET4WJTAWB6ZrHFjC6G2OMW2H9GVueBaPN/zQ27m ccJH3shFP91rweRm/+FoR/tMMB5vJWQeOG52s5vd5ja3oShWkUXu4U9gQlTDWCy9RwkwS4AQdguy YsdE2HhLWoi5fGFW380S2gSgD64/ISSKvR+kl+JaO/BBFeLJSjsFgxydpbKnMtYOrE6xLWaNISSU ph61FS4d3SW6ckr9vShU2I2yrpWpgMJaq9mCqefUvtaDnxiUhFlve9vbeivKIjDRtq9hGRPDRdcp Fu2BsL1qIUIBFjEQZDEWw0zf8z3fk7y55MXLJExBTGZ2elhnEpmrxNnCtBgqBJMi0bO3eyKpUJus krHZfBK1xXFGqEbnxG5lsi159KTbpkhS56xLXCu+0zamAVWY7NE5rdI1Te0lDlGhwdzDiL3vfe/j CXTLFJgv09pvDvW7jsxHEwqz8O5saJkFIrf2QHfbD4Rwu+vgo3wQnwTSPy6HukwK3L/iiiu4KB+G elql5TRJNykQ+sQf5EQHcZLnDSoyX4oKgJiEj73UcxZpKdbbukgLgyIbR2nyox4KhH6Up0PYaEw9 crJu0fYVwAJV67eurrdIa3az8BnYGkSrKk2tSTCL+GmDvljROmW+6Gi0beLG9Nr8hixcgj+AdTPF S0Mrw9VafuUrX2n00INFnb361a/m/LCVSSvQ23D45VqPBHybA2AFTsInuRYz4DEEtGISnW3zVXva VuFj6LD2a7yp0XJnYYFiCqvKhXy4/RtHje9pIcfWEetIRywfMUoLLUlPQaIQIuchwdPWZzL8xPKu xVq/JzEF+FWu5VkRqME1EO8Zsu1qYyUkGrciZIDF2uY3MvLFT+MjwHJCQ80PLRztb+Ew3ZFj6JhF 5BRHNTvRVZOlm0651sLXU1cpYOVGqLPYGygwaqwUiHQVs3Kd7SFKYZ5ghCOtbOgqs/Z5NSfn7SyO 5/bInhP2M1cn/lpwrzRHwDraZ4Ll5dmpOTe60Y1OO+20W97ylqI2VbA4LVqxia73XoAuxlg+hlnC FqUUMoSPiIpJiGXZYBbIoG3t8XiC7FWax76eI0U3FNV7OiYRbLFgi8mRD4DIMHgKsJhE1scxOVT5 Px1+KwskASwI1Td7iqr0eBjLfRXICPlYOS5URjNgmVBLs08wFoHxfCzC9pUgR2k5Ov6KV7zCIFAd MGrQRFWj2is/8iO80gB41HuNNrGYtFPirzE32guxdn/d6XJw1vc2uoRFWixKE5TnYVcAFTrJquMJ ZYJTPSXHRo7SlMmpHnDF8UIw4w+0TT1CsGhL875g/UylatFJwjz1kAcmwYX0SKv0UZt1p205AmNA SLUBxFjc4BOf+IQRjrFw8zCWRP+cxJyaUFNpBk0f/TMLLgTrdM5HXmR2zGabkSxfMmvmmptde+21 GMukvPzlL6d8WqJhmj0wqms6hSA9pgMsq4CckBB4dJ/DfwAESSAmJMp87IUd1SE5rsJVu42szVaW /BhLyWpwlG7nKZOWg9vQEniKsUAVtPLkc/bZZzuy2dDKFLv94VUjYnN5gKXZD3/4wy+55BKYYr6I JUZhk9DZkIW4mmuDwB/MGncyU8ierwICD04cmBvzc08LVrGHJbO2++7b4dtvnp1YTxSKtX/D2020 qvgApwJVvM5dCDxv4Zxux4auSL5Z4GPNgmabiC1aMe4n7aiYwq4CGeFIrqtyrqsqp9SMS3QH0wtZ +EZHMD0SahOrx7y8SCxiqKtMHgWhwqkYfcrkbyxw/6Vf+iVO1Ua1QOc5SschlMAYYAmPjhze4i2W MotaEDA4PND4tGocs+060i+LVF+MnmmyElvCBo3rWunWlxqUNBTKOGuZW60KG4p2ChtqCR8bHzWw 9QC1e4JSLTcwwoa3R7LWeMvc0Vzw5x4VGO9iFgX/54FUY37magtYLKHJ9llH0jraf5e29+5T/Huf uxjLI4gHEXFcxLfGLFoQQIrQFRN2HWl8mCVe9NJQEPnJ9V9fLrvsMo+wwmsbWsGWo3zPuwK0iCwe 0VQPkQQPaYl04ppwBndoZ3tIjmTSx0VZOwNYPoZBMRa5/c8bW5R1A5OpjJK944ux1KA2Ct0zK1oi 7TCrHTIF4iomrRmZq9ydVCupna4ShbVcR0gLXSE80RW9oTS66WM/hTXfcBdwiVYbUTGWCDuMlYVN IGm7j2X8jXZEa8BdjlScUmY94u6/j9yzbNfKFHPbOYiWRF7AJJ762LuVoatqQHWOPnpWLqArXOSl ZxkKEYWFYLKXVIvIAnoRv20DqqaSmqQveqSPOtvLJoNA6rgENaJJRskAErwYyyBDKLMGp0AVtIqu mk3zaC7wsfFXnv98YJkEqSN48p01cUrmHo6m3szKB2H8jb6aF25pIjTMKFEdgqRTtOSxmx9ryIKk YAsneXDvrV+olEnL6aUh4aFDY12CvZztqgwG4a12vxItNu8TY6xT3xWy6Ep+tv1ulpaEVpBOs3WE Ln7++iYNs5w7mjWMYlr5A601cTzBlJkvTmWmOBhPM01W8RVXXOHhAZeYqdCKb/PwvuX2/vVCvHfi 11xzjalUks8bXmGBk5t9I8zZuFwbV6P3LLqSH13xLm2DVrhwvnGl/QTeUT6TRmAa7xKX81UmTKmf E3JX3ugo7UYnAOuV68caNP4X1t+maDPTeC7keclyjp84UghljXMzrsXBFMjNKiBkiWBCmWHhxm3d oSt3sdLbvsJYVqtbi5mW8O47a2vfWns8XFkaVlxE1QJ0NAvtY1lH+mVB6UVo1ROO3pk1OUavxcsk fMSUoVL7WwZ2jfHODJTxcdVAldFTJvNR5QZ/6IqfNOD8h5kOsM6ZuRZ/7qmDo3oUx/2nn376qT9z NbbXmGX7rCNgHe2/V/t0/l1+zx+zlSVqW1eWq5X/d9aftgkTbDBL7GgrSyhJNV/+8pcTTjh16laW U69eP5cVY4nOQpsglYlfohsJ/MM//ENoRSMZXQyzsj++4Tel/vfNt9F3hPWnmpJtZSEnlZDbT64f BC+Mek71EXgBKQXWW8H9jlc2tOdCLcRnaKBNFHFZR3SH5OgXIzPveMc7qFHvB/vZm0svvZTkEHXj FqoWc6ESSctKi7/Ai9S1I+WIA5xyVQOuEmkzQjyEV4GYQLaBNKTFhG8TJ147W4QVglkPtWK3U4L7 XOJeTJ0urFpXKS8o8wH6J3YzsViUz6R7nha71a9aUldL1Knl2FFfiIpecxIUzjcIcG+Nkzoih3vo Fjxq9k3BTG4TZzqgFQdQABlfd911pI7P5DkxukyTYo4UNuPDZ219yTSDCrgRFHjDG95ADpGERhoK XSAwkJGckPag6lSugkTtM0GZ7S6UfGehUiYNdGQSocorvDUXDmBtLwzCnL3r+sPDO93pTtYgGQNb bPfVrcOXtzKnmGJ3Wb/1oMKhK4xIFx9z+I0GkhlXmTWdpb7m1zS1V8rZTBMfC4I9L3kkQAy4ob2r ACvGsn55uIkzjDDFUZrze7SIrgwsPhMuzD7v4g+5H8dzdOsxOTyHdzX4cErLCbnRZiPnfdHHKT0C iDhDF1Sl2mqGC7FFDukjV4QdvFq/zDLiEZH0RRe0E2RrcF2weIechAJe1Ou/Nqg4WBDGzXzEWzxN +r3rf1oLaMJdj5TWuI73/Sq3a6/aArdO26tmLWqtMiyhlYQpsFiCLW22Wi0i/TI+rT790mUPNkZJ B/GQcYNNSm4hTMnIyVmXh1ZOGZ/OGiJD7aiMHMWqX509NSFXTsJV+AzP6UnDsLcKmghmajgbsr/V rW4132dPQba2l5aN7U8cAeton4HG76OrrK0sT8yCvlVnxQoN5F/IiLTE4hjLUxrtFFaAFPkUlJm4 I+hEV0z0EYaghqdhgYmyAhEBrudI8Wv3LLmEVoyjoP9i/eUgTXUEPUSXSZQJfWgwWvqPh58GXZT1 Z2CWAql1jNWbI2jV5r/wCpiQExl2C2WYRHcn7fL/1eYX55X8/fVNIDWgNJeLvyK1Z3qxG2C9ef34 jadbUdiA6L7g67k2PDKAhnH3SLsZT/nEgEnL70n3u9d3rdoHkqNwZRRwVmju+VUkdRRwYROuEsQJ J4u0xO5vWl+SjcYqVnxXg2JuIfpn7aLJVyA+U/PIYU+9QnMKN7tWTEuYG21r7kXnj/zIj1AdbkCA wQ2RNkrGyogZfGJm8E2HsTXIBryJbvyNvPxGW7FG21UGnNq5lhyCMwXQlUv4A6iCVr1n7CWjHLPP c8ygKXNr3PATP/ETxlM7dZDw4I/HP/7xPa+TE+oOepAQ3AEx4Ga7aYRs7nz4xYT7HV6aSFgvLpHv Ktwz5uP2O+nRVXYqkAVwyo9Nbbuvbq3/IZ1Jy1TAVSrRgIESvXjE+it6gGUJt+ujp2bH/OZO2NcI cDwTZCGbo9DKUu3rVryXDxsrs+aBYUtajpxcjlPWtcKWvDjAw1XLi/gh33BHnsNn3J1J8CImTe+h A7TSSA022kZAR5hxkJ4egd3oCgq4alsJRGDjk27HCfk8x7NGNEaTPN1p4Vvf+lZohY08DhV5wiYu xCW4kMiTj82DEwLjKhXjcgKUHN5raVvUwh1TOZMo4nnU9ChlhRpeq2k9tuzMWuBpGjZQJadTIZcV ZDWFjHWNT6Kf6IqZQfiop3UzDpvCjYB1KpO1YGWiLog2j0M+Kh9dScvn9tBqS1emg+fwH5Oy9mH3 v7XmyFd53TnrhxhuetObUoqYKdtrydGOdrQTZnkMYO02stY33z2gnHnmmYK49SauCc1tZSGAgABj 9Q2hf7L576pCreiMsV52+BNlyir6yBGvRWT8EWCxgh0TyAp5VPNj6x/apLVjtJZ8Rlf/YfM9dJhF U8kn+1NIq1PKtJWlKvX3bR6MJZ4yyi3O/sEf/AGi2sn7EnhpJYk3C7CiK4YJROS+/UrmXf5rv/Zr OoIgqY5xIFR6nYnCBoSo41GDZvQIAClyBFgNJp1zlDa8xtlZAy5MF50FYrqFq5CuU45kUiamEW2F VNEWaQnT7SGJ3ciJSahByUJ8VRXfVUiK1KNaj/s9bctxUxcqI/SrTfSHZcV0t3CUluPWKtzeiKlc Jn11rXRSR7+JN8fgAMaHUH3wgx80XAYtQjKYRt7w/vNlEj4aavnO/vb648FomNq5MCyWH12ZGpNl Zs3yvGFEVwFW7xn5CXRTIbDDBzzTUGuwESM2ARZ1ufjwM6HkBOhgqdvd7nZnnXWWR3bL4eyzzz73 3HMxFqVxFgRAKyKkPBrASfAoKmLSW1zAEMq0Q8N8HLoKrbYmZ8zHoS6wlUlviW27GeYuWkURrVyS +aQnPYlaU2WTYsaH1PHHj/7oj+J+FGI0LFIeG1QhkgxMACwm7VRL20rHYcwlVreHhx9bX2xXLRcy 6XwGmnOVtkncPTPOTDCBC0Qd/Bnthto4ZHXE+Mhv7+ox6w9X9QJtwAWgwFSiKgzB892LK/I3HnuC 6a+66qq3ve1tfftzt1t++J/0vCj/6dt7/M3RcuZmQEpECsU+8IEPcDYmIUdVhkKdhsKxgeo5ytBZ 4CJhiGkdtSJaGmwtjv2Ka7kxaZlajgtNkL4YMZ0yaDoYYH3J+lsEHZeJjVqAjta7wkymC+UUBKrB 4LjctRwbn2EpFUKxgKwpcKq9q753ZTrG/3vG4NjxujQ34/bbH2I4ctXRjvbnsgGsBVc7k7aKPKZ4 WCEwQralKJAJDeR/baPsfr5BNAFYfQ1LwAVYYg2DFwLxMJaEj1deeSXyEKQAFokVxYSwMKuHxXbs 6SjuoZqEFtbgGwZ0KCjAiq5w1Q6vNvtYfwpgyVwAtjeFXaWqP1r/SoxCe2YVQwVWYVeEFWcFXGeB nftqQ3qf5H/iE59QgLlQO8Xo31pfeoWGPfh6UPa4T4r0GlUYmUYgTSrTiPWFqt4VMuI0O1sUghHC QjDFIo0A1xEeCdZmwVkmIWQDGgEa9BR80xuZ9KbgrswkJr6jNzV0L9YLSibfWWWUVJ4AuOmWtBCJ ew1jBVKKzY18lFmDpYmNriFLfadGb3/72804qQNJhg6hgh4T0Qgz6fiV+G3pyuyYIwI5GmnYTYGS XMVkgW+Ta8ZjrEwaXZl3Z3GY2jgbdSTAOqtT9IkUeYJ/7Pr7wVGXAOuOd7zjeeedd5vb3ObWt741 urrtbW97+9vfvhdz4AbZBDQKSyMhlzAJH+W3AfCww7+yYdIplguVoVsDT8NMW8CKriqTyUFsrnXT iG3toD0gaMt81JFHPepRhJOU0l09xc0mGla+6EUvsmyNQH+hAg4MiLV59frBEQ5shTpCYZMFRlGF xYurfnr9jFN/FseHzSk3FgdCitDquc99Lt+IFWh5RJUBo1Sfon/+538+OW9AHI18334j8KyPCpiU 3nI+Yf27mL7n3vsywOEubsfZOB6n1Qy90zWN1Ck96kt+3MYC5zBZe5+ei6xl/sZ5HK1oyMW1uIeg JDpJc1HG2Xw0JgbH86GjajNpAc1jg6AHNwMs3r5dUMyaarlpobNCaGUMmkVqpVhKs/Nk3GCQ3hku YMQkjKRJVAaHBVhBVdaFkRmQ7cWiiM2r8RPAkmMiOhu3yTSSxlMBY7ulqx4YMo6Eej1m8/w//R8L nvh4tKMdbW8WRly1tbWftcMsjyye4EV/j5JWPgUVHcRooaQdrG2kFmiIKMNYL3/5y2XiiQgDfskX rwUmAYvEei7EVeR2GEumUCj80V0q25YGXUQ5iCfG2nJVFjmdACyymkkPY1VGoteF+En94izdJeFu DZISfgGX0nd38beNq+iqXauEX1BW3lVarv1Cs5gr4BIkXb700kuJ0EvWD1vQJPokCodZNMC4GUDR VtgtCs8GUqSCWoKV4IZJ+ChfyUI2Iy3KwyBndy/qDr+SgLEGfRyF8pDLLVzSO98J94FdqqBmBRjM mia50OXuQg/UTxKQHJPoRWFtY+Eg9mISLlGJuxiK2VQw4wbtuvXdKcM7JC1hzNtRMOBG21Ab5/iV 5kFY49yGRK6CscyOa/kGZzDjuKqNK3Rl9k03LjfXUMxk4YbLL7+c9xo07Sdd9IbGcG8Cg36ICkYB N3e9610BFqLyjHHu+pWEC9dvjcIdZ1FOFldZILO3JAf9ECroABT61rZjAEe3nFVGyXnxJ+Ha4ads C1hMerhKI6M3FTJQmC46+uimJJPE0mbqa2qGrnScQ0IB3mgcXrten6GHQCT4YAbKaJsmSOGBwbq2 unmvtWyx976b23AVNXMzE83xjCe6ihW2uyl0HWBFVxQd9gGsxy2TiJ9kPn79YjuoYp1l5iWTVlgx NZgy1bqRrvFtvsqBf+RHfoSPaaFQo81WoqjCT3jOnq0Of79sgXMbvte6tqItZCAlIimvmALgPr6f yODockPEJHw0REKZG4E542NIDaw29BctgqSHqNaXY1v+nfLR0FlT1ou1Y9wiJwaYDJ1xC0kNnahr PA3sbr2tEWbKd0mFA1kg1dZUm1JGtbGSX21wzRTsXjoeAAuEGXYDzj+5K4/iQryLj0ErLnrBBRd4 ujj1HwtmoyCTPtrRjnYDa3lke7y6oXlwucUtbkFprD0LWDDFBMKEYCFYA4XowTPuFVdcQUFf97rX CdwgA2PJF5H7egfq8jRMX4FIAsnENcGdarI2sQQv0rtFnIyIxli9GYyWtrbI6noLsNj+88YUprtY TYVEXZwVZAl5cVMwlfBRpig8Gyo+isskn2lhOyvK64s427d9r776atGWIBkNHQeg4my7fcaq1zE4 g2GsESpkg2MIFTqhGVsTf8MmBlnaxwIH6CdIio3iMyE7JmMAS8kBLPlytvnKV0NvJKWDKi1hzjIf tyaHoFabqmoewAqztNBHFl0xBTQYmamZqBgN3ecGRol4GzojaXhNwb8+fPuq797haTOe+FE708Ex uIdxdqEjLTRNdHFqCLBAVe8HHVmMhafVzJfM2nYHS9voGQ2jNwSJitOYAAjQ4B6ARWB4PpOmN7gn vkmElGwjCv0EQ2GQU6CnvZks9XIV3ZrK2Z0Ovx0qUz3OtgvFVO5jFle1X6WFvbthARZ72PohLiSH QqAVTcU39FgfOQD3aIOHNyIA6xEQoJB3v/vdRtIwGue2EpkEP4cRvRrj1e1jmTirmA8DBbXxBL5k ls17PuB2bXCm/e2sQNg2Tki7hlF9REXUZ18KBDCJTmk/C610x9DpWhtdwBEKKKYqSOEuYlG948Na JRBZd+b3zW9+M5IWZ2JxzgMfGZ/Rr/hJN5mEjxYykxB2+ElfS+CE0kGYYel5b+hfQOB7aIw3bjG0 x6cf+7Efs941CfYZ83+4/ubaehczUZcGW0RWkNEzbgatEWs7ysQ9cxlyCq2UWQFgZ4a6cVbe8CqG nAyvyLwdYQaeUJR8ZysAtpRhAZZh5/ag1lAPYOX/WN/jxDnnnCPy90MM1GEvGBvJ2H4sfbSjHW1v LQx24uMJw1geX/o9UhogOFr2NBg3DGAJ2R5wPRPjKnQlHMOs3iw4pYCgo4AYJPYJ6wIffRXZGfkU +DwOFgrFrHYmRDERjXayLWP9h//wHwKsaOmELdbanYquSGzWx8qUVgyrkV7VCqNCLQHWnrBPe3qm B1LymUQm7dGWFZo1nvaL5mI6dOiVCrjU8bapepB1hFPkzWOuAXE0enLIHkIynrgHnRRtmUSBNWQB K+SEpLURBXdcBc5crmZH6UhLVQhMBM8UZhLqj4oGfXCSUzue2mxTyWQSLlGPU7gKIam5/S02KOYS hVWrbapdfLUHrG4RDrqEBFIaAwIujQ/NJt5G2GDSOZNL1UCSyWUm5Y/XP+o2KZwhioXg8IgZbWM+ TtK1rgLNpvW/rB/TyjCWjzI5jMpVaELJIbekeXqh2VTN872nebpOZsAKjgFScOqii3a//3mH9VtT d1n/J8cpBai+ktm82wIBQQ+TlrMDq3WKdLnK8wlIUjP1AlX9qWCA1b4XMsNVbtFe1NaGqCR8VGBM Tk0ik/SScOoO6SXMnGc7y2aBk9B4mGslGgcjyeGxgpExjBaaFQcg5JgXC9MqMOA/t36FweOTVcxj uQH3MMVBleMWryMADixK/M31p4J0fYQ/fmLSckBAjOUorf3CC7q65JJL9Ei/dNCANCY+zp8T4ja3 0Aa945898oG/AKuve3rmaXccA/X8xt+4zTy8oSULn/vxIiOAqMJ0kYEvCQ7/fv1oy/arnxI+egzg nyqJsVQupln7Qh/G4uEWuJXOxyx/R2PO+L9VoLXazPGMlaHTi3atej8IqnTNUY4ZNJgtJSbR8IoM xrZdric/+clGAzBxYGNoVAETM4wDWMoMXSnZcbavYlluzGkNMifkkOedd96ZZ5554hdEP6VMlHm0 ox3tpO2XyA0XyT7rYOVYYx5ibnrTm/Z7pAK9FStGiBcCR4wlaotubWKBDI907eVADadiLAXEoLe/ /e1wROzuaTJSibSYTEFQ5PrEJz4hAqIfsUzskyhNfUW64uAipb0FT9kOsg6YtSesZZVkpRVoe4O0 CLUiL13BTAKxcLzbVVtxuXcHGgy8SLuQqgzSCrMkRoowFnR4zWte07Ns71MEWTAKgxx7nH3x4f9q A6P/af1FN/0TdsVQUVX0FF6F3YmwI5MwqI0llxAVeqladarKMZJTYdtRSkZOWdSlnray1JlJwyD5 TKKzTEJOmKUqd6SsamZIjknI6Ubqr/IwbqqVqbWaqm26PC+nDBFBwliG1OzHWOg5MaNqmMnsmxHD a8AHsBwNtfHHXkSRPyjcpqbZNK29IkRXJ/6QUM00lWv9/M//PC81L1qlhRQuwCI2ozQgBusgql7k sbvf/e6e7Hk+qCJgZB4WuIpWJVfkLT5w9rGPfayqHn34c/cACwm1g4Wl7rp+jmG3hXX4QfYTmKXk cJVrNYlJy3QKcGC19rTkONXelSbRUd1Job/68Mee5NlsmiNd5nsedaxNg8+ZOfA8yZgCCaNqOsCr QTbsMMVDkSn7sR/7Md6lEpOrTs7JegZQv2jAJJwypFjh6U9/uigBrai+AcFGWW8AtdZwbQErAjN6 yhg0ndU7Yw5J2xQ0DkbVJaoNsNx6+jWAxbU0WJCxGNd3pX5OFzCWRc3TLPN8JnjKuBwXCtB3YeLw 1T1O5VgkyaRjL1cJRwZKnWoW0N72trd5qpx3hcbZwrcqrXrjZr1YJsDUurCiG0Ar3UDpyzMOJi3H xBlYg9kydDS2XaXXUMzYwqYczwjne4bO+Bg9R8MbYPEHVkkmEWC5SoEZcC7Kr7if8O5Bev5U8ARd ZeVk+6yjHe1op9qnWyTlb81KYze+8Y37PVJL0RoWxKkv7RRNxJQY61WvehWKAljCnGO04anup37q pxz7hoSo94vrV5UJnhDfqzdwI1oxOe3hi/XivoBIblmk5egJUkxMU4eWstKFwqwyW1shdGfSCsA1 FVIXSqMlbWKRFi2k6EInKaLKWY/FZF4Bwq9wbe4qNKZAoVZPh7FAVQzk2EMtC4lAKkwRfPGTSOoh dTaxhOBRR2eRCqahJQxFMde2NyaI93eIMRbwclZMb8+p/acxHzM3jbqY+qXjMOkyWVTn1qpSYXdn NUBih1qb728pOZV0rRspqXkveclLjMbP/uzP4hvjA7C4gZE0jGaf8plrjIV3mYSPzQgn4Sowl0wy I4/CeQgCU8z0JY2hVXQ1aGX2+Qk1JYdwTT3veMc74ILGaLOBJWbkihTNFgv5xys0Ht/Q+F7SgR4o IxMfEDP6ROahTG9z1NCXi2lYGwOK9YaLdA0bqQ0rtIMFreb94/nrvzvPb4fiOWV6Ywgsei3IBq0c y9RC9WM+bdZ4rSKfX77+AU5qbYVyJ9pM2k0Q97NIDT5PDjjavjLUrO2roSvObKw8L7nEhSbXcHFI FfLMQbctBMgxnu5L/mHTMKtxMxQSAZZB1trZwWJbsVcyutJ9gyDUYCwfDaNu6uO8AHVHLqph3N4q E15yLZGHd1mG73znO61HHeEwZt8aB0bFjRO2AsPOpMWE6Gr+hmZbwNn5Eif/FLU8JAgR7misBEBO zrusbo9PFgj/txCg/ECSoTMvIJjbPPXwO3MSHGnmy3i6hBlbFwoL+uuhy1UKR0hG2LjxRuM548w4 noGSb2CD18bZJQNYHFWOMqaDC3Eq0M8Jb3WrW/WNq0+JVkc72tH+wqwFtjWrzmPNaaeddsYZZxAD IZ4yCRliXF8ybZvqyvX/nt+0/hfyW97ylr6gcPn6G29HYeitb30rcBGYxHFRnr6K6WO08xOf+ETb +OI+aURXpJSFWcNYIp14t498NySnCZSZdFFyX2JZxSZcuqO7axLtoeJtYlF0RCWAvvvd7xavRe1M mko5qxftaTGJ2crq2+54IsZqy4oBLGlIygKvwazvXX+5XUgVZLNvXdtXSEUBpIKfBO6hqMzl+9Sy E9zjKL3DovXrR65tL42ZtZisCp2tWJcz12bSalYgmxux0pMvR3n3XRS3Mx/Vr7M/fviWzPy5g9HD poa9fRQAbYrnm1hy5PMHTtI+lkkJbWMyZcwdFTSVodX6RzvX/ytD+KUqKPaxj30MAZvH17/+9ZTY FOgR7OC9X/VVX4VIABNnJkiEv1cnwIX2EPt2kkgXGcMBymCpFPFvrv8DQ/ak5aiEdKlhWEENs311 n/vcp12xiw6/2H67293utre9rSeWs84669bLJHw899xznQ22+noWMnM5zgBqKtQYzYtX3Cte0bB2 KTRDY4DOs5/97G/4hm8g8KbG8uSNFqOlZyg8xvRFb4PT3pW0of7N9WsFyli8HhI8OPEQ3Mwte6tl xNTJM3lpHOAU0kIA+ADYkXCKrlUhJqP90oNWdF1rx3xswJUxXDpI7/UXWtV3HTeA+quwrhlz93Jf reK0FpRGmlMPcuKMyKOPHMwK1Qt90VMQyanappo40F9CTKzgRbwFgeV+TMLH9kcLIEwNOZURA228 l0MKDm5quDxGoivLykLQPMvZ+jVuRoxpNgDtzWlv7hwB8UyW4TWq1jvP1EHD26YgouWlxraNq+gq QjJuhpdLGDejBEMHZJ3qaMwV5t6mJsvVTQdHArI87eyzz/7TN66OdrSj/QVby4xNereRdfhWFj0g AAKfRzFxhGLBBcHuZevPBl/72te2V+85GJEADjki4Gte8xpp+kosP7T+am8AS6K0B2vhfgCrjatC nuNuO2vJMHEtaA4/bU2OfGfFR/Ypi/noFFZToSjs7rTnF3/xF0GV6NxXqmGWHEcfRVI9oj26phfi uN4hLWeh1a/+6q8K6BI+ysSROvvyl78cd7aPFdYYJQIvEMt86fr3GtK9SSQYhhGdbLeC2kOCKc5S O8VY37sKaLqk3SklezPo2kxaTq/5lHQVAdAYiuvu5uvSSy911AzMpxmaF3u5S/jlkvgp66ZZaKUA 0yTlXdi100IFpFXrdj/90z99xRVXvOENb8CgbS0Y80+uX1voFfB2ln2UiQCggGIfXb+IAWT5DG0z XxyDBEJk89i3r3ozyGinmXUWPSjsKrdzUwIM8vRXe7Tf+JC0r13/NY8b0zzqRbdoD3Ei+dzbcfva RZmnrD99J4rEkgVYqSb9I2YkjbDRufYVYix4NIx15zvf+cILLzz//PMBVj+15aGFwp1++uk3v/nN JeQgLQXudKc7Kd/369WjPUnmFlOkM2nCSUE1Bu4Qdf5jFvTXkuSufJiXXrf+Eyh4tcqYhBG27ozS Bz7wAU7Ot5X3bGCUOJ5KEntc5dgr4KyHAWTwt9a/HIYLIE9LDFcCj7Twk4YZvawGy1SmYgbKKBmi Qau7LZMg/x7kUJryuBbOuh1/5pbcFbLzqJ/5mZ+xyjTYI40Vh3WsSs85QBxYt9PZe8A2pSYOzPLn cjyNRxmKzOMWz+GEXAhRdWEvB3mdkgYQuolgFruYILJpiTXF860yLcRJBmdLVxCKn3AefsIkTJOc XgsCKeVxlQsxq0FuYJ9zeOXqkthou/9k3EJSBuKNISeBWZlxU0bJyHvB1f4VoXlR0gjzsU/54+xJ wNGOdrT/RtbCi7E86NzkJjehBJ7CBUERn0R5YiOlpFqsuXx91QaICHZwqh0gzCGn50sREI54YhbZ PTo7Clg+0lEK6uPsY4l0bLuVlfWIWfiLnwqdRc8CKJPpLBMiS1SsMtLiptoCLPJDhCixoMkk3vve 98IswoOcPK2Kp3Lkwyyg8Pr1a9fSetQLRIUZPtNr+bDSUPSdd1gTfDhCGVwlE99QMibho8xQDKyQ RhAQPNG5SKXLq0cZOcTGqTCrF389AYvRiaIo7+jjbIYp73Kc545urXkokFz1E0fyNU8busXcJWBy I41x1Db1yHdWmTpF9tTAB5iE7jCZju6VIr5i/VIRlzCephsApWd4mnqZ5e1Ewyz5ZBIKQDFWYfn/ 7vCFPLOJqLbvB/GWTDPLSVzLwT6yfuvIBJnWwSx91Bd+a4joH8EjYAhg+IBJyyFR0EqBuIrmjQVY vfGhggkYkogz1ADRSB3BC7OsF8KGse5whzuce+65Z599doCFrujcaaed5unlFre4hQcYZ3EYwHKJ a9EVXdQY+pp1FxZyyXF3jYQ71JozmJfoiivquxVnwC0uY259MQkfrbseLbhxg8MbY9BYIb3P1Dyu BR1AQN8oMg5GoFelbbEwCaMhZ/ZdtF9rG5n2+R7ykIeEVne/4Y+1yhm6MviQ0X15LzfTvP/l8J/m PdFJO1poQEeE8XjDtXSqd6C5FofhDO18M77hCY2ncY9oSfme93gLN5Mv5vDAXlsrqR7sZcRwm/I8 6tprr7XqIR3Ci9qtCM85vRYEoBpsuIxSnITLzU507qMeQSt8r4BiykOrwVbI5VQD66r+GBAhGUxj aPTQlfHpb06ZMeRdjv21BIfB98bZmPPqAEuCz3hgQGMXXXQRiP90/1VwH/SPdrSj/WXYfp19KhvG 8tBDEsgDGbCeLWCRgvQSVJot6Ih3PVAGH7BD7EMn4AOmCIIfXv/yWURjAr0AJ2zNRoWcHrVpaoGy fY4lwdf/yPv28TR+CqFYFCUhJ7rKKtApVwm1anYvt4ZHZAYFeo4XrClT7W+bikQxvKUv8tuZg5Jk CTQoDyLf9ra3UXFH1+r+VVdd1Zf94YuREYUjJAkfZUIc2EEkmGJYR7AGKEBHMVgzTINvAE0002ZY e05MDtAR38MsIb53N71iEMeF+AnlJJNwqlBVs5vFJDRJndBKbVtzXxZjsdCqlri7SkIoLe9vGnRE d5JAJq2PdZN+v+pVrzIyw9km/brrrkvbqL4Zh1Mmncgh7CC77cxkskk349up7L3P1mQ6yzf4iWvb eHAjdzSh5ktLjLNOoVIjQ/MQEg5AAFAGYzkCF5L2lKc8BVcZxq9b/y0bkGXSRlimQYY1HjPIIQXt jWF6RuTm/Vdfn0dXF1xwwWxfwSnPKje/+c2hFZsdrPPOO+9Od7oT1KCa+EwlmoQ2NI/Eqpl2Ahd3 gTXtq83GlQkylWahn8bgrvNS3ghYdI7ScuT3XtuMXHHFFVauC804l+MkYD260k2mcukBdzkDWMYH ZeIAjSHnifqYj5oaYOlCXxt66PqzzUGr3R8UrF8Fi66cwhDtXRlYfotd+Bs366nAkb9ZQYzXcTMB R2dN7i/90i9BRjSpm4URsx+UM6GDP/AuzsbrijlM+QGs3I9xRZcXnUBYHOb46+tPCK10CxzeaZUl OQvQk4xZaPQMWkNkdhx5kY98xtA1nkNXAVb8aniVUZhbArIInlPxRg7AGQJTaIW/s3uuX1Br6DhM L7VzkgafK8pX5vzzz7/lLW+J5k/9xtU2fbSjHe0vy1ppp1qAxTBWW1l9+f1ud7ubJS3OCi7gQHAH FuI7+EAbfWmp120COpsgKKiJX449R4p34r54JxFmje4W9chtWx1pLTxiFHc2809QFOllyW2nWGcz l6hHtX1ZR9tov0iNnzLYRIEwojaT519dvy9KtIRXZzGWICu4O0pnep3JNAger7EFGYicAqPgxuM4 tQhHfnaZtByyoQCImX2sXvMJ4vSP0qhEAbVl0upUHjFQR1FefBe7qWCMlUnLke8sxVKbS8K1dq2Q E4RyU/diEkNU7quwMnGVm2p/8qbB+KkumPdXvOIVet2YOG5Nzutf/3owavSgtmHkEu0RGli6Zeo5 gNnnDFzCpJh9AkkUzbi5xkzNYIi8tZnurclX3lVmmcqSTLprBs0pONZsffm+7/s+UneCsQIsfPDM Zz7TuFE+qmlgTUcj0yiZl6D229ePvm5fmalKJUDhAQ94AP0DELe//e0tljPOOMOqacvqpje9qaP0 vB/sP/MoedFFF93jHvegl1gEkVhfNUm1nmdAlYaBD/S8nVNzxM3065WvfCUPtPo8z3BdLMXai/XR esQizirTX8ChBEMxlNBuKMnXKSjAqH6AxQIs1K6zVj280x4EgIe0jUnPR2OIDEBhdAU3H/jAB2KC Xgi2a8V6MziIACiRWYOvGZrEFbkfR2WcsDQ/RFoo58orr7Qe+dW73/1ufiXa6C9fEkNMeqQugIgk mElU4V0ijBDEIic5E4585Ip8UiVWPc8sIjF1GkMxjRvzcwtWAyxAC8TocQmzIAwGWEbMQGUN4Jhh VABXeeZR+HmHf28lx2wa8BgLmQH3+NWAcM5HPepRnmnbr2JGEjYZOkfIBeW5nHE22og2qOU/ykN2 3sXTTt242sf9ox3taP9tbL/yPr0NaREJD+Keua1hIUB0EP6ILrAQ9QCHwIdaBHpqKvCJ72kqoBGt CnBjPoplSSwt7LFSTPRk2faGKPkv129Ueh4NsBj5ZBLtacGmKGovs8uSZPnZTpMP33J1rTrdRXva oyL/7UUxjRdPYyzNZjoix6k3vOENdFo3MwH3VLti/Tc3/IE7ERX9e8lLXtLWkY8/+ZM/GWBdtv6P rCO1QC0vfvGLAyzx+nvXl6sc5ytZ1CXKUYxJQC56s2UsIZsyCeWCu2CdIQCBXmR3Vm3qB09plVkj EmTM5bjBfRUYsFNzaBXY6YKOkBbtj640fr4NQ7aNzBvXfwtuL9BYGU8jaWDb1KTxhtGQkqtGdSxV 4x5EjqTBLFNvgjBWbwa308dCrq11diBMDv7mG//m8CVlE+3u6NnUmAtdNibPfvazn/rUp6IBHJM+ 4QO0ZNCIn6EwVsZZx5GlvptB42BM5KvBHBlwhbEaOfyiL/oiOkcL0dWd73zn888//9a3vvXpp58+ Xyhu+dz4xjfGWPKBlwLnnHPO7W53uwsu2P3rQ6ppTfUFLHSlQu152tOepn5wQ6F782uaUFH8wRl+ 4id+wnTAJjhrCow8moQdzOCbAjny8a4pM326owvbqVehannIvG7mMzGWY+5E+zUDWumpVrVrJQGq xoautNx4XrJ+FwBd4YB2XBwRFUSQgxV0Fow+ZP0oBpJwbZ0Fke5rbDWpVZBbajNXbAeL7+mRaBPB v+Md75idci4Enph4UpBZpLQ3AUcZCAWneB33E6NEAF7qyD+dUqyHQHGJc/Je9RtD3u7WGpAbaE8L Fp6GStpsAB1LiI07Pj2gFacyzpaqHjk25i5UWEmjbZz1PcbimQaEZz760Y8GoEDKSILRUJUZTGMo 3yC35cmMpBz8itpF6XxvH8E3tg/6y/ZZR+o62tH+sm2/1A62z93kb0XC8zchEUZFBJFa3BH1RPkU t30LXHLNNdeEWcKfaCWuMWp66gaGp0niSg6jK1biD9ZfmMdYcZUj9d29Pjx8C763SKksutq/Ojr8 K5XRYCatJOV2rZrdURuEWo3s5aYGn0ABiRiLQgvoInsgpb8ZeaPcBMxRukzpn/3Zn4UjJNDgsN53 AKz2frpEyJZJ9kAPzSte93TrKC0WG94wq62sdsUAEAzqMZoCkaLRSPF6ayK42tqSmapirBCNTtBs t2YSPsp0SpnuuMWs9rHgY5hlHJI6jPWWt7xlJj08NdcfWv+6ZFH0R8LrqFq+s1wC4yrMBsSd5Qym 3ryDJNO9fTvMzOCptkOtZdLKKGyW+cwfrX9JSTLNMuzgnzjDCBgN4gez6Hp7ME9/+tN9BKnEz1zo PqgyOyBYZ02cC+UYDYxlzE0QFBhQQ0XUDj3c5S53ORWwZvnc5CY36dtXZ5555m3W3xIqfMc73vGu d70r1aSjj3zkIwEKiNGwXgW6kakxKabMjOAqmBjvahiXMwU80/hDAVylmzArtAoL+J5LTqAVS+xz uXZT4irgSO/bEP2q9WPiT3nKUyDUk9ZXrJhEmOWYGYHeT0FVQzFkAAuwFNM1AIogT9jFN/x/z3rd W1pt0B6uy7c1mENyQr1uHfFAFu5bbmIO34NZofzEnHakhBrGtfgY51SMlxooo4RBHS18hTkqPxET hCNp3igmOGtg1c/V+YDHJONvItr/07ZeEWpnZg0ayVBV+6UjxRZXIz9Qq/wUNuzzZSweZUiNZNjE r9rHwql3X8ZVeJohNcgc5hGPeIShBl5gneNxsBNfZt/aPqwv22cdAetoR/s/11qHFm02X373ICW2 ihHiDmgQicR6x54vxSYhzANi4DJ7WsIZC7nEPk+NvSFq1+qfH/5hhY8MCf2L9X3n7XdRCee/WtZX Lrbfg4ZW/99lMdZ2byOjwfOVHXf53fWH6yRfCGYSmiTCMolQQJv1AmPpGtEKsEIrBjVgk1jveNll l8lXAIcNaQnNxIBR68p0oURRm3iQELRE8EKl9SS8+wt5EVxEFprFdCrLJGCQnMDI2QEs8XrMx4I+ AXBWPYqJ765VA0pwR0Z0q9DdMxrsLvJDMcJM14Mt7WxDbjBLL/TUdKNqc02TKJNxu+666058zYWZ Sh9lmm6TTvy4AcdwFdkzwkzaaJsIKIa0Pv7xj7uk98UcAFKbuNnCNO/DXgu0TpJWbwxNtJuaZe6H PMwOndYvY2hwQBV5czRixj+6QpOE3ASZROV109xFKvTVcNFIbk8Un/WsZ7XlgBJIHSH07IGcbnnL W5I6KwVXMZqHt4au+sfS0EphTPY5n/M55NO11BSgWFOAD2fwAVNmIgBum6B5kYZplWG3xECAcZsl BjJ6HvDAoyQmNncm2pzmNvmMnvKHLV0ZgQEsdNVuSgBK76MrR6Z5C6v2XOWYSWMs44CZDAV+esgy CR9Rl/z+7lI35YdcGGK+pv3l6988u7WBbUaMsxEwKXkst9QRHzmtj3xSB3WTE1qbQP9Nm7/8NRQ7 eD+8JzVQ7VUbHMfKGDHO1mMep+V11rtM5RVWm2E0+61Ts8A3NCC6CpI0MjOM5quHHAkDq/GDViy6 MuZzoUuU11Njvt0p5E5G20jO99zvfe973+1udwPiuUo7WMbQ8V73ule/whDTi8+Fa7aN3qW3Vj7b fz7a0Y72f5a1FAMsRjNOO+20fvldCBCLabPoL8yJSp6eRf/2tHp50QujdonEu4wkCH8eND+y/l0a nPqXh98dJahkNUlmqCuc2u1cHf68XwHWFhcdJbSUFVShq/lDs3ldmACz0gpTaIIdZvUV14Iskyjd mwUooJ3vfve7YYQe0bahKwawCB7aEIWZhBzCLOizwSz5Y2HWbGIRCVJBMEhgIbjHYkdgJEyTw9FF H3tuzgRrR4V3VLVCfFHe0UdB3CmmWFtiKhHohftAim4xCUa0kq7y6ToKiasANCMwAda88dSFtO3q q682PiaUPpErdGU2zY6piYqYRF89Nq0GPMYCZK7iGNSOBDL1+Ejk2tNCuiaCe/T6OObmD7mKOk09 0jKhpjWYbi8zvJbprPu6ypxCOiDIOU3BP1l/Y6i/6Z+ELusvupr9IXPddPvYJpYxUdIwGls4Mt/E ghePe9zjaN7d73538HTWWWd5CEFUfe/qjDPOkOOZhBZSSgIJLx62LJlk0hDkCU94wpd+6ZdaUETX lJkLw35i45ATckVryiJqn6YnBA8tBjNHNS8ucS0iNJtm1gol9lrOhdTMi0bpeQss+ObD1651Krrq hwPofSad9THGcuyjdK8I9QJFXbx+fRQ/+WhkUBR2lJbjFINccv7GDX8aox2s567fOOXG2paTa2eN DF/k6Islwzktn9khvnz9Dp8QBI+MD+NRWCqu4qXRlcw2rtri6jnKR+PJDxXAagaQk6iWn3B7jsE9 DKOVaPQ0LJY61aw7bTbIrTXtDK0wmTFvwFuqCjfgbRYa877lxgEM5heuf6DJK5D3Pda/B8DinAdR yeFCSOtOd7oTWEftorGYLDIXqPdR+2hHO9pfC2vdRlestOdyEuLhyfonDIKFx2Vq1Ddy6O6rl9ED AUt0o22iP9LK3rvsn/2zf0ZNBTiKS0EJcLsUifEfrr/xSValabbMjMS23RV+0dr/+B//4zDWAJac /7R+YzCbDQ9H6X//7//93Oj3D3+h3fcwtAcrEHjSBbBEXg/HwrcOwiPBl0lkxE98F44ZYWubQbgP xQbC5CvmKO1yR1RKHii3ofOATgVF8DYYWGg1YdrHYrToLL4ziR1YHb5Cy7Z66eF43lY4FWP1VA3m tjjl1uQqIyRUGUlQLwqtbTRmXnT2dkYvtF/vzK/JpUkmtHmEpMbQYJqXdp4GsPCWoTaV/W1X8DqM xTcSRUPtI7VTIdnDECQQhZuR3uOALS5R/arFyuF1aGXeM2mZvEIZhTG05nE5KssnzYte6BeF1sfp ZhtFpmZN7M7Ml447izKNjHGjlwbc8D7nOc+hi0RxAIvsoahzzz331re+9Zlnnml1nHfeeRdddJF8 FIUqIEUvJZ+5flurLSKCilHawnn2+vlQ82WO6Lph15iG+vWvf711hA+sGiPTBnC+Km0kjRueUEx5 HTGDZlY9afyWzsdhknw+w1WQTdtXqFHbtAdjZdrZ1622gDWm+3293SBccskluunYT2DIZBJOyWG4 Cj24Sv2Qwr1wFcLQcagBONpTZEJKXwUzzk71TX9urxd6ZCJ4rw6aFAPVbtaVV16p+21lMYFoa6Ze FOIDEbwxzPcMqVM82eVm3HTzB6NnVaJwi8KNULglaawMlBZqCZPQSE1toWmbAprX4jXmjjPsjbMy oRWG/tr1f511PMAy+09dP4RhPA2aYQTis33F4Ltg6yO0aqMUwZ94J7gP2Uc72tH+uph1u8hqZy1j Ju2x6abry++e2h/4wAcKxELJpZdeSgzeuKytLDaY5eFSjKOjBDUjqIU8KENBCXDv/uiiBGn83w5v DFmkJXNtYO1+onoYi5YDJuT0nw9fe5fAUr0qUhubDQ/FYqy2ski1StRP+3/38J+h6Tp1R1fp1jzX EmackUUb5ZA0Cs2Ioo/CvcLoKutC5bskzHL0Ufl/vP6tYXIYTjEJyBUMOQrx8EjsPiGTPgriwVPP yh7xhfKCOCMDYrrCGEuZeRUYWkVUjJZoA61iYGK7X6WRWqsXlLsXZ6TInBIzumVOzeM111yT6pP8 /ipwuyUpbaaMcPuFmAC8Aqxrr73W1CMGiMYTIm8f2+N0qm9otVXjkl7oQGFVcQCVb7+K17yzNi9N sfnVBi7kpia02eR+JpSm0mBeqhc5qk7pnT42XzM7xDu6gqTmxTBiVsMbYLWDhSEe8YhH3P/+96eC iOrCCy9EWp/zOZ9zv/vd7+KLL3aWcCKJ4Cn1NWsmheImz6asOXILs0Pg3VpLNKxdGSOj/ZYJ52xj zzjkrnXNLJgOXqrZpg8ZhAX8YavujtK6ILP8oSti/6zDf9BDgQxpIUhLO7SKqIaxoOET1z91+YL1 21fgiUn4iKKYRIzFpL9o/ZSXCt0CyYVNDGpwVG2IV4au5DurmLb5qPE9LegRtzdWeqePeqq/Fp3h yjmFoMLOLvqsRL7ay0Fuxgc8GJh9p0y6ubZyew9oXZjorPXoLqZGq6K9afCpgLVtXiYtxzg7pUyr 0uV6VFV/a/1DaL4RYBlno2QYudMDHvCAe63/v9QOFr/qx9Vutf7pTX8nODF5H6yPdrSj/fWycGqs 9Zz52BtDz+ueqx75yEeKFEISbRDmQAl73eteJ4oxCRFti1lbaxeEVNBC8tz+BwUdbf7k4Vvw0iRT mbEtY7WfQV9Zexi4KplnEuiN7spneMtH+WqI5CIAQq4lpJ3S0y1t1v62PQAH7PgnyyT0dLdztX7M c/IFax8VjrFcyCRgikwWfrFyFO5dIdwhrsJ6JsSHQUzCKWyEkIiKQc6CMCWVoTSOPpIEwplqCuKE QWQX4tNvlSjmXuRka33p6lTA0kJN1QXqRbrgiGklVySKYr3rXe9q28n0bd8SNinG1nH4FRYMv/Zq BkghKvTAAZiEqnqbHGNBh7aysAWA++j6H5fYwnzxjSbdVMIp0521SSnT1Ifp3MatgZ1bA7VMbb1c cwttMNE8E83ooJ5edtllSMUIGI0Tb4gIKpnsFSFcAA0g43GPexxRfND66e37rn/qfPFCK5KJw4gx ojKJVDy34Se9ftqP/hp/H2UqYMwJPywwyIa3sdV3zslFjSQzCJ5JdMT4KBNd4QwN5ip8oKZGKjyB ScwukVNsUGZ2Uyxh1p4KxtLBL1u/gbmwamfSfcRY4BIQ6P4TNv9/kEkHWEzCRzSmHsSmckMXo7i1 xmgGd9VaHDPMV8O2HOM4mY7KKKybpsboNbBWollriTlmea/BCbb4MIy29BRu3VkO1lGPKEyidDCt ARYRDDI4ceGM4da0J1B2iYYx3cnkwC9lNNu1Yw17gNUrQqNqJB/zmMc89KEPnfeDQquH2HPOOeeW t7xlP8Eg6u5D8MEmVk/6aEc72l8Da9FGV2NlZj72xvCss87yvOXxS9QQ9cQvsYxIMHRFt2Kst7zl LWRju5UVYzESS1Z//fAP6WgzgUyhgZScGCsLuWQ69S/Wt6H/7eGdEYlNawktimqbam177d4zUmXS qyQLsHpLqELqRYlJOCUmaaSX5GutLvSkSxqRh2jOaKEALafdLEdpUZ52OoYmdFo0F9wRp2N7JGOB FwFwOSxTIcQh55Q4m9d2abCEj2Oz89QbPZc79lWh5z//+WlDjCWUS4v+NAOfUZTknLlcJWpzr7md TDr9j2/4Mw1aqxcmEYUYE2hl7ki7IYJEH/jABwYCyD8AarR7n+uj4Q2wMAGymXc0Jj03YG0whFlt ZZ26j4WT1OMW5n1mc7s3OW+BZcIvU6yMWa4l5jqrSTBlptu9NOCt6+9GTZYumxRja1hgK8X9rsM/ 921gKS5dfPKTnww16CLPf/ThP/DgrSc+8YlPfepTwQRxxbUGnHsYQxrfiqD37jKewCTkKGCZhFaG CAJiwXatoqu81DgYEAUsJbXxNJNl7mD3d64/dbQMZ0eKASbYpM3y45s0Pg+RqakYK5Ig+S4MsHTw S5chJOYjk5Az4CVRGYm+kmVAoJWjcVDAJWpTrVu4o7sDDiNjPJ/3vOe1C4uW+KfGRyTGWRlQpbAW xn9MCzVV451SzOV4SMDhuq0FlmNvnxk4s5XLJHx0yiqYTb5IaDafJLRB/c2ycTMaBtMoua+x3bHe +suArckZzAqw2r4aZNyXW6ZTA1jqNziGtN1QT6oPfOAD77l+We2CCy6AVre61a2g1favU/fR+YZQ tU0f7WhH+yttLdc/p4VZp59++rnnnnvve9/bM6sgIoTRZqqMrrJhrLevf1aTPFNTR/pKKpgEZSUe pBo/0UU6ygg2XSSr7TZBot2D/PqRUpmK/evD/xdLZTNpOe1jVQ+tpbh0l/oy+OXa5PZ3N//YZzhA 896xfhSH+PU2QYwujgMaLKWPIInCOYIqZElKWWgiE1e196P7mXQP01EXcSXnEE1tp25sJBtUgXVf Jh1U0QxXaZU7SvTC8Yd+6IeojvgeDYjmTIgnG5QMgam2GlQljSHaIdttna33kj6mWG6hWp3SQk3V 7ADLTJnBsBgMgVEMZNDaYWpStoxlyuSHBUYVk5loA6sqTMMk2t3coluYNftYrgVD3UKFqg2szaNZ bivLpIfXLB9geKs9S1St8FCXGjQVr5hxjOVe7q6Dpma+kWM6DIUB+YHD744SYKppYAkkdWzvAUm0 bYMqINfTnvY0ZxGAiTCPZsfoqdmI6ZTuO+qg0dNT/XXfOs7fYBOm/NCHPqRVffmMZzpKtwVYU40e R+JgQF8LtY2oP/e5z6XZiIpg9yKPaZ6P2ilfg2OUIapMuo9hGckHiNsvY0nL0S9HVfmYScsps5sa iray3Bp1OQXvVOuOkMW4cUtNxVUGBxG2KdvYYiynOCoo4bTG0IVtpw0mAjXco7XVpvBUpRKJ6gmV mLPyOTbPZ+1XORv6wDjtUQkYGh6aW7sdczsfh64c246KUB2l5USNqtKFTIU+qpNFjSp3ufpdaEDU bLQNETblP5dccsmDH/zge93rXhdddNHtbne7fvjjtBv+LDvbx+hl+6xl+6yjHe1of8Vtv2T/3ItZ jhBwk5vc5Ba3uIUHrwc96EFChoDiqRpnBBnkmSS84fD7ScSGxrRR0X5GosuoDln17E5XttshY6SR hEdarDIoinyO0I75KDOcoqwBFq1NdKX/+I//GL2pZxgLCnz0ox9FDG1lEUIE0FaW7oQyAIUAgxtc 9fLDt5TQUqQFmFiM5VT7eSRW36+++mpH6XmLirTCLFj2T9a/01H5Yqr9fwDs4Vu6j+Uo6e4ugQJs y1jzgA6z0oxUhK7QoTaxYrUAK+FJ5FzFiFAbA8qQcPXryBXrZwK0HBKZQTMFC0yWuTOJGMiUGTrD aDDN0WLa3cSZrI+vPyE0nubaRKsBttb9HGM7PvFW9SscxrlF5KEejGXS1RxYN5smGlf95/UXhdn+ m1mb36HlD+1vhd3cRlO5GXD5wPqPyG9+85uvWv8EqYk2zuZiNkX4s+EyMt+3vvBOLMkkDUYe8KK9 HGmkYswNo6FWA1wz1yp3C+3nV0wCMuJ4Y8Ik5GjG7FeBfibR28Br17++sWqMEo/SNug2W1buSKdn O+0x68cRHKUp95Oe9CRtw0nKaF4mzbALcCHzeuGIY2QiJ91hEqeW8RFOZauOnSnZJtZuU2uDdHhI 23pbDUEwxxAPbP3hzT/cbJuQl4IY/OGq7lVTazOTlumUAurk2AuNdn/fp/5hF2dBGPoxEYbIXPBt tzZrIVRgZOjUYI1EQmqQ6XJ0peWOkZzySrIunE01d8FecnpxGWBpjLu4aYQn4aN8N9K14Kwa3MIQ mRcT9LjHPe6hD33oPe95zzve8Y63uc1t+iPB0GpLV2wfc5fts5bts452tKP91bf/o4u28je60Y0+ 67M+qy9mPexhDxN2RRY6jQMwBJKgXmSVSBBRkkMzPvjBD6Yx882nd653iDSVqHiOpzFtU1Hrvj3N ti8QaS1CUgA8AaleGEVXay9jL6s0ePdq8PC/dzqrZJilNlWRtF7EMCpO25AW8aPug1k4A21gDnxD 55DNgBTGcjbSIquYiUmEmK6dLzAxDCENKagvyHAhXQdnxkq1sCaKkh7zsXwmIafdMiahPTJBGBqI AygZaSnKUy/ptI3wYwXEMNDQJg2uIkJKpoLEz9kYyy1Cyd5k6cv2nS/MaipBgymDCEayeWHtYMkH YYrpu2sNiBEzbswQqdkoXXnllTwEb+32+tZPrBkc3tK45TC8Aoi4BTYKrOdFoTkNsPZgdcO/LhzM irl5AuY279qpNnzD/UxKU2ziTLERbsAdw1kmE/saNFhgrMgq3W1DgiRTXDr93YdfWzBoegooYWjj 40ZMorS+QMa+YmXQjFUmDVUNmv66Vg2G3UDxAbc2lRTdvSh0+x+PetSjHvKQhzzgAQ+4/zIPOQT7 kY985GMf+9gv+IIv6GtSn/ILUsCovShHYh8nOQZk0CrUcIzAlMRPCrCFYftXh2yATEmXDH8AC/hi rAL33I+JDBiLQ+Z4YgWIAR8u7HZtX8VVO6BbSCdTgao1CFGRHPnOagNzlQYoA2vwDTNN4EZ7TBMz X2bN5W7qLCpScgq4tjLBEwutnHUjoBlxKqaMu2tJoBZdWXE6yweYpRddaWeINttX6tFgWIyDH/zg B9/97nc///zzBc9P+R9v2D7UHu1oR/sMtKKAuCA6iBFnnXXWne9854svvlgQEWKoAomiECk0iaUZ QIqq0d2e3clJNPPe9ePLdMVDv8d3+kdyqCmuQlF0se0o4to3bJxi886IfMZPI6gBFgu/OjWKK7Mt jarCbVUIDtrhgFkQ8P2b/6JDNdt2QldtVr1s/UwDaCDPGWLwUTGJeu3CgRK4wN61foMbQOAJeFGd KiTkhutUo68BVvtYhD8I62xAgLFQEQEbbOoLvIDARwpH1WjbvIVsh8ZHygeqCB5zrSlTAEy4l2rj uWhSO3VwqBEzAVDjgwZAg+HCpvggTpX47fVj2QjDzF599dUoyljpo2p3O3KrL+rHNIjEqeo3aMbE XeLyudEvrb+q4y1qhkcgKbY2v9vJZcNYW8DiG7kELHOVa824qrS8t2865daaoTGapJ1mxLw0leZU WqZxNmhGzMAingTVUMsxpMZKDVqu2aZ79mvZvPd0R72Irni4vjhCfC6HuhCYwpxEDcaBg5lr04p9 4QKRRh4Iqc2P+9znPhT6rut3Ke9xj3v0w9/yL16/TdWPVPlIyHGYhx+Zj1n/1a7XeWS+zScWOaEZ mBJJOLoXcHFKyScdfuG9C9sei34QmPLoob0faAJiMIfx4XsczIgZnFxOX7ji313/iQiahEogxrU4 RiVDdbvNq6c9TTNkIjCYgmmUV7+PSEXbtFzDtEdjXKUeZ8MaLXGhy2ueyt0I9PTg4YiNFN7SlTao GVSxLRKpIZNWT310l7avqjBPkNBxNRuB9q40e7t9Zbg0+JJLLrnf/e530UUX3eY2t/nsz/7s7det 2MTVYuzRjna0z1wrFogOYkSYdfbZZwv6orloItaIsDiA8FBNtBFjEWZaQpJ3G0frnQjhgVbXrG+r UCMfZbZjsWUsFmbJZBJyemfUfgY1ZaOmbV8lw0NgTFpmWovSCLZjFfZlnU9+8pMQQSM1hlLSS5SA EWfnieISY0YF8YccYtyeFlOGQCqMEvSaXup4jIXYYqw3velNCihscFSiKihD3duaGkMhs4+FS16y jNL7KH/KBC4wK2xCSxk98zG6onAKdLnCjuu15N4mX1VbUzm2mE0782gc3n74NQEY+uH1/7xxA2LO sIKcRk+X9VQ3VeIuGA7whXS4RNu0yk312ggYioC10cM98DTGQh7uheSA0R+sPz419cNYJrSZjbGy RVx7xtpaeI2t+Z52cjyT4kavfe1rmw6Ty9pjA16sfC3cTlD0KV9rGxOd9ZDAh3kyuuLnmq3+X17/ VshAaT+/Alh6wXCVjzKNFQJzFd+oJQZBG9zF+CASWk7yUcUXfuEXIicKja7usgxg3fOe97z//e+P pRAVnEJaPkKuey9T2ClXAazP//zPf8ITnhBjAZT2rtqU2m0EHSyuQlRKKv8F61cYHLsWJbjWVUpi siEPZKOdUAMR8j04xd84VZ6GseSYdOj/vOc9D6CgkBAE00QhWEdtkMgR37RdpFpAE7IohlSwXc3T El2AYjJdrnwbTlqljHxVyaxh7TNBoja3VKVwdCWhWFamSuIzphL1y3eJ9rR9VYVbtJIzG1dDV7qm TrUZYQNogu52t7udd955/brVFq3YRNSi69GOdrTPaBMLBIgx8cID2emnn+7h7ARmUSOagTawBT0j PCiK0niC/8P1d1705jfWPwhLk37t136NVAMduAN9kNC/29hirev/p8oJinLc7lgok+EtxeR3Vlpm +1htYkmALUft+b31NW3NaB+LfFI+OoqZQEaYhTmoIDzKpHv/BbbSZiUDBRe2lQUXVIW35Fx11VUp t2tJ9T/9p/+Ufm/NoLHknAVS5AoMRUIxFnapvISP8p1VhryR5/Vi8Pq/sRqQgmhZ9WRuwSRkdlZa ne3ooJ92aFCyaTI4EQMaZhJGTI55RAzXXnstyEAMuq+PKqSvWIEg9R0alh7LBF7a5l7BXHxjkI2e gTJuMZZq3QV5myMu8SkBa2tlMuk9di3wUt615pqDzVs588I/ddB9zYtjMygn2xKzJvVeG0S2NaXj qmISuM0gsNAzqIJTzEAZJacgFz83RFAVmXGMgXj35UK8wlwgY0Tyzd/8zTQeFYEkCIWZ7rXsvve9 bxtX7Vo5SstRwCkWeKGrSy65JLrCJbMLFU6NyYFW4MmN/sb61avP+7zPe+xjH+ta1s+HhlmRDYgB H8gGSbRx9fznPx86m03+xtPyLs5mcnUE7n//939/X40y+7PTg0J6GRfZ6Gl0BdpgigLMLaIrIUUL gz/t1GA5iIpJ1It241SiZnfhb7iq7SV3lBnMqS2TzqQ1QKcyaZnhl7u7UEsglHqqk+XM9SW0YrN3 pQ04T2vNjvm64IILzjzzzJt9mn8mWEQtcbSjHe0z2ooFodXWtpjl8VpkEWKEITJPOEkUJUsvKTS9 6aXPH63fUBjM8kDvLCn6+Mc/Ln8YCxKRxq1tsYlwMonSjk4p4MK2vpgEOKseRx+p9XwfK3NTWjiA Rf/ac8IKr11/FXjl+rFKKogD0MOWtNrWCracBSX0kjz3zW7yzAyCnChNSUgRG4U4oAot9SIyU2cm HUjFXqGVku4Y20175MhXhsLNFgLZy4KtSCsLp8bKca32uIvadFavNR4KXHPNNfgAARurXnWBHoMG I/AE2pgv2PV+UB8DrB/4gR/oyzfUiAgxCb4xwjw7bdrmEu3Xa7dWCUJFuhwDwcBfU9a7wtA5yD7V cgzYHWYxCb6hPGfgWn1dTHc4JMzS5ne+8536mEkzmMic4rfK6JpmoL34kquoxFBwocxoNCxMO90F wUv0ApqHwzJ8pkfD6/po4nS2WeMJRuCF6w8GyTmBhw7IBmChpYc//OGOVpaPj1v/o+bxj39833aP sUDVgx70oPa0KhZdbTef4IiFmcERRznoRAHsokJXPfrRj3b5ox71KIDVN+ixggKKuQR89GLuWw5/ KoifUJQZ7BmAC+kFZ2vnEini6TZ7ghJEgqLCHUATJGnJM9efIspXP9N9H53Vcl0Af0xLAFabcExC wyTCPpfwLjCkbW0saefcK4pyFxZIjcVbwEhJlWTaMIDFY7W8atl2y8qxhBvBMg3WQmN4n/vcZ/6Z 4PbrVtsoWoIVXY92tKN9Rts+HhxswdX11kvDwSxRRiATgsVcOo1XPLiTtHSa8BBLggezKBPRol6/ sn5zkoahLkJ1Qk2zUVY6SjXXK6Dr/2KfLda6HrO6RTwH2phEgEUg4wN3ZB9ZP5JJRwkqoUVXCIkW ajxgYu1z4CfSCGsim7EQh0VayrSn5fJqaO/K2TQ1wIIUWftG4MlZZapE+W7E1k32/8yHSc8tNHLa qXnOqkeFNA/j0uz/eZmEj8QPzYAtpkAJlkBqCbFHderXXzQAmHAGPkAJ5sW4Gb2GFEOYR2P44Q9/ uPdub13/PFurdNC8u90PHf4bSXsY9MkRYNFdjAUmtqYk6uplk/ZoiT4iPGiiATykzaEt32gA40Ia pj05lXkH0+Mn/MGRP+BsLUc/LlFD20u7d5yH/1Cpj+7CCbnitddeyxncl/XWT35v/RTWazVoAEft vfZAfByf72kSDHUVp3rjG99odkyNkTEL+mhSdPYH1/+L1PFepZFzYo+H8ATogVMRFdbpbR0Jd3QW P8mPsfoHiAyK9WNdrp2dp+iK/MOLkKKdGznISYUqd8lsXAVn8vFN9KN8r8zwBNpoJ9KUaTm/CpF1 yoyHVk5Z+72hM92Q0VWuBS5oRp1q7q0fcyOcJHPQp4YpoMtDV/Wd1X1HgKVrz3jGM+Z1HkNF0m50 Aq16/Tcj4BQz1K7dopWPkxNmgSfV7h4ObmjdToF2rbTH6N3vfve7053uNP+nWVQUKvcB9JQQmu3P He1oR/vMtH0kOMVCq/2HZT723axzzjnn7ne/u6gtVBEPmk1gSPX73vc+WkVySFQURfOoI/FuL4TR MMpHvUjXMFZiySQywtlGRXYCtpJVKutylZBA9wIH6tzuLrhXbKdVpPSaa64JFF7/+tdDFooY31B6 aegw1sfeKwU3bUvgmyGtMKiSVbWFJKbY8BZrd8pYdQy2XFIDsiqZTDdFV69ZP4XA2myT7/JLL70U phC/YSziR9flIKpwitF76T66RBu0Sg3qMQiGwqwhY/PSpIQyhjFSMY/t0Cj25je/WWO0WT0UN639 /sN/Iya38+dXkAtgsb48Lh+BUWImoYxLXKupMMvQaUkv6dpS2n7nya3NHXCHyLVQ80y3SY+0GP+J e2CQfOiTSWfKz74mV1RP7/UGthzdgqvI5Kh6jfCiK/WoPIcc3/PR7fi2YobO4Fx11VWm1cibiL41 X6/BB+78hvXndbQfWKCHQate0uEMtIFCnIUmmAlnyAyMHvWoR+GqAAtp+ShzrtpCUvs0DEO4l3x1 IgMEg6iYW7vEXcIdCKLwcAaqwH8QGTZpv15Y2gARJjLzBZGhlbkzs2bczMZY+jgdhEQar+W6xoK5 booC2VMO/8Nn0dTOtDCLt5SXkK/xyte1aIktcNpZEKkXTCJrEKIopndAqgGR3yUVYyqR6Wzdh25D WqGVAhpg0EDtfe9731PRiu1j6LJyxva5m/z956Md7WifObZf/Z8+WOyzlvkYZgk0/TapgCgkkXmy TSYJJFGkWBQR4sy3smibj9RLfpsEcpyabYm2r8ZG0tDVvAwKs8ZG7WZDS23DWOp3F4xFRz+wvnRP v991+B+xFBEYDdAw6S1XhVaKIZveBvYCSDdBBsT5lJCkBpd3IR5iLonPup1L2t+CKY7S6onYGCxz 9LH6JVSuzmnJMJZTru3dU1/PYv/w8D9biL2q3I6tzu3JT8K1GqM2PTIUsMbIgJjY97rrrjNoDIXE xB9cfzxoZg2CLqgZriG5djIocVrLJEjv//3wv67ZCT3GHJm0Ymp40YtepDbYp211UweNs7a9af2w lvu+853vnHfQPOfj64c/zLK5Rk6BFLQaC7yi9i2IKxlm8clegOqsPjLVSusyF3VKAfXjJzVHV/nh mI8yncWghgi1a7aZhbwBFvJAKs997nMJPEVHFYgBFT3mMY9BSI985CMvueQSnNRLOrQRf+AeR+ne 6ymvDHV/xCMegbGYhAvxmat6ffaMZzwDB4Ck+KANHtAAIJxSAPEwiacffn8hqGrnpkvCC6s4wMLB 5siUDSibxOYUY/3A+i9PjvGWsxjLharVfiwVXT32sY/V+HbaoiX90oxMk0JJ5fVUGVcpzPQaZrmk YanxDY4ehVOxEYucSmgA24HVsvnorNFw4W6P62ANhbMzFLvXgeuFYGjlphpmsu5zn/tAq/5IcPtC MNuHxWX7rGX7rGX7rCNgHe1on5n2f3T9KyzQeJI744wzzj///Pvf//4Coid1Sk8jKSLNhlmz8dB+ AJOgYex3168A0KfEkphtlZJGUkTaRhoJJD2DU3txWxZgTXqro+1YRFru6C6089c3f0KIKvoCVrCC ftqCCo+kQytgxCSwCMl/4xvf6CrC7yplAAHUmH2pSAvNOBUlqL9L3nwwHxESuOnaE1/SCqd2EHT4 X4fKsC1maVitqs1u55Rrex350vUtK7XJVDiEcl+YcvXVV+u1RF2IF6Xlv+Md73j3+nO59x1+eP3a ZRKYxoj1RtVN3U57ejn4g+s/KNNgJJFhJnoMm3oVODsf846MJIdcQ2AyFeirWjwHaRmQXmIaAdOh m0bSuG1B8MPrB1E5VS4Eo/GQieZIwLpXnHyAJ+Q87ASCKxP0u5AHdrmcrlWGB+Z7IVqeNogvxym1 cTCe7FlC23iIiTP++mIEAArmQFewBiggBsyBjQg260tUMtuCwhBDV9JtO2EOZfpOOsZirlIJELHW kAdKCK3AwTes/wzIJHyUCR2cbZ9GWkvCiN3+zOH9V3YCsKzibzv8Y77vWD8KZZZNmcnCjsDa7Ify TGfNIPyCZW6h/QGWlmfSMGV2sIyGZjvCF93UkThSyd1+19rxisnkGwQX9k2sRmk23uqRbmbSWVC1 tVMBS8JHp4BUvTZoOu7oo8La6e4geL5rBa1OO+202bXK9qHwaEc72tH+wq0o038zPPPMMy+88MIH PehBQqGgTCnpMWFuNwtmfXR99SotTNWyhI1Q0bZMmkyyMhO8xHKk7lSTz7YbWi4hk21auNH/ur5L pDH9CSGwAA04oz0hLBK1ZAgpk4692pRSMpOOsaAAvsnCAhTiqpgsiBnEiW/aBlOnwnjFhY5wSm0h hbMur0nuK7P9pzaf3HfbQgVU5VRMFqLJca27x0+6DE3e//73Qygzggb6y0dnM+m3rb+IRJ/OKg+5 3vWudymm8YbITdWPJvuCESQit+1etMlBYsMmbAGniO7uneXmf10r34ZHG1rbS9oXUWAupOLuMltx eqfLxk1jNPI973mP7oA/CAhufu3wK+q/efgKFzcDW0Cq/Seek0mjogXw+zeJjmx2vJSJqD4l0MdV rlUzv+XPvBrwGS4NMxcGH2BpvB6hE2pNy62IJz7xie1FISS0FCfJiTyiB/zBJPAEsMBe0EQZtLFA ZY8dbQUhgK/8yq/EE/AIFnzT4T9Az1e/nQIWGAJ8DFe1Q8OCKibhoxoykFFVGIthJqTV60JwrF8v Wf9gavZcHQEx3tJfhd1Ow7SwvSiN12B916NT6UpP9V03dc3I4EjD0qZXnVXJYJYalFfDMw9flo+N 6ogODmNJOBUvdsrHRmO3zbVeCCrjlI7rr85quc5KK6l+7W/Xqt9kn5+2GqIq7pU+2tGOdrS/LBNo /i/rXxne5CY3CbNEpYc85CHiKYF58YtfTP4pd7/q/hu/8Rsop60sUHUCoRI8afkITDEC9nu/93vt cvUmkbZRwf/9U21oZTvI2vysw+xbqNZN3f3X1z/ZxRCQgihCELK9ZawxehldYRrIAi/YlnJYZJPS DCdFAyoMsN64LMxiEjLdUf1dvq3TfcMIg6aRUY50WKaFtYpJKCxn8d6+8TKZtMJu2vs1Nbz3ve/V 6w984ANtSg1jbTe0Mmk58plm+Khyt0ONukZZAYRpfdH6E/2wKTDa2g8eTBo5oSgK/V2H3xZKz9Jv H/tKVq8Xt6wWqIEt93JHQm54NUMHtVPbzKAuDBG2A6eDeAv3mGtuw8E4FQdoN3SMV7AFXbstri24 9zJ6/wsQ6zcgnFLGVX/8x3+M2/gkknMXsO6mgM9Qa5V5/PEf/3FcqOO6Q7ChgIWAIUADzb744osf 9rCHPXTZwx/+8PaxIq1IAouACUdpV8UWbeF8yfrbOlyCAFACFBi0Yu6Fn+KJE6gh06msAo5xlatM gXXK5s8AZTqlcJUDLPNiIvTrJ9Yvr+ppLifhI9564QtfaNYU1rAvX1/A0vh6JB0bGYfe9DFpfXFK Gd2fXb1HP/rR0afhkn8qoiGzdp70Qhc00jGEYnWtfrE1MPtf21Isk65fuZ/eMQn5Gq9VCK+vsQ9a ze8v7EPeCnr71NGOdrSj/eWZWOPZbmyLWQ9+8IMFLMHLAy56IIc0vi+/DzBRrNk/SO3IHopqzwlg /fZv//Z1113n6Kr5ZgzJVB48AalEMVtwtbdhLKZa+oqx1Plbv/Vbv/zLv9xrLyJNqknF0AmSQIRj ACi6whYQqt2m7YYTgSH5TBp+tXvkElVBqHiF+g7B9LEcBdx0e0dpLVEM3OCGqAgP4Yb3vOc9g0Rd q2Sm/T4iKuZaeHT12rXCVbCj74z37k/HGcxSLeRFb21QuVA9w2cSS0B3Jl+rjIN+GQESC7Besvnr xTaosoiqr+aw9reet/65Mkkjh1SQOu62EQ4/BUkRSSC1o/Hfefjvb2yQSw3qUWc/FvDSl77U+Bt2 w1U7Nd6AxFsGrb06mPWhD32I54AhPjNbpFyOG/A6LsTNeAV/4yHD61u6ksipFMh/VMUPP/KRj/zK r/yKMTS27mhGtEF72r7q/SBq1LVnPOMZCIlm46r73//+97rXve5xj3vcfdk973nP+9znPg94wAMs E2cfefiXOANV1g4igRRfuX6i07gZLgwBBQzmbrdq7VfBhchpy1VDUWM+BiKOyrsQURlwg8wMuI/N UcWUV798fTHXwBr98y6uxWcMNR/mKrr8j/7RPzL1Zsrl5vRp62v14ImFhgwdZk45ytFN/ISltt8t Mwi9Bp19LAOC1VQF0U7QVbbtVI7E2fQlC56y8qNJZoKYHM02Yk996lPd60EPetCd73znc845p/8k KKDN16328e5oRzva0f6bWYAlDI356Jmvf2h44YUXPvCBDxQfycALXvACIEL4idPvHH4rK7oicvNN FyYhhwT+8/UzATCLqmGsvoD8iU98orc/7WbNVVujlwEWW4i1Yyw3IrEUd/4mLmmMIQhkO1LwSDtJ eAabsFRoRWYQRiYtk8Ao46rddtbB1Eb7QU845UiZfIxXYoJMZiYzvnFUximcFDFoJ0NXgMlH8kbk VKvOqcHlTKIL2/2Kq/AZorr22mt/df1D4n6kQFqOfJilpArV1jhov+6MGY0GAV3pcl+o/4eH3yCI rtZe1fXfslpwtX8ViJNoGOUjgdT3K77iKwjwUw5fu+77NPKdbeOBqLe1sDXSSAtxgDrd0d0vvfRS 7dEwszbDlfaHlfql4/o4X9vnPLyIL813tkL89rfyQH4SaW1dSD6a56gQzVX8hytiLGPYn02YHQNu ljWGS6BPY6LjevTMZz4TLV1yySWU+3M/93OJ9x3ucIfb3/72F1xwgSeQu9zlLkgLdWGvhz70odiC xoOStmpwVTARUTUsQwmOcuQbNItrrJKZU7EXBMkQiTLqMZ5aiIqYhAqNvBuFZS5UwFQaam7PK/Cr gQWUTH+Nc/01C/zBpJhrbdPavs4PpEIr3cnmY29LQyu9fshDHtJ+3tAVtGoHC2B94fq22ZauIsit uWnImJ8sPt8bgoza4/UxH+Urr7MgGMNpw93udrfb3e52Z5xxxgm0Yvtgd7SjHe1o/y1N9ImrTrUw 65a3vCVFud/97ueZVTijymRbmCZR4OmP/uiPyBv6oWRUbbYQpOWQPRSlDC1UmDQygCWdOpK9trK6 fGzUkWQ6u9sZO/wRmQup7Ic//OH3v//9NIMwU2hUgSTGKHc7UlnbV1vAkmABFhqjNNtdn6CH6qOW 3W7VYiwf3QhCBXOOzEeZ+8sWfslxdnHaHtS2BaZax0y6j92U+Thw1oszPf3g+ofcaEPHM2mk9cuH nw+FCNrZUOi+funyFiv7Pv5LX/pSAEF3//76J9MvfOELcTMzrcNbIVcvB5+//r6M2JNAWvisZz2L nj11/ZUc1WTEOJjoa8spaCJaIoszKCIggHEvOvzhoaYaMV1uBwu+6/W8McRYOqib+svfkNZv/dZv tRvKBzjSbG5td7Y4FZPIZDoFzeE+svdgkCuqRIWAFWa5l1trBufZvjLDBJACNDzgAQ+g3543zj// fCruiLQuuugimQDLWYTx2Mc+ltJDE0P0VZt/2Gf04NSp6CCHSYRK7ohyWG9jMZMGWHHqMZjRldqM oUtAxoKrHV2pROZuQ+ybv1lCDrT6B//gH5h3rsgrDOl73/teKAlbJQYo+aelYSJMvftqpFuYR9yM nk2uvox9yfpRBh2ETYjz4osvhlbt3iGtQStclT3+8Y9X2OhxFRVCVU5iPJnEOIyuuemWrrQ/itK7 3jifMPlGwFCoAf5qCcw977zzbnWrW93sZjc79Y8Ex/Yh72hHO9rR/lJtH3L+HOZZ0BMhzCIq9773 vT2SekomyaIzaad2dAtjISFgNICVyWnzKTaigrSQ9a6H8s1bnhgLVO3wamNyhrGqxLW96EEYBJgY x1i0pD0bRiZnE2ve/bWPtTU5CiCS2a9SFaXv20vZpJ2iVf+/9t4DzrKizt+evjl1uB2mc44Tuns6 hwk9OUfyMAwDohIUyaBkkCE7gIACIio5IyMDSs4gIAKLiChKWNew7vrfz76fd9//7puequ+5NWe6 ZxBcdRk8Xy536tSpU7nP77lVdepAQgSm7KRCEoi0cBMJGUB+vtkp0pGoZiEJrHSx68RM/E5KEZG6 SAui1apwaMDOExpBXc/ajcE0JsGFxEa0xE/SgAI4dZkVRhQ3wgFgXXLJJVt80iHUhVUGvKAf2Ism hrRgLIwclg9KOMI+ogUtYRcxk+6RLr+ALfDLDXFhXBEOrW4GO7CmRx11FDYSCIBjyAzVQoapNxrR kZbgkg72wgsvQFda/E6j69lVLewDsPzCk1MEkBTsV3anU6AKtALFtGoQifiJkMipUqqXRGkOWoeq IG/QBrafbEMJs2bN6unpwYo3NjbW1tb6R7D0Umc4gzBQxYoVKygs9EAtaVQG6HFjeGCB6EoMASuc fvrpsCz14K9zPKkfMgBDaPjKjfHgybWcRcRAVESLJ/EDZJziWmKjoemBFIcuATjSPeAq6EqAxZ+M AIs6p/Jpd2Ca2GhikqONaCnaESqSxNMAFjTDnz8UBU5RXshGaIWPVrUjHEgzg9AVZMa19Ae/iFBQ rrFPjcmRf9WP0IrK0fMTCIeEJ2UkMBxPfsgD9e9eIzhxrRXSTUzyvHbhGShQoEB/GXl3l13cdCTv hD0FZsVisfz8fH6+T5s2jTspd0bswa233vr0009jqAAmN9/nMAsHhKQ5GiAMnPqD3cQBt9Zsccpp p4CF3FAW4bkQLMNMYlDfeOONH9nX5jxoX8eLbb7DjiEhMRCo4WALCbb8yIUDf4EO5ATl3Hfffdge YAWzhDDzcjhxFgLAOJEKFxI5ESo2JAcUBVFdeeWVohmxi4QbnyuuuALDJrwjErLtkvaSsQnhQ7mQ 5s7IDCXFOiJMJvyBcOAJHGBKBX8UmWwQP1bWnzoOybnhKuR4C38AC0uvYa3Ndgm8BrGwatg/DBu4 gJlHGEVMvsw/MIFVxl5iNcELWeLluY2RJMwtnpzCvoq0uJbYsKkYTqhCy7OoOvJPhVBqiglgvfTS S9AVwARROVSS4Gz4CYqi+4FfP7H7joLdL7/8Mt+48eFCugpX0WdAcw1x8Q1jcS0BADjoijalw0Cl 8CUWXSacrFIKtwBr6tSpra2tMFadVX19fVNTk97r3NfXh7HnjwKkgEgOPPBADV8dboUDUWMaYQKJ YAhKDVqRHPhLV0E4qASqnQzAGeQBwNK1REKdcy3VJTgjAC0itCKkwIsLaTjioSD0TLoo5aLnUJOU 8fHHH/fTFR2P2qbpqfxTTjmFXJGEAJqygz60EQWBpOFmkGgP+8wgFQI8gZJuEpBDNbHlKyN8tLBd q7gk3NIa31t9qCUVjSJQHPJAuaAr8mPAased2Cg1hYV6uXxsbIxq5yffOLSSvNuWledl5XlZeV4B YAUKFOivoY96fyGww6yKigrsDXdYbpHnnnsuN2t+HL/55pvYrT/+8Y/QEmCk9cWwkQafNGsjCwdj AVgwkyMqHM7NhU7ykQjAJVxIDNhLLC6mFwNJ0jIbWGUsCoI2QBaQ6077rB+/1EVCyMGWc3OK/GON 3PDJOJqRA5RBOiQA0EMSoADXEpWGxzRkhQCsr+XeA+3wBWuKMKL4ABNfty9s1uAN8ZBnkgatiF8i D8qGk3wQbpu1h3A7uqIIGlojTmJ2I1jjEAqJsfB0/mRMq7IEVRot0FwVRh3jh22TsOUcShxqZOvQ Qw/FMMNYWGIsKDiFoZUZlrDE+Ii0ML1Y3HV2qwLsN6QOeWBZ3cQWFULdUrQnn3xSu93CT5oThLHg KoQDAUl0A41dgVkwN13iH+w7nrkEuiKAoysNmv7ud7+jl3It3RVABzvoNjQiTQZcYsgpkeiKfFKE 2bNnDw0NAVhY9JaWFjdLWFVVVVtbC2+1t7d3d3ePjIxQRspFoTQ24zCFMvJN/QAT1JhICJCi5uEq +gyNRalpLDJw1llnUfPUucNZvsmSv+ZxuLMKwFkqkGhpQQEWHRvaphrVqRCdlpLSTygsPYTy0voA GQQD0wA3pALSiQhpUNEzpYCEtPZOjEW1gFkIB9DMN20KVJmRK9/uDHgiB9k4uATAUrtTRcRMEiRH oioCpYaiKL5DK0RX9KPV3LlzOzs7a2pqioqKPhitPljeBQFgBQoU6GMi7kdamxWPxzOZjF62wy0P E8I98brrrsPkY94waSAUXAUPoX+bsEU739g5hRFX+VkKtxsAk49jL+QwC2NJQtjRl1566amnniJp jfogHJgTJOqCnDS0g10hk9dauQEn5B/Kgsk0nsTlzjL55TxFNrARQEBUmEmMFtiE5ABxkHyEO5qq A7ywrHhiCEmdpAEj0iU2ZZ74RVEg3aOPPvrYY4/BAchO8jwBdlBehANPCk5mKKaYkvzAlCqswz7y Q4rKgKRsIByYZIw91h2rD+Vg4TRAIiuO/ZOcLecUthBhlRWMU46xQBPMMNZUxlUjHLj9wvRim7G1 mG3gg2uBBroQnAdq0BBUBZVA2Snj03Z/ih/al+240SkQCkICrUCl93OvBuIbN71Cwv2PVvjzrUEv KA0UA9qIUGNXNJ/oCltOWSgFBED2wAXoanh4uK+vD6MOSIFTmHZ+XZSXl/MNY9XV1TU3N/NjgzBz 5syhaGvXrqVQEAlVwd+F6Ao4AEOpLgDuy1/+MmlR5yRKA9EB+MaNz/nnn+/qn8DUCbWNcEi4ySEk RIXTIsSJcOBDeC4855xzwCbqkNanD9AT6A8TyZsOQIuD1JqRhKRpTeIfFzP0Q9OAWZAiJaJaQBxa DVFMSBpgoqFpXzNyZceu1NZ8Iw6dJy1OYBCNyhGAUicAFjBHQvQrUqfU5IQqcmgF+ZElApMWbQHj +tEqWMkeKFCgT5S4kXFT49aGovadhiUlJRiewcFB7p7cpjHkUMKPfvQjLNlvfvMbKOqP9sW6OGAs fGQFEQ4wi1Nglptb9Es45ZcLg0OYRQy/+tWvoDpsMDgC9NgxLG8gSiM9fHMIfGC5NX1myccToIMP hkfWzlkmtzpKuse34RbfuHUo6wUkAW2YSSKkBgQuCDeeIA4iFSS3pETJkvBu3Cga2X7kkUe0egac gjOese/1ez63UTuIoDVYgALFhEgElOSWvAGLxElZvmPXhJEWqZMZy3sGASXc5JkMY3S/YjcgxcbL 4oqcZGgRDg7xBKow54awdmQsjCVWE57Yf//9McZag+XWSsskw14IBz6EgT+wshhRTCnkcemll1Ih VD5FoCB0JGoDN9WiFXLUDOhJnVBwSAtUAqRAbU06I/U0N1zqmJ5g9JOf//znb7zxBhfqKVRivuGG Gyj7ueeeS5EpwsF2p03RFcA0apdy9/b2+gGrsrISwPIzVktLCwFAsQULFlA6zRIKIKg0Kgd0ABeg GQiSMtIraAtRPuWlJ5AHKp9sUPmEJDMn2WfluBDhkJsKp7bBLJEQkUsAigDrbPvmIpIgQlKxHdx0 SGG0G8tEF198MYAFUmsWmMgFWERFzHyL5IAtSiHAolxUDgAtzKKkGs0CnviW3KgVXOXQSrPDXCX0 pHKoZ0AWdAPgyD8JkX8NXwFYCDfZoHuQxNDQUGtrK7VdUFAwcdRK8m5PgQIFCrSbyruZ7fjgoQa0 9L6drq4ubq8YYwwJuAATYM/effddLX+RZPM0ooDl4xBziGkEmBxC8Y0EVVqAJfnXaYm08MGmEs9b b72lGR/QBEuM7dSAENgBfGgqDU+wA+DAvGFyZGYQVkcwBG1wynEPITWBCEI5WMGfs1hHgiEzGpZ7 Xg9eGWfP+FbMEmcFNw5xSM6lSOQ3+dZ6UxAggBJBV1reDloBVS/atxrzzSE1TACCUUDCU0a4hIIT g8iPCKE38kwmLdRtX3fvpDwgcgVmUSGy9LK74icsroQbSyzAMsZ/gtWn9TXsgQXFjmqODLMKda1f vx4Ti/az79TDbMNkXAhdkRxkABbAHFQ1FIs0FKfMIxw0By1IAaFPIOn111+HnOg/brj033PPnP6b 7+3RGj2ly8FYMNkrr7xCfdIxiIrin3/++QANJEF+yJumOAGsuXPnwlgzZ87UINb06dMBqdraWgBr 8uTJZVZYfZCrubmZswRbtGgRQHnAAQdQfCKkogAFgOks+44aKpb+QDdwdY6DOqfUdBX+ZKBbKJPA QI+ksRw5BF6uRahqN9REu2gEiCYjJDFAWkQF0pEuBYSliB+Go6tLuKlwNTTR0qCKExEbTYlEVyJm aga68gOWn5jRqlWrNF3oF2hFGOpEDzoQCX3AMZYAixSVeeoK4caTYPAZaAvUutczC62Q7kLeXSlQ oECBPhnSrW2iuOtF7dujsTr81h8bG8OsYhiwl1gygADDBmlBQsCWhM37nX20XqNcspFCKEdROGQ1 ZS8RDoV0YTjL5cT2y1/+8rXXXtPgBGilkQ++gRWwQ+Rx1113YbZhDlADa4eNwaohLBAmBx8YCMsn FhE/gT5OHHIWG0lI7CWXcyHfsl4iKk3A8S1NdBOGkAos4YmVxdaSKBgBVYBH5Pz+++8XYwFSGrii JuFI5ABLK5fHDV85uoJIKKx/upD8k5AZ2bDCjY+fFPEhn9AnRcNIn2bfVwhFYfn8pIUB5tA/gYU4 RPhzljBYaBAKI/0Zu5/kITlxCIcRBrPqhnaoBLJHVsm2iBbiJEtkkvwgHApAC1JSqgVUgpngJ7oE Pccv24k8cUgAQJxO8s4774BldBKqiySIE8iggJh5TD7kBzcACkvsy/jmzZuncaz+/v6JgMU37vr6 +ra2tp6entmzZ4MU8Af0QAGJEBIiZv4KKKDrYDS0qffcSCelpieI9elIwBD52bx5s765kCaAlsAg GgISUkNQya6GxVg4OMSfRKlV0j3llFNImsvp3lQvUKVuRrpUJomSHPFT/8RJbESi1Vf6ppn4E4aK YCkgiWoRJ0kwFtLwJKcEWOAUVcc3bnzcVU5cQv24RwjpEnQDZRtRBDyJkDqntqlqt/NCOPcOwQCw AgUK9EmW7m67Er8yE3aTUr1yh7sqd3zsyp133vnEE0/8+Mc/ftO+N/r999+HsTCNmtzx05W1j0bO OgqwCKmpH4SDQ8EWArAAtX/8x3/0r3x/4IEHoA1N6jmJPCAYyA+SwMxg+WTMZIfIKsYPQ45pB0oI hix7GIlRuBBbhUXkEgwYxk/DDM6YYS+FTVgyTJqsmgyqbBsBMLfEIOHWJQS4yi7NgYrACFAJkgCe wCxK5N+mAbrCjc9TTz3FKTBL41jbdlzzDkMIs+AS8i86JA+khcUlUb5x44M/5UIUn2yQec5ig7Uw C2t9on2WEEuMIcQuSrLrjrQI4JcfBZw4xB+jDi5QacSvaidpCq5hPNEheaa2yQw1hsikwnDqnnvu obw0NN2JvkTrqyPRJdQr6DP0nP8rt56PjoQ/PYfAb7zxBrVHXVFF1AnFhGAoHWXZZN8VAyIsXrwY unJrsLq6ujo6Opqbm8EpDH+NFQ46eWtr67Rp0yAwsADAgiE2bNjwKbtNA2U/6aST6BuUkW5GQ1Pb FITCOnGohkB0A6rCMRb0I7SiljSCdbJ9otM/ZKi2IC2+QToaQnNt44bNaFO6rvoz31QjyRE/EdIW oBUQLAKGMgHE9evX85cLLVEPi+y69eXLlwNMlG4cYCGQSJjll/P0sxcOfGAsPUlKcoJvuAqSI5WB gQHqs7y8XFux+4esdnrncZ72zhQoUKBAu6F0F0PjDp3kL3HIL07NG1ZVVXV2dnKb5vaNteDmvnXr VphAC2jefffd3054QSGyZLVdWErOYj4JiSmFzH5t9U+5HSb5xv3ee++Bbljc1157DdOr6UIx1m2+ d9pAV5o1w+RAFVg4WTUET2DkYAsZJKwR9p7ACAf2nqsoAqfAIF0rBNG0DrZwHGMBB0RlsCUnDoU4 pEIAjCspSrpESWsgh2zfbV+8Q0Eesg/bw1JP+sShE4zlFmPdZ9+EDYX4V4nJspIE2cP0ynhLuDG3 eMIBnLXUZ4QbH3EkNl4jKFhxbDlW2SKWWZslzMLei7QQZnunggwgAA2xAAEkLcCiJqkWcErzgIJC 3PhQIVQXcjVDcSgahPT000+rI73zzjv0B7qBg296C4xF54Gu/vM//xPSogv5Rzq5llqiP9CUlJTm I2PYe9gCDtAarJGREUx+T08PgAVFwVhtbW0QQIsVjvb29qlTp3Z3dxMMGqOfQyH72jVYGsQiTiCG yKleqpE+Rn3SZ0jRIJUVTa965ixhxFX0KCe1EZGcZl9eJNIVYJGEhBtPh1bEQ9eixmh0apIaoxvQ nSgvvZrKpK1pTVqEttMoI3+h/scUltr3DEKZfIM+4JEm+xxjEczJIRcSdQmt4CrIzC17B0CpW85S RZoy5kICUHXcJerq6oqLizUb6IasnNy9xa+JnvIJFChQoN1G3t1rAkg5eV45yVML4bljTp48Gcs0 a9Ys7sUYBswJN304AAx64403fvWrX8FMGEVZRI06mAVWOYFc/nEsjKhwCrOKsXzb6he/+MVbb72F rSXCV1999UX7srlHHnkENAE14Ixbc3usA1ikDjBhaTDYMAf2BgMvU4dwA0ZXX321AIvAXKKrwBSH WbL9bqQH64jRQg7UFA9hMOGSAMsJpNBYEdBDYCQmIyTxkxYZJufkf1tuB4eH7Q5YgBTSPlgQFf5a g3W/fY5SaAWZOboi82SbwpIidhdbLmA65ZRTAB2z8mXH9wZyFu5RQSTcGH5svJ+xoCtNJ2GeJdxI Ayp+OQjjQjiAGPxzWFQaXYKMqezX5lZ/C2RVUXzTIsIFQIECUl6wkob+yU9+QuvTHwTrbkBUfcm9 l5AuxCk6DyHdIBZRkQqNRamBITK/YcMG4EB4MTY2BmZh/mfaN+5pwfuMGTOgAXgLTZ8+HbrCk1OE mT9/PgwBiOxjdyLQOBZF1nAddUt5SUg4Sw2DQRI1wCGyPchzI9yEpIpgJq4Fnqg38FSAhSAkP7AS kpqkP1MoGp0OwO8ZeoU6BpVGj+IUVU1IrSXXkJhICyjUtCBFgKgoCwKAoKJ19tWKnNpvv/0AI/BI hMQhtOREAP7GwSzqELricrgKWtVuHQAoPsRMnIsWLeKGALzCqZW5V9z8yQXsnpeV52XleQWAFShQ oN1RH/X+pfDIPW+YzWZra2sxSNxnDzroIAw8jMJNHzMJEoFKGMg//vGPmEaICovoJMbCXnJKmIUd /Z19A48eDfvpT3/6+uuvv2b1yiuv/Mi+Q+aZZ555/PHH9QjhuHEsYRYSMImWoB/hDsKiy5xzljAY ddGVxrHQOMaCjTDSF/tWZWmIAmAiKmIWXeHG+BEef8mmtl2cJQ+EJGYggxTJ8B12J9Lvfe97mElh liSocgvbqUmVUcM/ZNU/3kY+VTpyhQ3GqGO5Mduae8LWQlcSh3hySujjCIDwwIF/rnCnjOWEtfav u8JNMKy4xlrcOiEhHcwBT1B1qjcIQMTpRM7VKFQLDQc4UmoQE06i6SFsOsPvf/97EEr9x5K5R+oC dLrNH+wbCQmsESzqk85AbdNeFBlSoTibNm0CGvbYYw8gA0SQRBv023nz5oEFQ0ND/f39cBXq6+vD DWBBYKAYAUAHAEJzYeDawXbDJxCTgsMxgkvqmYJTyZRaIEujIIrPN/WgCtcoIyHVQFAaSETVEYlE W+BP5oVWNDH1Q5+hw9A3qB/+BDR9zCGenCIAnYG+Rz0rOdqXVIgZFqQ14UIwC3gCmMzwVG7vdcqC /4EHHkgVIRwcwpE4+HOmmJpeBLwIT/GpNOgKTtXjApJmXbu6ulpaWqqrq0tKSjKZDGjFXeKD0eqD 5V0QAFagQIH+TqRbnl1EYaR5w/z8/PLy8vb2djeghXXBZGIDYKN33nnnn+2aZTe5o+EHZykRp7CX hPlXu7E7lhU4+9nPfqa9vF9++eUXXngBu/vss88+9dRTmjXDumCP77bbRAmzpFutcGBogRKI5Nrc 03ZIQynglLgKNz7wihNhMPmOXeAAjJZIC+EAFLBknCWM6IpD/LFqQjEnfPAnBsKIyYiZ5MgSGSOH wBMItXXr1vvuuw+o4psScYjVdINVlAW6Ird+riJClzEkm+oygHHFxrsxEkw15hzh4BBPbDxnNWml QRTMPHYdHKHtgIYjczte+gVIASsCL9AKwVscwhn+cSzigTaIEIAQ2LkxHhLVMI8gj9yqfqgcqp3m oB2pAehBg1j0AeAJhHLTzeonDsrVW36d26KWHgKk0h+oZCqH5CAM8kY+oQcoAaQAFPwDM+vWrQO2 3OAWHRioAragKwQ3jI6O4glGaLQGwoAz9vK9FZvaIAkKDhVRUgpIE1AutQ6NAmxRZGqACtHwEt9I tcRVIi0OJQ5pFyqHVqYgtD6dAXDkr4nfLfR/BGMJsOgt2r9DHd71eXoaFUslU/+kSLPSdjQZpEWe qQ3xkyhZopYQxQHINDZJo+sqGIvygqeqKGqDaqF+tFlra2trTU0NXMV9IJFIaAE7N4eAjQIFChTo o8kBlmUt4+Z+GovFUqlUcXFxfX09t11+5nIHx95AMNi8H//4x++++y6WUpilcYhxEmxxFtupeR+M K1f9/Oc/x9ZqEAvMeu65555++mlsDMaGX/NanASRYGa04J1v3NgkPMEX+WN+MDyYcDAFo4WAFQdS WDIz1pQbbcLeI06BREhAw1lACqOFNEyFp8Qh1AXlYFlBB5ENBpVvzC32FUNLeOIUY5G0BtJgUDKG dSSH4BRZRY6rMJYauPKDIJcTCZkkUUw49ptESQJhTf3SeIkQyo2XSLgdcvGt4S43lAJmgUrHTNgS E3EISDkC4xs3PpzSrNY4bkBE7tKS3KGoS6NcVBGFoowU+d5779U41muvvUbrv//++7/73e/0UCp9 Q3SFOPTPL0Nj//AP//DMM8+AqlQsrUa0JERZoARIAqrYaGXGauxoDYQEckFLmvyCHhba1x4Ls6Ar vgVYs2fPnjt3LmwBY7n5NfiM2CASqoVSU880PdWutqBcVD7F5xQ1QxVRUYj8uDEqagD5G4jwXEXO qQ0ane5BHxZdAVV0ewqo/s8hvzTw14Qy+oF9DRSB3bAWkRAVCYmxhMjwk4TbSUTlb0pEVmlfGJq6 0soqKJMK6evrmzp1anNzM1xVVlZWWFjoHgx0aCV5t4xAgQIFCvRhxH3T8pWRbqNIh3resKCgoLy8 vK2tDbO0fv16bu7c6Pmp/cMf/vCtt976re8Vh3CVG81ygrTALOyozKfmDccNaAFbL730Erz1rN2W U6SlaTWkMSEsDSZHhgejiz/sguG5/vrrsT2QCrmCljDtF9qdHTCNGlzBQAIuWj8EzVy14xZHwi9O +QU/uajEWDKcfOMmckVIMAw/UUES5OFb3/oW8IS+Y9fdgwUSUMUh/m7USpyHcMhNokqR3JJtTTyR ol+iGSy3gyc7B2U2u9I4imDIgpAhIb6x8XhyViGxtXKME/4SbmLzc5WIiqQReTAEkRM+nCUYgblE V3EJ4aEKaokqorDUAIgANwATekZV+64B6GAWvQK0El0hWBxPGItOQu+iV8AcNDTVS23TFqRIPqEH kOIzdooTwVv8ADjA97JFmGmZfR2Q9nGg64qr4C3QSgvDtd5IdLWPXZJFPKAJIEKhSIgCUhaVkWqB afwkCrvgSXmpFtoL/BWLq1rUBKoHWvaaa66hHigIvZo+/Nhjj8FV/Lqgz79ohUPiz0oOkJQa44cH HZ4fGPQiKhPuJy0SpU2pB7IqStaQpBbS4Vb2/A2KcJNzyrjvvvtScCqE307t7e11dXWTJ0+Gq/hN 5X8w0Mm7KeQAy+8OFChQoEC7FPfKcbdRv/DnV6xWaJWUlDQ1NfX3969cuZJfyXAAJIH9015Hv//9 7zGTsBSk5R/Twi3hD4f9ux3QwrhiYt9///133nnn7bff1ovqfvrTn77xxhv/8A//AHJhXfhZr7Up GCTMM9SFscEsYXX8syqQ1u233475gXIgFYwZv/IxdZg9jBymUcZSpk6DTwSDiswUY273doT1Qg59 hFluKItrKa+EGx/8OXv55ZdzFdhE6hpOw62YEW4nDgkJzGmQjHxKuHVI3vw5FxhhHWUjEYd4Iowl bndWATjEn7My7aIi8YEwy12FdKFBqtz4ll/4+G2zwywyRjVqchCJAvF38UuqcE45trjJ7toANNOC oANNTIu/9957/2TfyETPgajoEuhf7Cbv+GgQ67XXXqO5uRA0obPROtQSSVNGsgdGgBSfte8/3rhx I9wAKgFMy3Mvh4GipIW5dx4vtW8BIgB9WM/cgVb7778/lxOJlqBp4EfVghsoEbtocAh8gWmoGfJA hZAZ9Qpqg0MK7upfXW7Lli10J+D7Vrv9vdZd8SsCugIfIU7KSIW8/vrr/N6g//NX4P4Q+OHBTw7C g2VcTiT0H+AemKN6SYVqJycazXLjWLjJsxu+Mv3DbhtBEQ488EDoE8QErVpaWiorK7PZbDqdHjcV uCu5O4ZzBwoUKFCgXYp7peWrndxYdRZxVpiVTCb5pct9ecqUKbNnz8Y4cePGhNx2221ADxYCZsJG irQ8sPIJxkIa0CLMH3O7eGNltbPDP9rt46EurYsXbGGSsUYI6sKtnTz55ne/OAwLdP/992PCb7nl FowQHAP6YNuwcFg7TD5IgSnC5mEFz7dzfDANoIO5wmYTHsCyROTxlkhLMAQiaP2NWxqFAx+SIBLC EJgLRVFcqwuBMwtORrgRUSG58XTRKmYNlSnD5JZadeMlSPYST05BM2IdM4iU24FpnPB0/gQmTqDH MZbMLdZXgx8OIPySkSYAFpqrBBPUHiRBBZJb8izhxofMuyEc5QoHgTlLYamib9vdR6FhcJkmo/lo XKgavH733Xdpd23qQTf4rZUmlN96661XX31VO9Nu3bqV9gVhidANZZFPLSrSsnfRFRQlwVIrcns7 cXYvn/bee2+ADLQ64IADNtk1TAAWUYFrYJaTVjIh/EVX1Ju/QgSauMkPTUM9c4pqp/hkkt5Cc9Mr rr/+en4GUHxgke5KDdCT6dvQFSz15ptvUlKqgp4Pd/InwDd8yZ8Av17o5PzSoIdDmRrHou9R56RL ogAWoAlaaSRPRRBm4a/2pSAQJEA5NjY2Y8YMfiZpyMpNBe70z3+ncvcEe/MIFChQoEATpLvkB8gL 5wtpMczMG8ZiMX71lpSU1NXVdXZ2LliwAAuHdbniiiv4jY49wGBgMv81t60DUOURlpUYS9IaZ80Q /S8rP3VhZbE0GB7Mj37TY2750Y/VwYFx0iHW+oc//OHTTz/96KOPakwL4MOiwzoiLZlADD8OzJ7G n+AbKAf7NxGzNODkaElgZFgpt1oLz6/ZzR0IprErN/3nJvswruCFEz5iMi4nDCIqYRYhsZeYagwz xhv6wTRiILGamEaZfKAHT9gI+y3jTZyiPaS0BDqiHMoLWsnqg1Z+rsLoEpXojVQwxnbswwg3CeFP AOiKSyAGcqV6Iwly668xpCqiOBSNApITKhy0grf4xo0PpwgG+0JI9JAf/OAHTzzxBP0EwqBN6S3w NK3slwY1QXbaV4Sxbds2GMXNFVIPlIU8H3zwwRvse471XKE2KBdO4aln6/QknQRqcCjhxkdLuPyy y7qM5CYJwIXKoVqEuVQLFeuXfERXqi4KTvtSOXQMAIs+KcCil9JXASyK9vrrr1PMX/ziF9Akvf33 djtW/gSQ5kn17iBR5kMPPcSviBtvvJFeR5XS3LQymaEp6SQwojKv3AKF8BaH1MPixYuHh4enTp3K H6x7KtBtuOD/G/9g6YYgeV4BaQUKFCjQOHl3x13cNJHnZeV5WQmzNKDFbRrSKi0tbWxs1Fp47ulw DAbge9/7HiYEM4nZwFqItMYB1rhDYEu8pSXPEuCFyfnDH/7gFm9hj7G70BWY5dZvvfjii9o8HTuE 9Xrc7v5w33333XXXXRgkGAg7J5pBsA7f0ACmGjIAlTD/CFwQXUFLGHKEg2sFW+IJJA5TMLfiim/C c4oIiRnoAeNEPBJuLC6nHJ8hP5cQBjDCSIM1Gr6CdRz94MAH6w4tYcLBFyIkFQpCuYhEVAcDgTU0 AXSFyQfXiE1QJaJSnH4pcj9XkcoJJ5zA5fAZUZGWOIm0SMjVmGoDB4eUiHK5PJA3LkFUAj6comao K0EGTaM5MlqN5qMRJdxqRzUiEKYnTN1Cbyp8p3S17777ghHaRXPvvfdev3495OR/qg4H+pR99yIg MlGAiMBr3N5RODSByIUgCxVFNaqKjrOLx+EbWoRWo640pqVBPlUXBaeK6Bg33XTTnXfeSYekOJSL stNp6cPAEwj161//Gpzi1wWd3/0a4W8BH2EWBEZgqgU2pUvfcMMN1CfdhqYhdbJEGckkuYUpyTaV sHbtWv4eZ86c2dXV1dTUVF5e7h+y0t+y9+dtJR/J87LyvKw8LyvPa0fPQIECBQpk9JHujwqMBFhO Iq1EIsHP4rKyspaWloGBgRUrVhx66KFf/vKXsYhYR2wJFuI3v/kNBgOzIZxCWBEt0sKoCLMEWGIs hMMwlxVuLoe0iEeTR1qkAlSJqDDGj9hdhTDe+KCn7MOJDz/8sCYQb7WvOCRL4JHgwKGSG4XCFmqt OiExYwgHgp8kThHAwFcuJJ4KwOVECGpAIVAFJha8ADIsX3kbGWB0HdVJDk2gJcIANFhrzDb2W2Dk 5LgHeALFxD3ESUIaxMKu44mZdzGAAjDTRK7i8HNWOCTc2GlSIVGYDDITNJAWPEeuSJEGhR5UFtKi dEpawMq3Sk2WOKWMjYMM4IC2oKWeeeYZreYGNWgmLbaDHji7detW7dZBe7nnLoXIpAXBkDeyCu5A RSAFaLWHfRuMRq3wcTz0WSsc8IfoStJsoAuAG09iA7CgKxhFuEaEfHMoYoPDCEnHpq6oqHGTp645 VCHCd+iTgt98880UXMvb6Z9wEv2W3svPj/fffx+E4lcEPZy/hf/6r//6v3PiEE/6PD8t6PD8ruAq LtdIHnVCLyJF+gP52ZR7g9BCu8H90NBQZ2cnXFVRUaFVVu5NzPor9v6q/xv6S8UTKFCgQIE8cVcV WukOi3CDWdy+3SItbuttbW3Dw8OrVq067LDDsMqwiEjrl7/8JQZDs4fYD/1e9wMW/hq4wrTwjTgU bCHcf7SvNcQyYZ+wUi+++CJEhW3GMENR37WvjsYI4QNvAVic5RsT/tBDD+FPGL/xFj/deOONWMFb fCLAON122218c8pd6HgLtILSRFeYVYyrUEOARfHFJRxifTkLgYEdBAawNAKkoSwuISQ0A9loXg+i Anf8IyXgjmMdgY7EIf5cSEggSVy1K4TSAAzfYjgCO/kDuDCAGnL+5IfMaDrMoR6l80uoQWEpKWWE kKgx6lALvcEpWocW8W/+RBPQENQqVUp46pOa4XJqBlCjjKQlujrkkEM2bNgAUqyxe40C9HxrrRWe bgQLkBJXaZjKoRVQRYVQP0TFN8QJbHGWq/bff3+NANnhMCMixIfkgBiuJTBVRA3QFrQU1U7GKCzy 4ybETOahKzoMXY5iupnBV199lZ8H7733Ht2Y7k23/8///E+I6v/xyQEWAdwgFr2dnxPU27333ktF 0WfoBrQIGaPsY2NjfX19HR0d9fX15eXlRUVFcFU8Hp+4ysr7Sw4UKFCgQB8f6QZt+WqHVbHy4T6O NHUIaRUUFDjSwv5h1bDEEAnGBirS7OG/2LccCrbMoJZvL3gAC5YCxQijhSny4VBPmfGznkhee+01 rA7W67777rv77ru16RRWDYPNIZ6QFmdhrKeeegrY0mCJtoHA8t1phYEnMIcIAsCATRT+hCGwUABc 8HOACGkcWgFVFFmSJeaUG97gEjEWcuNYBOBCwgMT4AvAhCF363tOy70nh5iJTSiDQ5ecYd+TAwBB AONGrURXQJJGpxQhEsZxiSMtMYfIDDjWIjD4Q+M9HBIbAQiMafeTFqlroOtsu/Rb/Ef2KC/lonQU 8xq7/b3G/ASpDk85JVGfCCZztKo6IWYyTBHIBrizbt26ZcuWLcy940XPCS5fvnz16tV72GcDwSyt vgKbDrRbmYNllIJCqTZEk3xzSLk4SxgxlubawCzoim8OiQG6IiR1RTYorFqBAoJWfJNDiiwfAIvM U1K6IvgIR9L36PMatYKW/vCHP9DJ+VEBWoFT/69Poiv8NUvILwo6/G9/+1v9onjllVfoyfRDKooM kB/ySfG7u7sbGhrcbgsarxJXOelP1ftLDhQoUKBAHyvpHu2/XzvhI8By0nJ4SCs/P59bf3Nz88DA ACYQS4axBE2gFgwPVkfvOnSwJWkcyzEWNgmBVnrEDCulJ63efPPNV1999Yc//CGGB5YCmzQcolGo O+64g1RAOrjq2Weffemll7TWh/BPP/20m5kiwDa79zrCcf/99+OD4DBEAL4VRhNYxA8fQAZAg2b3 nIkFdCAMCuik+SNML5ZYdAWKia7ACE1WIiEFIAJVECdGGrAAnkRpWFOkeEhLoEYYJKQjpBgL8w8z QT/Qg6MlhNtPRQavLLqJsdxSLZEZFALHgBRauiQJUPDnrBsBQiIVRAzwhwbbhIPkhxpQzpGoS2hI bVBv5J/aoODUANBAr6BWJQ6pE2qDAlJqoiJmCgLrQFfg1Bz7smftIDpr1qy5c+eCWUuXLtUWDHva 9Vj77ruvSIurDrarv5V/MJEiSLgBLIomxtJEIRfCLkhzjlxIeaklKk1zpk5kjJKCwvhTRtqCxoWu 6CT0xkceeeS5556jizq0omMDT//1X/81Dq0kPDklwOL3Bn8Imhn/9a9//bOf/eyZZ57hJwQVQj2T sbGxsWnTptXW1paUlLh5QP709BeKvD9On7y/5EAT9Lepn79NKoECBdr9pLvDTu/d+IirJAWwAbev 04K0tCK+t7cXA4nZw9gDEzfffDMQ88ILL2BC+KX+u9/9TrCFKRJm+ceutKEDwd599129TBrT9dOf /hQbRgxg06OPPkpsgiEEM4FHsNTzzz9PGD2zhkhLTyb++Mc/9vPWgw8+KJwCsyRHWmIsrCaMBb19 5zvfAQsAJogBhsDWYmgBC4EL3zK6EAZ2lzDwBIXF+sIN0IN/NT2CLTTPKNgC3TQqxiUkAYiIzDQU JBwhvMRVeIpFIBiQjnTJA9UrbAKDxEMOg9zMo4TbjWM5xtLwFTLjV1Y6xB8RQGGcNLh1tN3cgThP slLkJIcnwoEPBEblUDPklqIBWJTiW9/6lga33Cwh9UCRQTGql/okZvIA/axatWrBggVAlQBrdNTs zw5tzJ8/f9GiRTDWihUrVq9evXbtWlBM03xCJZEWFCVeBJskceQmuzu86Ao44xLc+HCWolEzZN4V ypWI0qk4ZFJ0RbPSpb9rn5fkJwRAT6+jx8JJANN//Md/OLr6/6yEVsgNX/3v//2/CUbn5xKwjO5N /7zzzjupDXCWog0ODra2tvK7xb3QRkusxkl/m07en3GgnWliFclH8rysPK+dyQvxp671DgIFChTI L90gkN+NvDu6T94JK/lAWpgBPXuYzWZramo6Ozvnzp2LCcSiQyHjhrX+6Z/+6Z//+Z//9V//FcBy jIWPdnAQZqH33nsP2CL8L37xC2HTa6+9pvXv/OJHzz77LAj18ssv/+QnPyEM4bn8t7/9LfEoKm0G 4ae0R+zeWvCZ5g0RUIXkuOuuu26//fabbroJMIJsQJ8LLriA/J/h291UgIUPdlfDTtCPRmtgIy4E I7T2CxGV5svgDODJP5QlcaEjM+y3FtffcMMNxIBwcIg/pEUwf37IBkAADRxrV1PxLYkM0DgSwl+Y pelCkZnGwOxwjzftKLpCOkQEICQXErmiVWxQEZFwljCEJwYFI0vkDcYCPcmwBrHM7KBvflC8SBhC Ei3XgkFAD+Sk3UQXLlwIadlJwvn+DUXdDlhrrAgvh3hLsEU8+1vhkPBE0JXOHnDAAaAYSEfOKQJ5 pmYkCoVwUAraGramicktlU8L0hbwN10FwKIvvfLKKwA93Yw+rGlBrbjyqMpyldAK8CIAEEY/p2Pz V/DEE0/Q2YiWBoIOKSB/MpWVlQUFBf7dQZH3l7aL3z9If7+BdiWvmv5c7bTad9oQyEsyUKBAgXYl 727xUaTbENKwVjKZLCoqwmB0dHSMjIysXLny4IMPxppiUW677baHHnoI3IF73nnnHXDqN7/5DTz0 +9//nm/wiEMnzkqYMaQJRCHXW2+99eabbxIJ7IWdwxPTxSWAGsSmcTLNReKDvx5R/PGPfwyZPfzw w9u2bfvud7+rpVe35F7Bi0NuyAYqAnr8WKMpQi1F8s/owUkEAyM0WgNRwVVYYmLmGzfYxCmNRRFY 038SkeMJdsAfYCiXi7GIROJQ02pcDo1xCemSOtlwQ2u7EhUOJbi5QlBGDGFZYjuTIQ7hDD914ZAc ggBVRKJ48OEUXAWmaKBIw2AgC/4kAYSRujBUa5gkVSM5B1JhC6IlPBdCPCDR3nvvvccee4BNq1ev ps+AU0AVaLXIys9YnOVbu48qgP8UBCbBXlq5ReQb7QODZPXQ3PZjKpQrF7VEdVFvp9str0BA/9ik Gpe+AWDRf+jAdD86JL8T/s8d17PjQG65FfhFr6aLvmRfEEQMdBsqEOCDHbu6umpra4uLi1OpFH84 /AV5f1EfTt5f7I4/kAKNE9Wiu9M4cbPyCx/VoTvF70Ykt73CSP5+Ty7xUgoUKFCgD5buMpLnZeV5 WXleu6Yx7jsircLCwvLy8qampr6+Pmzh+vXrsS7YWnji7rvvfuSRR7BVr7/+OvTzy1/+EgzCaMFS 2CTBlhzgF5yEcAjFCANRaT4R4YC9uJZLCPAv//IvGLZx05Gal9FzW1g7SOvRRx+93+7GBGndYYVD bvAIWwjiwDfAE1YWvoGHwCMJ0wsbyfoCQBTnOrvFg4aghGuO1eAnDd5wlSLhWzFATlwuMvMPfeHG B39MO0lcfvnlXILJ1+Lr83PvKha+4NYSKL4dx8A3cAygA8po2Ek4JZgAvDQg54cwFwbBHwiHEIQY FAB+grpgKcBIc3DQs+RWdMFeUBoQQ2Bi4EJJ8SsGKIcYuOoA+7ZB0dW6des0LgUeQUvwkxjLSbC1 0K6CHxsbmz179ujoqHvf85w5c+bOncspwnAtkRAnXU6L2ckVPEf3IxuqAYpPFbkJX6oR+nGNS53T vhqEoxvQKKIrOg/ARLekX0FXbiMGoOo//uM//g+78widEOjX6nWuogVJBbajgORzypQp1dXVcFUm k4nFYphq789mZ/L+0qw8LyvPy8rzCiz9zsS9SDzEHSmRSMCyfKP8/Hx+B0pu7ND5Z7NZGohvDvXY pgbpCclZbmu0HYGBrYCxAgUK9LcWNx3d2txtq7S0lN/r06ZNw8asXr36oIMOwmxj0rBeYM33v/99 zbz87Gc/c7AlYAKtYCYnUAnG+rWdTISrxFgSV+HJKWEZITUXKdgSZnEtMWP/tJRes4ePP/74Y1ZQ F9iHHdWSr3tz758Glb5tt26Ch+yUl9lti5w7NsIAw0Yau7rdSiNYIBdXYaRhKQy2bDZuYsCfOLmK JOC8733ve1qSv3XrVmEfMRCzwyyudZSGQIGv5LYPgP8QDnyAMDALxsKonzLhBYjwlgMLIOzM3Jt5 8LEjX9tFMAkIc5TmByyoRYBFU27yiUP8OUsYqEICvPDk7MaNGzds2ABU7bPPPnvuuSfMAVHRH9xk n1ZK7bXXXhziD2ktW7YMYAKbgCcoaubMmcPDw4ODg/39/YA7wjE0NORfF798+XJYjXgAONIlAzCf 6Eo1cJrdeIyKorqoTOEy7SJR25rcpI1oen4MPPjgg8899xw/Buhj9CJA6v+yAqq08wL9jR4IvhPs gQceoN2JnBQpLJhIDpubmysqKjDP7pFAv202fGSlw48k78rAzE8QdeLuQiBRXV0ddNtoRf/R7POC BQvoTrQOPwX5BtbpaQJ6+ltPT09lZSVEVVVV1dXVBdNr/prL+d2IPzGThJdeoECBAv3NpPs+NyDd 5rArWBd+F2JpuD319vZyq9pjjz0wgdhvTB0wAVtoZOsnP/nJ22+/DTBBSzCWW7aFg0M8/eNYABNY hnBwKMyCz8ApzKHmDf/d7rylhxmJB1bjLCG56q233vrpT39KihjI1157Te/q0X6nWl8P99xzzz1g EzyExQWq+IafYC+ISqNfmGGADE6CzBCXiJMIAydhccEpCqh5QHzw50I9EfnQQw+RkAjPj3d6fFKX X3fddZAWVl+4BqjBBJdbGXCz+AVvUY2b7QZaAiyNUUmaBYMt4CoI7Mu5JwFxcMglEmcFXpqFFGDB Z8fk1ss7wHKDWECVkxvNUgAODzzwQE0CipnsDJ4ncRU4BXLBXgTmEl0FG+277750Dy6BsTB7wBN0 BUv50QpTN+6RQ8ITISnqMUO34or8w5qUiNJRRUIr6o0qpWJhKb7hZoSblqLaaaD777//qaeegsXp jfQoup94nW+6Foj/xhtv0F0hMPoDgEs9kyKFwlR3dHTwo6KsrKygoCDpe0sg4u/C+yOx0l+KdxDo LydqldrmzgM/0UPgXXoIArXpABoJpofTOcEseg7d44ILLtBfECBOJ4SxaEcomZ7PHwWnuIpL6Jmt ra3c0IjfSyxQoECB/paS5XDiZuSGtbA6paWl1dXVLS0twBYWFCuLLcSuAw233nornPHMM8/ItoFT wixoCeGAkH5vn0D8R/s+aZEWwuY5unJkhkWErrQ1139YaYMuzCQBXDxumdebb775+uuvv/LKKy++ +CJ5eDz3oh4wS3OIZA9pvAofSEijUNASIQEmvsk/5hlPUIkLCQNvIRzQGOGJkDAApXarf+KJJ3Bw yLW6UIhGKhhvTRqKA2CCr+deaCO6osY0gnW+3dwBhtAUIZbAiUM3KSbAkkRXgirOUv8a0CI8uAD7 HpvbIeII+ygiACEGQuOgSgKt/HS1fv16iAfrpWXsmDeAye28AEW5tedaMk8fwM2FnIJUCMlVCxYs cMNXMBbfuPHBn7MrVqzwx0a6ZIBIAEFNWZJ/GJESUVgsqNCKOtRIJPCKcGhUEnqmzmk12vG5554D u+mBdA9hPUQOi9MxaCn6AFxLjZHtffbZZ968ed3d3c3NzZWVlUVFRUAVpp3eroU7Bqxy4m/B+wsJ 9FeTu+fE4/G6ujo6IX8F9DS6Fn8p/Pnwl8LfCw5aEMai42nwEn/6PxBG16Wb0V35Q+Dvi8D8pXAt f278UdAJaWVaNmjN3Vw035/8BPr4a1yTjf/kmc8nSO4GJ4viFz7cmDA8Drb4oa8xfC2N5z7ILYw7 HSYQUwd//OhHP3rjjTdAKOzcH/7wB00XIvAIloKQ4CqsoOjKP0UIXf17buNT0MpN7nCIJ5hFAKCN 8MTD5bAaBhXGwrK+/PLLL7zwghgLc+u4B0ICfaArLDHCwaEYa9u2bf5tIBBXIQ1rEcCFAaQeffRR ikb8GHKkd/bh4yetrbmdusAszVQCWFgFcZUmByEG7d3FL2xQCYMhPDrRp5NOOsmNY4FQAimxFJ6c IgBSYM0J+ketNNMHNtE0m3xvU9a0oBgL4UAKA+tgojBda9eu1bKqxbnl6qvsLu1CIjfapMtx4+OY TJM1c+fOBadmz57t1lrhr6lA4icV0iJFLhfhkVUBFjn/Qu6l2tDkRRddBBIJrahJJMDS4CIUe/PN N9OadDkqn7ag18HZCAcNBBATgAqHRCFOfhIsXLiwr6+vra2tpqZGm1dp1c44okKu58vt/ZEE+qvJ VTgtUl9fT2Pxp0GvoJOASvycoMMA3/wF8bdD36O30xnoGzQunZ9TdC3al+4EVHEt3YxuzFX8ddC1 BgcHs9ksN7GgNXdbyfSGtn/y+NuEmMOTJplP3qRQ7qOQ9qOO5fcJ9DeV1wqWl7yPmsm2mm0v046u 7bzG1TVeHJ8AqR86izJOfk/c3Kc0h8iPQs0hTp8+nZ+PWFBp2HvJAABDiUlEQVRMOwQAPWAU77nn nieeeAJr9/rrr//85z9/L7dBA4KrcCMNX8FYWr8FPI0bxHJoJWnekGCaN4SxwLi33nqLJLSlFgAE 9Dz22GOCHthIM4B33XXXHXfcgT1GOGAsN1FIACgKPLKIZeQYS6fAL4gNkMKKP//88y+99BJpvfrq q1Ades2++ppiakMvOIzLKfut9vWLYAFmAMDCNoBW3P3hBmwGdHW2XX0FXYFKmAG3uhzhQPg42LJA tX0LKMJgY9DR9o2HAAQ25rDcDqWiH6wLALTRvkfZiUMJ94YNG8AjhDVya61oRGjJPQDIt574w1Oz hHtY4eAQfwgMfsK2AVJoXk4LFixYtGgRZ7mQ8EROQqRLrkA6SaCGHdXSK4pDSbGO1M+WLVuoNC2u ElQ5+edt1Yg0k1qNZiU8NthBFdkAqtrb22tra0tLS/Pz8zVY5VZWOe2050v+vxG5A/1lRcXqrkLr AFh0SAEW3UN/Mvx44MbCbxX6Bl2I/q81kdxn+MvCk58WMBb+BOaqoaGh0dFRfI444gj+CugDwQjW bi5jmz3riz3mz5XmjCYi0cJopDASTkTywpG8EJ8w5CUrTqBwXoQPrpx19yIL9DeSJSXolw8Ocwfl PhsOmeMI37RXFKIwDcUnzCmC2lb+BDWWKfVHl3o4t0V+dAq2qqqqWltbZ8yYMXv2bKwvlh4mOPfc c6+88kruhmAK9PPyyy8DJT/72c/efvvtd+1Dhe9b7XRAC5lZxpz+zSdOacbQMdZPfvITuOfFF1/U FlxP2bdNgzuwEUnDSbAUxhjYgn4Qjq1bt2qMCttMmB/khFuMJWG8YTWIjQifffbZF154gYRAujff fJN0YUf/BmAEAO+Igfhvy206r4lC6kHjWNiMC+0K97POOuu0007DcoichE0wE8LBoZ+xhFkasnKB NSE4ka7AF+yKH7DAKRGVcGpfKxwcIgtaRrjxxzIBW6IoAAtOWrJkCcAESGntsBum0kjV2NiYgyr/ uJeGrPxchQORMb7JJ0aUzFMWKoHawFJeat8k+I3cbhqIOkQ4vv3tbwNbGsoSbBGMKgXoscfUDDVA nslMb2+vllWNg6pxg1VeV96FvD8PK88rMM9/BVGrtAvNVFlZyT1kypQpdBh+fqg/X3XVVTfddNNX 7YubQGd6Cx0SnFJn4I/o1FNP5c+BHkV/47cHgEXXGh0dhezpEpD6GWecQZ+cPHkyHSBowY+lPrw1 tUYaUxwJRWLxeH5Vfll/SWl/SboyPxpLhvPiobwYsC5rjXWKRuLRsH0A2AyKTExoJ16B/rICliLQ lIFcw1Y0XCTMf2agJi8SD4HGoXgkFAvxCUdDhrFygPVhtDu0nrEbVt6xz0faqackf2yV+Tlh5xDT 6TSwxb2yubm5q6treHiYuxuW+wtf+AJ3Om6R/Oi8/fbbQRZYBB4CuV599VXwSNQFLcFbYJPGt9xA 1299zxt6wJXbX55T8JmmC4mEqIgQ1oGEgC1ScbylkS2tu5qoh60IwLc/DG48uZYYiIcItXUqREVa oBXfuPHBnwAEBrCgt7vuuksPNn7Hbo8uOKD4AAQGA8w6z+7kiYUAntxM3zjAEl3BHyfnhNs/miXM wuTwY91NDo4bwRJdSQIphJuzhBH6cAnCgQ+nYC/wCKO1fPlyrVuHpWbNmoXpGrF7uGt9FYcAFsil eUC4CsTReBXxEKHmAf1ZElrhCRTSKygIHQO0woJSM1QRtpNKw6zqoQFwikqDUGEp+s+X7c7yVBel prCkRdJkqbu7G76vrq7OZrOZTGYcVKm7Olm++rCA5R1beV6B/nKiVrlvNDU1CdBpTVqW/gBg8WuB vxR6BX2evk1b09/6+/vpPIA43WCvvfZS5xwcHJw5cyZ/BXQSAvPzgB54+umn83fH5VxIx+AGFbTg x1I0yodsFzsyFckLxyLRVHGqcmZ55zEd078wpbK/KpUuiOQlAKxQXjQUwlTz8x+bBGNFMNteEttT MQfeqMqOJwL9ZUX92hEsbrcgVSyRF0sCx+Av3JuORzPJWCIZjSTCoTiMRZsZxhINfxjtDk1nDYeR d2zleVl5Xlael5XnZeV5+WBLI1tas9XQ0DB16lTujBhjbDBWHDjAUvL7EsOJNb333nvBGugEJIKN xC7Q0ltvvfWLX/wCcvrVr371nt1DC97SonjoSgK5+Ia04DCRFpeItDSLh4gQ6nrllVfAIKgOEoKT /KNcTmIsPBFQpVXtTz/9NOGfe+45sse1xEAmiY04Fa14DpLTCrAHHnjge/atPrfZnboAhet9b6Hh RzlmA1bg9/eZZ555yimnAEwOsCToikM8xwEWDv9QFtJoFkzmhrI0tyJUgq4sTRlZvjKyQ1rem5jB Hb8EZOvXr8cm7bHHHpoExIZp+g9LNjY2prErYItvfDgLWq1ZswZrB5YRA0lDVGQDia7wwV9Jkyg+ WnFF/k877bTNmzeDm1faffapH/QNu6s+xvLCCy8EvwhG6bC4XE5C5AS8mzFjRkdHR319vXvRMnYa qBJRjeMnr5taeV5WnpeV52XleVl5Xjt6BvpLiYrlV1lfXx9NTFvTyekMiD5Dc/MHQt+GvaZNm8Zt pLy8vL29nVPgOPxEp9JvAHrjwMAA/ZZbCkRFp+LvAkrjLw4UA/qrqqoCwPq4ikb5cO1C82F/+RNP pmPF7UVTPt02dv3o6JVDjYsbCwqLYhhpb/jKjJBgxKPhUNTa9h3jJxo+ZsmP+3yETAT6iLI3z3Be XiyaF09NiqYmAVjhaH4s05hfPKWkqLowmU5EIjBxNAQNR2i+Dw1Yf0+y1ehJFg6Z3xG5acT8/Pxs NqvBrc7OTn50Yq1XrlyJxQUpuJNecMEFl112Gcb1lltu2bp1K6wD3IA1AA0Q88Ybb8Bbv/zlLx1p /dYuotd84h/t4ncwC38CEEyTd29a4UBczrc2egCMoCIih7FAovvvv/++3MJ2pJlB/MEsrW2Hq16y 76smJ+I/4lHkOPQkIxESDBqDzB7MPcx4++23axzr23bD96tzb9Th7q/hK9EV9kAy0GRfdzNx4Aof N3DllwALXnGL3MEajRiJljQnyLdkpweNoKi9cwKPJH79Iy20wnoBNKt9ArlW2C2vlljhoAUJTGyk RYqkC95JfshT0mSGQ8KQSTJM5ikUllKPiSGwmzrBH1gkBqIliZkzZ/b09GBiW1tbtZ8CRIVVTiaT dC3/3J/X/6y8fvnflhddYJv/OqJiuTl0d3fTe/nhAViD2vR2sImmp5/QG2l3fqoB0IQEqemuF11k Xj3JHYMOw08UupmeV6X/awEfdA5pQVdHHXXU6OhocXFxMEW4mwuzG5oENyVikfyyVO38mtGLRpc9 uWTmLSN1q+vSJelomJPwFZRlLQ8WOy8EVANQEwALPzuw4n3M2q5xgQL9BaSaN08kcG+ORvJi8bxI PC8ci0czjQV1axu7Pt3dvqSluL4wmo7AwsACbWgWaQWtsQtZS7SDZPno74h7XCwW040yk8kUFRVp B/np06fzA5SfoYsXL8bGf+YznwEjQK4LL7yQG+V111135513gixuFRdMAz+9Y1/jA1RpKEvbbmlV lntRDyQE/SCHRIIt3HAS6AY/ackUJHSz3T3rO/Y1ODfddNNtt9129913w0kkDYdBYxpdU+owHAlp 1wnxHP7kjRw+//zzRAsgwm3EfMcddxAzcVIQAIsS8QNd84NagwVkIByYCnwADsSveQk3zAFjQVeO pfi5j3D4JU83XQhmaRhAI1KCJ2AIbHKohBlDOJDWs0NUoBUhMWNc5SQI0+XuWr41dkUSG+1aK8lx FYTEhcQmXEPEQGwbNmwgGKSFyKQuIRICLFy4UFN+U6ZMoW9UVVVhHaFzN0blJyrJ62o7yuuRgT7e oqVoU1p53rx5hxxyCN2YP3/YvaOjA6TmN1hfXx9IrXaHp3HDUnQYyIm/Bb6BKjoh4Wtqavr7++ld 9H9OwegwPX2puroaFqfPBL1it5U11Q6wCirTLWubF3978Zofr555z2jtvjXJykQ0GooAV9bQhMPR SCgSzTOMxe1hR2ttjt3YlT5eAoH+UlJ1qqLhJa2coznMsGI4nomXjVb0bB5cfNPyOafOqZ1VEy+L heMglhnI4oYeNMgHyxo4TzKBOxV/CZpM5PYHb2nDrdra2vb29hkzZgwNDc2ZM2fp0qXcJblXwhn8 NgVQYCC4B+iBYyAnWEqgI+F+++23wR3RFTz0yiuv/NhKg09c8oYV7pdeegkSeuCBB+66664bb7xR z37r5y/fuK+99lr8SY4wjz/++A9/+MNXX32VmCGq999/X6Nov7EbT7xnt+YiXWImIUIS80MPPbRt 2zYuv/XWW+G2b9jXHfKrmt/fABY/vmEsD6POOAM3PufkpF2v8IeuYK8TTjgBm+HGqKTD7H5UVA7+ WCYCaIZREMYpGEvgAuWAOIARVIT1WmRXrEu4NRbFKRjLAZbkgIxTBCCYkws/DrBwgFbYOa7lQkKS yty5c7WEC82cOVMzjDgGBwdpa0wpjd7c3FxXVwdzQ970BxEVPcQRldeldiF/35M70G4hWpY7AO3e 1tbGby16QqV9qbZWc3JPEB4hegK9QiE7Ozu7rOg8jY2NBCZYNputr6/HB0Dnu6GhATqnF3EhqXjp Bdr9xF+0GQiZxH0A1M5UplrXti771vI9Xt5j/v3zOw5vL+wojKUjWOgYvJ6XiIbM8vYY9sVMF/rW YNmPtfvjvf70xy/nSafSZ1dh/j6lspuV7WaFe9SsnMuLYPG5lWPys4nKZVVDN8xc/cK6Jd9Z2rJP c7IhGU4BxQCWXTPnqjTQBMnCITr2n9S4kNwH+akq3srPzy8sLNS2W1OnTh0YGIC3QAGsPr90Tzzx RO0Hccstt/jHmaCul+3CeSS04hAJsPDUaJbYC8B6+umnwaCtW7fefvvtoBuMpUkKAAsYIn7AiFNw 0mOPPQY2cRUUBclBV27w7A9/+MM///M//86+fpFTMB+YRYpkBiwDzsghoAauEe0ll1ziNqcGpIAq WEqS+8wzz4QmT7Hvz4GrjrXbh7r1VZTdzr95m7DjA2lBXTAWwaArwmugi0s4C2Dtm9sIFFqFdfQY 4NjYGN/z5s3DZ/HixZzSiJTGsfhG+OAPgenhQT0q6AITzI1IAVgH2NX00DA+XMtVtNfw8HBPTw9W E4uIFYSeq6ursZqooqJi8uTJJSUlmFLN92EIoW2IStYU0SXUPdRPxkn+Xrezkr/keQXaHURT0u50 AHUDjVfhg0P9gQCSu0VAWk4OxBFuuhM3EL7l7zqSl1ig3U/WWvPJC5uHz9KVyZbVzYsuX7z24bWr v7961jmzqseq4yVmuQCAFc8zdGUeIowaxLLrpu3uDe4juZhN5LmRLPPxu3f8GDCzH7pTJC+UCEUz UbNVRH7ELADLTTZ6oYjE/KNkfFKK+uxW8urNE1Www31ZRVLZVTqq2qyZywvxobbMjgyRRDiaTBYn q1dWjt4+vOanq5Y9uGzqMdMKphdG0rFwOAY/m702VP87qx/F/fcs1ba9GRrpUPIfjjvll73Ok/mT ySEXlpjfo9p8i1+uo6OjGHtsPABx0EEHHXnkkUAJ1AUYfcu+QeXWW2+96667gKfvf//7jz76KCwF IQFbkJbYC8B67rnnnnzySf+jf9opVBsE4ICu/LtZQk7w03t2Wy9tQP9vufdVo/9l3+2jBxvffvtt ApPcM888A8MRCSxIxjRLuMW+LQfMgrEgKjdMJZyiLODREVYashJauQk1BDkhHPjAWwQgJBdq6uQL X/gCh1yyceNGAIhaAp7AUwdYEm43iAU2SbgRdeunMQGZH7A0S+hGs/jmFGGGhoZoHYiqvr6+qqoK RKbVYGUNSoFQNCjC8skoWpTabkGR1w+sJvog182Qeh1yh84RaHcR7aWGnii1pnPLMa7DjOtCOpQ8 L3utl1ig3U+0HRY3PCkvMimcCKWqE00rGuecOWf5tcv3vn2f5ZeubF7VkqhImjGQkHkUzfxvaDse NnsBmEEsOoJZ+m4d3hedyftwAABE8sJh8zGOiLbQsjs0mQ0GTHBzgFc0FImGk5FYcSy/OX/y0OTK +ZWlw6WZ+kw0EzMbDnC1XQamOAV0XimEB/bL++xGMuTkqowiRvnY+jIe9ss4+d9wJh/LslR0LA/q jZjKDcUi4VQskspk0/UrqmbdMrj6reUrX17Zf+lg2ZyKWGEyTNOG4rbGA8DauUxNf0R5V+7sWnma rpoTd0whF6Ya3spms6WlpSBXXV1dR0dHb2/v7NmzMfMr7crr9evXQxgAB+B17rnnfvWrX73WvhUY 0AGb7r77bojqvvvu0z5Y6IEHHti2bRue99xzD2fRd+2e75x6/PHHn3/+eZhMgPXOO++AUFpl/8fc KxS1DyqMhefv7PsTxVhcBcY99thjxE+Emi4Es8jPRRddpFW6xx13HCwlHtrf7ke1YcMG+Ami0kgV 31CUW65EMAIQEunpPPwJ81m7JbqwDOTics4CWOvs6wU1KAUJOYqaKGpPQ1bz5s0DqqhPQFb7MiAc I1Y4BgYGNDo1ZcqU9vb21tZWwLe2tra8vJx20QZUGpFyFIVoRDWuk1rWO8hpoufEHuL3cW6/I9Bu JLWapNZH3vGONwEn79wHhveOrbyUAu1+ou00OAT5JEKZulTT6sbRL40svHDR3t/cb/Ul69rWtKeq MuFYlBuMGbEyS6WNRQ+HEiEwKxyLheLxUNxOGkbNUupwOGo2X5L5j0XyzE4BYTPHGMXMR8KJaCTG XcvwWjhk716cSoSjqWgyk8gWFDZnK2ZXNB/QPOO0GQNb+rtP625c05xtK44VxaKJENfHgQmzbQS4 YDaBohtazsqNboke9Nku57WD78dFZkTKQpSBTvAzQQGpParRLG4058wSOEOgZuMrC1gmJHgbjRgU i0ZCtEIiEUnkZ9MNS2pGrx5a/MNFS19dOnz9SNWy6ng2Faba3AjWx7IO/mdlb2JG4w6dduUpecc+ 7dRfPtw6Ta+3EnJplKuwsLC4uBjqwsxXV1c3NzdrBf2cOXNAh1WrVu2555777bcfjHLooYcec8wx X7JbXF5wwQWXXnrplVdeeZUV9KO9LqGx2267DSqCsTT/CC39xG4h4da5u6caf2P161//GrTSUjCC vW4fMHzhhReetvu8O8b69re//fWvf33Lli3nnHPOySeffPTRR8NGGm3Syqe9c7t0AlVmKXhukyp8 wCkJeBJd4QlgEQYIg8aQaIxTRKJl5sQJZqG19tlALVTXsNPChQvBKapo1qxZM2fOhKhgqf7+fvip s7NTq6MaGhrqcwJna2pqKisry8rKYClIVzMybrKGRhln23aqnbbvh9e4y3UYaPeS13h/qjPstDt9 8CW7kq4KtFuJVhNghUPRVKxoarb9kPaR84bnXjR3z2/svXoLgNWRrspEY1G7NbghGvsVDZm108kI 14TT8VA6BjlxezLzh3yFk6FIKi+eyEtG85LwUwg+M6cT8XAqGU4mwnEwK2zmGWORWCKWyqRLstnm yVWzalvWt3Ye2znjzO6+Lb2DXx8Yvny4/9Shlj3bsh3ZZFEsEY+BEdFw0uAdeBEyQzhRM6oVmWT2 mvcNYnkyB5a8+LjRm+2nPxayeTTVaoatwNM4zBozQIolNn+ggi/DVJa2rIex0gBW1JAuXGuqkl/c meJUw9z64TOHZ986a+6TY4PXD1atqEkYwIqaq3c9fPV3ron3L/lInpeV52XleVl5Xlael5XnZeV5 7egpmV+sOYm6tCBDY10lJSUAQUVFBeAFLsAN3d3dg4ODUMWCBQtAjdX2vS572f2cQBmI56ijjvri F7949tlnX3zxxV/72tegInjrnnvu2Wr1PfumHZjpQbvVuzYjffLJJ5966ilwCrmttgiwbds20Or2 22+/6aabrrvuOugKpDv//PPPPPNMkgCwDjvsMAgJJCJ1MAvtu+++4BHSmBb++LhTCB+ddXLBKIVG rZbbdVRQlLTILm+fP3/+2NgYLDU8PNzX10c9TJ06ta2traWlpampqbGxEYqqra2tqqqaPHmyQyiz 2iWncaNTXqVb0RBeC1mpaSbKO73rAMgLYeV5WXleVp7Xjp6Bdhd5jfcR+8w4eacnyDtt5XkF/WS3 FK1mAMtY8FhBevKsqhmbZ8z69sjY5XP2vHav1VvWtK1pS1elYjEzIxgzo07WyJthLEgqbvAoAjYl 45FkjMN4JJIwmwUkovFkKJkIJaPheNiwFPczE0cykkxF0slIOhpNh2OwVjxWlChqzNbMrG1b3951 THf3yT3Tju1sPqC5dk1N7R41rZ9pGzhzaPiUkfbVbcVNxYl8cpK0+8hHyEw8L5IMRePm+TkzfThh eIYuycdghf14M2zjAv01RULuo2OTJbnHKWSeMzCPakbMaGHMAJadlKVclo08wMoxlhFtYPZuN0OA VG80Fovml2aa57QMHT0ydOnQzHuHB785ULO8LpnNmPohAUvSAWN9zKWbqdfEdpTLiT8j4ABK0Dp6 sRckAXtVVlaCX+AFqDFt2rTe3l4QZO7cuUuWLFmzZg1ks3HjRi0wR5/+9KeBsCOOOOLII4885phj TjjhBFDplFNOOeOMM2CyzZs3n5cT7rPOOuv03MsHjzvuOK2RIoZNmzYBRsS85557ksTKnb2aZp5v k08nLYrilAuAp57UI8+AI5nXs1SawkMdHR18O5ASRY0biHJjUSAUeOpWnasmEW4dqoaRv8LlDhTo w+tv03OUCvKOA+1OotX4GMCKxIryq5bWDV7dN/vu4dlXzFx31bpVF69qW9OarkrGopFEXjSeZ25Y FmW4T9n7fTQai8YTYFPMDrMXJhIliWRpKl2Sz6/vZDqDdzSZiMa45aVSBelMcTq/OJPJ5qezBcnS /Hh1Kn96Qd2q+q7Pd884qWf60V2N+7SWz6wqbMmmytPJqnRxb8m0Q6YvPG/h7BNm189tTJVno/GM YTWzpCjP7Pxkxm/M22DMCNZ4djI04wMsfYynd/6vLlWuPjreZeqcMIBFnYbT8UgmEYnHqWvNDZoJ vng0LxKfZEqtJwcNbBnGEmDFwKtEJlHSXNK1rnv2iWN9Z/fRjoNf6a9b1JDM5kNgHoCKrnaehUAf L3m31ZxECZJFBSNRlxNU4ZbVFxUVCb8AkZqaGqCkIafGxkYwpbW1FWoBYkCZzs5OmAayGRgYGBoa GhkZAXe0YolDoKe/v7+vr6+np4dgBBb9OO4hqubmZo0hEb8m4xAYRNKQX1VOuBGeTjrrns6Dmcg2 2ARBUgonmFII5aeomH1oy6uLnFRFXq3tQl4VBwoUKNBfUTK3AqxsfvXy+qFr+kZvGRg4u3fR2YuW nLWoZXVzDrDicbPZuwAL2Zs7dh2Myi8sKCsqbimePLOsalllzcq6uiWNNaMN5TOqS6dXFDQVpyuL CptKykcrapZW1y2vqV9W17C0Dnf58rKKvSqbP9s+5Yiupr1bK0cqixqyqaJ0LJGIxOKRRDxdmWlY 0DD7i7PmXTi//eBphR2To+lMOApUaZlXOGJe4BODtSblRe2yd69YkoDG//FO/I2kytVH8rt3EHkP RUPRaCIZLUpFsmZwj7o2gAVZpcLhFCfjeQDWpKhZ4W5pzEzaRsOhhFncFo8nypK1s2vnHj+2ZPOS 7uO6O784vf/4vro5DYniNPHmhX0r3HeehUAfL3ks8KFluWI7eyE/fsEifoFiCEZBwAqCWhAQA8pM ZBoccgtuxknxKE6/vMRyT95JnpdPLiRnyfNORXFUQL+8ku8or/omyDu96wCBAgUK9BeVzC13nUg4 XpyuXVw/eEF/34XdrQe29G7qHf3CSOPyhpSZIozFzUpqsy7IrBYyYydmEitRkChuKK4drGtc3Nh6 YHPn2VP6rp4x+M2Boa+N9J893HlM75TPdTbs31q1sqFxQ0vnGdMGv9YzcvXA6FXDo1cOmVRObKo5 qKZiRW3pYHVBQ3GqMG1u0ma9fCxi13Ml08nJTWVT1nYMnj7YfUJPxcyaeHEqBHqAG2ZhkcUMM6YT z8uLTcqzy7B85VLhdpC8Jn78+oBTTv4AburN4Yvx9IbM7JSeJRvz8TwVxoM+sJBPZFI4HoqnE/lF 2YLCYuydNUp2SCuSDJtlZzH7YICdMCRwxOwNa96AA2CFkuF4PFmVblnVvPzcZSsuXDHtM9M7Dmrv +3Rfw0hDMpuiRoExM0voshfoY69xNKDDiXKnxBxIh+PkndtR3rkdzwrOkA7HnVX4jyoVAeGeGM+u fCTPKxeJd+CT/NG4w0CBAqHd6+9i98rtnxIF4YPljYWTZenGBY2Dx/VPOaSjcmZ126KO/k/1Nyxt SFdl4CuQxppzI0NXkUg8P55tz7bs2Tx40sDI2UO958zovaxr4Bs9A9/sG7xqaOCi4Z6z+jtPn9F+ /NSWz7V3HD9lxkWdg1fPGL6mf/SqoZHLh2ac3lW3f23RSDZZn4kVpaJm19q4WQxvPuY3K//EozF+ RVdMnTx145Sh44Y61k4tbMpGMhH71mkyAzeYj3k1on2okMbx2kfUYglmO1WYkgpxhDvbP7rIu8Bh 0LjA5nIbWIuh+AAtiVA4E4kW2l27yJh5L7bxjORHo0XRaJZPzDwCmdXHeuabpwD4RDPRWEGMT5TA +ZFESaywpbBitLpitLawuSSVTScTsQSMZfd2jUTMM5Rm7bupoFAsmse3/WEfN5tgJZLJ6oKWVa2L T188/8QFrXu0t+3TNnBwX8vM5kxJJhKzc7uUxdVDoN1B6pZo3KFfzt/PIkiXIB3aP9w/B4+8WHYt L9yOmZR7onQWjTtE8pE8L6uJPmicp/9wojtQoL9njftbwK27gaSz0kQfd8lHlS70yzuxM3khfGG8 491eFIRPeFI4HS5qyXbu0TnzCzNb17SXTqlsnt3R96mBxpVN6bp88/xeOBrDoJtBFGPXY5loYVNh 8+rmwVP6Z108OnBKf+tBrbVra2tW1VSvrKlZXlezuLF6YX3FwqrJ88snj5VPnl9RsbSiamVl9crK muXVtYvryocr85sKwI5wwmzYYIdYzKwXKGDWekMPsVA0Fk3GUoVlRU2z60cPHR7+7EjtrLpUWcrA l50k5IPDwp9hP7MuycTFx+TTjPfYIR9gyPYcAhg4NCftabt83JwyP9h1hZkD1X5dZocpu2uX2X3L rHuKipwisWwsmU0kixOJyYl0azo7M1u+pLxiUWXpUFm6OZOoSuS35k8emVyxpLJiRWXVsurqZTVV y6srV1RVLq+qWlJVPrO8aHph4bTC8uHymvk1fCpGK0r6istmldavb5x2cu+0U/obNrSXD1VlKwrS qVg8FYklIa1UIpKOJ1PJgmSmKJFfHE8XxxPZRDybimczibL8gvbilj1bZx49a8ZevdUjtW1rW2d9 bnTGmq7SppJYmqajIiwsqsW3S8fuE+jjJf/tRm7kP/S7x0mnkA5N//dJ/vbP4oPASzF8sPwh5XaS p9OH9xwnhUHesZXnZeV55TTRUz7IOw4U6O9DXr+3wswlEgk9JYNwJJNJTc3H4/G0fXJZyx9TKTNz 5b854CYk4QlGJFzywbeOcTI3Givv+APlZX23FwXhE5kUK4nWzKqee+zYotMXt65uz7ZNbpjb1nvM UOunOgqmF8UycbNSPRyLwzyQVjyaLk/VzqkdOmJw9MThqQd1VM+rLmrPZsoz6eJ0OptOFWWSRQWJ ovx4NhnLmkcFo0XJaDYRLYnHSmLx4ni8KBnLT4TjcAwVbz7mOTr7MTBkIQfGMgs2zEucMhVNJTPW TRs9brRj/dRsa3HcvOMpzidi6Mp87DuNIatIOAILJpIhPvSOsEHCKP+YBSn2ecZ4xHzM/GMkEjOO WDSaiCbyE8nCVKIIWOGTTmTTyaJ0oigZL4Jg4ibDxbFEWTzTnCkdLa1aUl2/vJ5P7Zra+kPqp2xu 7/n6jIGv9ned0lm/oa5idUXjpsauM7p7v97Xd23f0NVDw1eNDF0zPPCNwYFvDAxeMdh7Zk/74W1t h7f2ntEzeskIn77T+/Bp+kxT+7FTus8d6L5oaPrpve0HT6kcqCyszKTLkunSdH5xYcHkbHFradVw Vf3C2vqldbWLaqvmVVWMVVTMqaycX127rmHaUZ39x/Q3zW8qmVratqZ18emL5h07t25WXaIsAYtS seMAyzp1rME637lA/3Py32Lk9kv+yDvOaaee6AP8PdcHSpcj79jK87LyvP4seVFYeV5WnpeV52Xl eVl5Xjl5vh89nkCB/h5Et8dEQk6tra2zZ89eYt+OMDIy0tLSokdxa2tr+/r65tmXUM2dO7e3txcf WEoghaCr4uJivf6rra0NDuOU/qAkBXPyfK2/GcCwGnfKyfl72d1Ru/L/2ItshyblxfLi5fHGJY1L zli69KxlLStbi9qyNUvrey4cnL65u3Tu5HhxIhaPwSEps5FVOpVKF7eVTNlvKsQzfb/ppTNKE5Wp aMYsU40bCIN4DP2ANmYQKGzGjfjYtdl5wBzfZn4tV8ueWdfHm4ObFAnnxc0WpdFoOBmLJQtL0g2z qvuO6es5ur9mpDaVzURICkIKe4BlXpIYsfAUS8QjyUwonQmRVY7N6JZdOgtOJaJxihEjSDSZiucX JIoLk+X5Ba2F5SPlNYura5bXVK+orlpZVb20GmSsml1ZMbu8fM7k8jll5WOlFQsnw09Tz5re9/WB 4WtGR74+s/+Soa6Lurqu7Oz/Rs/IlX3953ZPOa61+fNNHSdNmXFRT981vX3X9Q5+YxC6Grx2cOCb /QPw1tcHBi7s6zq1q/PUzv4L+oavHBq5crjvvP72z7XXrqmpXlhVu6SmbnV984aWjoOmNK1rql5U Xb24pmZRfc38xtqljc0Htc44o2f4suGRy2cOnDvceVxX+6GtLYc0tRzaOvXETuLpPLazfLS8oKWg dWXL8s3Llp23rGVNS6omFU7QBLsCLHw5504H+h+W93fhk3wkz8vK87LyvKw8LyvPy8rzsvK8dvQc Jy+Eledl5XlZeV5WnpeV55WT5/vfi8fzsvK8rDwvK8/LyvOy8rysPK9Agf4+RJ8HX+LxeGNj4377 7XfBBRdceeWVmzdvPvzwwxcsWNDQ0NDc3Lxy5covfvGLnLrwwgv5xo1PXV1dIpEQ/SSTyY6Ojk2b NnFq33335RJ8YCb9TRFACOWXLkS4scHylLwTVs6HeLwc76hd+X/sRbaxqtG8aEmsarhm6FMjw58a qRupKWrM1K6q7rtmoOea/soVlckysxoINklF8lPRgkxxYc1oXe9RfX3H9NfOrUtVZiKpmNkeMWrH t/IM7oTC9iE/UZRJQ0uibIrmX3Ogj+fl8oNXaFIklGfXKcVikUQ0Fk8VxEunFnVs7Bg+YWTauqkl zcXxTMK8EjFiPmBWzO5iGosmI/E44RPhVCovmTC7ZNn38IFX0XgimUwXmtGgdEV+QUtJ2UhN5eL6 ypU19ZsaO8+cPnhl39A3+ge/2Qct9Xyla9pxU9sPaWs9uLXlU83Nn2psPqSx+bON7Se0d30Fchoa uHZk8IqRGWf0Nx3SWrVHTQ2RLK2tX1hdM6+qcm5lxcLqyqWG1apXVlevqKlaUVu1whzW8llWU7O4 pmpBddX8qtrF1fXLauo4tbi6dLCsoKEgU5rKFCcz5amitqKqsaqm/ZqmHDWl58u9vecMTD+2p/3z 0zq+NLXn4hlDVw6NXjpz4OSh9g3tNUsqK+eVVS2saNqruePgaXUrGwpbC9PV6bpZtXOPHVt41sKW dS3pmkwkHqX7egS1vbJV/6Z1AsAKFChQoE+kMMIQTH5+/uDg4Nlnn/3973//u9/9LoB14IEHjoyM QF3Dw8Onnnrqbbfd9p3vfOeyyy7Tq+JPO+20gYEBrhL9ZDKZoaGhs84668Ybb/zSl76Ee/LkyQUF BWCWGcGw76smcFFRkZ1+NOISPKN2BxnNSxJe4lQqlXKTkjjcjKSX6U+CZG7Dk0LpcKamoKqrtmZ6 TXFVYVF5sm5ZVe9Vg73XDNWsrM6UJhLxiBn6iVGFqeLW0mn7TB89ZebUT00rnVaWzM9EokkDOhHz TpxYKGoe8otEzCZNobywNeQ7Wm6hlaalJkxO2XO0J/HEw/FYlGRho1h+Zap+Xu3wEUPDhw/WjdVm ytOxuH0lIgma+b54LJyMRQAsUCoah7Py4hb1ItFohMsz2VRxY1HlSEXt0tra1fVNB7V0ntbZfd6M KadM7Thl6oyvzBi8anD4G0ND1w72Xd07/expjRsaqxfUVI9VAzoVY5XlYxXlY+UVCyqrl9bVrmis XVFfu7iucriysLUoUZFOlGTS2SJ6VkFRUX62MFlSkCjJTxZnksXpeEkyVpKMZ1PJolS6KJ0uwpFM FCVSRYlMUaqwKFNQnEkVp2KFiWjSoCGFNWNs+fF0TbpkoLRh74auEzu7T5rRvL69anFt+eKKyuWV tcuBuYbawdrS5pKCyTBZPFOazNYWlbWUF9WUpAsyqfwUpzrXdY58YaRxVVOqJj8Si/M7wQOqHWpa x3x2hK9AgQIFCvSJENSCdS4rK1u5cuW111771FNPAUmHH374nDlzmpqaqqqqFixYcMUVVzzwwANf /epXjz/+eL6BsK997Wvz58+HfuwAk5lenDlz5kUXXbRt27bLL79848aNixcvnj179tSpU0tLSwkG qI2Ojup1C9pMGD6rr6/PZrPV1dWwHT6ER5wlZE9PT19fnzYf7u7uBtfgMDMQ8MlRzrbmAUOJeDyT TqbTyUQiU5iqmFU5/ey+ngtG6hbV5xengJdELBJLRhMVqZqxutnHzZl/5oK2dW1FtdlkPBMNpyzr 2CXqZi28ecLNLFj3rPo4ia40LbWzySm6AxeGYubtOlHoyGwYn8rEy1pKpu8xffiE0SkHTimdXpws MINYFrAiZjfzcDIaSUESUfPQYzJuDpORZCJekipoKQSSWja19pzVM/TVoYEt/T3nd/deNAPGatjY WLm8umpZNdTSsLyxfmVD1crqsjmTi1qy+WX5mZJ0uiSVLEkl+KYSDAzlZ4oLMtn8TDadKkjEScQs 6IrHI5l4JJ9vchqNkbG4eegvHLNvCzQr6804Wp5ZNGaqyC4Zi5vN7FMJwkdjZv92szIsHo0m+ZjH BpORRFG8qKGgqn9yVX9FtrkkVV6QKEsly1LpkkwmW5AuSCeTiWQ0lozEEiRpRuhSyXgqEU0kYvGC 0vzmOU19n+41gFVXQEXmTQAs63IHO5wIFChQoECfAFlzauYHGxoaDj744HvuuefFF1+84447Tj75 5L322gvKgYGgoksvvRTAuuqqq/AHraCoSy65BPqBq6zNioBQs2bN2rJly+OPP37vvffiOO+88849 99wjjjgC8JoyZcqqVavOOeccrr3gggs2b94Mip122mnr1q3r6uoCob70pS/BcJw6++yzOYVD74fg Eg6POeYYwAtQI6FP0CCWrCpmlxYwQGRXNYXjmOpse0nLAVN6jhxsHGsqhDOMxQ9HE7FEdaZpecuC kxfOPXZew1gDFJKIciZhF5Obp/Dspglmd3XzvJ7B0Z0ClhhrZyNYyJwGsMxGDYlIAnogT0BTqrig eqRxxlGDAyeNtK5szTYWxdMJs7jKrGCPRsKpiAGsBIyRKkilsvnJssL85pLJs6saNrZMP6tn4GvD o9fMnHXFzP4ze9s+3VK/urZytLKwOZssSyeKCZ/OLyrMFBcmyzLmEEWT4Es8Crshs4QrQknNyxDh PTtQBgaZ/bgAPDIRh/AioRQfEyBsNrYwm0eYlWehSeZRRvMgonki0VBnHtUEZUVDpurMA5rmOQ5i SESIxLz+hwKZpfvpWLQonSrKT8NOUWjTpBo1OEW+TBbioCSIZoYXuTwSM+/MITOxaKY40zCzvu+I nvYD2go7SiKphFkGN6GmEb15fIeeECZQoECBAu2O4vaOHU4kEm1tbcAQbPT888/DUjfffPNXv/rV z3zmM0NDQ5ATuMOprVu33nDDDTjgsBNPPLG7uxtL6AcsqOu55557+OGHr7zySty33HLL9ddff+SR Ry5duvTzn/88lz/77LO33norLHXjjTfefffdQNiee+65ceNGDjl15513coqkH330URju2muvvfrq q++6666bbrrp8MMP7+joIJ/j7dFuLJlSAU2eGVgxVh+YiSfS5flVM2um793Vtri9rKU4XYBBD5sh obp086rm2UfO6tmjp7y1PJWfjEVjhjLMHgfmy2CW2Z4qZr7Navad1pZJ1WKW+dhD520+IbNng9nv ycwSwnx2iCqazhQ0TW5e1TFy5OjQpwfqZ9UVVBWYIRtDPwAGCJZMZAmTLR8ur15cXb2qtvGA5mnH Te8+e8aMi/q6zuzp+NTUphXNVTOrijqKUpXmsUHDJ9G4WaNlHz+MwTdmuZlZyQX4eBOQfCzy5D5m qIlgZrt5cmWOQ3HDlRH7Fuq04aJQMpYXi4BT5h0+fELUcJ5Z8E+VmC0pzBYQBkJNhHa0zzz/aAe9 zOOQ2iaCSkyEoplwMh1NxmLmlY4EJrRdd2ZTNq+DTMUALHJuBvygNBMBMSWz6arBqhmHd3Yf0VU5 VB3PpsmfW+eeq/rtGlf/5hMoUKBAgXZzcXsHsLBp9fX1sM65554L4lx66aWA0f333//1r3993333 nT9//rHHHgtUQU733Xcf30AP2DRlypRxgLVly5YnnngChDrqqKMOOeQQEI1ILr/88k2bNgFkDz74 4FNPPXXRRRd99rOf3bx5M6duv/32o48+mqiALcjsqquu4vDiiy8mkkceeeSCCy444YQTwKzvfe97 Z5999sDAQDqdNsMynxBhRylLyBvB0qadxopHo/FMvKgh27KwtXvjDIgq21EUz0YjhZGCqQXtm9qH jhlqnt+aKSuIJszWl3CV5Yfc44FmwCZqP/h6SX0o+fJjRrBCQA8fsgQ3mJG1eGF+cUtZ++L2vk29 0/edVje7LttakizPJEpSqfJUYXNR+UhV034tXad1DlzW1/eVnu4zuzqPm95yYEvtyprKkYriptJM aVG8MB3OxEMJN19nd4Sg4HbbK9uXDOR4uKhxOfNv7kBBomZNvyE7A2G2DsyKM706MBnhY56DNJQ5 KRThI7ryZCMDsGJ54JWJ0gKXNvDiP80rGgIzlGl2kogpd1zJeUtm5hWMtJRlLQNfdumbybeJhLyl U4VNxU3LG7sOnNa8tLmwtThaQBBLvKZ6DfJZ6FOz2Uqn9oVW7hMoUKBAgXZn6Sc0JquoqGjq1Knz 5s1bvHjxqlWrTj311AceeODee++FePbZZ5/zzjsPtLr55psvueSSm266CeI566yzIJ5MJmPNpAdY X/nKV7iKMMuXL+cQqNq2bRvhP/e5z5188snf//73t27dCl2Njo6CXxAbgU8//XToDWKD20477bQ1 a9Ycf/zxsBdnDz/88HXr1pE02QC2uIrksJBe1ncv7cRocizbauytHXYyNtsQBuyQLkpVD9b0fr5v +IvDZrlVe2GyKj55rGzGWTMGzx+sWVQbL0nkxcwmnDkq4mOZyppt7901H8lOe/nhakDCTFaafR/M /uVmITvOSDyRKEiUNGWbFzb1HNzbe/hAy/7tlcDTsqraVTWt+7d0faGr5/Qe0Grwsv6eM7qbNzZX zKkoai3MTE6l85OJeCISSYTMq6tjkwzCGLoQ8MA4ljYsdHikuMPH5IoCakDKbNbFNeTSoJJFJ1Ni u6IMiLH4ZLdONRNzZm7OhlBUNnKOCGgGuOylJn6uNfkhrN3RwgTnP5uviD02XsIzPMyO8QbODG4Z LvNyAuIZSo5HIqlEQaakraR1RXPXpzsbVjflNxdGU5CYrrAsqYzYTKvxvPZSl/hIDRcoUKBAgT5+ MkaNW719irC+vr6zs3P69Om9vb1gEFgDAAFGhx122Le+9a0HH3wQfsIN6+B/1VVXLVy4EK6yZifE 5VrkDocRgFP9/f1HHXUUKHbLLbcceeSRxMNVd99996ZNm4h/48aNQNUPfvCDM88887jjjrvzzjuB KkiLC6Exkuaq9evXc0gAYIuYif+TCFjGvCJsrt00CsIKm1GjRCJe0lo8/cDpC89bNPv4OXVjtYUt mbqVVYNXDvRf0V+xpDKajZp9rZw9Hj/rtJME/4Ry+TH7NJh8RAAibSpqRrEMY5nJwGR+sqS5rHlx R9dhfdOP75x6akffed2D5/X3n9bX84UZbRva6lfX1S2uNU/5tRTGS+ORlF2bZHdsMBAZiZkZOEMt XuZzGfYy4JGiaGPiR+X1Bdse0jtl15Xt8HGndviY6yZEa/23y++vD+nCRvbdz6bJAC3TfBbeYDrK FgtR2AQwmqpI1y2pGzhjqOek/vLhynhhwjxwaaYS7QIxw2zmOovCOzKWPoECBQoUaHeW7Eg0Gq2o qJg1a9b+VnvsscdJJ50EG333u9894YQTDj/88BtuuOGhhx4SYF144YWA0Te/+c0lS5YUFRWZoQTL ZwAQAR5++OFrr70Wflq1atXZZ58NNn3729/mqi996UsgGpHgWLt27fHHH79t2zZoDPA6+uijb7/9 dpIDyObPn3/EEUeQ7k033bTPPvvMmzfv9NNPB8tI9BM7gkUDhM1LhM3Kn7AZyjLzVdFILFOWaZxX P+/4sYUnL2hd3lzaUdi0onbwooGuL3eVzCqJFETM5YrXRG2BQZqQ1IdSLj+G+aJmM/dEOJIMxRIh MwtmRtbM+Fo4Go0n0wXZ2vLKgZqapTUtmxp7T5zRf3x/x/4dNbNqiluKCybnZ7IZOCySjBqmMpNr sZB5J3QipOVSZuRoFyRhfUxBxp/wyV04Lojf/8N8/PL5K/XxeXBnzWhXXmxSKGY2ZI3hpPUEWJSK xjOrwaipeCRWGi8fq+g7tX/ozOHaebXJbMKssLPTi2Ykyw6g2XoQWjnM8iUaKFCgQIF2W8kg6ylC gOaiiy666qqrtmzZct111wFA11xzDai055574g8Afec737n44ouvv/56wOi8886DeAoKCsyUVjgM +oyMjBDsySeffOCBBwh2xhlnEH7r1q2E3G+//U488cRHHnnkpZdegre+/OUvEzOU9q1vfeszVlrz /vnPf37u3LmHHnoovMUp0h0bGzvllFNuu+22zZs3Dw8P78aAtRPJZofMIItdMxUymysY/oiZaaZQ Ip5MlTWXztizc9bRo63rmid3lbQtbR44YaDlU22ZKZlQAmPsxYQcE9iP/8yHVi4/GPowrGcWj0cS YQArHjfrsQxjGTQwi8SSiUQ6U5jJL88UtWYr+qoq+6qyzcXp0kw8mYxHzX7uAKLBsYhduJQXCU+K hifFIBItcDIjN+Ol5M0nN+603ccL8lfU9rSUuv3sPGm87EwjXGUAy04qGsAyM48U1uJxOBaNF8SK pxdNPXjK4HEDjQsb0uUps6gtFI7nmdcGEYQmt2OQ/AEaPJuUF6Hqbbq5vAQKFChQoN1W5uYeCsVi saqqquXLl59zzjk33HDDzTfffMstt8BAn/vc54aGhrq7u/fff3+oC2ACjwCsSy+9dP369U1NTdpH FMBKp9O9vb1f/OIX77jjjnvvvZdg3/jGNwh5ySWXHHDAAfPnzz/mmGMeeuihH/3oRwQgZogKhDr2 2GPnzZu3atWqCy+88IorrgDmSA4aI36wbMmSJRweccQRl1122XHHHdfT05NKpciwl/XdXjKixqIa 02p2Xjdri0CYRDiUDIXMiqWCkvyWBY2DJ/VN/dyUhmX1vfv1zjx6VuOapkRNwphnX1Xk0Mpggf18 dNnMcKUZoTFjTZamwgaUzGsQ7bN24B+MBGPFojGzCxRknkrE85PxTCKWNBvKm+DQYThhxnDMWI5d chQKRfPCsUmRGNhmtkswQzdeottlks+RjV2Z5I2nOdL660nxK2kvdftR0uOVC0q7GTC267zM8JWF K0EoxU8lEqnCuoLWtS0zj53ZtU9XaXtxMj9Go8bNiKBZj2XwjIY3EZEWUcXMyKGJO5cjfQIFChQo 0O4pkAVIys/Pb29vh3UAmuOPP/7oo48Gqvr7+ydPnpzNZqdMmbJmzRpOgURQ19q1a/EpKCiImi2E DGAlEonGxsaVK1dyljBHHXUUMRCekF1dXSDa5z//+fvvv//BBx+EnL5gtWnTptHRUS382nvvvaGr WbNmtbS0DA8Pk/Ree+2FP4cLFy4E0ZYuXUpIQPATBFiSYRozZhS2NjrPmGfYJhEy+xFEM8XJhiU1 g1v6+6/s7zmhZ9HJixZ9aXHT0uZEeRwi81tfi0YeIvyZZlnm3KKDnSE0K4VoWjMiYxeNhyFAM4dp pgljZluqmNm7PWbe2WxWFxkAs4u+7XIt7QtFaeycp1mvZGfH7PIrO07jJbpdJm1XBBvAfZSzv54U //akc5+dp4uX5a+QXe8eCZsnFc0ApNnEwXxi0bxkLC8dj6YzVYUta9oXnbV03nEL6mfVp8sSZv+s UBz6BLEALDMxbOgT7oyH8hJmEZehz1zKO08/UKBAgQLtHuJ+bixnNAow1dTUdHR0QDbTpk1raGgA rTCgnMpkMtXV1ToFWhGMwMa2WmGFdXltbS1hploRA25CFhcXt7a2HnbYYffcc88tt9xy4IEH9vb2 EqCpqam0tJSYCaA3HlZUVBQWFoJ0uPHBn0PSBbOIZ7eaH/zwptGQkQGrMNZaM0xm7AfGMmueUsXx mmWVA1f3j945c/SS0WXnL5139Nza0dp4cQwo21Gk5yeSjy7l2cuPyMjMg9kH5HCZp/JgKLDJwFPY 7Mhpp7rM654NU0GGpieYHRAsapitrczadrMVg2GssGZA7W4KIT9D7CDnO+7z19a45NzHp5wfefcA a1KUj5lQnWTWumv7BgORZptS8/brVEW6eVXrsvNWLt+8qmVla6omGU1SaWa7VFtjZro0nhdOTOKH QyIcSphhPvOcZABYgQIFCvQJkWMsM+VjlUya6R/gCX+E4QSn8Eyn05z1n5LMSEckgn8ikSCYhJur +K6vr9+wYcM111yzZcuWRYsWlZWVEYnOkqjS5RAHkfCNW4dyExUBSGKnw1c79fyflgGID2chPaCx ZAKgRMwQSFwv8ouEE4XR8tmlM86dMeuGWbMumzn39Dnde3YWN2cjKa6YGLdLUSfGHf4p5cKazqBp PZMvu3jbglY0LxLLi5n1WCBVKGqzawa58swYl+jKeBgeMxQVjZpSAGqGzuwkqNlhAbYyE4Smfj5C 1j4W2l4/+sBBkTwBFjUkEKWAprrsH0Q0HC+J186qmXvc3MVnLGld15ZpyUQLY2Yr+IjZIZbObp6r zAvb5rars2Au6igArECBAgX6pAhGQR4r7VqyoMg7No+Ze/KOd5ROwUwQ1ezZsz/72c9u3Lhx2rRp 0JU/EkmBJc/LyqWoU16Ofdqp5/+sZIJ3Pbcl79yHkpldm4AU+xx/IhRJ5UUSITM+FEvHCjoK2j/V Pvsrc+ZetmDki6ONY/XpEk76otfHk//AuD9gqmtXMpn3wMqmYp9vo/5phIjdYsEORdkmsb7eNlE5 D9tQfOkK23AuHrMa3NaOl9RuK1WtHcmy+4aa0ppC27rC29bfJDi4qKmoc13nrGNmTztwesXMykx9 fixj5gkT4UQCVDWTg2ZuFT4VmlFlXIq8RtvtaypQoECB/h5lb+QfJGsfMRvjtatrFS3yjq2IIZlM VlZWTpkypbW1NZvNglzeuR3lXfwhMuaF+7jKmEcfAU2QvO2HcFjpWF6efV2zWZ2TzAOwwubQPO0f My94nlc7eNzo2IVLeo4aruivjBdE83bcAct8diJz4s8ALCt7ia7j4z0m59W+5GXA9xE/bb+KQPYq c3a7p/18QuSVx2l7AflQG5G8RHGibk790PEjo2fMnvHpnorhyvjkeDQRSZiGTsQmmX0rzMCXXZnG n4qZarTEtj2eQIECBQq0u8mzCtzMffK8Jsg7PUHeaSvPy8rzsgrbGcZEIjFupk9nJflInpeV52Xl ee06Mx8fkcU/lUsFsQQUDeXZBeCJWF4CwEqah9NCYYgrGo9lktmmbMuits4DehuWtuTXF0SSoQ8H WNKfOP2hZOKwMOiXIp748Wunnp9E7aRfchSaFM2PTh4o7z1uYPHlS8dOm1u/qD5eFY+kQvFwNJEX jxrAiuWFzVr3ALACBQoU6JOkndiFv46UEPKOAzkLmmcnmQAqs8FBXty+I8/OF5nH8uLRaDKVTmUr s2XNZQU1BbH8aDhqpp+201Wgj62g53go05jftLZ5+JjRwU8PVQ1Xx8ri4bh5E2M8Lxo17wzKjWBF 7Hy4WdTGT5CQ17hB+wYKFChQoEB/juzAEIAFU0XyYnywt9hYsy+CWTbOYSIeTiTNYv94NGke8A8J sALTuzsIWIrmRwubstV9tdXdNQU1RZGM3bQ1DCeHo1ogb5bFm8cc7GJD0/ABYAUKFChQoED/XRnA su8ajk8KJ/LMFlhAlHlI0wBWNBaKpfJi6VDUvHfZ7jBl5hK1sCrQx155ZoI8Ek8kU/n5yfz8WDJl 9saPxMxTlwamzOOVUbMIz6zDixq2CgcjWIECBQoUKNBfQB5ghYyJTeSFkoax7B6dfJmNpMKpcDgT DqXC5uWA5hU0Zo4w5F0c6OMuMzYZNbu3x6Pm9dmJsHlfjhmmtONWBqbArGjIYBbtqgEtM5UeAFag QIECBQr035K1o5jUcMisdTYvDMb8hsyLauyunXnR2KREdFIynBc3o1pmZ3T7tF6g3UFmjZ1Bqdw+ YWYm0DyaG/K2d7CP6vJlPSxqG7hydBUAVqBAgQIFCvRnKmdKzbyQ+WB2kVmZY8c3JoXMUp1JkbDZ cMqMesggW3kxBPq4yjSSN05ltsjiA0iplT2e2v7Z3hPMJ1CgQIECBQr035XfstqPxSxrdM3Gldt3 6ZQxdvIuD/RxlddMpuE+8LNj6wcKFChQoECB/joaZ3F3/HhmO9DHXl5L7dh8O/kEChQoUKBAgf4W Cuzu34OCVg4UKFCgQIECBQoUKFCgQIECBQoUKFCgQIECBQoUKFCgQIECBQoUKFCgQIECBQoU6BOo SZP+f6OfmlQymAxwAAAAAElFTkSuQmCCUEsBAi0AFAAGAAgAAAAhALGCZ7YKAQAAEwIAABMAAAAA AAAAAAAAAAAAAAAAAFtDb250ZW50X1R5cGVzXS54bWxQSwECLQAUAAYACAAAACEAOP0h/9YAAACU AQAACwAAAAAAAAAAAAAAAAA7AQAAX3JlbHMvLnJlbHNQSwECLQAUAAYACAAAACEAWlfhl3IEAAA0 DQAADgAAAAAAAAAAAAAAAAA6AgAAZHJzL2Uyb0RvYy54bWxQSwECLQAUAAYACAAAACEAqiYOvrwA AAAhAQAAGQAAAAAAAAAAAAAAAADYBgAAZHJzL19yZWxzL2Uyb0RvYy54bWwucmVsc1BLAQItABQA BgAIAAAAIQAI7h+94AAAAAkBAAAPAAAAAAAAAAAAAAAAAMsHAABkcnMvZG93bnJldi54bWxQSwEC LQAKAAAAAAAAACEAS6WfaaVDBAClQwQAFAAAAAAAAAAAAAAAAADYCAAAZHJzL21lZGlhL2ltYWdl MS5wbmdQSwUGAAAAAAYABgB8AQAAr0wEAAAA ">
                <v:shape id="Picture 18" o:spid="_x0000_s1038" type="#_x0000_t75" alt="Fallot RVOT 11-23593  Run 49.BMP" style="position:absolute;width:36664;height:350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0yfPEAAAA2wAAAA8AAABkcnMvZG93bnJldi54bWxEj0GLwkAMhe+C/2GI4E2n9SBLdRRZEL14 ULeCt9CJbdlOpnbG2v33m8PC3hLey3tf1tvBNaqnLtSeDaTzBBRx4W3NpYGv6372ASpEZIuNZzLw QwG2m/FojZn1bz5Tf4mlkhAOGRqoYmwzrUNRkcMw9y2xaA/fOYyydqW2Hb4l3DV6kSRL7bBmaaiw pc+Kiu/LyxkY0uujPyxu51fh7s/8cM/z0y41ZjoZditQkYb4b/67PlrBF1j5RQbQm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C0yfPEAAAA2wAAAA8AAAAAAAAAAAAAAAAA nwIAAGRycy9kb3ducmV2LnhtbFBLBQYAAAAABAAEAPcAAACQAwAAAAA= ">
                  <v:imagedata r:id="rId16" o:title="Fallot RVOT 11-23593  Run 49" croptop="9345f" cropbottom="3561f" cropleft="12814f" cropright="8210f"/>
                </v:shape>
                <v:rect id="Rectangle 19" o:spid="_x0000_s1039" style="position:absolute;left:1388;top:33969;width:5761;height:11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1Vw8IA AADbAAAADwAAAGRycy9kb3ducmV2LnhtbERPS4vCMBC+C/sfwix409QHrlajLAuCyILa9eJtaMa2 2kxKE7X66zeC4G0+vufMFo0pxZVqV1hW0OtGIIhTqwvOFOz/lp0xCOeRNZaWScGdHCzmH60Zxtre eEfXxGcihLCLUUHufRVL6dKcDLqurYgDd7S1QR9gnUld4y2Em1L2o2gkDRYcGnKs6Cen9JxcjILT euIGm+FJm+3GN5fD1zjqP36Van8231MQnhr/Fr/cKx3mT+D5SzhAz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QHVXDwgAAANsAAAAPAAAAAAAAAAAAAAAAAJgCAABkcnMvZG93 bnJldi54bWxQSwUGAAAAAAQABAD1AAAAhwMAAAAA " fillcolor="black [3200]" stroked="f" strokeweight="2pt">
                  <v:textbox>
                    <w:txbxContent>
                      <w:p w14:paraId="214D512E" w14:textId="77777777" w:rsidR="00B115A3" w:rsidRDefault="00B115A3" w:rsidP="00B115A3">
                        <w:pPr>
                          <w:rPr>
                            <w:rFonts w:eastAsia="Times New Roman"/>
                          </w:rPr>
                        </w:pPr>
                      </w:p>
                    </w:txbxContent>
                  </v:textbox>
                </v:rect>
                <v:rect id="Rectangle 20" o:spid="_x0000_s1040" style="position:absolute;left:30903;top:33359;width:5761;height:11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s248EA AADbAAAADwAAAGRycy9kb3ducmV2LnhtbERPTYvCMBC9C/6HMAveNN0qrlajyMKCiKB2vXgbmtm2 bjMpTdTqrzcHwePjfc+XranElRpXWlbwOYhAEGdWl5wrOP7+9CcgnEfWWFkmBXdysFx0O3NMtL3x ga6pz0UIYZeggsL7OpHSZQUZdANbEwfuzzYGfYBNLnWDtxBuKhlH0VgaLDk0FFjTd0HZf3oxCs6b qRvuRmdt9jvfXk5fkyh+bJXqfbSrGQhPrX+LX+61VhCH9eFL+AFy8QQAAP//AwBQSwECLQAUAAYA CAAAACEA8PeKu/0AAADiAQAAEwAAAAAAAAAAAAAAAAAAAAAAW0NvbnRlbnRfVHlwZXNdLnhtbFBL AQItABQABgAIAAAAIQAx3V9h0gAAAI8BAAALAAAAAAAAAAAAAAAAAC4BAABfcmVscy8ucmVsc1BL AQItABQABgAIAAAAIQAzLwWeQQAAADkAAAAQAAAAAAAAAAAAAAAAACkCAABkcnMvc2hhcGV4bWwu eG1sUEsBAi0AFAAGAAgAAAAhAM9LNuPBAAAA2wAAAA8AAAAAAAAAAAAAAAAAmAIAAGRycy9kb3du cmV2LnhtbFBLBQYAAAAABAAEAPUAAACGAwAAAAA= " fillcolor="black [3200]" stroked="f" strokeweight="2pt">
                  <v:textbox>
                    <w:txbxContent>
                      <w:p w14:paraId="03B6CEF1" w14:textId="77777777" w:rsidR="00B115A3" w:rsidRDefault="00B115A3" w:rsidP="00B115A3">
                        <w:pPr>
                          <w:rPr>
                            <w:rFonts w:eastAsia="Times New Roman"/>
                          </w:rPr>
                        </w:pPr>
                      </w:p>
                    </w:txbxContent>
                  </v:textbox>
                </v:rect>
              </v:group>
            </w:pict>
          </mc:Fallback>
        </mc:AlternateContent>
      </w:r>
      <w:r>
        <w:rPr>
          <w:b/>
          <w:sz w:val="28"/>
          <w:szCs w:val="28"/>
        </w:rPr>
        <w:t>P</w:t>
      </w:r>
      <w:r w:rsidR="008B7B4E">
        <w:rPr>
          <w:b/>
          <w:sz w:val="28"/>
          <w:szCs w:val="28"/>
        </w:rPr>
        <w:t>arasternal short axis views</w:t>
      </w:r>
    </w:p>
    <w:p w14:paraId="38A02F42" w14:textId="3EA75187" w:rsidR="008B7B4E" w:rsidRDefault="008B7B4E" w:rsidP="00D77581">
      <w:pPr>
        <w:rPr>
          <w:b/>
          <w:sz w:val="28"/>
          <w:szCs w:val="28"/>
        </w:rPr>
      </w:pPr>
    </w:p>
    <w:p w14:paraId="693E8B17" w14:textId="333B9819" w:rsidR="008B7B4E" w:rsidRDefault="008B7B4E" w:rsidP="00D77581">
      <w:pPr>
        <w:rPr>
          <w:b/>
          <w:sz w:val="28"/>
          <w:szCs w:val="28"/>
        </w:rPr>
      </w:pPr>
    </w:p>
    <w:p w14:paraId="261266B0" w14:textId="77777777" w:rsidR="008B7B4E" w:rsidRDefault="008B7B4E" w:rsidP="00D77581">
      <w:pPr>
        <w:rPr>
          <w:b/>
          <w:sz w:val="28"/>
          <w:szCs w:val="28"/>
        </w:rPr>
      </w:pPr>
    </w:p>
    <w:p w14:paraId="2AFA2623" w14:textId="632C972D" w:rsidR="008B7B4E" w:rsidRDefault="008B7B4E" w:rsidP="00D77581">
      <w:pPr>
        <w:rPr>
          <w:b/>
          <w:sz w:val="28"/>
          <w:szCs w:val="28"/>
        </w:rPr>
      </w:pPr>
    </w:p>
    <w:p w14:paraId="5995C908" w14:textId="22AD0934" w:rsidR="008B7B4E" w:rsidRDefault="008B7B4E" w:rsidP="00D77581">
      <w:pPr>
        <w:rPr>
          <w:b/>
          <w:sz w:val="28"/>
          <w:szCs w:val="28"/>
        </w:rPr>
      </w:pPr>
    </w:p>
    <w:p w14:paraId="624E1A36" w14:textId="3BF3B91F" w:rsidR="008B7B4E" w:rsidRDefault="0029747F" w:rsidP="00D77581">
      <w:pPr>
        <w:rPr>
          <w:b/>
          <w:sz w:val="28"/>
          <w:szCs w:val="28"/>
        </w:rPr>
      </w:pPr>
      <w:r>
        <w:rPr>
          <w:noProof/>
          <w:lang w:val="fr-FR" w:eastAsia="fr-FR"/>
        </w:rPr>
        <mc:AlternateContent>
          <mc:Choice Requires="wps">
            <w:drawing>
              <wp:anchor distT="0" distB="0" distL="114300" distR="114300" simplePos="0" relativeHeight="251671552" behindDoc="0" locked="0" layoutInCell="1" allowOverlap="1" wp14:anchorId="663D28AF" wp14:editId="370648D9">
                <wp:simplePos x="0" y="0"/>
                <wp:positionH relativeFrom="column">
                  <wp:posOffset>2961566</wp:posOffset>
                </wp:positionH>
                <wp:positionV relativeFrom="paragraph">
                  <wp:posOffset>201171</wp:posOffset>
                </wp:positionV>
                <wp:extent cx="3276600" cy="12858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285875"/>
                        </a:xfrm>
                        <a:prstGeom prst="rect">
                          <a:avLst/>
                        </a:prstGeom>
                        <a:solidFill>
                          <a:srgbClr val="FFFFFF"/>
                        </a:solidFill>
                        <a:ln w="9525">
                          <a:noFill/>
                          <a:miter lim="800000"/>
                          <a:headEnd/>
                          <a:tailEnd/>
                        </a:ln>
                      </wps:spPr>
                      <wps:txbx>
                        <w:txbxContent>
                          <w:p w14:paraId="25CDB7FF" w14:textId="1838AD8E" w:rsidR="00B115A3" w:rsidRDefault="00795E30" w:rsidP="00B115A3">
                            <w:r>
                              <w:t xml:space="preserve">Figure 3 </w:t>
                            </w:r>
                            <w:r w:rsidR="00B115A3">
                              <w:t xml:space="preserve">PA bifurcation: </w:t>
                            </w:r>
                            <w:r w:rsidR="00E33039">
                              <w:t xml:space="preserve">Diastolic flow reversal is noted in the pulmonary branches indicating severe PR, a common finding </w:t>
                            </w:r>
                            <w:r w:rsidR="0029747F">
                              <w:t>in repaired</w:t>
                            </w:r>
                            <w:r w:rsidR="00E33039">
                              <w:t xml:space="preserve"> </w:t>
                            </w:r>
                            <w:proofErr w:type="spellStart"/>
                            <w:r w:rsidR="00E33039">
                              <w:t>ToF</w:t>
                            </w:r>
                            <w:proofErr w:type="spellEnd"/>
                            <w:r w:rsidR="00E33039">
                              <w:t xml:space="preserve">. The trans-annular patch interrupts the integrity of the pulmonary annulus.  </w:t>
                            </w:r>
                            <w:r w:rsidR="00B115A3">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margin-left:233.2pt;margin-top:15.85pt;width:258pt;height:10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t1RyIwIAACQEAAAOAAAAZHJzL2Uyb0RvYy54bWysU9tu2zAMfR+wfxD0vtjxcqsRp+jSZRjQ XYB2HyDLcixMEjVJiZ19/Sg5TbPtbZgeBFIkj8hDcn07aEWOwnkJpqLTSU6JMBwaafYV/fa0e7Oi xAdmGqbAiIqehKe3m9ev1r0tRQEdqEY4giDGl72taBeCLbPM805o5idghUFjC06zgKrbZ41jPaJr lRV5vsh6cI11wIX3+Ho/Gukm4bet4OFL23oRiKoo5hbS7dJdxzvbrFm5d8x2kp/TYP+QhWbS4KcX qHsWGDk4+ReUltyBhzZMOOgM2lZykWrAaqb5H9U8dsyKVAuS4+2FJv//YPnn41dHZFPRYk6JYRp7 9CSGQN7BQIpIT299iV6PFv3CgM/Y5lSqtw/Av3tiYNsxsxd3zkHfCdZgetMYmV2Fjjg+gtT9J2jw G3YIkICG1unIHbJBEB3bdLq0JqbC8fFtsVwscjRxtE2L1Xy1nKc/WPkcbp0PHwRoEoWKOux9gmfH Bx9iOqx8dom/eVCy2UmlkuL29VY5cmQ4J7t0zui/uSlD+orezJGrGGUgxqcR0jLgHCupK7rK44nh rIx0vDdNkgOTapQxE2XO/ERKRnLCUA+pE6sYG7mroTkhYQ7GscU1Q6ED95OSHke2ov7HgTlBifpo kPSb6WwWZzwps/myQMVdW+prCzMcoSoaKBnFbUh7MRZ2h81pZaLtJZNzyjiKic3z2sRZv9aT18ty b34BAAD//wMAUEsDBBQABgAIAAAAIQC4cAx73wAAAAoBAAAPAAAAZHJzL2Rvd25yZXYueG1sTI/B ToNAEIbvJr7DZky8GLuUIrSUoVETjdfWPsDAToGU3SXsttC3dz3pcWa+/PP9xW7Wvbjy6DprEJaL CASb2qrONAjH74/nNQjnySjqrWGEGzvYlfd3BeXKTmbP14NvRAgxLieE1vshl9LVLWtyCzuwCbeT HTX5MI6NVCNNIVz3Mo6iVGrqTPjQ0sDvLdfnw0UjnL6mp5fNVH36Y7ZP0jfqssreEB8f5tctCM+z /4PhVz+oQxmcKnsxyokeIUnTJKAIq2UGIgCbdRwWFUK8SmKQZSH/Vyh/AAAA//8DAFBLAQItABQA BgAIAAAAIQC2gziS/gAAAOEBAAATAAAAAAAAAAAAAAAAAAAAAABbQ29udGVudF9UeXBlc10ueG1s UEsBAi0AFAAGAAgAAAAhADj9If/WAAAAlAEAAAsAAAAAAAAAAAAAAAAALwEAAF9yZWxzLy5yZWxz UEsBAi0AFAAGAAgAAAAhADa3VHIjAgAAJAQAAA4AAAAAAAAAAAAAAAAALgIAAGRycy9lMm9Eb2Mu eG1sUEsBAi0AFAAGAAgAAAAhALhwDHvfAAAACgEAAA8AAAAAAAAAAAAAAAAAfQQAAGRycy9kb3du cmV2LnhtbFBLBQYAAAAABAAEAPMAAACJBQAAAAA= " stroked="f">
                <v:textbox>
                  <w:txbxContent>
                    <w:p w14:paraId="25CDB7FF" w14:textId="1838AD8E" w:rsidR="00B115A3" w:rsidRDefault="00795E30" w:rsidP="00B115A3">
                      <w:r>
                        <w:t xml:space="preserve">Figure 3 </w:t>
                      </w:r>
                      <w:r w:rsidR="00B115A3">
                        <w:t xml:space="preserve">PA bifurcation: </w:t>
                      </w:r>
                      <w:r w:rsidR="00E33039">
                        <w:t xml:space="preserve">Diastolic flow reversal is noted in the pulmonary branches indicating severe PR, a common finding </w:t>
                      </w:r>
                      <w:r w:rsidR="0029747F">
                        <w:t>in repaired</w:t>
                      </w:r>
                      <w:r w:rsidR="00E33039">
                        <w:t xml:space="preserve"> </w:t>
                      </w:r>
                      <w:proofErr w:type="spellStart"/>
                      <w:r w:rsidR="00E33039">
                        <w:t>ToF</w:t>
                      </w:r>
                      <w:proofErr w:type="spellEnd"/>
                      <w:r w:rsidR="00E33039">
                        <w:t xml:space="preserve">. The trans-annular patch interrupts the integrity of the pulmonary annulus.  </w:t>
                      </w:r>
                      <w:r w:rsidR="00B115A3">
                        <w:t xml:space="preserve"> </w:t>
                      </w:r>
                    </w:p>
                  </w:txbxContent>
                </v:textbox>
              </v:shape>
            </w:pict>
          </mc:Fallback>
        </mc:AlternateContent>
      </w:r>
      <w:r w:rsidR="00275345">
        <w:rPr>
          <w:noProof/>
          <w:lang w:val="fr-FR" w:eastAsia="fr-FR"/>
        </w:rPr>
        <mc:AlternateContent>
          <mc:Choice Requires="wps">
            <w:drawing>
              <wp:anchor distT="0" distB="0" distL="114300" distR="114300" simplePos="0" relativeHeight="251667456" behindDoc="0" locked="0" layoutInCell="1" allowOverlap="1" wp14:anchorId="149F8F31" wp14:editId="1011BD3F">
                <wp:simplePos x="0" y="0"/>
                <wp:positionH relativeFrom="column">
                  <wp:posOffset>-180975</wp:posOffset>
                </wp:positionH>
                <wp:positionV relativeFrom="paragraph">
                  <wp:posOffset>206375</wp:posOffset>
                </wp:positionV>
                <wp:extent cx="3143250" cy="12858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85875"/>
                        </a:xfrm>
                        <a:prstGeom prst="rect">
                          <a:avLst/>
                        </a:prstGeom>
                        <a:solidFill>
                          <a:srgbClr val="FFFFFF"/>
                        </a:solidFill>
                        <a:ln w="9525">
                          <a:noFill/>
                          <a:miter lim="800000"/>
                          <a:headEnd/>
                          <a:tailEnd/>
                        </a:ln>
                      </wps:spPr>
                      <wps:txbx>
                        <w:txbxContent>
                          <w:p w14:paraId="4D7C8C16" w14:textId="3185EDDD" w:rsidR="00B115A3" w:rsidRDefault="00795E30" w:rsidP="00B115A3">
                            <w:r>
                              <w:t>Figure 2</w:t>
                            </w:r>
                            <w:r w:rsidR="00B115A3">
                              <w:t xml:space="preserve"> The RVOT is dilated and usually has some </w:t>
                            </w:r>
                            <w:proofErr w:type="spellStart"/>
                            <w:r w:rsidR="00B115A3">
                              <w:t>akinetic</w:t>
                            </w:r>
                            <w:proofErr w:type="spellEnd"/>
                            <w:r w:rsidR="00B115A3">
                              <w:t xml:space="preserve"> regions following repair using the trans</w:t>
                            </w:r>
                            <w:r w:rsidR="00E33039">
                              <w:t>-</w:t>
                            </w:r>
                            <w:r w:rsidR="00B115A3">
                              <w:t xml:space="preserve">annular patch </w:t>
                            </w:r>
                            <w:r w:rsidR="002E17CA">
                              <w:t>technique.</w:t>
                            </w:r>
                            <w:r w:rsidR="00B115A3">
                              <w:t xml:space="preserve">  The aortic root appears irregular due to the VSD patch.  Careful interrogation with CFI is warranted to exclude residual VSDs.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2" type="#_x0000_t202" style="position:absolute;margin-left:-14.25pt;margin-top:16.25pt;width:247.5pt;height:10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JRyJAIAACQEAAAOAAAAZHJzL2Uyb0RvYy54bWysU9uO2yAQfa/Uf0C8N469cTex4qy22aaq tL1Iu/0AjHGMCgwFEnv79R1wNpu2b1V5QAwzczhzZljfjFqRo3BegqlpPptTIgyHVpp9Tb897t4s KfGBmZYpMKKmT8LTm83rV+vBVqKAHlQrHEEQ46vB1rQPwVZZ5nkvNPMzsMKgswOnWUDT7bPWsQHR tcqK+fxtNoBrrQMuvMfbu8lJNwm/6wQPX7rOi0BUTZFbSLtLexP3bLNm1d4x20t+osH+gYVm0uCj Z6g7Fhg5OPkXlJbcgYcuzDjoDLpOcpFqwGry+R/VPPTMilQLiuPtWSb//2D55+NXR2Rb0yKnxDCN PXoUYyDvYCRFlGewvsKoB4txYcRrbHMq1dt74N89MbDtmdmLW+dg6AVrkV4eM7OL1AnHR5Bm+AQt PsMOARLQ2DkdtUM1CKJjm57OrYlUOF5e5YurokQXR19eLMvldZneYNVzunU+fBCgSTzU1GHvEzw7 3vsQ6bDqOSS+5kHJdieVSobbN1vlyJHhnOzSOqH/FqYMGWq6KosyIRuI+WmEtAw4x0rqmi7nccV0 VkU53ps2nQOTajojE2VO+kRJJnHC2IypE6uYG7VroH1CwRxMY4vfDA89uJ+UDDiyNfU/DswJStRH g6Kv8sUizngyFuV1gYa79DSXHmY4QtU0UDIdtyH9i0jbwC02p5NJthcmJ8o4iknN07eJs35pp6iX z735BQAA//8DAFBLAwQUAAYACAAAACEAYGLUcN4AAAAKAQAADwAAAGRycy9kb3ducmV2LnhtbEyP wU7DMAyG70i8Q2QkLmhL6dZulLoTIIG4buwB0tZrKxqnarK1e3vMCU625U+/P+e72fbqQqPvHCM8 LiNQxJWrO24Qjl/viy0oHwzXpndMCFfysCtub3KT1W7iPV0OoVESwj4zCG0IQ6a1r1qyxi/dQCy7 kxutCTKOja5HM0m47XUcRam2pmO50JqB3lqqvg9ni3D6nB6Sp6n8CMfNfp2+mm5Tuivi/d388gwq 0Bz+YPjVF3UoxKl0Z6696hEW8TYRFGEVSxVgnabSlAjxKolAF7n+/0LxAwAA//8DAFBLAQItABQA BgAIAAAAIQC2gziS/gAAAOEBAAATAAAAAAAAAAAAAAAAAAAAAABbQ29udGVudF9UeXBlc10ueG1s UEsBAi0AFAAGAAgAAAAhADj9If/WAAAAlAEAAAsAAAAAAAAAAAAAAAAALwEAAF9yZWxzLy5yZWxz UEsBAi0AFAAGAAgAAAAhAE3AlHIkAgAAJAQAAA4AAAAAAAAAAAAAAAAALgIAAGRycy9lMm9Eb2Mu eG1sUEsBAi0AFAAGAAgAAAAhAGBi1HDeAAAACgEAAA8AAAAAAAAAAAAAAAAAfgQAAGRycy9kb3du cmV2LnhtbFBLBQYAAAAABAAEAPMAAACJBQAAAAA= " stroked="f">
                <v:textbox>
                  <w:txbxContent>
                    <w:p w14:paraId="4D7C8C16" w14:textId="3185EDDD" w:rsidR="00B115A3" w:rsidRDefault="00795E30" w:rsidP="00B115A3">
                      <w:r>
                        <w:t>Figure 2</w:t>
                      </w:r>
                      <w:r w:rsidR="00B115A3">
                        <w:t xml:space="preserve"> The RVOT is dilated and usually has some </w:t>
                      </w:r>
                      <w:proofErr w:type="spellStart"/>
                      <w:r w:rsidR="00B115A3">
                        <w:t>akinetic</w:t>
                      </w:r>
                      <w:proofErr w:type="spellEnd"/>
                      <w:r w:rsidR="00B115A3">
                        <w:t xml:space="preserve"> regions following repair using the trans</w:t>
                      </w:r>
                      <w:r w:rsidR="00E33039">
                        <w:t>-</w:t>
                      </w:r>
                      <w:r w:rsidR="00B115A3">
                        <w:t xml:space="preserve">annular patch </w:t>
                      </w:r>
                      <w:r w:rsidR="002E17CA">
                        <w:t>technique.</w:t>
                      </w:r>
                      <w:r w:rsidR="00B115A3">
                        <w:t xml:space="preserve">  The aortic root appears irregular due to the VSD patch.  Careful interrogation with CFI is warranted to exclude residual VSDs. </w:t>
                      </w:r>
                    </w:p>
                  </w:txbxContent>
                </v:textbox>
              </v:shape>
            </w:pict>
          </mc:Fallback>
        </mc:AlternateContent>
      </w:r>
    </w:p>
    <w:p w14:paraId="69506F71" w14:textId="4AC89ABD" w:rsidR="008B7B4E" w:rsidRDefault="008B7B4E" w:rsidP="00D77581">
      <w:pPr>
        <w:rPr>
          <w:b/>
          <w:sz w:val="28"/>
          <w:szCs w:val="28"/>
        </w:rPr>
      </w:pPr>
    </w:p>
    <w:p w14:paraId="4DD03C7C" w14:textId="27015E13" w:rsidR="008B7B4E" w:rsidRDefault="008B7B4E" w:rsidP="00D77581">
      <w:pPr>
        <w:rPr>
          <w:b/>
          <w:sz w:val="28"/>
          <w:szCs w:val="28"/>
        </w:rPr>
      </w:pPr>
    </w:p>
    <w:p w14:paraId="5FBA4CC7" w14:textId="3FDE2ED8" w:rsidR="00275345" w:rsidRDefault="00275345" w:rsidP="00D77581">
      <w:pPr>
        <w:rPr>
          <w:b/>
          <w:sz w:val="28"/>
          <w:szCs w:val="28"/>
        </w:rPr>
      </w:pPr>
    </w:p>
    <w:p w14:paraId="092059E0" w14:textId="330C64EB" w:rsidR="00275345" w:rsidRDefault="00275345" w:rsidP="00D77581">
      <w:pPr>
        <w:rPr>
          <w:b/>
          <w:sz w:val="28"/>
          <w:szCs w:val="28"/>
        </w:rPr>
      </w:pPr>
      <w:r w:rsidRPr="00275345">
        <w:rPr>
          <w:b/>
          <w:noProof/>
          <w:sz w:val="28"/>
          <w:szCs w:val="28"/>
          <w:lang w:val="fr-FR" w:eastAsia="fr-FR"/>
        </w:rPr>
        <mc:AlternateContent>
          <mc:Choice Requires="wps">
            <w:drawing>
              <wp:anchor distT="0" distB="0" distL="114300" distR="114300" simplePos="0" relativeHeight="251675648" behindDoc="0" locked="0" layoutInCell="1" allowOverlap="1" wp14:anchorId="0535BD49" wp14:editId="039D6F8D">
                <wp:simplePos x="0" y="0"/>
                <wp:positionH relativeFrom="column">
                  <wp:posOffset>2719705</wp:posOffset>
                </wp:positionH>
                <wp:positionV relativeFrom="paragraph">
                  <wp:posOffset>372745</wp:posOffset>
                </wp:positionV>
                <wp:extent cx="2292350" cy="1600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00200"/>
                        </a:xfrm>
                        <a:prstGeom prst="rect">
                          <a:avLst/>
                        </a:prstGeom>
                        <a:solidFill>
                          <a:srgbClr val="FFFFFF"/>
                        </a:solidFill>
                        <a:ln w="9525">
                          <a:noFill/>
                          <a:miter lim="800000"/>
                          <a:headEnd/>
                          <a:tailEnd/>
                        </a:ln>
                      </wps:spPr>
                      <wps:txbx>
                        <w:txbxContent>
                          <w:p w14:paraId="1A539D0B" w14:textId="3B10275F" w:rsidR="00275345" w:rsidRDefault="00795E30">
                            <w:r>
                              <w:t xml:space="preserve">Figure </w:t>
                            </w:r>
                            <w:proofErr w:type="gramStart"/>
                            <w:r>
                              <w:t xml:space="preserve">4 </w:t>
                            </w:r>
                            <w:r w:rsidR="0029747F">
                              <w:t xml:space="preserve"> </w:t>
                            </w:r>
                            <w:r w:rsidR="00275345">
                              <w:t>CW</w:t>
                            </w:r>
                            <w:proofErr w:type="gramEnd"/>
                            <w:r w:rsidR="00275345">
                              <w:t xml:space="preserve"> Doppler profile of the pulmonary valve</w:t>
                            </w:r>
                            <w:r w:rsidR="008002A7">
                              <w:t xml:space="preserve">: </w:t>
                            </w:r>
                            <w:r w:rsidR="00275345">
                              <w:t xml:space="preserve"> Note the PR ends prematurely in mid diastole due to rapid equalisation of RV &amp; PA pressures. This can indicate severe PR (combined with a wide colour jet).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14.15pt;margin-top:29.35pt;width:180.5pt;height:126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PyjuIQIAACUEAAAOAAAAZHJzL2Uyb0RvYy54bWysU81u2zAMvg/YOwi6L3a8pGuMOEWXLsOA 7gdo9wCMLMfCZFGTlNjZ05eS0zTbbsN0EEiR/ER+JJc3Q6fZQTqv0FR8Osk5k0Zgrcyu4t8fN2+u OfMBTA0ajaz4UXp+s3r9atnbUhbYoq6lYwRifNnbirch2DLLvGhlB36CVhoyNug6CKS6XVY76Am9 01mR51dZj662DoX0nl7vRiNfJfymkSJ8bRovA9MVp9xCul26t/HOVksodw5sq8QpDfiHLDpQhj49 Q91BALZ36i+oTgmHHpswEdhl2DRKyFQDVTPN/6jmoQUrUy1Ejrdnmvz/gxVfDt8cUzX1ruDMQEc9 epRDYO9xYEWkp7e+JK8HS35hoGdyTaV6e4/ih2cG1y2Ynbx1DvtWQk3pTWNkdhE64vgIsu0/Y03f wD5gAhoa10XuiA1G6NSm47k1MRVBj0WxKN7OySTINr3Kc2p++gPK53DrfPgosWNRqLij3id4ONz7 ENOB8tkl/uZRq3qjtE6K223X2rED0Jxs0jmh/+amDesrvpgX84RsMManEepUoDnWqqv4dR5PDIcy 0vHB1EkOoPQoUybanPiJlIzkhGE7jJ1IwZG8LdZHYszhOLe0ZyS06H5x1tPMVtz/3IOTnOlPhlhf TGezOORJmc3fFaS4S8v20gJGEFTFA2ejuA5pMRIf9pa6s1GJt5dMTjnTLCY6T3sTh/1ST14v2716 AgAA//8DAFBLAwQUAAYACAAAACEAXE2Ls+EAAAAKAQAADwAAAGRycy9kb3ducmV2LnhtbEyPTU/D MAyG70j8h8hIXBBL2wEtpe40vi7ctnUSR6/J2kKTVE22FX495gRH249eP2+xmEwvjnr0nbMI8SwC oW3tVGcbhGrzep2B8IGsot5ZjfClPSzK87OCcuVOdqWP69AIDrE+J4Q2hCGX0tetNuRnbtCWb3s3 Ggo8jo1UI5043PQyiaI7aaiz/KGlQT+1uv5cHwzC92P1vHy5CvE+Ce/JdmXeqvqDEC8vpuUDiKCn 8AfDrz6rQ8lOO3ewyose4SbJ5owi3GYpCAbS7J4XO4R5HKUgy0L+r1D+AAAA//8DAFBLAQItABQA BgAIAAAAIQC2gziS/gAAAOEBAAATAAAAAAAAAAAAAAAAAAAAAABbQ29udGVudF9UeXBlc10ueG1s UEsBAi0AFAAGAAgAAAAhADj9If/WAAAAlAEAAAsAAAAAAAAAAAAAAAAALwEAAF9yZWxzLy5yZWxz UEsBAi0AFAAGAAgAAAAhAFk/KO4hAgAAJQQAAA4AAAAAAAAAAAAAAAAALgIAAGRycy9lMm9Eb2Mu eG1sUEsBAi0AFAAGAAgAAAAhAFxNi7PhAAAACgEAAA8AAAAAAAAAAAAAAAAAewQAAGRycy9kb3du cmV2LnhtbFBLBQYAAAAABAAEAPMAAACJBQAAAAA= " stroked="f">
                <v:textbox style="mso-fit-shape-to-text:t">
                  <w:txbxContent>
                    <w:p w14:paraId="1A539D0B" w14:textId="3B10275F" w:rsidR="00275345" w:rsidRDefault="00795E30">
                      <w:r>
                        <w:t xml:space="preserve">Figure </w:t>
                      </w:r>
                      <w:proofErr w:type="gramStart"/>
                      <w:r>
                        <w:t xml:space="preserve">4 </w:t>
                      </w:r>
                      <w:r w:rsidR="0029747F">
                        <w:t xml:space="preserve"> </w:t>
                      </w:r>
                      <w:r w:rsidR="00275345">
                        <w:t>CW</w:t>
                      </w:r>
                      <w:proofErr w:type="gramEnd"/>
                      <w:r w:rsidR="00275345">
                        <w:t xml:space="preserve"> Doppler profile of the pulmonary valve</w:t>
                      </w:r>
                      <w:r w:rsidR="008002A7">
                        <w:t xml:space="preserve">: </w:t>
                      </w:r>
                      <w:r w:rsidR="00275345">
                        <w:t xml:space="preserve"> Note the PR ends prematurely in mid diastole due to rapid equalisation of RV &amp; PA pressures. This can indicate severe PR (combined with a wide colour jet). </w:t>
                      </w:r>
                    </w:p>
                  </w:txbxContent>
                </v:textbox>
              </v:shape>
            </w:pict>
          </mc:Fallback>
        </mc:AlternateContent>
      </w:r>
      <w:r w:rsidRPr="00275345">
        <w:rPr>
          <w:b/>
          <w:noProof/>
          <w:sz w:val="28"/>
          <w:szCs w:val="28"/>
          <w:lang w:val="fr-FR" w:eastAsia="fr-FR"/>
        </w:rPr>
        <mc:AlternateContent>
          <mc:Choice Requires="wpg">
            <w:drawing>
              <wp:anchor distT="0" distB="0" distL="114300" distR="114300" simplePos="0" relativeHeight="251673600" behindDoc="0" locked="0" layoutInCell="1" allowOverlap="1" wp14:anchorId="28FB964B" wp14:editId="49E0008A">
                <wp:simplePos x="0" y="0"/>
                <wp:positionH relativeFrom="column">
                  <wp:posOffset>-180975</wp:posOffset>
                </wp:positionH>
                <wp:positionV relativeFrom="paragraph">
                  <wp:posOffset>114935</wp:posOffset>
                </wp:positionV>
                <wp:extent cx="2886075" cy="2143125"/>
                <wp:effectExtent l="0" t="0" r="9525" b="9525"/>
                <wp:wrapNone/>
                <wp:docPr id="4" name="Group 20"/>
                <wp:cNvGraphicFramePr/>
                <a:graphic xmlns:a="http://schemas.openxmlformats.org/drawingml/2006/main">
                  <a:graphicData uri="http://schemas.microsoft.com/office/word/2010/wordprocessingGroup">
                    <wpg:wgp>
                      <wpg:cNvGrpSpPr/>
                      <wpg:grpSpPr>
                        <a:xfrm>
                          <a:off x="0" y="0"/>
                          <a:ext cx="2886075" cy="2143125"/>
                          <a:chOff x="0" y="0"/>
                          <a:chExt cx="2886075" cy="2143125"/>
                        </a:xfrm>
                      </wpg:grpSpPr>
                      <pic:pic xmlns:pic="http://schemas.openxmlformats.org/drawingml/2006/picture">
                        <pic:nvPicPr>
                          <pic:cNvPr id="5" name="Content Placeholder 5" descr="Fallot PR 11-23593 Run 27.BMP"/>
                          <pic:cNvPicPr/>
                        </pic:nvPicPr>
                        <pic:blipFill rotWithShape="1">
                          <a:blip r:embed="rId17">
                            <a:extLst>
                              <a:ext uri="{28A0092B-C50C-407E-A947-70E740481C1C}">
                                <a14:useLocalDpi xmlns:a14="http://schemas.microsoft.com/office/drawing/2010/main" val="0"/>
                              </a:ext>
                            </a:extLst>
                          </a:blip>
                          <a:srcRect l="16538" t="10861" r="17467" b="6038"/>
                          <a:stretch/>
                        </pic:blipFill>
                        <pic:spPr>
                          <a:xfrm>
                            <a:off x="0" y="0"/>
                            <a:ext cx="2886075" cy="2143125"/>
                          </a:xfrm>
                          <a:prstGeom prst="rect">
                            <a:avLst/>
                          </a:prstGeom>
                        </pic:spPr>
                      </pic:pic>
                      <wps:wsp>
                        <wps:cNvPr id="10" name="Rectangle 10"/>
                        <wps:cNvSpPr/>
                        <wps:spPr>
                          <a:xfrm>
                            <a:off x="0" y="30029"/>
                            <a:ext cx="590504" cy="779596"/>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35FEC5AB" w14:textId="77777777" w:rsidR="00275345" w:rsidRDefault="00275345" w:rsidP="0027534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44" style="position:absolute;margin-left:-14.25pt;margin-top:9.05pt;width:227.25pt;height:168.75pt;z-index:251673600;mso-width-relative:margin;mso-height-relative:margin" coordsize="28860,214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waLaHwQAAJAJAAAOAAAAZHJzL2Uyb0RvYy54bWykVm1v2zYQ/j5g/4HQ d8eSIlu2EKdwnRcUyDoj6ZDPNEVZRCmSI+nY6bD/vjtSctIkW4ssQGSSd7w7PnzujmcfDp0kD9w6 odUiyU7ShHDFdC3UdpH88eVqNEuI81TVVGrFF8kjd8mH819/Odubiue61bLmloAR5aq9WSSt96Ya jx1reUfdiTZcgbDRtqMepnY7ri3dg/VOjvM0nY732tbGasadg9WLKEzOg/2m4cz/3jSOeyIXCcTm w9eG7wa/4/MzWm0tNa1gfRj0HVF0VChwejR1QT0lOytemeoEs9rpxp8w3Y110wjGwxngNFn64jTX Vu9MOMu22m/NESaA9gVO7zbLPj+sLRH1IikSomgHVxS8kjxgszfbClSurbkzawtg4cI2zvC4h8Z2 +AsHIYeA6uMRVX7whMFiPptN03KSEAayPCtOs3wScWctXM6rfay9/MHO8eB4/F04RrAK/nuYYPQK ph/TCXb5neVJb6T7KRsdtV93ZgQ3aqgXGyGFfwzshLvDoNTDWrC1jZMnxAGSiPhKK8+VJ2tJGe9T AoQ1dwyoekWl1CC8JVk2yk8n81Nyu1MkL08+/rZGINEFWkUfMB2/crmRwlwJKYnV/l749q6lBi46 C4xFYX9acPaCV28AFjl7odmug5hjElou4eBauVYYlxBb8W7DgVP2Ux2dABdunEemICtCYvyVz5Zp Os8/jlaTdDUq0vJytJwX5ahML8siLWbZKlv9jSFmRbVz/EYzKi+M6GOF1VfRvpkFfb2I+RXylDzQ UA0QqxDQ8BtChCWEBGN1lt1CBcHakU0np1DKoH5k6WyawRlhVBbTMiFQR6YpCMEcbPGWe9YO1zAg Hy/JQQ6h0v/JmiP3aWWs89dcdwQHADaEGm6UPsBB4uEGlZ4VMYBAECAJZjNUXTdcP8x+DlKsuW/V q8ArCAHNPtE8g7obeY5gUrWVnMAaBNjrHUuLq/4TodM0zecR5qG2TObpJIXKhaWlLOeT+RTl78WI VlLh/SiN2RIN4QqUmSG0MPKPkqOeVLe8geKJRS4gH9oWX0kbKVZ/jex3La15XJqk8NfHeNQOEQdj aLUB30e7vQFsh9/bjdH1uriNh2533Jj+W0Bx41E7eIT6c9zYCaXtW5ulz/rAm6g/ABPhQGT8YXMI zSQLqri00fUjdBioPKE9OMOuBND1hjq/phZ6LbAD3g8gbbX9lpA99OJF4v7cUazC8pMCTs6zosDm HSbFpITeROxzyea5RO26lcaUhZeHYWGI+l4Ow8bq7h4ovESvIKKKge9FwrwdJisPcxDBw4Px5TKM Y3m/UXcGmkK8F0yvL4d7ak2fgx6I+VkPeUCrF6kYdRFypZc7rxsR8vQJpx5SyMkwCm0/sKN/ouC7 4vk8aD09pM7/AQ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ErotgeAAAAAKAQAA DwAAAGRycy9kb3ducmV2LnhtbEyPQWuDQBCF74X+h2UCvSWrpooY1xBC21MoNCmU3jY6UYk7K+5G zb/v9NQeh/fx5nv5djadGHFwrSUF4SoAgVTaqqVawefpdZmCcF5TpTtLqOCODrbF40Ous8pO9IHj 0deCS8hlWkHjfZ9J6coGjXYr2yNxdrGD0Z7PoZbVoCcuN52MgiCRRrfEHxrd477B8nq8GQVvk552 6/BlPFwv+/v3KX7/OoSo1NNi3m1AeJz9Hwy/+qwOBTud7Y0qJzoFyyiNGeUgDUEw8BwlPO6sYB3H Ccgil/8nFD8AAAD//wMAUEsDBAoAAAAAAAAAIQDExlEV+tUDAPrVAwAUAAAAZHJzL21lZGlhL2lt YWdlMS5wbmeJUE5HDQoaCgAAAA1JSERSAAAEAAAAAwAIAgAAADXYgloAAAAJcEhZcwAAD6AAAA+g AaBqjHcAAEAASURBVHgB7L0JnF1Vlf+7k0rNVOYUGQghzGEeBGRSGiKDNn4EHMC8ZvjHP2LbQCtq 9+v/gwC+7tdtA/5Bu5tW8hjsCKiANj0oAqLMIMqUhDEkhMyp1JQabk35f0+tZLFzzrmn7nxvJetY XtZZe+291/7dm3t/a++19xkz55hzXK1zKWeXIWAIGAKGgCFgCBgChoAhYAjs8giMDUZo7H+Xf59t gIaAIWAIGAKGgCFgCBgChsAwAsMBgGFhCBgChoAhYAgYAoaAIWAIGAK7BwIWAOwe77ON0hAwBAwB Q8AQMAQMAUPAEBhGwAIA+yAYAoaAIWAIGAKGgCFgCBgCuxECFgDsRm+2DdUQMAQMAUPAEDAEDAFD wBCwAMA+A4aAIWAIGAKGgCFgCBgChsBuhIAFALvRm21DNQQMAUPAEDAEDAFDwBAwBCwAsM+AIWAI GAKGgCFgCBgChoAhsBshYAHAbvRm21ANAUPAEDAEDAFDwBAwBAyBcQaBIWAIGAKGgCFgCBgChkDl I7Dypf/KxMl9jv2kmKm9arT6jX9z9YnHHH7A3Jmqefu9tUse/NVdP/6palSY/7GT/+qqy9QYy3+4 7c5Hf/e0GiQL9HXuJ06ZNL4Rs9aOrmdefPWr3/p2cpVMSnV0Yvy1Rbc99B+/9Cue96dnf/eGq3yN j4NW95W+sS/niYA09cff/FRAyKRHv/diyLYCUAxUrU1DwBAwBAwBQ8AQMAQqFIFf/+yOiy84Swm9 eMnt9ddctuRfbwo5DY2+47v/yzdGRoM+ZBl7C+ulLyG+GCB86owTcSDWOB/l/I8dF6oe1YQMMrzN EwHphShIQciw36KaWQBQVHitcUPAEDAEDAFDwBAwBCoIgX/6zrU+mw95dvJHDvnany/0laFJdC1K p1cDBMKJWNaLAxBi3zJ/+aTjjgg1EtWEDDK8TTfSdPposwyWKCiqL6OmMClAs/Y9Y0rz3uMnBos7 rse5ev5TX1sX3NU1NPznj28IpJ2vWfv+6ZTmaeMnTm2e3DBpSuPi733LL581j9J9ptXXT4iU0tce zXtPm9g4YfKUifWNSxZ/WLF51omTph08fkJj86T6iVOm+UXaePOsoxunHTV1QuP4SfXTIzZzj/r8 1AnNtfjf41LO1dbX11Kzjv+52oaGB+MGIi0PIzBv/MRg5FyMfUJDzLik1F4NAUPAEDAEDAFDwBDI FoFQ6khWSSzaFxPwIvuZPExyX3fNQiHrF3/u7O/+82Kx8YOB62++kwShS7/4ORYKtFQttX0VSJsh nJDbex741XV/dysyc/8SfpCApJYFEaKRRlSTQ0f5IEB3PrA59F68KoVZAejq2NLZC2Ou3/7Xg+BS vcNud7vzv7howcLv+GOo6tnc37GGKrFXVdva/o6WVCqg4MOxxIdWVW0ruzrW9A33hbau4cMipL7O lVtTXUEt1xAqUru+lvV9aWwaqhr7OrqH+61P1UPl61PDYQADwVOaXbBwkbbjCwQVNeP3xqAD++G/ jjRD82uZbAgYAoaAIWAIGAKGQLkQ+MRnv6R5/GTPf3PR/xZPfN78ydNPFOV/PvasbA/gFVmUWho7 hPP+9HTRK/vnls0DvLITYOqUCbG1clDSmtTyVxVU1tIcWqaKjjEHBKjOKoHgmacbuTmfUCvfAGBw 9Wv89W1t60tt6mjrCf5Sw39tPZvaej5Y37Oxtbu9u7vHdS28cnsMgL1L9W3t214l1b2Te0Frrq+v s7WvfWNHTw98Wq+gqI+a7X0dQV+93d29Xt3Bja/1dXUQOXS2d7X37lT0YQsbX+vs39TfsRqb1M42 NJ7q29yfauns7fIHwiiCPwaypbuthRjgO1fuGIg0O3Hq3OrxB4ickrG3BzgwaosCFHkTDAFDwBAw BAwBQ6CiECA735/eJhhghUH+1E+l6S++/IYqH/3diyJrqRb5gmbgyNy/FEkvR//J5/jzjfOR2VUs 1f1VBZW1NLcudIw5IKA9wv4LOF5tNh8h3wBgR9/BnLxefb1dW9s3bt24ktfN7ZuDMGANjLzryr/2 1gGGp/GpFMOSiQAIEWiOYo/i72gfrYYF22M+KRpeMwgqDPuyU9GOuiwTbBdjbfqCZYsPKxKEBKPY uLKTaGR9z+rWlraWLt+jhqrBmtrpNc7V1A2nP/W6YOypjVvbVzJqjD/s1yRDwBAwBAwBQ8AQMATK jYDO3zMzffXCC8gjIi2HjQGxm3p1NcA/HUgP29HS2DFpKVlDBBt0JH1xG2ufj1Lm1/29DSLnP++u o8gBAUaEAyyAVBr7x7FCBQDb3zUy5sfXur6ON7rWPNm69qWuTW/3dbwPJ2YSfX1Ld3eXO+PjZ0Te YJ9RRwrLpBjPPoDeja3BKJ7p2ry0q2P11tTKVLtjQaO1pUsWAQY3vumqp7E5wNUG7L+Wgbuurg+e Zexda5Zu3bh89ZqWMrlv3RoChoAhYAgYAoaAIRCDAEdwhmgxXJmNASSrQNA1cyamZq4q9gwojaYv bgvbC3PzOs0vaxq6soHen7nPdQS514P6+wsguTdU6JqFDgBq69lc27Xq8Zalj3S+/0TnatjzGjJ2 HHk1ra61u2v6/sdEh+Bn8gSlNfwv2HxbrgsqP36Sq02tDkbx9m9b3n+6Zf2rJBf1uY0kOJHbQ8gy a/y4mpqmmpoJ1a6+xjXWMvB61/XGj1qW/aLlnUfaOt5bs+KxV3/7/XINwfo1BAwBQ8AQMAQMAUMg FgFYKdPSsUUcVlOMMzpDfdFLYdcBNCvpI0fOoy95RVB9yAG7LXQAUB+cftM2WF81+3CyePo63+ls fYfEevJuyI8fTujfed8u+iAHaKdUmSCjpmlSTTlDgHoOL5p90MHBKLg6W/palgbbEobThoI9wd1d ezQx9y+fnyAfCbF58pSNvQODzQdVNRd4Y7t0Y6+GgCFgCBgChoAhYAgUBAGmpUn35+FZZARxHJDf JpP0ZAT5mjxlFhy+9LW/pTtedfFhwfln5dmsX12zkuTcIT19SPW+sckgUJhjQH0og+Nz9AoYc6fc IbJt19U31DQ1aTkCUUFbDycFfbO9u6dj/cbN+55IIn7N+NnODWfV+6alkmHz/E2aHQSRxADBrmU2 H/e1Nw7vSMDhYcpf51KdKGtS3WT+MLpUd4McE7Rkccyxp6Xy3foxBAwBQ8AQMAQMAUMgIwTgx0qR /QMryQj6akYNZGTE+UJy3BCv31zkeIgY1SRHP6P6mRkRxkibml8UCmwya2Z3sSrwCoAPm0yf19ZM rSZLfsfV09PNusCOu2ALMCsDHLCzcQtLAfW1E+dMnX3KHrNPJqt++7baD03LKtXU1uwxocbtGMhw BNDXyYGim/pSrAxsYnsAW4RXrele3+I+9cVFwyefxp8ZWtZhWOeGgCFgCBgChoAhsPsiIDtxeeWQ /hAKRALRvao6Ye9vEdbsHS0NNSW3WirsX5S+HFsrZ+VbK1ZJXX3klmpybpOKOoocEMin32LXLWIA gOtNM/feY/oRNbVTgiz5YCgNKU4EHU6k0YFxx6GZ20/b5BTR9h42DZMFVMZLHNRnk7FkMWX6oY3j 95fNvvJogr6OjYGHnRv6tm7s2rRmawcnBXVxWuim9S0ceRScGdrjFux8YGgZR2RdGwKGgCFgCBgC hoAhoJPif3XV9od5+Zj4HFf0m1vaRZj/sePU8rijDg6VapEvLHtrOyPXgIHSaODhV8lHjqb7RzU5 tJ8PAjl0V7IqBQ4AoM49Pe5Tn7nsoHlHz5p18J6HLWgkmYdDcuo4JCfIDVq98qXYsUH6t5+52bGc g4N4nheaWMuSKHt4OoHk88yddfD0Yy6aNPdTNeOnEcbQO5FMqrv7vc1bkPs6W1LrX+9rfYvHk3Vt emNrx3IODOXkU+IZwgCOAdWnH5TEbevEEDAEDAFDwBAwBAyBtAg8+4fXpIxsGTb7+oyfzBkOApJS jRPUnqQg4fG86rOE/+vxZ9P2xEN/f/u8lHLsj9SF/f/jDX8Z6iKhhQyL2juC1BLNZdJaopFSVWYr 5INAtn2V0r7AewBSPRySg/9Tp82ZX9vWM7zBlwf2bh8Rz9569eXwZyVYGah1W1e/0dW5kud8uf5g /j1YN5hWtm0APAw4eJRYS8MZn/kmhxdx8g+nGLnhk/45IIjrP3/+j7xKjlNf8Hiyzpqta2v3mOIa Z9fUbKkZP9mlpnRMaHZrHFEPTz/43t9/K6hmlyFgCBgChoAhYAgYAuVDgL2/537iFDmUkxgAxq+k 33fqn+/6mdxirxk18Hj+fLPv/vNiuSWnSAR2+qoBB+df/T8/L31F6y558Fdqmaeg1F+3AdCgxjCU xo4xw07zQSDDLspiVugVgJQL0mBag0fhBkQe6q/sP9Xz1C8D3sy142FcQSkrA9PqXX/Li20d6zrf /23nyuc6h4/cCWUKScWSvQZZSa0twUCGjy4S9k/vxAY8n9h3gzCgqvmgvs3vd678Y+r933SufqJv 84o+dgZz8ilnhrY4nn5glyFgCBgChoAhYAgYApWAAIn+mtce6w8nhCqlxoCTgmLN0ul943R90YX/ XC2/Sj6yztbTiC/n0yZ10400nT7P7kpTvcArADgd8P724JFYLrUT831z+U9ih8Qc+YThAzQp5QDN 4SN3ggjhwyAhtlqRlcEoUsFjfYMjSoMbvbrfXP4feqOCrga4zs6+PaY0Tj10R1F3b/mOM9rhg/3X EDAEDAFDwBAwBAyB7QjAy0n4OfGYw/2jeIgKyNq/c8lDoX26BAOdHZ3sGVBjJtf/4bY7Q2bpwKUv DhXVrCHqMvdfDPaPA7976ve6XoGczqVs9XkikG13pbEvfABAjkyn6yKPvz/FyT6MooczNDd2vJdu PLV1bqeTQ7ELtgDvRLrT1U2r56RO9uB+8ZtLfrx9zeFDy8z2FzOKFNsSglF0B48qCO57Nm5+48N2 hqVZ+54xpXneq88FD/w6aN+jW0n+cbXVUw+pGd8gGwaCJChbAgihZreGgCFgCBgChoAhkDcCfr5N bGMJBmS2xFaJVcL1k+l+Qkc0yLOHvxrbbn7KaKc4GVXSSebKdB7liYA0G+tGuh6LrS9wABA8Q7e+ fv0zP27Z8FZfqqVq4kGZDaBxJ7O8J/+HjxZ1E+pI4l/ExoMJkxumT2l8+IfXrMssrIDtj59Yv2nV S+v/8ICrrRmsn7qTe95N1+YVNeP3PuXsb4qODc+k/bBuELB/spuGtW0tXgUTDQFDwBAwBAwBQ8AQ MAQMgbIiUNAAgIny2nrY9saOLa5+alV63jzCkLdP0ndD15lA7w12FUcuHiAQPEI4/qIi5/B01A4n 66cciwy9U3aOMagnz/OKNkDlCUHwUNs8+82JM6Plqhnc+Fpn1biajvc31TXK5mBZt/CfYMBegqee i6xCaBMmGAKGgCFgCBgChoAhYAgYAqVFoGABQH+qZWuqwaWax8fy9Z1HJQyfKn3tDZtqm+sadtot ILb9TKW3b+yora/b8fQtbYO0HLKKNrU1Q9NVKQJPEa7u4OFcQYNbd5SlepvrSOXfcYlNB1sVWqJT +z3s3+VE//b6+gmzgicBj3D1ub6OLVtrV/bpM8KoEMz8B/EGGyHeezl+58MIzVqxIWAIGAKGgCFg CBgChoAhUBwEChQA9Kf6OtfzTFyXmvVBbwa8GW48XIVpfAh3TMJ/Xy9n6biaLZSm3D47jX1HX42p We+4nfvqS/X1tbnNPcO7CD6s1F876R138Nau4YgAm61tzP8H4Yfb/iSL7aaw+a3sX36nP7VmTeqA p36ZCXenxx63aU0/qwzhq3fjmj+GdXZvCBgChoAhYAgYAoaAIWAIlBWBMXOOOSdPB4Jze4YvOQkn k9aSqySUJhTRr5b6PoS8EpuQUuwTivwGVY7tjtLYxrWWCYaAIWAIGAKGgCFgCBgChkAZEShAAFBG 761rQ8AQMAQMAUPAEDAEDAFDwBDICoECPwgsq77N2BAwBAwBQ8AQMAQMAUPAEDAESoyABQAlBty6 MwQMAUPAEDAEDAFDwBAwBMqJgAUA5UTf+jYEDAFDwBAwBAwBQ8AQMARKjIAFACUG3LozBAwBQ8AQ MAQMAUPAEDAEyomABQDlRN/6NgQMAUPAEDAEDAFDwBAwBEqMgAUAJQbcujMEDAFDwBAwBAwBQ8AQ MATKiYAFAOVE3/o2BAwBQ8AQMAQMAUPAEDAESoyABQAlBty6MwQMAUPAEDAEDAFDwBAwBMqJgAUA 5UTf+jYEDAFDwBAwBAwBQ8AQMARKjIAFACUG3LozBAwBQ8AQMAQMAUPAEDAEyomABQDlRN/6NgQM AUPAEDAEDAFDwBAwBEqMgAUAJQbcujMEDAFDwBAwBAwBQ8AQMATKiYAFAOVE3/o2BAwBQ8AQMAQM AUPAEDAESoyABQAlBty6MwQMAUPAEDAEDAFDwBAwBMqJgAUA5UTf+jYEDAFDwBAwBAwBQ8AQMARK jMC4Evdn3RkChoAhYAgYAoZAiRG48W+uPvGYww+YO1P7ffu9tUse/NVdP/6pakSY/7GT7/ju/wop 5XafYz8Zq0+n/ONvfjppfCOlsRX9jqIGv/7ZHeotrn7is19K10usfuVL/yX6aMux9lFlQgv4lq0/ 0fZNYwiUFwELAMqLv/VuCIwmBPQXMep0a0fXMy+++tVvfTtaVC6NejsiA1DLqKsVOK6ok1lpys5d FO3Y9yW5NKuRFtA4wauc8UzXJkz93E+cIryZIfznY8/m/8/KJ9MKC/T6+msu+8THT1jw5W+oEuHw ww72b3OWGYiOIraRj53yEdHD76MGyv4p8uWoZSk1X/vzhVcvvKCUPVpfhkCRELAUoCIBa80aArsX AvzSf+qME5nw28WGLeOCP+0C44K7QDorh0uNdkiLgSeftIsvOMvnzfn/s/qn71yb8Kaf/JFDGIj/ XnzkyHn+bW4y7J+BJNdlRUIM3lqxKmSJzyNqQgaluTX2XxqcrZcSIGABQAlAti4Mgd0FAYhL9Jd7 Fxg8/GkXGJdxl8J+FAuOJ6Q5lqnzzyqfEJQQQgbORPuXvva3LLzw97VFt7G6JfqLP3e2j8whB86R 21sXPyDG+uqbpZPP+9OzmQgYkf1TfeqUCdLIo797MdTaSccdIRpdHFBNyNJuDQFDIDcELAUoN9ys liGwWyMAIfDHTy7vX111mXAX2MZX/bJRJe+q4xpVb0IlOhv6YBTJRZ0Rh5p/c9H/fvR3TxN2Cn2P DQyydcNPW3/oP37Z2dEpuf7+ggNt6u13/3lxtl1g/90brpJajEKbim1HS3HGNyCE0CJ8llwpNOhD llIL/Z9f+lmFKCFpKl3aVTq975XaiFJuS/PB8N0w2RAoFAIWABQKSWvHENh9EYCp8Bf6gfThYGrT 34DIrN6zf3jtur+7VW20buwParQUYsSMoLIE2qHNf77rZ7H8QHvJVkgYl7rETKowHhzwCdaIQxZn tB0GrmyPIiZfhX6pEjp1z09/GeJk6aqH0FAzv9MQ1Dk4TBXNVqfH2B2l2WKeYJ+hh4Sjly04j2ls /XgAXXSDimISQj4EnY8YsoCmdf1SH8+cP59CmoX90zjZ/5/asZlV+srnlYl5/yPEx9v3WVq+9Iuf 0y5050AOby4DOfpPPhcCSltG0LwjGvf1yLB50Tz9+2UIvJKnJProP3DaCS3FEDKdtMvlIgog9moI FBABCwAKCKY1ZQgYAjEI6EkgWsZcHX9wRyiCKCEBMoEHyfMDA0rRqI0I0QbRUx0ivs/es0IUWaoU 71XnOzWfgb6iHuIef/6QQy6FqsBpVr6/xp/XhM4K0YkdYKi6oEEXUcIU6lduQ9VRjuiwskNpAXt2 lCJHT5URgzxfM/SQyWB9R7RHoBNSqJ83LUIItZwtdH5TIocaFKU0m/z59ANIqaWZP1GWHO03nYYZ cVlGkI8QnyJaI+2exJvox+O4oz7cAYzP6jxv7r77zAz924ztEer/8K+fGtFSdxpENwBov3cueYgu eJUAQPV+vyH2L0Ua+/mWJhsChoCPgO0B8NEw2RAwBHJBANalTIWff7+JWDIkBvxIUyryfz3+rAhQ ZL86smrEhrlV+XWnI01oVnoUymYONZXtrT8u7SJdI8wxS1GGQw61E6UsENko40k3wGh12o9S4VCn +Tgc9Y3WFpw/wr7PWAdGVGYOqU4ew3qZ3uaPD4l8JoGID0+0r3ygi7ZWqM8nQ2b6XEH+h9vujPaV oYZlhNC/SpolJODjQRcaYEtrCan2pPXzL2LETomyRmT/NKI7DV58+Q2/TfUHn1mjoIhX9V9LpYr/ ht7zwK/kHUfwGyyULI1ra6Fb1ZtgCIwWBCwAGC3vlPlpCFQQAvAG/8+nquQYqKP8Wiu7gpAJX+dV VvYxo1R+0XVWG41PMpC1BbGRuUzq3njzYuEHyDp1qsbqQ1aCPyhkf1zpGBjURMYlZzVmPuSQY9oO QPlF1998J1RDlQkD1C2bPgESeENkxb/N2WGcVMql0ZESVn8I6eQQ2nIbNc7KQ3VA95XyISGjRprV D0+olwToQpZy6wOIxr/VLgr4+QRn/ajH+jOiElLufyp8e2i9Ru/oN7e0C9vWf7B8ApV/a3zlt5Cb rJ/k0JKRBvwsI2jLKmupFGm4wug06kBIN1ht0ARDwBCwFCD7DBgChkDBEOB3V6k8jeqmRsiEnmUO leFPE0jUJjbTVwmHMmDIVsHczbghJUDRGlATn5zpcDIZst8agZO046d9Q0yFHvlKv5bKdKfICxOS Y1jUH7UMCWqQtcMe5SI6SvfoqFB3Odzm5iHBGx8e2WoCsAkfm5yhix1LQkex9umUyo8x4K2E+Mbm L6WrHtXzqeCPiHr+x447cN85GilhicxUuvwL1VhaW5BPoOR3aS2iNTVQIfOx606D0L8s9m/owOVj LI0jy+eZUmz0X1ysMVXUXn0zwRAwBEII2ApACBC7NQQMgVwQgL4zEe7/ZtOK0oWH/uPxUKNs2BWN 2ki+r1/Ll6MtQGVgLQQSkiwRar+wt/AMCC7MI9rs7576va/U4UQdjg7Zr6j0fUSlb6Cyxlei0TdC /VHLkKAG2TqsXdCgErJQ4wW5zcpDXVyiayrCGqGqfEhkJSTWn5yhi21NlXl+PnW5TCgyn0A/3UV7 yVYg6Z/xwvIh6/5JoLpwEdtgaJI+1iYrpe400MQ5qX7en56u7YQWiFTv26jSBEPAEMgWAQsAskXM 7A0BQ2B7zoNPINil1zS+KR00UYIY3X2IjU4HCl1T0kaGid8CTAhywBQvrAWSp7OA6XrPXA8rCv35 +Q8cdRptynfML43qo0P27csul97hENRym4BDJh7yUFvNR9KmNBKAlKuyeEJBPp8yWF5HzF9KHojS 6Gj4ygcyuqpQmohaU3feWbnTEUDJcYiMNBObZEys1BAwBEDAAgD7GBgChkCOCAiBUNZ+3TU7PU/U bzRKPmKpWCjTV/N9SeTQ1mBXPgOA7ZHCAU1Xg8IKzH0qSdKp6Ey6yHDImTSViU20u0xq+TbRFmLf I79KieUMPWR6m+lzPhX6yVQ/Yz+i0WbVPgchn89nLPmOhj1ZeaXhUGz4Gn2LOcxKImoNv+lOj+xU SLMN3kI+a9DuL3xpLyHj6K1aqj++t9jzLkRr+Rr/TdfWfAOTDYFdHgELAHb5t9gGaAgUFwHlx9Es Bf15jq7aa3K/EhS81KwSmuIXXVmC6rFR9s9+A1gIbI+UhoKnKOQMWbZDzrmjUMUQwsqH1J+Qvd6q QagFDGLfI61YMiEHDyHNfCr4ZPIJ4XOinzH9RPnOhwaeOXR+Iyrn8/mMJd9Rjq59ZSJo8Ez4SoDh t8ZIWUaTRhQizckhe0oy9XnVoza1NJOu09moD/rOiuUnT9/+xGKCt9gAA33IUv3BW33jQjFYrBsa DsH+dXSxlglKP4pIMLMiQ6AyEbAAoDLfF/PKEBhNCLBXVdxV9iO3OqOPnl9l+b3kdcm/3qSz6UpQ pIoSEdnzh9LP6hYbefWjAt1T6BsURIasQJukqRBfiW0/hyHHtpOtUhCWWjAhRU8ZUqhB5S7lcjjk T8JtVh5GM174nEQ3tvrdZQudX1dlxVM1OXw+l721Sqor+ebjp6sW+k9Du8hEwA393PKPDsavEOmH hHZ0g4q/I4KNvxjL9l/pyy/NpPdYG3Yhi17HK7f6nRDdjiIGqldL3x+GI0MLfQv5PiiGtCDGObN/ qmsU4XdhsiEwWhCwU4BGyztlfhoClYsA6/icTy/TqxB9/VWGfJDGI3p+laM/zPwe+zyJEUJEdFZS Bqybg+UWNiMNwsuF2Pl8N0+M+FFPaEGZaIJNDkNOaC2rogDhiP/6XvhNMUyQl9ySMjrsu5QgZ+Uh 8/3Ca//xhr+88eYm2XdBwCntK/8LdZc5dKGKcuvjmc/nkw0M+gmEdvvMm47SHUQb65KvZCUk4UEK WAKav0GFeD6WFrPnx282Z5kziKTuu6tWayOatKOfTC1SgU+swqvfM7HeqpnWFSH69YKeHjWiCNlH b31j/9l/UUvTGAIVjoCtAFT4G2TuGQKjAwFOPRdH4VL+bCjkgx/j2DHwUxqdmvWJCLWoG8qB1ucM 6ByeP5FJlSJl9OJtKFaJHRTKbIecrp2s9LgXtQ8xNt/G5y5lcTjqbYImcw95j2SYRIk62y3PkeWz FP280akPi/oQgk71vuBXVDzz/Hym6xeOHvqH4HsyogyAfiqU2ANI7OFdxPO44Y8OmW0VoX+bI3aa zkDZtn+Clm4LDi0JhhrRIFztQ94yKDKFGG+ootwyBPYL6dDEOPZTEVsdJcbUklKemZDOzPSGQOUj MGbOMedUvpfmoSFgCFQCAjo9SYZu1B+m5OWnnR/I0A8wk/Sc5q4//PwA8zOfjk8zt6drBbCWqBkJ Pzxx1m9tyYO/au/olKUD7T3ZW99/tfSVKtMgtCPkhlaJhYK6GQ45tp3clD5uIMyEcZQy6kwwBiHe k4/DjDfWZ8XQF5ItE0oz9DAKPu8gqVChxRC/oxGh8439scTimefnk/iZ3BL/4x37VvpumGwIGAKG QLYIWACQLWJmbwgYAsVFwGdj6eh1cT0YPa2nI6ajZwRl89SgKxv01rEhYAhUAAKWAlQBb4K5YAgY AjsQYPZUp/91pX5Hof3XEDAEDAFDwBAwBAqAgG0CLgCI1oQhYAjkj4DOyGpTJPaobIIhYAgYAoaA IWAIFAoBWwEoFJLWjiFgCBQSAbYnVs7p/oUcmLVlCBgChoAhYAiUGwFbASj3O2D9GwKGwM4IxG7Z 3NnE7gwBQ8AQMAQMAUMgdwRsE3Du2FlNQ8AQMAQMAUPAEDAEDAFDYNQhYClAo+4tM4cNAUPAEDAE DAFDwBAwBAyB3BGwACB37KymIWAIGAKGgCFgCBgChoAhMOoQsABg1L1l5rAhYAgYAoaAIWAIGAKG gCFgCBgChoAhYAgYAoaAIWAIGAKGgCFgCBgChoAhYAgYAoaAIWAIGAKGgCFgCBgChoAhYAgYAoaA IWAIGAKGgCFgCBgChoAhYAgYAoaAIWAIGAKGgCFgCBgChoAhYAgYAoaAIWAIGAKGQCwC23Zcl1xy iRog71BvE+Vtt922adMmVd57771qrIKWJjel9p/5zGekimoyFAr5JOAHH3wwttfW1talS5fecsst Urp48eJJkyYhP/DAA0uWLIlWWbBgwQUXXICeigsXLgwZZFs9nVehZs8//3w0aiy3IRu7NQQMAUPA EDAEDAFDwBAwBGIROPvss++++24pQvZtoPsXXnihr+F22rRp8+fP95UqJzSlNgg//OEP/dvM5VIc AwrdP+WUU26++WZxi2BAhGOOOSbWUdWrpW+mSjXzS5FVr5YhA7s1BAwBQ8AQMAQMAUPAEDAECouA z+Z9mV7k9r777hszfF199dUozzjjjHQO+NV92bdnSWHq1Km+JnO5FAGAeDN37tzLL78c+YUXXlBN rKNYil4tfTNVqplfiqx6tQwZ2K0hYAgYAoaAIWAIGAKGgCFQQARee+01n44jo9H2meyH+V900UWi OfHEE7UoKiQ3pfZXXnmlytkKRQkAyJ/RizwfMnnErRNOOAHhqaeeUg3ZPiGPVYMNlqHSHKqrJyJo g+n0amCCIWAIGAKGgCFgCBgChoAhkAkCknjCrDzG8hqbiiLbACQd6NJLL41tOZOmXn31Vepef/31 sS2MqCxKAOD3Spb//fffLxpJ/UdWRDRdR6uoRm20SAUtUmMtUo3aaJEJhoAhYAgYAoaAIWAIGAKG QDEQELp72mmn0bi8KgH2u/NXCSZMmOAXqTxiU4sWLTr88MNZKLjhhhu0VlbCCAEAm2LlyqrRkPEj jzwS0mhyjqbrqIFq1EaLVNAiNdYi1aiNFplgCBgChoAhYAgYAoaAIWAIFAOBn//85zQLL9dX0YT6 kj0Akh107bXXhkrldsSmZOL/iCOOiK2eiXKEACCTJka04YiikE26LKAR83+knTyrh5yxW0PAEDAE DAFDwBAwBAwBQyBPBB577DFakOQckdM1KNzdXw0IWSY0lWfyj3RU9AAATn/uuedKZ++9954OT1N0 NGmHIpW1VO1Dghpolayqh1qzW0PAEDAEDAFDwBAwBAwBQyAfBJ588kmqyyKAyNqapP5H58TVICQk NCXtswjgPwEAOdRC8m1RAoAdeUPBfznRX1P/fSw0RUeTdnBUZS1N570aaJWsqqdr1vSGgCFgCBgC hoAhYAgYAoZADgj4Gfm+TFPr1q3j9cYbb5RmZRbfPyYo1J1f3ZdDZjnfxjwIDNauzXFUjsixSjXL RGD638+FIo3nsssuk9iAVQL2CmeY/yN95Vk9E4fNxhAwBAwBQ8AQMAQMAUPAEMgcATi9bM8NVeFx WHfddRdF/lS9PiMrZCy36ZpiF4FvLw2GlL5BrFyUFYBQT1B/DgO95pprQvpQGo8m86g+ZB+6VTOp mG31UGt2awgYAoaAIWAIGAKGgCFgCOSDgLBT5ajaFE8I5tBPnfJH4FYfG6xmvpCuKd8mZzlmBSDn trSirhuoJlYgjYcnBFMkaTyazKPpPbG1VJlndW3HBEPAEDAEDAFDwBAwBAwBQyA3BPzZdx71pU/7 ojW/CLqfzPhD9glN+X76Xfj6ZDkmAPDpu2b++MrkFjMv9dN4dBEk3fO/os3mWT3aoGkMAUPAEDAE DAFDwBAwBAyBXR6BUqQAJYCoSyQ6/a+ahFpapMa5Vdd2TDAEDAFDwBAwBAwBQ8AQMAR2EwTKHABE s32imoR3Imoc1SRUtyJDwBAwBAwBQ8AQMAQMAUNgd0OgzAEAaTzk/Cjomef/SJU8q2u/JhgChoAh YAgYAoaAIWAIGAK7CQIxewD8kRcj9d9vH5k0HtkKLHKodMTbPKuP2L4ZGAKGgCFgCBgChoAhYAgY AoaAIWAIGAKGgCFgCBgChoAhYAgYAoaAIWAIGAKGgCFgCBgChoAhUMEI3HbbbTyGlqdHyYV81VVX qb871Ns+85nPqPKSSy6J1WOjejU2wRAwBAwBQ8AQMAQMAUPAEDAEKgUBn/ord0dALy6qAXGCOn3v vfeqsa9HFr1W1yom5IYAwZi+BQiEXrHtyDsSWxRVZthmtKJpDAFDwBAwBAwBQ8AQMARGNwKPPvqo 8vioIMw+ltMrJaWWz/VVDx8d3dBUhvcKvv/u+Esx4iaEXgwy8TrDNjNpymwMAUPAEDAEDAFDwBAw BEYTAn4aj/J1qOSmTZuUbjIe30yHpwYI2Ef16Saq1dKETBAQnHlTMIb3y1vjR1zolf1jXKg2M2nH bAwBQ8AQMAQMAUPAEDAERhkCOv0fIpTC+ClVEq90X+aeNdFf5/t15GqpGhNGREBAi5pJVo//7ijy aiw2GrOpPp2QSZvp6preEDAEDAFDwBAwBAwBQ2B0I6CsUYl+uvEo0Q8lBenc86JFi6jLq3BZn7Om a9P0ikC6AEBgl+l/NQ4J1BW00zUSss+kzVAVuzUEDAFDwBAwBAwBQ8AQ2EUQEMrI64jjkWljLFkW wFhIpFSURkSvSwrYj9imGSgCgqHeqqB6BRbkZRFGbTQ8UGMtihXULKHN2IqmNAQMAUPAEDAEDAFD wBAY9QgIF+R1xJFIUhCWku7vZ6JLMODrMVNWOmLLZgAC8kZEoRC9LtTILa9Ry4RGQsZZtRmqa7eG gCFgCBgChoAhYAgYAqMbgWRCGRqbGmsaukzz6+IA9moTqmu3UQQUq1hB7LVIAiqQl3BL1ltCbYpx SBm9zarNaHXTGAKGgCFgCBgChoAhYAiMYgR0ajmTCXs11vwfqcWrcEqNBGQ1YBTjUhLXlYjHCuKC FPnvji7FRH0U46g+pEloc0zItHi3ixcvnjRpEu0/8MADS5YsiXa0YMGCCy64AH1ra+vChQujBqYB AYXx/PPPTwbkwQcfFINYy8svv/yEE06QdwTAly5dessttyQ3WILSM88884orrqCjWJ9L4IB1YQgY AoaAIWAI7JIIQOUPP/xwhvbaa68dccQROkYY56233vrYY4/96Ec/uvvuu0UPv7/wwgvVBmHMmO2M EU7p6++7776LLrrI15icjIAAqHiqcaw+VkmVdHptTYRYM1GODZkW7xaKKY0fc8wxsb2oXi1jzXZn JaxdKPuIIFx//fUJNkQRZ599tjaFcMopp9x8880JVUpTtM8++9DRe++9V5rurBdDwBAwBAwBQ2A3 QeCOO+6QkRIGSD4Pt8L+Ec4444ybbrpJoXj22WdVRti8ebPe+jLKN954Q4tMyAeBELD5NKV1E9os XQDwwgsviENz585Vz3xB9Wrpl5oM+4e1Z4IDeWN+cB+qQmyg1N8vAn+68DWllw866CA6XbNmTem7 th4NAUPAEDAEDIFdGAHO9GTuXwbI7D7TwFzM/euQv//976ssB4Dq7SuvvBIro7zhhhu0yIR8EBCQ feTlwNYEEj9idwltli4AeOqpp0g1EV/J9gk5rRpssAyV7ua3JMbInH2GOFx88cXpLJnp19jgl7/8 JZk2XDrjLvw7Xd0S6CUIfP3110vQl3VhCBgChoAhYAjsVghAADQGCA0cfYjK+7xz2bJlav/kk0+q 7Nuo0oTcECAFi4pXXnmlHP3J6zXXXIMmdhNwhl0ktFm6AABfNbdHs310AKpRGy0ygbR4mbPXCCoB k+RMnuOPP17qwv5/8IMfiPzQQw8h0PjEiRMTWi52EcGJdPHII48Uuy9r3xAwBAwBQ8AQ2A0RIAb4 3ve+5xN3qP/VV1+tk4OKic87H3/8cdUnrAaojQkJCJD9H90AgD0bMNiJgQArY3GGV5K1eKey2mIx vK7z4SaNhDbHJbhY8CJye4TkabaPdqEazf/x97B+/etfV3bI+gDbVZkUP+uss6QWzJWPZmhjsV+F XkI2utmUyW8JsMQT2LO0efvtt1caDWUI7I1WWBQ6X2AhRfwHJUXMNzj00EPlVtk/txhz+WbpZNo8 77zz9M3Cpeeff95vSt1jYcF/C2h/xHdtzpw59KvLEcih7tDQIyFiJexXTgeR6Q0BQ8AQMAQMgUpG gLx/rhE9hHfGUs+f//znsfx1xAbNYEQE5s+fTwoQsE+dOhVjYrNoYDZiIyGDdG1u39Mdsi7erR5i 458FFHv+j1JJOF8oZz2qwWG/Qe0lNBB/2lvpqVbUJHthq6G6ZbxlOMqzFRYYdtQlKQUfP1TwLbX6 Pffcc+655wqwcG5W9PgnHW3Q17AaFZtc5AdR2n70PYpqaFzBR2ZzAh90BV+DNN8HkWWAUb1pDAFD wBAwBAwBQyCKABPDUWVhNRYVFBbPYrdW0hQgBqMZPprzg1JlLQ0NmxlfWKzOUgtthcL6ytNPP11q wewxgCNKLd+Ggy+1ZUqx4VbOHmWyWbbYSkU1qwQBNu/PsqdzSZN/Hn744XQ2qofKa1jFjD63I+4A VvYvyCuAVI+tm9W7hmOzZ8/mdcWKFeLkF77wBREIEngTubRHPOddllJ7NQQMAUPAEDAEDAFDwBDI CoFSBwCa4aNpJLirspb6YyC9R6g//E/1kEKZsVal0llJfbn//vs1YIjaSDtKlKHOl112mSipqL2M IkGTfzjod8S5/NhxEf/IvpPYUiXc2j7w3nnnnWIcPZ4o23eNduQdVOf1DW1sbJRe/B7lXY511ZSG gCFgCBgChoAh4CMQZJ0X+fK7M7nyESjpHgDggMNBtYXbwVlJ3OdVYGLqXSm7D1wouV+KYpVSxFSx CHBE0soPOOAAmVr22xQZrnnUUUeRdqIRCA5UWup/1O1YjaxjUEQiTaxBSAna0HfGC0r6jpx66qnK v0P2unng5Zdf1iKqc+mtL8S+QbFKqSWxh6zJ+O0gE11wUcQCEQcE6fsbMrNbQ8AQMAQMAUPAEDAE DIFMECj1CgA+aZ6PZP6MmP+TyTBCNgQV5M0zaQ0tht/rXHLIjNsQXda1gqhlJWs0+YeFkQz9FPaP MQxeJ/I1EIo2ohimixCiVbLS7LvvvtjrZwM5NBYcIFbhQCS2GbA9IKvGzdgQMAQMAUPAEDAEDAFD QBEoQwCgeT5CN5V0ql6dy00gHx3eL4SV/akQXI70SdfUrpFJohgycPixXDpk/1an2P2Ze1/WWiUW ZIVhw4YN2i/LBcRj/qFAWkQYELvrQA1M2JUQWD587UojsrEYAoaAIVAhCMipkaHXkG+k/qoBcihb mIcKa+miRYv8ulhKka80uUIQKEMAAN1UGqpT12gKRUNJFxFw2avKEZ+QyISsHk39lyqhBYEKeZMK 6Mbq1aulNf8fcCZRkL5lfsUCOiYBWyhHiI8E7yA5P4RwyH4woO9yAX2wpioQAci/eKVCBTppLhkC hoAhMBoRyOQw0E2bNnEavY4OWZ4dJBoYPw8V5rRK9hfwConyY4Abb7wRMx47oNVNqBwEyhAAMHjN 9NCpa9UUEBpNVkmXMUKmkPBOZbfkCxWJ4BZwXPk0pRn8HOkjI5U9ANKmz7BDvegbxD4BLaLujvWG B1WZgyCe6LsgLWjL9EIIRyAnwUAO7VuV0YvAvHnzxHkVRu9Y9j/mz3b6O37h6B2LeW4IGAK7DAI8 aiq0PViHBpuXA+l5Uhg2vEqRsvy/+Iu/QHPdddfpq2i45ZddIodMwgxpdlS/6jJIVgJD3jZUxL8E SEu9CVhcIdsnNOtcqPwff6jsAYA18hHkwHtfr7JunCUJvqGhgcQSimDGGjmoZYULsftiIdDitl/K 0PT4f0bK5Q/Nf763r0cGSXnLiNlk9za3un6S5+qNbADQ1Qnpmoc2yDQ/vfDuyDKOHkaUEKuEPLfb 0Y7AaKf+c475s/6B/oZx1dU73ol+EQb6iAcQ3/lD8Ph3uwwBQ8AQKDECJ554Ij36T/YNOSA0iSl8 nk5FEa9UYcpfpwIlPBDWJK+iwXh3m/6H94fQy/CWAKAsV3lWAOCL/nQvcp4M0sdON4/CUCHBcFyZ 5hcbmWxG1mwfuuaCX/IqNsoy/WZ3GZmnCvjg67gg3MmRjwIrOw1ASTdaEB5oOzkIs2bNotbatWv9 ujz6QFg+vcjeX95NjRv9JUi/lsmGQOUgAPVvPuLCvZoaj5gza86s5pmzJjU3T5rc1NgwrsZ3UpYF fI3JhoAhYAiUDAGSfNL1NWPGDIpeeuklNXj22WeRjzzySNXECrvb9D8gZDXxr8bDFalbrL/Yd0eU 5QkA6FtTSkJygq8ZFpFHDlVVjosAtdV9wBK2khREtg8NQjGVvCII44RlpssaytCHCjcjBtBoR0Bg v8SIzxoDWGD0p94FWzJz8hyvZIItW7Ys1A4t896FesRz1jR8/0O17Ha0IzBz5szJkyfHjmLChAnn nHNObFGlKWce8WdQ/9MP2e/geTMOPXCvjx6x16Fz5+6/z8zZM6ZM23MiYUB1JAyotCGYP4aAIbBr IzB//nwGSACg23wR/CHLdP7dd9+tSlkK0Gl+0ocokqlVeRXN7jb9DwjK6bMSAmBZASjeX9BB/DUm Xm1aQ8AQMATKhAAsn/i8ra2turp61apVLS0tOEJIwK8LeWJvvfVWT0/Pxo0by+RdRt3C/udOazx4 nxkH7N1cO7425VyqI9XR0dvVn+rqSvV39bV19W7p6Ors6R9OB+pzA9ubtXSgjPA1I0PAECgEAlB/ pfLaHgx+2rRpcguXRSD7X0sRfCWbAcinYPsvX9oEDyT9c7ty5cq77rorWtFvZNeT++XrPMuB8TM3 0JVlnWzMx21/kmpMnbKtAMT4YipDwBDY7REYP358X18fPyR1dXXHHnssqz38wLDcfNZZZ61YsYLl IH57Qr9GlYZZMPc/qfHgA2bwEMIJzRNSKbdpc/u6de0bN3Zs2tjZ1tbR1t+Lz/Xjaur57neu2tXo asA82xlcaW+n+WMI7LoICPu/7777ZBPweeedB5VHycmeGQ76hhtuYIcAvJ9vZmH/aG666Saqo084 ITTD9ncHs22Drnh/CQDuFNUl2FmRIWAIGAJFRWDs2LFDQ0NQ4sbGxt7eXh4NgeaQQw5hvv+NN94g KqitrZV8MDTMtYh9UV3KoXES+uH0Hzl07/3332v8+NqOjlRLR2/rxo627o7+PofbMtc/EMz89/UM uJ5hKehoWEMxwcDyFxbn0LVVMQQMAUMgTwRYaJUtdjLPAq2nwdCcS6xS++XMn1tvvZVblgK4QosD hAdquYsJ/EjlMKKampr+1hzqZVqlelJaS1sBSAuNFRgChkApEYD9c9zTuHHjSP6B65PzM3HiRFh+ R0dHsEg6MMDCtMiDg4M4hn0p3cuwr+6B/smTGidNaqqtdZs7Uuta2tes2by2rYNp/85ucn765K9n IGD/XMMrAMNtI7mdNgcPa+3FEDAEDIHSIZB8Fkgmflx77bWYMf2fcEJoJu2MOhviohyuYJjF2wCQ +CNpKwCj7jNmDhsCuywCe+yxx9atW2V4nD7BSnQqlWKvOa8sC/Da2dlJjhDBQHt7ewWiIMd67j+r mV2/pDC1tLRvaiPnp3PixKYFnz825PBbq9r++/GlrVs+TP/sZxVgeB2gurrm1adtESAEmN0aAoZA KRCAxdKNzPrLJoFLL71U9wFfcskl5Pf7+wR8n2T6X0r9drAJ3fq1dg2ZhescBsIvRd/6HOplWqVm elpLWwFIC40VGAKGQIkRgP0z2b/33nuT+QPdJ+Fny5YtpM0w8U8YINlBLBHA/lkiKLFvmXRHAg9H fFbXBDS+pbMd6t/W1dnb09c1nPQfauHAORO/fNHJdXVu3Ljtf9WsBwyvAwRRgF2GgCFgCBQZAZmx ltN7pCv4PQIMXm7lEQFsx1JHRF63bp1qfEGm/7/97W/7yt1EZlE6hysAhyXt4v2lR98CgPTYWIkh YAiUHAHSeyD9a9asQSA5kiNBm5ub8YLJFTIsiQRkiYDwgOygknuX1OH+xy+s3vFkRY76aWtNcdRP b7fr8Sqt2tD2gyVPL3nopba2YK4I9n/4ATMkAOAWIeD/XP19x3w8eC6hXYaAIWAIFA8BEvRpXI7s RCASkHO9dROwPB70yiuvlKf58oqMpT4XyPeNUpZtCR7kqFCJIiS6kFeNK/xaJpfrScCV9QtqnwND wBDYzRFgmh+Kz6y/bKiC8etvBkpKf//734+tPgmUmGupLKwGtu8A6+7q7+rq7Oruw+F+lDuO+MTb VK/buLntvffXv/zuBnG+urFWtgHsWAcIzgWyzQACjr0aAoZAURG47rrraF/O8GE1gO2/yEQFQvcp 0j277OvFQHb38p2set+90PT/97//fUolupBX0fhVdiVZllOyfQWB4h0BRMsJ144JqwQTKzIEDAFD oFQIMLVPV3yHVlVVcdrP008/He156auL582bF9VXgqZ7gG2+1Q3dvZz509sfkH+P/7vmCXXHH3lA TZP76KFzxFvWCmTaf/vcP/aSB1QJgzEfDAFDYJdGgC2/HP0JO4f3y0A5EvSiiy7yBx0ykFN9fAOR Q9P/KAkSpkyZwooB3+fcXn/99bFhQ7SpUaqRYebifCJNz6XBzOrYJuDMcDIrQ8AQKCECpPhzPf/8 8+n6/OhHP0qOkO4YTmdWSr3sAKbH8fWNk5qC83w6+/sGBoIAYObUxssXnBx1ZsOGtn/7rxd2TMME VQa6OR2on1p1ddUvPHZ7tIppDAFDwBAwBCoQAdarc/CKYy2638ihXqZVGg5Oa7njpyetgRUYAoaA IVBqBFgHkKUAOj766KPZALB8+XJkJv45KejFF1987rnnKnYRgIcUjOsJjvP/cPK/uk4Q5JSI9ze0 BfuX69yb76x+e+U6rEj42fFFXM324XFEDMG9HQkqmNmrIWAIGAKjAIGcVwCGgmXvMlw7fneK3/Xi xYsnTQoeSMDekSVLlkQ7XLBgwQUXXICe4z4WLlwYNdh9NGyXOfXUU+fOnStDfuqpp2655ZbQ8E85 5ZSvf/3rIaXc8vDUWH2s8sEHH8yhVmxT+SvPPPPMK64I9j5mNYT8+7UWKhABZfwsBeCe0v2KmvVP h1vnQH/9MI8XMq/pPUz5P/z4C9R66t//5bTPfmVcNVS/JiiVzP/+uiAdiOQhHgemddL1YXpDwBAw BAyBikEg521pg/5JESUcTuk2AS9dulTGdcwxx8QOUPVqGWu2yysvv/zyiy++WNk/44XrEz6FBj5n zvYc4pA+q1ty8rKyL7bxPvvsQxfytNdi92XtjxYEdCkAh3k6GIeEkpOKLBECQqUcBzQ8mb8d1X4O /wkyebZfyuY59LMmYP/on/jZv3DeP9uaqxv5b11jTV1A+mu2HwQ0ziKAHeDZfw0BQ8AQ2IURGEy5 4v0l4Fa6AOCFF4J5Ly6f2opGXlWvln7pbiIz93/22WdHB8viSSgGOOCAA6JmWWno64gjjsiqSrGN DzroILrgCMhid2TtVywCMt8fy+l5NBhxLyfrbNy40fc/53kXv5H85XdeCEfp29scV+Nn88D7RX/O xd+A/zc21jU2jm9sRGri2NNqcoPICKqv+e3DN4dcOvnkk0888cSQ0m4NAUPAEDAEKgGBHB4CID9e wVlxRftLQKZ0AQB5LOT2iCtk+4R8Ug02WIZKd59bMn9ksOBA2g+ZMPfcc49oiAHkJF25nT17tgik VGHmX6If8ZV1hhFtSmwgQeDrr79e4n6tuwpBAN7Pc75wBiosLjE/rr7xfIBVq1YRACBIRpAuAqhN mYXhnMrg6M80119ecZmUfDpg/3U11XXVkP7q2sbq8TLQ4BFgnALkjVrsOZfjsccea2pqStOwqQ0B Q8AQyAIBTvrPMGcd4vHqq69iLBeyT0XoEj0PDKZBeYiY7wQa9JRio3ppR299IaHIN9vF5ME+V7y/ BKxKFwDghOb2aLaPeqYatdGi3UrQZZA777xTAiFO6dIY4KijjlI0ZEMFt1AiVWYu3HxzeH4x87pF siTTSVp+5JFHitSFNVtpCNTX17OpF694HDqvTIdw9Ccafaa6xAOUckH9O4evhoYGfyBRuuyXllJ+ 54UfxXa3elPnrXc+IZlLGDD378j5aaxpaGxqbBrfOL42eCSYC7Y6DPRxdqiraxwfamfPPfccGBgA rpDebg0BQ8AQyBYBjuy88MILM6kFg5eHA6gxB4aiCXF9nv9Fg/IQMbVEQIOeUl+5q8q5rwCk3EDR /hLQHp6wSigvaBG5PULylOZq86rR/B9/cyq7XZUdQouZGme36FlnnSW1mCx//PHHQxuLfQN6Ia38 V7/6VZRZ+i1jFttUOk9ijXVEeQr+MggxgMzW66y/H3/DKmQ3MGPkoX0Yj9g16y0CHb0osCPWwgBj utM3CwQ4qPEHP/iB1k2HVSbvmuxq8DcAhLqjF3okRIxuiVYHTKh8BJjml3VPiD5T2t3d3fgM4xc9 Gh4BpvEt8QClhAGy91cqUiq1ZLCx+ULlwoHDf1gB6Hd91f01/dVItlr0AABAAElEQVT9cqZ/db97 4r9vVZeqa4Kdv0z819TVsg4g+v7+VFdX30C/q29seuy+RWosAjEPIHz605/+xS9+ESqyW0PAEDAE MkcA9i/P88qkinB6/+x/VgCIAdDffffdoRb0YQKqj2q0aNcT/FWOrEY3GDwXvgxXSVcAYIEQOBml 5vxwqzKlPvEVS3LffZKKjIazYpSGwgY4PkgboRb7aH0DNBijQS9txraMUpoKmWmVkCfRftUyfyE0 ZGmQHkXYd999tQvFAYE4IZ3zao+gpy1lxaSJOog0tDvawR92LMQuJoSwyuRdk10NugGAEC7UnfQo TfnDMXkUIcCZx0xmT5gw4cADD2xsZPdrNRrmh5jgJ/uf2/b2dj5XoaluJr91jNRlKYBbzQKSqEAN yissf2ExMQB5S8QA/D84CXSg76lHt7P/+Z/9Bu79+x03kfmjfnLqT19vb1drqr+/l3OBfvvA32qR CuTFdXV1Ad1ee+2lShMMAUPAEMgKARJyYP/6ePUR6wqD97cLihxl9gQJtKaPEFZZ9CN2tAsY5LwC 0N/riveXAGxJAwD80AwfzflBqbKWhjyWbHiNDYQHkxhD4rsqTz/9dKkFQdR9tGKjKTTolVhDLmmH kEMa95s64YQTQg7ILfa//OUvJdteJ6q139gq2Sq12csuu0xc5RU51M6hhx4a0ugtY4Q6621UUL7+ 8MMPR0sTNLpnQFAFNwnnCAlio46s3jX6lfWNFStWiA9f+MIXRNBNDtojb4QseiR4a0UVhQCsXfxh Rh+KzzO81q9fz8w9MQAapv+5yPtHj3Lt2rV61ie3XKwJUF1SfaiupdKmxAOVM15iAHYxVA8f5N/v +l96Yvuu39M+fbU6ee+t1wUy3/sdvV0t7W0bO7q7+3j8l7/3d/78+eeeey5WM2fOhP1zAhJR07Rp 07QREwwBQ8AQyAoBEnJg5MX4GnniiSfwxD+oQOR0vG5Et2U/QPR1xIrlMoi6mokGb4t3BBAtJ1yl DgA0w8efSFZZS32PSe8Rlg//Uz2kUHJdVClRAQaaaAtZFxtesZe6/KaKIPT6/vvv1xAi2pR2JwIN aroLOXCi1H5DxrndksOjzcJxyaiRQCXUWltbm5BvnMdtYhJIuWiwJDkqZK+3mvzDKl4myUJaUQm3 VqRrNiqIgUZcap/tu0ZFQVK9UmDhiNKs36MGctqjCRWLgJ/TD8WHr8PgeWgiF9t5mTXhW5Ipf4g+ 09ssBfDWa1o/dfmtam5uRslCAbcsFCAjMF5dBKi0sQfrAMO7l5c9dQe+HXvaV06Y/xXSe0gOkkUA lPfc9FdtbR0bN3a0tXUOs/+d5v6/8pWv8IXDIrv8G+cDT2wMFH7uU6WN2vwxBAyBCkfg6quv9qfz R/SWswew4XdfLUUWvSoR+NHnVSmWynyP+Wa7sJzzCkC5AoCS7gHgjefHjPls4XaQURL3NXUH/kpp 9MMRSu4Xg1ilFGk4oWQdPfaS96Jp9JBmseeXlexz8k+0SPTRV79BXFVOHLXMWQP9hetE+XSowehW G+HNMkmvCIRqcSsgIGT7BABdc3j55Ze1WUDg0ltfiH2DYpVSS3Y1aAzjNwUaXBQxkUAihL5xvo3J FY4ArJ3j/InlSGSfOHEiESwT+ST2cEnmDzPcBAYcFoEN+e4YyIiIDfhWpQjLqqoqVhK4pYgVA3KH CCEqduCvPr34mI9fceQpXwmygcgDGuCvf1x/dXV332nnXC1bAn52x3XzP/0N8j/Z9ftbL+9///33 J9phzxL/lpn1P+mkk2hhzJgxvLIHgBV80CN22n1+WSv2XTbHDIHRhcBtt92WlcMQerKGWDfgq1gr 3nfffZxLprciCAnx9/uKzCzGXXfdFTLm1m8wWopGvvG0iMCDvKPMk5e0YsmEEUeUzpP058alq1EY fakDALyGxsn0LZk/MMIR839yHqhuSPVbkNhDNMQeJPD4Gt+yXDJhBsec65OAIb7k6mj6TYJX/PNL NtPkH10PSWgtVKQoyT/yUGn+t7KrwV8rxEkNV2gfB/jYcLGX4/bbb4/u587fB2uhGAgwlw99F9YO y6cLyKt2BK0nvYfvTS4ELGH5GKMXG0794WeAi4cAzJo1CxsMeBUbQgUWATgMlEtWA7TlShD+8Nvb ceP4M65ilAM9/cNDIhhgS3DfKfOvlo0Bj/77TYwu5O0777zz7W9/e/r06eg//vGPk/rP5//aa69l 7Dwrg59wqrBb5s033wRMJt7++7//e+XKlaFG7NYQMAQMgfwRiOYLRTXSC8lFcPRFixbdcMMNvKIs 1AYA5oYIJ2D/6brOf5j5t8CvWG6NcAZoWa4yBAChs4B0ujo2/6d4oJC2zryytE/mPb+mzC5DLovX Y+YtQ7JDPFuYfewEeebNKtQQa59bSwsSL5Vrfl1WGDZs2KDDITjkhFP/0CEt4m3imcH+gowWmVBp CMDpfZckHlAN/F5iA9VIfj+EHg2cnvUB9gbA/nnHv/Od76D867/+a0kWIgvo17/+tabEcMvyAusM cnCQNlh24YXHgim3k8+9JvAk4P8u+NqtqZt/0Y2P3hvsBOBnIxoDoGebBK+kKfLKxWCffvppYgOi X9DgOvroo1lOeeaZZ4z9C0T2aggYAoVFgOn/M844Ax4viUOs1d94441o0EcXAZjCIwCQxxnJqz+p F3Is9ksvlkOPCvbP6EK/ZaHxJtzuRgEASSOaBaRz0lDbdMkkCaglFyVzWWX/ZM8r2y57AMDhOQyK 2T4y+xUQ3WKr/5ZizfxkqmRkcijlDZJFAP79K1w5tJOuijQO6fcNQEBAYFvzYYcdxgSwxjC8fRYA +FiNFtmPByDr4jYbAJCj356cdbV6aIgitgX/5Cc/EeO///u//+pXv8rc/9tvv02ivL+izQYDAgzC A1lqqChMno482Rf3xty3SH7w0sUA/hBYFWGqgn8C/DNhkRBY+Ikl2tH9SL6xyYaAIWAI5I8AyT80 ct11w4cWOCe//nznoI8GACQloj/yyCOpIq/5pykK+9cIJP8RFa+F2Oglk+6St+pm0kJuNqXeBCxe KpFVPqea3Ibh19KDdJQ3U0rqCDPcXEKdfXuls8mH5/hViioLFdatzP5KhS6SkCEtZoRS4ja8XCf1 CwimjlTblLBe9IoqwKplDkLsBoDhtyt4oRemPImI2PmQHNTl0LVVKSACOS/OwmJh/6GjP3Gsubr2 kuqqCwb7Z7V2aIYPq2GsFD333HMkwUsQKNvOXnzxRaqwCEAAIFuKCzi04jWl02Aj/ngQBbEmxrIA j0pgHWD16tU//vGPjf0X762xlg0BQ0AQUJrErS+H8JEnA5Crw2+6bgAI2WR+y7PG+FaknVHB/hkX v2I5XFRkD0Dx/hIAL0MKEN5oFpB6ptRWNTkL/CLK9lwmiZkIZLYMBqknacpGdb9xjCGXfF7lxD2/ qPQyz9WSpQlCoxCrZgeMTIfjFYcFSexEGMCqRWjhguGI59qC8OZY9hyySTdk2gRGSumXpYYQqupY uurJetkAAKHxzZg5ECh475julaR/3XitYZ5fxeTyIsBUTT4ORFN3LtwzNWU236ru8Pfdq+117Bfi KEwmwrGE4vOvG0G2F0u/5MOwOZi0IkpJHGK1gQUBNgxEW87Hz4LXJQYQ9s+rxgPRXhgOA+HncL/9 9ouWmsYQMAQMgRIgIBN26TqCrJMFRJoQBsjpzEbUw/5l6/BoYf+MSL7GRxxa1GBopzzZaHmxNOVZ AYAv+unshc3/oXFddWJSHIILa5T5clijJpnoRliZxmZaUWwE6eSPeLHeDeeY0fSR0Y5Q+uf2EIKn 49xskNVahRUUsSiqGnLk1iO5PVRkgtOvDhTC8iXI4X3kkiAEM5v49LHaVeWPf8XNOsyNn+pO/wv3 /9zWe55zTevWwfuZZWHzq2QQkfbD164cOE2UyC3holBqPlfsmhUzIgFBiVOGOGm00hBT3p/wE8K6 x7/9278xogpMcKo0PM0fQ8AQKAgCQuKZf1RSlEzuJVmAGIDeNXEgB09GHftnjDlM/1OFioP9RfxL AL88AQAO+Z8MX07wNfMiuCOZ/f4kMQSaqMA/PZNIAEarbFsMlD37iS6Z91sQy4ULF/rkXhxDGWoc zh0aI+NFKTPlIeOC3IIY+CSjmltHspqxbNmyUHXeL961UI+Aw1KGD1Golt3uMgjssaebcbirn+Ra Vwbfj1/4RM/Equr9ulNs/CXVh1fm+2H8rAlwyahFw7cqlJpEeZLlkDk8FN7PsaEkKcH+uWUlodJQ yiQGkIOS1LLShmD+GAKGwGhHgDkIfxqCvb+cvQOhZ9JNipDRpHuYgE6/goMv5wYLfUmn/mtuTZWg lu9k5jKOlSsACB8/VwKMrAtDwBAwBJIRkFOA5oybN9Tjtq53A92ucU/3+9vd4KB780n3/6+ufmWo f3/n3tnRihwupGcHwe/5/iV4Zj8ApwMRA3DL3DnUWTQyic7iQKXNpuOnjCmW5XMkKJFP9BE8O2Cw /xoChoAhkBEC8lUT/Z6J1csZ/NJuNCcnVCX6JRZrEO2a9tVSG4kOJrZi1Kz0mjfeeCOHTg8++OBH /iyHeplWOfNHaS3LswcgrTtWYAgYAobADgTGVru6uW5sjUu1BqoxVW7PA924GvfNN/tbPnBrW8au GKj7aW83Rf7hQkzwEw+wE4DtAei5dA8ACfTEA/B+wgBseIVP+88l2NFz2f7Lb5v88vEqv3NHX/Mn 6g2PPfvjzcGDOe0yBAwBQyAfBNLR6Fh9uvl+cSBUJXSLTUgTuvVHoUUq+KUVLicELcmeD25fwE62 KnypBQCFx9RaNAQMgYIgMGacG+xydfu79l+5ja+7/h7X8YHr2uwmzXT7HMdGkKH1m4b2dW6PsdV9 bvCNoaHPHXroT5cu5YCgY489Vig+bij7RyZfSDYPEBuwIMBFUk1BXC1gI/zyaQxwzDdOD7Us8cAf b/5NSG+3hoAhYAgYAmVEQBL6c3BgN3oOQA7oWBVDwBAYpQiwJVef1ZXtEKomu21b3bY61zTbTTjQ 1dS7vh7X1+2qatzWzW7/492B43pf/1n1XlXVB4xzfVuHt1MN90HGv0zt+9/I7CZnG0BLSwu8n2UB iggSCAmy9aoE9hIDRNm/dk0YYDGAomGCIWAIGAJlRyDnXxP2AJTlshWAssBunRoCuwUC7LhVCg7/ njlzJmc9kZqf4eDfvsNN3M9NPtLV7efGVAfsv3NdsA1gzGAQDFQ1uZ5O99mG/lf7xj3W7TjQYNmO EICog+R+mebnVZ4uzLczXcOt4f1sGpZZdtzDSbYOZ+hSycwS2H/JfLCODAFDwBAwBIqNwFCZUoDK dgpQsQG19g0BQ6CoCOjBmgm9QKxh23vuuSdT70y6Z0j9ZS/vvxx3xKa3g+2/qfXunXvcwEbXfJgb O84de5k76Vtu3z9xzfPc1APc/3WHu/KrPec0DDawY8C5k08+mVdOn6BfHgXAUoA+X4wwoKODLPog EYgwgCABmf0AOU/bUL2Ml783oIxuWNeGgCFgCBgCIMBPSQ4XFQf6i/iX8NZYAJAAjhUZAoZAWgQg 9GnLdhTIrD/sn4Qc+HdW0/+Tx/SnOtx7vwtigL1Odu897Na/7GqaXO0EN7bOzTzdzTnTNU4KDFBO aRp6daif7b+6DYsvYig+UQoT/HLop8jEJHiCEktsWAHIZCA7BmT/NQQMAUNgVCLANx6XHucvY+BW 9AlFYqlmUSEZjnvvvVer+M8T0FrJBlrXF7SuKPXWFxKKfLMCyr6Hmcs4UK5jQC0AKOC7b00ZArsp AqTZxI6cKf8PPvhg/fr1/k7cWMuokvTExmmuu9UtezA4CbRugpt+lJv1Ede1wbUuddsGXPUMN/fT 7oS/ckde6T5/m/tyY+2czm7Y/AknnEBrPCmCJ2exxxe6z9MAWArASWIAeUXJMUGyIBDt2jSGgCFg COxiCHB4PyM68sgj/XGdfvrpeuvLaim11CZbAcZ/4YUXai15noAfhCQbXHXVVVq38gWmk3K4GBeP sSneXwJuFgAkgGNFhoAhEEaA1JqwavgJiLF6LJlxJ99GHscbrZigGVcdTO1z6GfnBvfWw0H2/5rf B2cBte27nD8CgP6NrqrBjW1wQ91uxePuk2ekTq0PNvXqwT4sOyDLND8ybvBKXhAxAF6NuDVZc4cS nCxjkW0CLiP41rUhMOoQePTRR/GZU+d9z0877TRu5XG/ImupWEotVfItGr20NCRA32H8NH7eeedJ rfvuuw8beZYwwogG0iBBSKjTUEcVcpv5rL9vifPbBov4lwBOzG95grUVGQKGwG6OADMcUQSYd4/V iyUT7Qml0dZEc+y5rmqcG1sVxAC8fvB7996TrubTy6X0vZ7lXe+7QZ4BMHyQwZxT3cwj3fGHpT7j 3IF9gx/96Ecxe/7554eP+qyC8XP6J5EASkn44WkArAaQmyStxb7msGoR244pDQFDwBAoOwLymKpD Dz3U9wSCzu11113Hq8haKpa5PdxKGrn22msReIbAz3/+c9FcdNFFCNrRiAYnnngi9q+88opUr/BX fmJyuBhU8ab/aTnhsgAgARwrMgQMgQABCHTpgeCszw3L3daWoOeWFa7lfbfHNLfyxnniyaTV81re cgPs6R1wY5vcrLPdxDnu+AXu/1vcc/e3++86pV3MmDfiG5mMfzYiyz4E2QNAChBLFrEpQLKUoQsa KkiDJXu1Cf6SQW0dGQK7AwJCo5V8M+RLLrmEV+bXIeiS6iMaQUMs8yHf06ZN4xs4AdsRDaTupk2b EhrJpMifcfflTOpmbuO3nLlM+5wCVLy/BP9LfQzogw8+6Htzzz33aGhIWtjFF1/sl55//vn+bfHk kFfaERnMS5cuveWWW1TjC5dffvlBBx00d+5cVSbbq1kBBUA79dRT1QfyntN5W8BOc2hKEY59T5NL c+jOqhQWgRwSePJ3ILXV9bS6VLdrmOhmHet6W11vcISPG/PEvD1muK72YFfAuhdc9etu5seDLQH1 U13P5uG/VldV6356/LzPvbD8d7/7HevacvA/R38y/U8wI48KRmZcEtvoAGXfML3I44HZOcBxovmP JbcWiAHSHfXzh5seH3Nz0i9rbj1aLUPAENhVEVCupQM8++yzkSXJh1eS9dHcfffdaoAQreWXZitL 9n/CvoKQwfz58+mCAICtAhKQkFCU/FjibF0qoD2kP7fWkufpc2szk1plXgHYd9991UtfVmV5Bc4w OeWUU26++eaoG4sXL+afijJvMRB76CyxQbRKwTX0Qsjk+4C3OFbwjqxBQ6D0CDAjUtvkJs4K8n+4 +ngk8Hg3ZT83YW83fi/X3+3aVzsiAeT2N1zXqsCmae/glYrVte6AowOZC6JPuj9fzczlT5w4USg+ KUnEA0QCJPor+2ehgFUCqlDEK7dB/bJe0XUANLB/nMr5x6asA7LODQFDoGwICPPWnbVCrzk0GYfk VTTcik2UqUcntrMazBe+8AXsOfYnXa1YgyuvvFIXLhCiCwJRr0Jfj6EtBLLnITq6dF5lqOdnJYeL xos3/U/LCVeZA4BZs2apc76sykoQYNghQg/Fh+sn+EZssGDBggSD/IsIlCV8DzWFYxYDhDCx29GI QNN0t9dH3NT9HUsBZP+3rw1WAA65xP3Tmdv2ONJVN7iGKa5xT5fqdFXVwWPCkBsmuxoOCeWpwF1u 1evbB80+YKg/F1/NMHt+CZqamiQviA3BKCkSU7KDSApi7l+q8BNSxul/fctg/P4fel1VD/3IaRUT DAFDwBCIIiD5PJJYT+nUqVN5lSl/eRUNymIk35NfxCIDtFsjkJCHUQPxh63DwuDZTAx3R5kQQoTa jN4SPxBF4AYJSNHSfDQ5sH+q0ONu+hwAJuQUbl9WZYkFElT0euCBB/S5RXKwoDjj02tSbm6//Xap Qu4Nt+rwBRdcoHIxBDJ/pFmcpGt8IJ9KNMQAso5WjH6tTUMgAQFmzQu1YWBcbZAC1PJesAm4dnxw SAJc/6373V/8ZszWV9ykuW6fT7v6ua5ptqtrDjwiDJCrt911t7kJe7rf/49gw8CLL76ISzB7Zveh /nvvvTcLApB+2QcsMcD2mjv+w6IB38u6MrBDXUH/tRiggt4Mc8UQGCUILFu2DE9ld++iRYuQZS5c 3BdZ9GIj9v7ghIj7r35pggwnueuuuxJod6yBdCRbh2mcfCTZr+wfLYre90flWGdg/8QPCW7E1spQ GbsQMaKSxof6i/iX4Hyw3l2WC9oKT+XS3kUWvSrLKCxZsoTPyhVXXIEP6iefUZWh/o888oh6CPvn WrFiBWk55Ks988wzWlQMQTN/7rzzTvqlC8nVo3fko446qrCpe8UYgrW5iyEApSajhsl12DMcOofR wdSVdlfXu+7NbsPbrrvDTZrumvcPDgViNWBbv6ud7urGuG1Drutd9/w/ucGUY7mARwTUNLhVwzH4 +D1dX8r1cEbQ8AXdh/dz8D9TPqQA8QtBoMIrX83M+vt+ovc15d0D4DsWlcV/9IwCOWpgGkPAEDAE fAReeuklbmfMmMGrzCE+8cQTaoDM1LjoxUbs1SAf4Yc//CHVEybdRzSQ3vMhNsL+iXOKtItApvNz QCk5USeHBjOsUrYAgEfzCJOGUvOO8ioeqz46gK9//evkuKueUOHxxx+HpovmzDPPFLL+3nvvXXPN NWpGBr9w5RBfV4MEAX4vbaqNzrtD8X32rwaMhUtvSyAI+5eO6FoCgNmzZ6fr2t9x60NKO6wkAONZ Z50liIUQzrliOk9G1Pvuydvq+zBidTMoGQLygC14thyCJptuc+gd9r98eXDQ518ffew3r3B93a5p UvA3Za6rbgzaIwaom+zG1gTy1nfdu4+4PaYGzwurawrYP08D4NQg5v6bDw72D6x4yf3ouEP/7MWl 7G8jtxUnSekhDIDWb9myhRCFYCBoyDkElgUIYGQIEr2glM0AYlOBrxYDVOCbYi4ZAhWLAHk+TMNL Xs0ZZ5yBn5Ao9RaZbHvRi01oQ7BaZiWQ2CNz/5deemlsxRENYmtlpZQuqFI89k/jOQcA5doEXLYA YM2aNcIyZe+v7gBWfejdJfFGp96liFvSbPgt/8EPfoAGOn7YYYcRIdAs+fcSGJC7L73AbmP5eqiX 0K2GJarXPKViT/BrjyMKDFljAA2QQljFNhKClLqs+vkVBWHqapQl7eRcMdaNdEqN3MSA99FPvkpX y/RFQsCfmw9Nk9Mj3BrSL+yZCWl9FFfOzpAXueltN5AKGP/4ma5hquvvcU0zHE8H2/qB++AZN+s4 N+lUd+Sh7v2HgoUCUv+X/iJIE5q8t6ubFNQK7Ce4ffYLMiy5oP7QZS4SgQgzGEJzc/PatWspQob9 80wAhsAtSUESGxDM6HJE0ERFXowIwHHN1gEq8v0xpwyBykKA7BfI/W233SZu+fOVKksplvm7TlME FQkpN8kG8uVG6r/6BpXHq6x8Kw37xyvxNgfQhgZzqFSAKmXbBEyqDBPMjED2/sorGvTRYTETDBml VJLdyXdXyutn51MqbUr+PYxWtslKxWizyRqiiHPPPVdsmH4WQflxDuFEcnfZlqpLl112mfB+XpGz akfwVDBldOwl8BEOPR5c2s+5IlP40SvqM6GXRG4UiT+8KvhRe9MUFQEoMpc8NguWD+kk1QeNPCsX AepMDAC35sKTnCdCdBRDbtvWLS7V47o7Xev77oM/uNZVrrfNdbW6DcuCA0DrZgR0f0xVsBmAvKBX 7g02DJA1BPufMMuNqwvOVSAFqHOju/e44ME3zz77LIQeQfYBI69fvx4/ofjk/DCPgMyFnlCBMRID VD77F7h4O0TI+edHqturIWAI7PIIrFu3jjFKVv1jjz0WGq9opFQsQwZZ3cK8k9n/iAayLUGfHAwx kPyOrDYBs/6A20Wd+xdY+AbO4aJuuU4BKtsKAGNevXo1lE54nryiERxDr0Jw77//fqWqEFBRhkjh ww8/LDkwzB/rbD0VQw2mu4WbxhY9+eSTsXpVxlaERqtBwQVcEtBAgACJK9suWO8TPBVMWmDrs4Ta qgwhjE3OFTP3UFOtOJtM/OGVZSJ50zNvxyzzQQBOzwW/5OJ7jVfOzaRB4cc8S4ucGaIC9Ghgz9jw WhDePLSN4zsDik8YQG5PbaObtKdb+4ob7HNzTw1O/xxod32r3Ng617ivm/CWm3mUG+gNYoCOD4Jn AowZF+wK4Jp5sHv/te2LADgpaEDuxWGCAVY2JIyRbB9J/glCgbgHHkv1CnyVNwjH5G2qQA/NJUPA EKgEBHi0EYn+kuETJTZoSAGSUizzdFjIOq3xvRRqiq8sNCMasOX3oYcewmG/Bah8unOEQr34t6FG pEjc8M3ykX0ns2pnYHdbAQAdfQynsjrVhLCDSXMx6Y4lE/PXX399umwQaCLZ+VSHHAtzhePmOVvP XLtw0JBX5b3FJTm4N2c3Qok90k6sMtRFrE2sMlQx81uJbbD3TyF44YUXMm/BLPNEAGZMMoxM6kOX iQT4dpPzMdGTHy//vnp6etBTig3T58ymFyQAmFG1rWX1h+yf3ByCgc4W17rBvfMb98FzrmtDMD4O T9iWcmOr3YSZjlXUrZuDU4M2v+P6Ot2EvdyehzkqzjoweHYYxrIIgMO4ykCg+JK2RJHkLDEQxktp 0PRou/SXLOcfodE2YvPXEDAEskaAr0Gtc8MNN6gsgq/xLUNmGd7CuZMtRzSA58jRn9oOR4IWaQuv dpGzwC9gDhfdMUdVvL+E4ZRzBYBsH6H+xx9/vLgYm/8jRfB+clGis9HRsREe+PPxzGRHbTLUQP3/ 8Ic/+NSWbCLxgaWoskcFbH7YuHEjk+VCl/FNF0AyHGDpzQjkop3671eoVNd80CPnsNARatBuM0QA Hg+nhCLzCqdkgpwzNFHyBUcL3Crvl6hAQgWWBTJsP9ls4thBZvR5DHB3y9gpTUM8DLi3K0j4YQ8A x4PW7BGc+s/0PwFA6xuudaVrW+U2v+cG+lzj8MHCG5a7ba+7qQe4+klu39MDM3kcCvEJw8F50pYY iPB+NDjPcBgsytE19+/DKO8UGsaC7BeZbAgYAoYACJBzz5UARbqvjnT6HJrSKpm0CdFK4FoJLWiR CtpvkQS+eHNreXBbUWedtq+BR30rZwDAmyrpOroCgAZiHfWSvbz60CtIORuFX3/99dD5PFpLW1NN 5kIsPfWrS9oSGmi3/6H0KybQWb+pgsj44LtBmwKp7IUoSBfWyG6LAGwYrgw5BgFoMeQe3owAb0ZJ Kd93XHy9YibT6glYyZGa/mbiBOPmmv49pri29Y5oo2eraxo+6R/74W26rubTy9ewfWjdvJqpwaFA k/Zxva1B0bYq19XmNn3g6hvcAR93c0517/46WC7Y8r47+OSgN1YqGAWu4rZuXWAgsvZIqaQAJThW 4UW8FwwNJ+V9qXBvzT1DwBAwBHYZBHKePCpTBpAratiR3duawFmV/bMTlKQxJvUTsnpCG2FZEMjO j0RrPfyHSffQ44ET6xW+kCQoLoINP+BRl/LP3iu8xzm16I/Ol3NqzCrthAAZ/DvdR25gw5BjZv35 XkPgYoMs7F8YP/Plsg5AKafoIGMv34Bw60hjwTk8KDNMENraN3bLerdmqHb9UE3ntrHk/0yaFvzV 1LqDbwrOCeVa07i8arxrOsLNPssdMrywtPZt986rrmWl6+t1615zj/6/7t1ng6SgX/ym7u+PPZoq PBSMTQsMnCwmHIbxoxT2T3wSZf8oZYdA0J9zRC9SRW4r81WnuyQS8J1EE1X6BiYbAoaAIWAI5IYA P385XPTFAnXx/hLGUrYAAMaAW0znq3M8AQBZ9KoMCTrbzXH1oSK5JVNIUnQ0nCBdLHZVIbb6iEoC D22ZsIToQj1BIEGllNP/MlIy5MRtf51ktKfL6wfjkEMO0TdFU8VUY0LOCMBrYYp6EH66duDrXMya Q4555YJBSgxAPEAtIc1860GjsZR2/GdppWs5WT9uTLBqOW1M/7Sxg/vtN7TXvCDzp3VT8Mj0N74R JPRz7T9l3mCHG9jkxtS48R9xB5/jZh7gWK1YO1D72tvVr/3Ovf3a2HVvB9sG5h/de/ZHtj/wi+l/ QheJXhiO/HNGSTwAv0eA4iMQJ0yfPn3KlCkkPkl3vIJYNEjQ0soRYmMAo/6V8waZJ4aAIbDrIZAD +6cKOAy4quL9JeBcthQgmcL3T/1HxlH06XJ7KIVhM/0PodcDOkNjkwNAUfJ8XMiNNEVWjEYOIfsc bhcuXMjUu5BvoguuWIc1Tsihi0yqPP/887IwwlpEKOpgG7SfOp9Ja5Vmo2ccMUb2OfD2EdrZCkAB 3yb2wjK9Dd+F7PIdFOW1Ib0aMJHPDLpmzwvpRwOZ9t2jZflq85WZy23bqvdwg5Oahuq7h9rXu1Rn ULVxsmvkANDxruVf5009yK2fGjwprHaCa303OBh00xvBuZ97TOCAoFTftrG0wJxKR1/VjJp+nhnM hMPLX5531L8uZ2fbRz/6UXyD6BMGyLhYspBbqDNEmbHvt99+/BtnDzqPDFO38w9stKliCzIQemE4 KnOrsUGxHbD2DQFDwBDYrRDIeZJlN00B2rBh+CyP4c9Iwg5gzqaUjxEUELILoRf+LUqd4NdsH+gv F7EEr2JT2M2jxADJ/J5+sZGui/TKDuBYH1AqDkXqugTNwvh1EYC3mzed0C52vCVwZlftAioPa4fB K7n3RxrVw/KZF+eCN7MHgFpUF2WI/dMOlJoiYgy/zczlpf3jJjQOTZzu2P472O/aNwXJ/f29rqvd rV7mlv3GvfVrt/7V4NBP2H/nOrfuleBpACQIVdUEiwCt26p7to3lb/KYfjYSbFkbHCi06vUP+8d/ QhTYMLyfC2YvCxqkBvGAsNNOO43X999/n0fHR4f2YSuVLSnX158l1VS24+adIWAIGAKjD4EgTTb7 i3Fy7HXx/hJwLFsKkPi0atUqdS7h0W6cw0MMoPwPgRMwb7/9dqkrZ8aTgcNkPBqIo578gyA8kshB c3W0x3wE+D0bEpSkSlPc4hgbgtWBfLoYsS4+aISDscBS7MBjRK8KZcBmD390JYipCuV5JbdD5g/E N+phSKnEXfVogryZYeoPS0YPb6Yd+DHJM3D9UJtwTZl7HjHLyK+4fHmQ33/uvHmTx/K0geAU/6M+ 6SbPDph9XUNguLWNc4GCv9Y1wdPBOCmIhwT3trtVvw8Cg5YP3KaNwej2Hpc6eGrq40elDvyIS3W5 1i2upWUsLbx+ZZA+9Nxzz7ECgHvEMMP8v5o8H2b9GQUPwz7ppJMYIEsc7PgX9i8jDbofbZfP+H15 tI3D/DUEDAFDoNIR4Dclh4tRDbqxhfgLzsyI/iWgZkfFJYBjRRWHgCY7+ccuVZyXleoQNBeyDneX /bgJbkL3mSNvb29XG8gxtBgqDI+U/B+CAVpj045q8sn5kY4kALjkiKP+7zNTzNmT0tMUPHksEMj+ J+GHi2eBsceXiwBk+gFuv1Pcu0+59/7gBoeCOIGMSoj++OnBQUAdtNDmtrSNbWocmjDd7TkneFaA 7CE+7rjjgqaGtzjznBouuP60adP23HNPXsk6I5j/4IMPWAbheYKY+YlAQd+j5OLXSDw19j9K3jFz 0xAwBEYrAj/5yU9ycP3zn//8FY21OVTMsMrtXdv35kXty7YHIOqKaQyBDBHQtaAM7c1MEIAOwtqh s8QAyWSdCIG1Aui+ZgfBj4kKZGpcWqARAgAoMrEBlkQFlJJLo1Vyhn3QDb35rKtvcnVNbvyebr/T g5Y2v+nWve44GogTgbjIC+LatCr429riegbH1lcFu6lkeYNogb/eTre8tbZxzFDz+KHaOlfTGDxx XS5wkLHIygYBAM+ZZhGAeIZlSUp5JRggCmJz8yhK/d8+vOH/GPv30TDZEDAEDIGiIsAvY27t51gt t868WhYAeGCYWDEI6Ew/qV/yIDYyuM466yxxcJc55LRkeMPm2fULWUeQtJZ0XUPr4cGEBxhDkZHR 8L1GdarI3D+3sjgwYcIEGiQMwJKkf/SyNyBd4xnqmafv7htbx5Q+iW1r3buPu6bprnO962gJuD5z /Mz980e6f1+Pa+8kl39oypShmgbX3RaUoofukyzUucXtOab/wCOHph8UbCOG/fP9TBbQYd9bThbQ Oeecg/+w/AMPPFDCIab5SURsaWlh7OQTMi40hARcI4ZMGQ6tZGbG/ksGtXVkCBgChgAI6LdutmgM bStIMk7WjyGzACDbd8rsS4EABxnJjg72/nL5XTL9X5otFn6no1eGueI8XJZX5ua5mLBPiAHg8cx/ kzEiFzIVmSbnFn5PazSFUjXItEl4IJFADpPlVJR4Q0HuGhp8Z7B2ZtvAlM5+ZvG7t7r6D4KNvOTx YzN54lBtkxsb+BVcTUNDdUztD7rBATeuJlgfICrY8K6rqXPsIW6aPDRl78B47DjX0+r6UsFOYrk4 4pOJf8bLiIgE+O5m1h//Z8yYgRKvOAKIYIAhs+9ZnhWwvebo+Q/v2uhx1jw1BAwBQ2AUI8BPZG7e 51gtt868Wvbz4IFhYiUhwGMNDjroIA45Vaeg/sz9G/tXQEYUYLGygRWODs3l6yk28weOK9k70iDb diGOMHtoPdWZ1KcW/Jjpf9qBDUsj1MJGzEbcVDCiq2IgewDmzZt3MLS7qnr/cWObxg7NGJtiomJc dZDe051ytWODo4Eg+nzZMt+/uWssST5EBjP2dw1NQeYPGwZYAcCYUnYFcI2pCp4TXDXOpbpdZ7u7 deDQn/3sZ+jZaM5kPwJDZpiMiFfm+1kHYAcwpJ/RMWQuMQvasssQMAQMAUPAEIggwMEwEd3ICs45 vLgh5tGZI9fMzOKe7h2TXhF7WwGIQGKKykCAc04rw5FR7AX0HQoLXxeBkcDjo2SdPB/J9oHpQn+Z Bcceus+rrGnSCMEDpbB/IcqyIIASgStbjCTLiAbjK449/o2hF9xQaku/O6C2/sDJrqk54PQw/u52 x7Ge5PbweOCUq4L38zewzbHNF5YP+ydOmDrDjWtwA93BmaHQfSrWNrhUT3BGEDlCmH2uf6n0y7NH AEciGR45x3jXrVvHrD+ZP4AAJoDA2LlwWBYBxDit5/HjMa0hYAgYAobALo5A7isAlgK0i380bHiG QGkRIEuHDiGsvPLFBIvlVYIB5a/kukDomd6WyW9kmC63GCCg5JLqCDx8g+oSADBlTl0oMg/wxpLz 8rM6Jyd5Qv3UqlcHq2q3Dg4tr//MvV//6R//ffuMfqrXvbK29tme/teHhi4gS2fMtg1DbnbVUGqM m1w9NGWma5gU8PtqngYwPPE/mHI9na71/eAZApwpBPvvH3IDg2NXDNZ+8Ytf/PGPf3zfffd9+ctf JsjhqB/yf9jYwMBZ90BDUhCxEKBJhNPZOfwoMg5sHr5K+05ab4aAIWAIGAKVjoDMl+XgZbDdrRyX rQCUA3Xr0xAoJgLMZEPNh9l7sH+XRCC4LNQW7g59FU4PwZWoIJjfrqqCkTPbjSV8F0JPC+Kg0H2+ 18ggIgVLYgCoP8sItEAYMH36dM7NfOaZZ6iesLUgq+EeVrONsCO1rerQoYf/9ea65rF9kxqHyOmH wd815oL+oeVfblw2cUxvv6vap2pw1uygiL/Gqe6kb7lVjwSMX66tm13bmiDvv3NToNhjint3Y/V/ ztgHt/fea6/tRo6HBHevX7+eKX9wYLxcDIrABgOKwARwKBJ7wqroEoo2ZYIhYAgYAobA7okAP6+5 DXywMCsALMVntw/YAoDc3i+rZQhULgLC4GHtckFYiQeg+ySxsAMYv8nkoYjHAkBw0UPouWDwkGAE inilEW7h/ZLhQ0jAgTnUpak5c+Yw38+juzE7+uijsUHQmCEdLuJVJkECX6I928a83b/tWXfsPv3P nM5iQ3dvZ9fY1wfqXFX/2LrmH/btMdT/5PLlQSZP/R/nXXn4tmV3tO514aS3rl+7z5dmnPilMZf9 y5gNS4N9ApwlCnXvrHcr1lW/PVC96sD9J9bWMmTG+Dd/8zd/93/YuxM4y6rqXvz71lzVXT1PNNA0 3QzdNPOgIEKgJaKJoqI8NGLUoO/5/+f/9xnMyzO+Z/4m/2hiInmJGT5KNIkxJhqTp0ETBmVQwAEE m7EbaEZpoOe5qrrG9z21ug+Xqurq6ttFD7D3pz+n11l7TXvtW/f+1j77nPPpT3/hC19417ve5VRm QH9dChuhuibgCPcbXTTQn0D1uxF2N9LMzxnIGcgZyBl4pWWg9gJg3DK1dzVALgDGLfHZUM7AwZAB sBXIhlaBcsjVhpbY8IMDo+uCdGF6WNbCNjTvGHe7oskoA6Bhip6Qg/CNRoBi0GzOnTuX+qJFi1QR jz766E9+8hOngLJaYvThs6ONLhO9TW75rQxMqa87pfuuxsbm5/orG/rbHuruemryZxrnnV//5HcG BtYvu2/nLSKdpy3v6U4z3zj5W6nS9tm0/fF0/0fTE6vTQG/a6oXBz6XNa9PKvpZbZs4W86y+PsMU uQX+shRR5xiCG3+h/1mzZuk1XgI2BUU8chhjJDmW+LNMzkDOQM5AzsArLQN+QWobco1qtTmr0soF QFUyMpkzcChnALIH3APTxzYVNMju6DQ4TssaIDa3gLaKAUcwVwN/nbLz7LPP2ipjvxDor4RgJMoA j8fxoEzlAcSPo2AgvEf0P5a8xiOA3rx48SVeLJb6TmtIixvSuv66jf3pW+mcpvZfrF9wUevM1s6G S0+/77R/O/dP3nLHcma7r138H1elVy3vuXL+wFWfraxZUdwG4LmfW9YWTw51D8A9PW1PnrDolCOO EKckONI6/PDDy5gNEMdYIg9GaozuaohvcyWQLkenQTiix1jMjGXgWSZnIGcgZyBn4FDPwEFwBWDv Uri/C4DyBU8Rpqcmfetb3wr6rW99q6chVYd/6aWXVp8ePPSQUZSBjf6cypf6uZZlVAdh3kaPbfTe Mr2ZGCUDseQfAtC59WyYHk6F4BH27gOsAC4OGqDXQGFa4C8Qbwlf/aCpARiBcfGVCmqAI444AhpW OWgsaKDzI488YgeRXkbYHCWwve2qS3VzWnoOOzbNmF9A+Y51O+aemtZc9N1t93dNPKnltedVPr29 YqPjFVsH/vXO3jvf0fi+Kwae/lna+KONp71uqvcDtM1ITa3FawGKt4ltLV4KdkR3z4QlSzzwRx58 QcuMykfkXi137bXXXnLJJb6Czj33XHEqfuRh2bJlxNz1K3UGG2lUFRimFtUUYVdaiEnj3g4wy+cM 5AzkDOQMvPwyEGtJNYzLntQatEZVGZPB/V0ADIl4wYIFJaeaLpmHFgFavfa1r7W46PniQyL/0pe+ pHcIM+SpXH/99fv41MtPfvKTQ4zn01dOBkDzWKoHWKF5pzayQ/wAPcwqD6AqJsJHDnwHXgF34NWe FjQCE/aFjMF6p4QpItQDCJv+meUCRHZlgB32cWyYUfRSHN9Uzz0+TZhSPOxfc0evN/j2bujr2dhb 11z5g96KvT3vWD/w2Hc6Fr6p7T2rBm77/XVda7p6tvVs75h6zC+lvn9LW59LM45LR70mbV6VtjyT pjzUc/O/fmP55KIEUticfvrpv/Zrvwbfq2HcxqAA4MUXt2HaCqXmIWPgUiFpkSWgXxlAzJBljABO nDrmljOQM5AzkDOQM+Ano7YkjOcS2t5EcIALAFi5jLaaLpmHIuHdVRb7qwF9ucK9u+G84Q1vsDnh q1/96u4ERue7eBLvzR1dLPe+LDNgMRskhc59+0CxoKrPkkoAjQPIwqwwOizrqMuqP/iLjpIA2GVB ZghrUQ8QwKRLC/Ppp59mMC4y2P/jYfk40P/q1au5I0MyLh2MS4a907d3R/HMHzXA3CVpxa3pP97Y eE7nxoc/9dTUDSv6tm1snPJo84zW529Z27Olp2fz5tTd8cG7z7saRp+RzliYBvpT1zPpiZtS18Yi HLcBfHf6zOmTJ/uGOe+889zD4Jk/7l5Qyahn/vAP//BjH/uYpxhdfPHFMiYb6gSDcowHASl15EqF oOHLc5QHLCPGZbzZSM5AzkDOQM7AoZ4BvxG1DWG8C4CxhnGACwCP2ijzVU2XzIOcqN5s8+53v3vp 0qWxzP/qV7+6LACs/ZejuP322x944IEbb7wRx8L/q171Ksfoffvb315zATBk61TpLhMv+wzEln3D hMItSwPrsLhlbGvV4Kln9YDpoDzcD8VGeWDNnhh5fHA2rgY4Qre+vwB95QSCQAlwAwHHzQP4bCoG AGgGo4HLLDiOS8I3rkrr+tK8JcXavwsY7VPSbX+crjly6tf/ceCrF69IXVt7d0xp7O7zDrD6lvq6 hqlv/+czPttdSc2pf2tx7+/AjrR9dWqeVOwFevy29I+zz1nY3Dx9+nQvlrb/Z82aNQ8//LD4IXv0 M888EzHLm1NljLrI8COTBh6L/VJhpFKEL+cExvGG4CjexiV12UjOQM5AzkDOwAHJgF+H2vz27eXj O8fgZUw1wAErAKAQWDngcgwm6OCPYXgHnQj4bqv0hz70IZGV47I2X9Kf//znA/pH6IoBzSYE8P2+ ++6zBlnbkK6++uraFLPWoZ6B8lGVwCjgHkebefDtZoFTHTXQFnIFYcHWwPRAPGGnagDfWYF3gd1Y /iePQ8UpAjwlHyAVgJ43b96RRx4JDWO6UMAORTWD8mBc8vmpi/qb2tKT96Yt61Nvd/EU/6ceSt0D ddtS/XdbNzRNaq6beVzyNetegYb61jltSz8187evq9y9PLkB4Iizi3cAb3smrX4obXy8eAnAqhVp 7qvnihCyd2uv0gW+P+uss6zuu4iBaVwf+MAHvvjFL7oT4Oyzz9ardooqSJckRFUjD0Ynt0YqY5hl dbTvo675Z2PfXWcLOQM5AzkDOQPjkgE/i7XZqVGtNmdVWgesAPADHMgYRPbT6xhRlfyqIHeSbtpz md4Gmzh/4oknbrjhhmpIHfyrrrqqXFbHUVHcfPPNQxbXyz05lvCr5UcU3ul+DP8JJgqAUtaWg6BB /OGh6jJ2rZTfW8Jlh0iIWqJ61KPY2d3YWfiTP/mT6iQPyUbNiqMEM3pX9dSYbndWVMcwuu7Lvtca NjAKsAYEh1Dt+AdeDRyu1YuvEgBVMQFZ4BXc9w0VBBoB4oP7sbytCxLFQVDXyyaaBTIcAcTW0f3Z suYRmQGO169fT0sk45Xw6Uen9jnF+v26J9KmtXb3pNa21CK0rvT4517fesT/aDzyBDtxup+6rzJh 5qq7fmHZZ9NzW1NDi3og1Temxgmp0pjqG1L7YcUdwL6QZ13/nZsOP8p6v80/bmhesWLFQw89ZDuQ ikWilAQllDdAn3kjVTBgGr4xyoBMlhjd6XiVOpJWuh6v7GU7OQM5AzkDOQMHJAPlz8TeercKt7cq 4yJ/wAoAD+UI5Br3/pZ3AJf8IcOzq95G+WomdWh7/vz55WYbvcPvtYVX7K4BaKrFSjtD5ENY75CC oZQfnSjLmFKs3NdU8wJ/aWpEwtDwoRbYfYwFQGlnyNipL1myJKqykNldNmpWLF2PhXBloyz2yKP5 HYviK0EGdgTKfd1A57E4DbzC7j7nlvzxY23bSrYdLJbqwVaIH3L1gaTr1FGTK5Jk9KoTGCEM/to7 BPuiQ50iFRyEfTJuFPauXLAYfiVDeByB7OqH09bVxTN83AmguRrQOiXV16XJPf3vffzBr225ta97 cevMpu7tz26+/x2pkk759WLH/+plaf3KtP6R1DojbX06tbQX/7SH/qnu5iPmt0+c6MKF5ID+mK5g KAMMRw594Vh0sHnPMoE/Urvy5NOgJAdhXAZe/bVeTRcOdtNkco+S45i03USR2TkDOQM5AzkD+ykD 8Vtcg7MDdQWgroZYx0XF1hewlam49zeOOPjD7cOmJfr35FDL9o4hhl8CXwvGMGugYTKaVe0Qsyl/ uFkc8p7AE8LWmEMGGhhReHSmxfg3v/nNIVOaKvH0iMv/oxvcY2+5+efb3/72HoVHFFA2VGcpoo0M l6kbMRs1K1rCH96Gx6aUKtF/OeNlMofLv6I49vaA4KA/iAm1O8Ky1q0lwXHmzJnxNUQg8KsyAKbX 4tE9xMB6MkB/VAg4gYYRkKtedgBfO3y8+NYpMaYC1LqdwL55z8p0UcttALzQGsc2aXax/O8lvs1t aeKU4t+chWneyWnBGenLHV3tr7mqqb2pY9W6phPfeNgVT85806Oz3/nYqV9eLwAP/1m7Ij15a1r/ ePHP44Puuy5948jj3bVsCG5cFrN0KZCefPJJ2aBiRJLgqanTpk2LIeDoitJIBlQCNQxQpVHaH3tm wunY5bNkzkDOQM5AzsDBkwG/xTU08dvT+tL8c1MCw7ttB+wKgIhsyQXpAufFEWfESN/2trcFH1iP DTOOfmVj/fuiiy4KtBqVwNe//vUSvJbr4rvDjtXP3/zmN7+phOBod8LDY4NlhzNxbrvtthH5JXNE RVi8FNgjUW7+gcNq20RkyTMSVWaJ03/9138NayVzeDZqVtzjoEqBcutU9Yy7TFQWe6XkK40wHeA4 nAqRW4+HGsF6tIaIbAC1gDtMD8LiQLHkHWF324SC42gJnyl8kuxAyVFXAK8uC6gB4pGgZKyUE9Yw VQ4EGNR49ESdcDr8SCAkdQWM5l2cQet1yYKjIYoLziv28YPy29emjo3FpYCJ04sdPjOPTQN/l87+ jyPXf2/zszeuTf0DlfpKXWN98/SmtnktC341NbaldY+mGccWG4H6etJTt6XNz6cpC6b42BiIYXpm kdWByBiOQTmVE5udHCMMo4sIiSF8m+OTHB5nyBtFyFSPIqyxEPmv7todHe5215v5OQM5AzkDOQMH eQbG/oU/ZCCjgfQhouN6eiALAEtxMZYS1ZWcIWMsF4Ort/HYpRMFgAv6IV8CaAY9ufzYY48tu4YY LE+rDULDUQCUvbURlv9rQ+R75S7GTqXmNwCMuM1pROaQwEaUGZE5RHHsp+WMx56NULzzzjvLj8rY Tb2cJAFuEByMtjYPMjrC0OCmRW4gHkDH1NTGAffhb6cQPMwN2uKrGZQHWsBc4NV3Fhm6aAvkkDEZ O+P9Maoi2Ad/ybvsYPMPMflkXGPcaZQHJT4mr3GnMagJuJwClktaV6mFCUlHV9PkNPXoNOXo1LUh bXuuWMhXCfR1F8RT/5Ruf0P9pfMGnvmbG8/68ifW/mTHtpUdjRPrD7+o7bn/SCu/l9qmpc51xT0A Az1pw9PpxpN/8bi5c41akIy7zOg2fe2YY46J/U6qqQjJ14W7X1ym+8lPfrJ48WKDDfQfNUx1nOzE AKuJiHzIkYUhnBFPY+DVwuwrxnAi2yNqZWbOQM5AzkDOwEGVAT9qtcVjn2ltivuodSALALt9As/Z dxvDGHH/T/UIR1w4r16irn4WZ7Xi/qFB/3vuuacaCltijPDsaRnHqqDc/GPBfv8Mbby8lEVatcER pzUEyos5TserQqt2fWjRYDewLmYYEW3vCowYK9kgu80/ULv1bHg3rgagfSXZ909YtaCBtoB7gP4g YE1gHUpmR5FAHtyP9+ZyBIYqA9QYBNDKjEDDJPUSZooFdPAHkf+LNgWJMGImo6ED7AK+RsECFfwH H3zQEfh+9IvF+n3z4MUMdwB7IYC7gV3JmN5d0PgzzkhHf+QjD/2v5wd6+ioNlb6upsaGtP7hYteQ UsGTQ7Vn7i2e/3PS1ltXnP+LAoh1fSkyCuh/0aJFbmK2cc7lC7c1x5NAo0golFMqVyKEp+FEqBF5 BIxZEoXOnprxhqlqQfGUFx+CbxZicqXaRJjBavlM5wzkDOQM5AwcnBmIn8UaYjtQ9wAcyAIAII4H 2JfLujjD76MdezarbxSGxYEYyLFBJgAAQABJREFUD90f8liesVsbi+SIcLZaMbY54djTUl0AVCuO An+rTVXT5QK56wDlpYBSIAxWuyi7MnGIZgBwhwgBUHjRtwxoaGXd3bcIfBAfuNcFPkLksCysqR5w e2s0i99RKtAN5B2YOFCpVX+4XLMVHiZWGHhgjv39rAGgFBkMHE+LjDuAraDbVV8WA1TKxMKvTDmF jwMxxzEE0OFUhMqSUisIHteu6OztSBMPK57/09OR2mak3p60/P669csaT5ixwyafd8+tfHhhSicU +4Iafmk5xdveOfO2jjRlVlpwTpp9UurenNasSP8879Ws9W/bpoCZPXu2CBUqLgka4C233GI7kIHg KNEN1gAl0w1FtpwtX77c3fDCMwrJLIdTVgURKr7My8NwWD9kUE5jyKZMGp3SlRxzGiVEnOLziCYj zwiWXe2pvmwy3HLm5AzkDOQM5AwcDBnwe1FbGJ55UZviPmodyAJgSOh+iYdwhp+ODmqrbxQu0fZL WgAMj3AIx3NF4h29IPuQ1wMPkcynI2ZAcVheBCgLxRElX95MUBUihAUhcqAQRoQpAXFAFkwMhA2O E4CqycD0QKTCwFeSU8/vpwWtosFQyBU4VjAEBMcnZjWaWahULWGfDF1mIWZdwLGjXgiVsKLCQ3XE 425aBmWeQV0ExCAeuJZ8iYwFEzWJkIKpl2RZGNCN6dNrmX/b2uJfpSFNmJqmzk9nX5kO+2H/rf/c s3Z93b0/aOocqJw/v3POgrToswX618772vLZaxe3zUvrlqUV16Z7r0uPb2k+My2bWul5pr/p0dPO cD1EALaTxdt/0UoC1xzUMBIrM8oDx/IepAhSeOorsZVhhztHuTLksUNzBtkv5eVH9iIDpoOLqARM CkIwEUAkrXSaiZyBnIGcgZyBgzYDfilqi+3AbABK6YAVAIEbrNOXi9lQhdwFf0gSS7FqDA0OxpZ9 lcOVV15ZrVKif/t6q/n7n7ar+PLLL49dQOoTa41KgngikNhOPPHEVzKoHWU6yhk/4YQTygKg3Co2 iuLLrwsiNyjYGlRFW88G+u1jAd/9ydjW4kn8kCWMCzsGoIdcA0cSxgdVqcOssQquNxroCYgz7mtL IxxAnDWngD7MShIMVWn4wxQAjyzrBV4dcfA5BWcDrWKqTMIOmnHeEWQIxGl1bYCjRRgIuo49namx teB3bS3+dW5ME2elN3yg37b+5x7pev8N6fFr00//IX3uzFM//NNlxI6Ztfj5B9Ktn05P3Jt6Bvcf Ta/0XHvMycIG9E8YfBAqy2eccQaE7Y/x/vvv92doLE4NQZcAZFVKFy957/IHv+wigM1ILOOX30jE Apfjk3SMZrCytOts5P+VQPJZ3SeNTtmUuqBNLvusudSAjjIAXe232kKmcwZyBnIGcgYOngyUPxB7 G9KBWf8/gAVAgGC7dMoCAC1r+MPX7Mvn88DQfnptsoeb3//+90eWPZRmSLoVBh5iYzdR+VzOIQL7 81RxUj4439UAbfgAxTOWCyBl2CNeCSm3Eo3YW+oeEoTHKMUHw4y791RF5+6OV2CxZBkegAYffex9 QpxqQOHKlSsBWV3Qv14cDZw1uTArZA+SBtj1ZwX6B15XLTi1wG9hG8oHSaFMRjTfXDA69AmsByR1 arcMSXcawKPMRpnBHS/c0SKsOXVkgTVoNRAz7xC/U70kHYVERuPXESfgLy10tAKO1xfPBdqxNXVv H3y9V33q21FcDWiakF77kTT57HTG3+5Ydd3z3QM7Ovp/s/Gsk886qWf55OKFwV4bPPfYgnjiofTI m/7T+bNmKWBga355lEDxiO373/++DCgMQHw1gKwKRm+kqK6pGF3ZAprHacRcdgXBhbGPUgAYoxzy GCv9QyR1MWvU0oUgLLGYkTEl2RB3+TRnIGcgZyBn4ODMgF/J2gJzubw2xX3UOmBXACJuq27lAEa5 A9gasJXg2OEzZNe7peLyplt3xMaGeEhxOFhUD5RXBkqn+4eorgFG9GiAKpYRu16ZTDPlromoAdwo oskDrBbXUl4hOTFYqBHgtoHHK2z9scCvkCIOpG5RH/QEavXGlQHfPvgEQGoL/0AteuHChW5ytd/d Nh6nCBiUJKzpCHRyIZ+BboFgjkiCpGGNMPsAtCqCd5BUeRC3AfBCXlVAUpdIGEGwJoywGUaiS0UR veX0kTcEkQTexSffMjUN9BYXATwAtLereKdv59aiBvDVuv6x1PvZ9Burmx9+sO7B3pbugYG5rT0N jemnt9e1VfpnLUidm9LP1zeuv+yKU48/PrwwLlFG4Y4IKBy8dtevBEqFtCifhGoIYosMFM8b2n2j RbIE8U7RZZHglDtpd2RDfvQyy76pJCaSIbYjUeSZNXaERtGklN+NLCgJ6O6McIiJfJozkDOQM5Az cBBk4Iaen9QWxcra1PZZ6wAXAJ7FUQ4Bzijp4YTndVoJLkEhAXDQM/uqn+MZlcDSpUsDJoaAbcqx 4j7kNtzhLl5SjhpABVIdP3eql4cffrh6CC9pDIeW8Y9+9KOu5JSFXNRI5VWOQ2ssNUQLwYP1jsC3 h1Qqj730Gn6FucFKkBpMDDAKRMLlIDu+BkfC6Bo8agkfaoTp/RUAkU8//TSmbf1Oo3igi4NmLYCs LgIwa4B+BiFaJQEOmB7x2MlGywsoBENL1xBsOhjIzl0xschNly90dQ0A5grbWBwjRTd+aNvhZxZP //RQ/2nHpYbJqb8zrf5ZWn1/6tpcFAPuDPbvzNf2L53bcfs30t/8542rb1/Xlf7opiv/+oRLizcB P3JDzxO3/+3ytl8//vjjhWcUvAhbioxRGBrcrxgQuTgNTRrFFpH07Zh/7rnn3nHHHXYBuVgnmeXQ yKCplLPJftBQe9RRTMl8yJCPaXJkx8B1cRqSwojMIyJdSizfgYoTWXJpgnrYiQs4gsdnp3RahpGJ nIGcgZyBnIGcgb3NQHFpPrecgUMlA2UB8DLY5jRKziFFsA8WtFwN9gGv4KDdO7EVB6jVAjiCnuyg QU80rEkRcARV7U6JxW+VAyOPPfaYkhjWh3QDx4OkxCBLW4MYAfQdwVPG2SETz8dkB1MtofxAKycU 2GoAa+qqBS9noBioNABr9biEbSzC45cvDYTVEGzyEo1KvDtv6s8XT391GtiWup5Lm594wRL037E+ nfDB9OHKwFELK5/YcZmn/d931ydKiXfefPRP39ny9HfShpVp/RPpmo5LPfgIlJdAmSHmtmZ3ABuF usW9AUYtqxG24grgFpIEFvVMxwluA6AStwGULsZCBGqXJaaMmk0ctJTy6CgbUiEDiAgsplIxIELz KyF6hWHu6DKlvuLarLGgK6ZpLMFkmZyBnIGcgZyB/ZaB0z56YQ2+fnb1LTVojYvKAb4CMC5jyEZe aRkAZF/GQ4a8gWP4D0CHC8G+QIH24lu3DsQMNQKXuoBIBHwPbkKHTgFEABcWR4OeEuVCkxrAXiC7 SlQRwCUV23iUCuzDxHyxAH2Gui5e4GMEdWbFA/dTjEVrESpOXJELzIo2IzB0TAqn7KNhXBBWYBrU W732H2Z5IckpgdB9+JvppJbUdnix9t8ybee7wFYtSx2b0o4t6YY/To1dTetS3SfqvtHSTOOFAuBr S59Y9qeDtwpMTNOPTm+67n8/eeLvqFKAeJcZH330UQ/8ueuuu9xBYV+ZsEF/a/9MFIh/1xUMkeBM aH3wrLPOIuwiwKmnnkogYotjObpqJho/0L80xilrMmOMfIHvpkySJVMqSvTPOEXzKHtmOfJA0oxI tQlC642m1+QSYzk+AENiyKc5AzkDOQM5AwcqAxf0n1qD65+lW1LdkhoUx6rSX7xjZ8SWC4AR05KZ BzgD5Uq/+zpiZ5eHJl188cURVrw06gCH+JK5hyPhRRgRQgVVQWSYD6CH+QBxaBKChA5h7sCLECRE CFxCk4ELQXPQkx3y0csOJAoQw+7qAUYIUImbU5nS3BdLhUCgTKcgO5vKAN6dak5dB/AiLdWIykFF IYbYRSNgYiXoD2SPYyxowFfMgbAxJU9gBqLLER3p/Pl9xf9T5qdZJ6YJswvaa32XLEyPfbd4tP+8 k9KxbT0TZ6QjPlY8APTK545//lsbe7b2NE9v/vaVz0/8leVHNSxuLGqW4h7i417/etm46aab7Ksx EMv/0ih+tMd9OvLrVEhioOJUkGIzIkRhZdetEQYV0Zaw21iA8nIIchvIXgJDkaT0oiWTZV50hfEQ 5sUsaC6nCMZM4egyEeIhzKnwmEWwpsupuWCKd6dxZSDc5WPOQM5AzkDOwIHNQPyU1BBDXf2UGrTG qDLKDca5ABhjDrPYfs2AfRp2YHM55J5vHAjp5XrDNIQKU8LTdtdAeBaAwUf41RFet0gMdMZasjxE b+BO3ztgorVnGDHAIju04Ehr3nqBS3hRF3ViTFngtz3GqcVmfp26HQUY1eBLmFUY3PFLHpZVPACp aAZ5YdmjSOlS1HACjyJErpdTUNWpVv3R4UuowoZ9dYmTce5Cpq09TToiNU9Km59Omx7bqdfQlibM THMaUuvUNOfUNHVJemJw7/2551b+6MLpvWvtW0qfaBl472Mrnupd/teti079l68c9suHbRtc5ufO KwsMzVh8ckB/4+I9sDjvhiBOnhQ2Abs7es+ub551xn/afvc/T/A59PBQYhGKNCKY0nYG50lqg/dj ODUKAoyj5Qoh4WipIO/UkQzXDEqX5KujoH9TGfG4OSHMskmXorkQtlFQNBeYXITBkMzHnIGcgZyB nIGDIQPlD9leB1P3wg/KXuu+oLDzZ/QFxp6oXADsKUO5/0Bk4JOf/KR3PriPMx4EFCFAQtb+X8bo HwCFEa3ygtRAYeBRKNnXCpAK/wGvTgOGYhJGQ5PAJUAJy0LnjoHgyasBLNLbDc8aC8QcgXj8wO6x 3Qj2hftt8sEHLhUGvICw7ACmdg3B6E6506USsMVIhCoTTMbdKkCMO8FQZEQTfImbqz9BUSeUHO6o wNk4p5122hdOSc8uS83txUM/G5qLtwF4AGhzT/E8UOjfsWNdmuBhARMKAytWpjPv6+l4uLNz9Y6+ rtXv/a2CedhffnbK8ceL3JCN3cUQNyoA1j48LoMEgBaqJKhA8AVpXLJBV8yOzZPeO+stF6/94eOF uV1McUodFRyjNlINkwqwLrGmQ8PUi4+DJlx2gfvl3GFKKdc4iKgTpLTwN9jw/S9OYRtL1BjEwhpT Es5RhL1TJ/+XM5AzkDOQM3DgMuCbv1bn41IAcL53NUAuAGqdr6z3EmfgFfVwJGAODAXsfIPAkRaG gXKnmBq0B/lpVoJhPhgaB00LKCSmwbu6QF6wEqESQOCz5ibXww47DL632AxZ4jsF34FXAmqA4AOa rjwE3GScl4CnajBwWRjQv8sy7PAOtlpZR3usvmV1sRHWrO6zKQBejIUYHAw6Rxcgi3YMcExAIxkf JVpd29PqJ1KrJf8ZafLs1N9bPAx0yzPF83/qm5MnhLbNSE1TUxp8VudD12zcsbm7z4vIOjxkp1jF 1370ox+xaZOShBgCGmH/j5j5FRt3/CiloHnJMS4yMikPRrGl6x2p88fP/tMNfb3Pn332XT8ebN5A J2Dq0kI+AmYQ4dQUaATkE2THDxlDxkSHa0enoSJONHfSJQwBRGkxOILigMOXkoAAFadCDY9CRZPB 5xGz1MpEzkDOQM5AzsCByoAv6hpd2+q6T2047h/OGcFBLgBGSEpm5QzszwxAqIAyZMwp6A+aQ6gW 2hFQaXynAIuYaLCPDPxaAnRAE2q36B6gH8GUTT74gCmMyL5bYK2FEyOjC06FLGFTBgFK9QDjoKRK QAwsUARJYVBaFuYt87v24iqB+2IhV/fIsiM8z2YFRqkrV6xV60KwIMhArmgCaF1cCEk8OE7J6NUM LQhHu/y9yrexOTU0FYjfpQAvBOjYmNY9kXZ0pBlHpqNem/6vCQM/+273P/3C49/50Opf+O8Ttz2x +uJjPvXpv/w09Y985COuTih4jFfwhiBR8cRPTqF/Y5Q3HKcRgCFD9vjCk5/25m8U9MB7GyYu7egq Ho6kiVmQEbOj9AYtgUZEUW9cS4l8somgRZc1kXCH4JEipmPUDCJEV6P/wPd0WabIVGhR14WDjw6D AvDJ4T08FrHmljOQM5AzkDNwIDLga79Gt5V9vwIwsJer/0WkuQCocb6yWs7AvmcAtgPpADgt4Cls B8KCrfC0p3M6uvU21vXJxPI5/ArBx0I7HAkLOrIDyAoJIgQHQ9gpcKkxAvdrLFvOZ7YEtTEKsFgw UKxeW3oYtMWfKc/P8RQd9w17iJC9SSCyfVmOvukI/8qv/MqyZcvYd+kA7PZ+YlgfQuU9XPOCU/21 aIAavmO4Lo8Abkpd3gLW2ZH6etOmVcUuIGUAjnsD/GufXVwNuObMyvkL+y++evoNH13//c94RKb9 QAX6P/OK1DrrCxOa2zqe63zr7N+XIumCztUtMRCjljTXMVQsxhiVEkUQ3IikUVSbu66stJ1aP+v4 gTUPp12v7WJHtARkmAwitChqBgiIIxwNXPLJG7JTKeVdbqlETnB0RQbQmklhjVl0pCUyJiSzIHK9 DKri8KWaLr6jseCwHGUALyRzyxnIGcgZyBk4IBmo/qXbqwDqxwWK73yWXul550WAUYqSXACUycpE zsD+zgDAFwgPeguACKB7DxfwCuqBhlAgDvAXmI8MeUgRyAYK4T8RBzwNXGi7DpgLjMayN/QZy/m2 v8PrJJ2yrFqAtsFZaBV85I6kvf7W73XFawGcgpgXXnghj/bo2y7PhVeS+Y4Thi7BO5555pks2HhD 1+UC0WLikBGnsMUjTiEFuo0UM+UUHaMOJrBu03/XlgL9l83VgLbBxwF5/5ftQPWN6b90DnQ8sqP9 mAmXfr3lf1++qpSc+aoZ086Z3HJEw0B/umvlX2x9ePvG+zf90tzf8fozo+ZRkzeZ4QghSDGITQxb u86rq5/b2T+7Ujc9dT7V/+RDaWB7XWp6zWte88Mf/tALB130IG/sZsqkGI7RcW2w8aXvlFkZ1oKP QyWKMZt55B9YFwPmYKlTTJykSW+kQq9TBRh1nEhyOHXKmlFgOqL5NX1RClKMeGr++SlzmImcgZyB nIGcgdoy4Ku4NsXiaXf71Ib7Hc4ZwUEuAEZISmblDOyHDMCR4B0kGsv5cDmcBxRC3i4C6PJtAkAT i3VfHJgPyowd/JAl/KdXAytJQoGB4IFaABHyts5t2T7gphERgC95hBThSAZBSbo2zKg6QH+OmGWK OrMWy1kgLML58+fHpQNd7FNkTTCqFFHRtTFJExLL+IxTJMOOI3liFDF5RBMQUsiU2d6+rtjqM9CX mtuSi6KW/90G4CUACgOPBnJBwOuBN2/RVenr6CPw7rsWfvWsnU8Luu7D636je4a3mXWt7m2cUXfh pVP7P/ab9fWtkukeAEkQiRKF98DWOMYiNqctLXcZ+7YdF6a6lrrKZBcd+vvXtzZ8r9ydZGooitMQ YqYiCY6mSZPVyDCbMRyWqUgm+3ZMGWnMoF7y+OzIG8sRA2F51hupC+Ewi2leWKAVxmUYQV1p4cig 3ujKx5yBnIGcgZyB/Z+B2r+EPexiX9sg4t8J+6vRfzU91Me+ex1qMZ/nDOQMjCUDEB7w5ysDyAtw DAg6BQQ9Yl8XAdhRs0gMLBIjgAnF2tID3weOpALLErP6brM+AtqmopdZANEFBIqwI4COaS1fmQHc O4LvBESL764DEB9KpssIWEkgCDDXi4TtRDr22GMZx2QQQVg8IC9JNwlEcSJ4dQi6RPlkNHFqfIW8 EQ3J0u9MrOvr7of+wW7gvqltcP9PX3FNQGuZVJQBTTPSqhX9nT/vaju6ZebpTUcdmf60ftFHVq8g 8OdzFi0o0HPqXdzwl+2VB/8s3f6jdMcZV7hXQWakS1RlAEYkw5qByIDk6Gqq3NDZe05b87/LRt+A R4UWD1f1OuE77rjDdQAXAQw8xmLs8mNRP1blTU2ki2IxyMGLJK4VMB5JwGcKH0FXunSZlwgg8qwX U0PwYkSu25gRHB8JTJzqo2niIqq7SCZrJInlljOQM5AzkDOwnzMQ38+1ON3XAmAXyrcLaBdZTe0u pP1XAHzpS1+yzUAc5audhsT07ne/20PfMf1UX3nlleWroIaIDTm99NJLcUrhOB0i88o59ejMV7/6 1ZFnaRzxoZmvfe1rr7rqqhFzssfsjcX+iJYzszoDAbKt6cJ54CCsjIMA9YBCGA7QdMSHlQPBA46g HqAZ4Bs0BCihQxBQF+THFBV8q8isRUlAmEF2fDHphYOhRo/usa4P+se6vjB0qQpgWQvVbDJC3oUI 4NUFBNcH2F+yZImPFmEeycO+vKB9zOz+f+ihh6ifeOKJNgsB0wZivDiOAXPFExGyIB4D0WXImIKM 5KwdaHz2sR1tk1P7lAL9uwO4bVqqa0jd25OnJHsVwMKL069VBrYv72yc3DBpSdOsmen55+2WSX91 +KLPtVf+ojf1rkmbVxRvAXvWMzQPS0efke4YfE6/UYuZLyNCCyBKFEfgm/fIqpROaLjPzbrCE1vE HLFFtDFH+GHQ5Q6DZZlZR6MOa45cSBotmTSJBEyTADS+CCBYCwEcaWEzOOwwK7eSTyvmjjUc8ioN wkJFawS4JhMzjmNehhdXg7L5kDOQM5AzkDPwUmXA93CtpmveAvQC3t+J+CvDOLuPaeeDOHYvMG49 wGjYOv3000c0WvJLyRHFMnN3Gbj66qvf8IY3BPong4D11V1D5G3jHsIZ4+kY7Y/R2itWLFbZYT7w DnSTB7AP4vTdgYmAmC3VA3yAYOBIYB3m0wgHtiYcyI8wfMkOQAkUIoC/wLUsgOmOPglu0kXQAj2t iNvlTz3wKxnuFi9ezI6tMux7hiZ5GFTt4RVawKvLBbQeeOABMdjuD4mKWc1gsZ/TU045xV75173u dW4UdjRAxgnwiw6Prh6Iik1dDEKxGqhqyOWXZmOl347/Jv8G0T/Q37EhdQy+GssbAFra047N6e9n Vpa8rXX2hW0nLEp/f1iloytt3CKBqb+nQP/d69OEeWn2eWnum9K8y9LrPpf+57n/AFgblPxwx7sx GsWaTW/a1PGerZ3nbttxmsD0Gr6YJVDACOmSbXwqRod2JwCZ4BBDmxc5jFlT7UgL2hhZoB6EwdLF cWSKa+7CF1N6Y/iCpMIvyQD6JoWKXrNAPpjy6RNiIITj80AFJ9wxSACHYm45AzkDOQM5A/szA76u a2girEv1tf5rqEvxj4UgGncRO7tGycD+uwJw5513wqNCcZ/iiAGVfJIjCmTmKBmwNl8msFoMCLPe X/3yLLs4qgXGSI/d/hgNvjLFQDeYD2iG82BH4Bu8s3YLtAGpQCSMCMGDdPCxr5I4hfKhPaATvgTy nFJXG7DDSBjUpUGKuiiigUKWCTOLqd5wBYCWZf7QDQ4X5oK8quC4445zccAWI97BepcC0F6kxfsJ J5zg3gOWXQfwMFDPBbrgggtsrw+4yT4vPmyeGnTOOee479Y1ATYD/hqO4F0rEHDAXPzwazjlcvVR 7T1zFqS+7uR+346Vg7uAPA+0LbW2Fw8C2ujf0yldl357ZsVlgbXXpFWvTze+pfJfOwdWPJrePXXg q3MrbbPSxxUYlfR7qeJW4J416Q9+/N6OjmLLk1pFDNw5AtP9fc+nSvOE5tuE0ddYPN0/JkXMUS04 RvCIElITkytJMCLjRTg1rvgwyyeCcMiHOvs8BkBnXCQ+A+wQVj+wQIC8iUMwZco0uqUXc2GWySgS 5Eov2seGL11RGHCBxheYpstwgojY8jFnIGcgZyBn4CXNQPwi1ORiH6F49ap/tf/d8XfK7KPXak97 oD0y/P3vfz+IQM5un69+9avVCjhx6ieQJHrIdpS8yac6XcNpD2csE/i3f/u3cmjBPkoCdVd1AeB2 z5Dc3V6s4cZxxm5/RPXMlAEQDRCE89BwOdAG2EF1gFrAYkzL6r5EMBFAIRhHODb9k9eoQ4Hk0QAl FejcYrNaAqDEIR8LxrH67hSEJaDLur7lZ7AeBiVPEaaHNeFRfFDynnvuMdEeAApfckReMCShVWJ8 QZ9uBnBBgAs7491y4HVg+ATslWcQ3xI7Fz5mILKSA4dYRKXw0FgWD8sAK9fSolfbvi1tWl0QO7qK MsAVgIbGNG1uqkwp3gfcs714RYDXAiCmzE+nvic1TUkP/K/0m0dWDn9Dapiafn2TPTbpcxMr7huW 4/9RGbjl8f7nm9d3NXfP+2+z/+qLjf94U9uyIw/nVwyT0p0Im3cEgDhu05b7+/o6ey+a0HSz8KIG ANaP27r9odZiCuJxQLfeeiuCivgdi1AH330mLU5l2DEKCQLFSAarhZjcmBrbrqIAkyK9XMgPAXbk Cie8CykgPo558XkYjLZ4FYDYdEkdRV0IXeaapEl01MrCIE7zMWcgZyBnIGfgpc6Ar+IaXezTU4Cq UT56yOloEe2/AkAU9vbERQC7fYYUAHn/z2izNLY+tZP6KtA/jY9+9KNl1VRtIGowHM93r+bvkR6j /T3aeWUKxMItGA3AgX2SYCJgPigZkgP7AERd0CHsiEkensZBANw4cDakGDgS0IwCICTRCLpqAKa0 UFdggOYwIlRq+viF5oF+cBN2ZJwAsOgU1gdJ3VssGIvlrgawIEi7esBKFQgj+MoDFmLN3h4VTFuD iNESLeLUU091rcD1gbvuusuWIdUCtMq14DkSp8IG/uZakw2h/uAHP6B4/vnn/7r/ihX0AvdrxaUA rwFeVzwUyINBvSQYf9Lsgt78TFr/ldRZPEA/dW9Lc16dKi3pL9pt9Emf6HW1IP1BY+VT9uS/PlXe WHwfrv5e+vgtLT+eOd32GioBmoWxbcf5dfVHVuqOuLPp7vaGm6a23G7nv5AkKvJ8Z/0F9b0TJrV+ X7SFs0FAT8B4Jc1MFcOoVNA4IUDXzwBmcPhCYyJcMGFWxljQcKSFltQJBhEXiAhHMnFAf0d5I2z2 aZkyWmTQUooIR4H+iZk4k0tLy9cBIg/5mDOQM5Az8FJnwHdyjS5qvwl4iMfq14FF1xCBFwW4XwuA UXYBldtX8v6fF83PmE/A/bHIvvWtby3F3va2t8XdwODabbfd9q1vfavsGk6M0f5wxeAo/LgrZxki tKP6mmuuKeXLWsWVH1FFoajXpQyXL17/+tdffPHFoU735ptvHlJAlnYOWgIUA87gP5AOaENowDQ8 F/AObgOsgUXgPvA9SZxYANYLbjoGcIT5VAV0IUUNkgY61QAWmEuOVBCD3cFKWqzBqeA44+S5JoAQ FQ5FEeoF2ZUBP//5z6lgCpIRwszax+9zAvdb3edaveHBOGTYgU3FhmDBTcNGBOyGF1cVmBItR+oT a9VRCRBmPIAvGn71qq+txSJ4qm9ITS3JtQy389Y3pbbe4hmg7XOKJ/w41Xq7incCuFUA4nd7QO/2 VO+RQk3pfc8PPLMqdW4duGzewJwZ6bk1ac3a1LWqd82NGzecVJhe+P6jW49p/OlbLj+1+9revv5H 226quLpQ11BpLqoRKRKknAtYPrv6P9jcOr+/9wHzJUWF48GM6TJAMlQimWgTp5c6InC8FA1qFIv6 xFwGoRX1Eg5JGSu8dHWhJZAMPi0TwYIwxCNFDOKEKRZkD00eXzM7jozg6NVlphwZj8mN3lDPx5yB nIGcgZyBlygDvs9rs1xJg4tetSi/gPJ3Yv+dS1Uv8Eexul8LgN3tAhq+/2eUiHPXWDIAQNtwFZK2 +pQqCxYsKOkSjiM0i77ViLwUG5HYnf0RhVUdv/qrv1rdZfHb/cqWk4fXFeXTokKeI8+fKa9aYKLj aVGHSg0APcN24DuIpsFngB1MiYCGQT0QDfKD4dAwOjgYy7rAH3iNjwnMGTs+wjHE4EI4D+4HFh2d goBc0CIjUYELCWOS8fXEkQpKSOLhiAsGA9A7jaeIqhmExLIl/yAIkxHAvffeS8Uyv50/XNx0003u GD755JMZIcm+EZ100knKAM8aAvdN8WmnnabYc7kJU4QAq4ELgzytEtqqK+bOXzVhSkx7sf/H4//X 9w7eD7C1eDDoji3FewDwi9eBNadjL0hHvT41Hpbq21LfljSgJGhN04uiJm3aXCHzxFNp/bP9PWv7 XBGY/popM86fUtdS6Xy6+51XNl/SkOpb08+2tz41eO1F2AYrReIRm6QZ47ae1zTWr+nrfczbAFIq hhbPA/UlhjCh5CNWhF7ZwCxX9KOKYFAj5kKKnVGKHEkmzD4t86IrPhvlmj18TyaW8+MTQoZxdiSN FnlETDQ7EhgfrbDAOHlGdJF0dEomfKFzyxnIGcgZyBl4KTIQX781Wd4XKL5zjX8Q+Q/H/Tt7R4xq X7yOaHAPzBF3AeX9P3vI2l52V2Po66+/vhooA9O7MwaRu93zxhtv3J1AyR/FfilTTZTo/+///u9d Z4jiATxVdbi3eHjVYckfzCqvAwT6D92SuXTp0upxVbs7CGmADAKDLMUWd39GkCAyyAj3g3oQHhAP H+sCAaG6WNyF3sC+0HVUPAR2tFRMBc042G1pOYCgo68hYohYnof4GSRDHTAVid0+IC8IrhIgiQks CgNIBS4FwCzsaNmed13BcWWAL1XB3XffDdBfdNFFbihnIRat2eEFMIVWaXnYlHeH8eWOYXAWwabx KgO41ogZrxapcMWge8eqho7BB/nb/FNg4zR5Rpo4LbVOLdB/cXvA1tQ+tThtn13cHLxhRRq4v6gQ 2makCbNT80D6TFulblr6/2YMrN2aVq+xtl+B/j3S34vDoP+m2Q3Tj2n40DvSQ/+QVtyQ7r4rPBf4 WGwGLlGOsufY3vQjI5Ki3t4iVNmI9XU6kSKnxishUVmxoMvoTAphTcIxNVO8YsUKptDywL7hUw87 kXwcigzKNigfpz4AxDQRMm5CzZFT8RCTVZ+loHXFYAjwQoZuzAuzTqM3H3MGcgZyBnIGXqIMxFd6 LcYrO6/x7r1uNeIfpHcCfv/tpEaxub8LgBF3AQGCEWLe/zPKVI29KxBzyHtmiwXdcnsPBIZPAMKW bUfL829+85tDxTabsRQAo9gfHiTIHkxPiI8wOMUJvqpjSAFge08IKAOUCqHrIkbolszqGIY7PUg4 kB8cFrDbhhk4DPgD7yy0m5QA/U6BOTgSnoPXgTanQBtdAgaiixaCHUAQ1IMOQXNA3NcNm7CmHfxW 6HHgab2RHFruMYBixQAm4rNJAA21Mx6gHACF7Dm1Bs+vx/+zGY1THOpMeaoPKG/h35Uiwro86sdT g8QsALuDOEVDn1SEKk6Qlxex+RDyyLJ4jDeSYKcQSYCVKY2Xb0x548X3Xze1uGG42PFvFd96v+bY ubW4MxjW37K24EyYlratS5PmFC8HmH1amn5m+viEgS3eAaxs2FEoup920+bU19Ffaak0TqpvmFTX 0prmzklHzU713cUOomvvav2+VxkMXpkRvzgFr8kGFG4UAsOP+iS+1kV79tln//jHP/7hD3/osobE isRIDZMwCwhJlrpIJi3WTKvk0NVk3tj1hkdaaB8MTF3kyVBnOWgTxIXMOGVHDolxRB4f+pdkFvQ6 +mxoYmCcilLEKIgZDqahGUsoYuaWM5AzkDOQMzC+GdiHL9h9geIB9Hch/oN2C5Bcw3a2pgRAsfPH Im7e/zO+H0HWYgW9XGiPBfgA0MO33AQ/ZMpKbPSQRrE/XLG85rBs2bKy18dAK0+riRHX9UdkVmsd hDQ8Da4JDIKHvWA7HOv08JkyDCyGDkFDWI0YuAadQ//gIIhMBqoDBEFAp4GqA1yiyUPS4KAVa+og IzDtPb6e3gNkM666UA/4KwP+3ODhWwlOFQPIyAvLjCB4cc1HLQFHWoBnkyKzASUJCy/wqFEwDoOK WW+EunLlSsNx+c5dxba4CJWAZW8CDDoashgQMWpdIC8tRgjElJUEkEr+hpPeeNptNzRV+uPrsLkt TZicJsxIU49KR9Snvh1FJdC5sbgt2DUBj7zxRCA3Afd2pN8/s9IwM31swsCaDWn9hrR1W+rvGmia Vj9rUZrQlrZ3gNFpzsz08ccqf3FR+uvJS3YcvsN+KZmBjEUiOZLvVITmC8jWYj1elsBr4RETYYQd 32Dl1730UpRVwyGpVyrYpGuCTJwjg3TNaYB4Hwb8SI7U8UXG1CCI8SjzTnnkha7s4QsyAnCK5pQ8 L2EZERYYZBzTUUiMxEcxdPMxZyBnIGcgZ2DcMxBfxTWZ3fkMiZp0ywKAdrE2tGvtv5o/yB52KH5s 9nMr3/MVO3/y/p9xz39ga0dPBArj1vhH8RI1wCgCQ7r2yn5AJRb21ssQp4fQKVQHn8FtQDl8hoCY A2LKBogGz3kYDpRmo7xxgXEAnxoAoYu6U1oB3cIC0AzGESjzQBJkBOxI6mIQXofm4VdIFO7XuAA0 CTBIxs4fdqjAjgigPx7QqWxw769KI14HpktjTZXi5b4MsqOXO/WJCgHcxxcMGtJVRXhfmPoB3CQJ 7ouZO/GrKAiIwUUAd3Kfd955V1xxxQc+8IF3vOMddtKLls3qEUG9d569tHugDvSfMidNHrzxd+vq tPGptHlVseoP+k+ckSbNTVMOL64AeDDoM/eke7+afvKZ9OTX0qe3VdrbUltrWnBUOufcyqtOTzNn pMaGNH1qmj0jfaa+0tCezn1/es2TK+NhRFwLFWQXuTkyopidgPuOMhktJkUaly5dSst1KiM1wLjW QQYtRXIL4ptKs8MygxTZMS6Vhs+DxAYdhYc9V9JFnRazfj9oaabMHMmheKhHL7OsEROqrIpZF5WY X2adkidAUai8iycC45eYqdSbW85AzkDOQM7AuGfA128NTRie5lDrP3ffeSBEcSyell3xe+rC75Dj bge6L9cddmt09I4hu4DKVee8/2f0vNXQC6nHTpsShddgZBSVl9r+KK4P5i7IDGKDt6zQw7hAsC8F TBANXgSaoTGEITgqFWA4OBgN8wXUAwGBQhzoDQHMEdYL/0F1AT1LtEeGfKwQcwGjB6aEccFQO3Y0 HFpkQMNAjZzaMsSaeMIUI64e2A4k8rDAsrrFEFiA74FOgJLM448/TlH9APJ6cRgor5LhV5ziN1jR EmOWKY6cGj5CAOoKWoTtovGxLJcDgFq9Bkjy+Xnvm33T3xTvA/aEn560bUOqeE1iffEyYOjfE4Fa B+8V9k4Abw7G8Wigmf/3ctcU1t+9+LMLK/XTUqU1/c+GgfV2ARXOi+aawOWrBxy//d8q114zZdLg qnxUUAYlNo1YQGdpNIp1Wy5J8XhmLxVLfe3N34iJGLRXgHWjMztO5dZg5cQQTG7Y0YtpRIHjzQUE jwP68xsFIUXVESM8kueUMMskzQs75IWH78g4sajHpCvkCUTBEMdQjwDY4YWYU/MieKdRA7DDNX5u OQM5AzkDOQPjkoH4sq3F1Di8B2CgUvzwDqTiWjWqONl1QWCQHOlwAAoAqLHcBeRlVREVqIQ/UoSZ N6YMuDGXHEQV+3NCx5rrEOURxap3YQ2RL09HVBxuv5QvCTMrKqduNnjZXwQItBdjh7TgLWAX9nLE DLAIosF28BxAD9jBi+AgJgBnxR1qh9uAYAKOIDighkOXjJJAww/kyib8F/ARmrdpB4c7BDvk2Qe4 cchrrBEAQMHHiI0X31m6RE6YEb7cvCtCe3WETUUDbUkiBMOdCYUmXU8wuYzff//9VrK9OdgtAWAu UxqILzY2HYNA8+6aAyOiUmMIgy9M7Z3vfCfLAvAEUpXGD858O61z7viX5onF4z695dw1gZZJxab/ xsGrIH2D97U2T06Tjkgtly4PIxuPXN62cXFDf/GQn/+/vVI/Jf33/oFVz6dtHcnrgTdsSmtv6Tj6 4ecnTz5f/EbEkWAQkYGIUxfi+Q2X2fUz4JYC6H+gc1LrtZJtCCTf+MY3XnfddW4GcAcLjjwzYiyy ZHZMqESJxzSB7LrkhE1icquaAr71yr9TecYnbxaEIZnUyQdM95FwKhiZidgQJB1jvI6sCSlyi88m Ae5wwiwZYWAG+mdHc1payETOQM5AzkDOwL5noPbv1WLlvrZWYv3iB6r4tSpaoP84jmb2ABQAwimf BXT0rtt/y4XA0YLNfbvPgAXXSKbiipRqCjq//PLLQ8NukCCqxaANt/zC5fFUTQKjzEK14ij2w0v1 sZxr2z/KAsD9CeXNwUNe+Vyte2jR4BfgCwXCZBoYB8ABYQEuAUGnRgTwAWR6SeIEQAT+0OAjgAio aQAlXUgOoRewQ/t+0YBCdpyyHICPTagOHMdRV4gEsnQKg6KLomHw0ZbhAjSE4AH0CEMXmhcx+0gY Ane8iNC1C4WERsBCNeyO9kmAm8VJkgWj8MAfAuR9nFwWcKOwp38yElGFKU4FrIlHVEwxSMYYBWw4 PocsGLhTLiyBU6m8853KjJVPPHHSbX801SuB64uNQI6t7alxQlEJNE1MbdNTywOLt51Y1ABTHl+8 Bbp+JtU3pskLU+XItL079XiNQFNxZ3BxGaGtsu3xrbMHH5MawxSSpNEVp8JJZlQmK3/+tlTxiq7t FY8QGtg6iP7Tls5fnjrx+pB01AzfXFCnJWChillCDFyTUiMiIO18mSAZ44VHkggoX5cMmES90uLD 4JQYPlNmpEjZ4E3DvODQ4pdxBGECYnCUVSqYZMizhgiPwjDFMbkxKboExgsLg+PIh5yBnIGcgZyB fc2Ar9YaTfjFqq3t9DjoF235f2cNwFy8GGC0kA5MAVDuAiqHnPf/lKmojfCGpigAYBHYuoTXYU1v SZRiHxps1e5cPYjT6tdyDVccxX61taDZjIf58Bu3fcfdydH7srnsA/aBaIHDLLFDscBWfB2AdPhA XgA1qBryA39jRw0k7RREgxRpEZMZSBSgxA+sD+SxBuFBbCAyYKcFWOSX8cCFaL6EAd5ZvA/CEV4k H6UCrUCBtDhin3Hbe2Bum38UANbglYsmy629YL3HfbIGU8KRjIjWdiDjioBdsmBcVeBTRz5W98Vp gd9+d1FxCtcaCBV+cSSBHTY1AZTfmLooxnAkkBeJcjXAeJ1aNJcYTwWdviC1z0tt01LTlNRQ3Bab utel7avTxAcWuybQ0VNAf48Enbwo/d6s4mGg2sxpaXuXB3Smzg39z163Zs6aN68bfOypQQlbBrhA G6zs/fie0wdSbyV5OOl2a+hF0VDXunXHewb6t86edkNHRy95woXdVFx+kZC4EoIp1bIUU2DI+DEL JCXBwKUax8ClRf6pSKNRIyIzZocROcFhnAqaMLDuSFK2cfDZYZY78UgaWm8ooqOxZoA+ZnxRpEJG YAjHMIvDwi6N/H/OQM5AzkDOQI0Z8KVao2ZdrQUAf1EDBPrfufY/GMWLrgaMHNeBKQDAvnIXkLgs Vb5sgODIaX7puRbXYSZ7Eoa78iqAcukd4V1ggciHSH7+858fwqk+HaP9apWS9hDPuMjgGER0AZpl yVEKH4oEBAbhwalAm68AEBDecgS8nGr4AQFhMpDRHbd2y0BvTgP0B/A1dlgcTIQRY7k9ICOEGhjO FIPR9tsAiNAeeViQfadoXbzAlI7kEQHBgTxiGiYxvXSFxzi4qdLgzim07dlBwrOhHyh0qiTwpH9a CgMqDALlShfwkQA71OFm/EceeYSRWP53CrC6M9ioXRzgHUFdeGjWnHJt+EIyFiFRRFMUBpsRp0jQ cePs2tnXTLn/P9v/0zT4qi9vCO7uSk2bEtCP9hSgrgLfF9uBDr8ofaBvYOXKNGW9OqpY/vdCgC0P 93ghwI7VPZOObX/qno/Pn/4Hkha42XAMkyODUslM3/J1W/8HvB+4Mrmu7rBU8SydhvlzPjc4U52b O86f3PYD2b7sssu+8Y1vfP3rX3/d614nD6beJRdhG4VTs2+KjVfenGIafnwk2ME3dkkwWGN3ZNBM kQmgLznSS1KvjOmlQl0vU+SjS2+MgqnIGDFGqCB8rkyNEYnB1BDW0IH+0bQYdLljsCcfcgZyBnIG cgb2KQO+fmvU927L2tqLPA7u/wnOzkD2EM+BKQCMtNwZEnRtY89a1RnwQH34zE4by7fBh7BvuOEG GzOqxWBuN3EOEfvmN7+5xxpsjParfQXtIZ5WQ71koAxMyeftsAwOFz7kOPAWkAdNgmggF3AGdUFX +OCaIxoTjCMGvRk7UAsg2ioTuphwmF5fH7H2jwYBiQUatoirBsABkWE4cBlqpwvYUQH+iDECDoJ3 UB0xjUfAlCK+rJLHpI4f8VDnyCIx9MkCYWZdAQD6vdzXc3tE5aOiKjAuNBlGCPNFmLrrAwYC+9rz o6RhFu7nTpGpVgFk1TPs8xIxsC8edqhEJDHdig2VQCSBvF75jByGlxn//Btbj0hNE1L35sF/namp Nc1YktwDoA30FP/6elN/T9q6Il1zVKXueLg9WcHv7Uyb16beljT56NS3KB3+a7fPm/opK+m0jMKU wcoGJbeaPBvpnDl3PvT4+1LT9MJf5/pj5/6pJydFGqF/AmKjEpHLAzQv57JqdCxIcljGJOMzwIVB se8yC0UWJIqMRkA+NZMoGFmSNBbik4Nvfh11xVTiB3BH4OCzQJd3WiHPeNgRsy4JjFDFE1oxiWZB SIwIg0rI5GPOQM5AzkDOQG0Z8A1cm2LalysAhcsqoF9dErywHWjkuOwYyi1nIGeg9gwE/ovNMIAX RAWKKXhYBK1iSQAf6grgiOkU+geOrTrDYSAdYUCNoi5wOeAm1AgsQtKxLYdiYGJoD7CjQjjQHiOA Iy1YsxwJ4fDLYAko9bIpWpKYjoELBexUPALTrL77LoPROfKQUEjRWr4rAyCs938xyx30qXEtHmNx VL3IhiJEcwXDc37c4xtG9AqVHV7EICTZ0OVWY6eMxJAJ0EUT49oQCEz6ym96+qfW1p5mLiye/tnU niZ4JfCMYuF/01Npx+ZkAaVlapo6P007LrXOcodEIV+0QUV3A9dNLB4huuWn6QtvTtdMO1qcXAhD KgIBC89kiYRfhMwYpmACHJs+XXIiXWiN+r/8y7/w8K53vYs89E8y8u9ovFyQ1wjjBCHD3MVgBzuL JwWF5ZgsKUWQ13RFhoXEOHlm9fqoiDxoxmUyEisMvbQESV3wgykoDjhMOaLJ0BU/3bDGcimZiZyB nIGcgZyBGjJwwQUX1KB16623th31HzUovlilauV/ZzkQFwRS588vebHkC2cH7ArACyFkKmfg0MwA OKXBW8KHwOwkse/CGjCQF+u1UBqABYoRAOAgMEgOTQWuBbKhRiA4QB5TugL+UmcQKI/FYDKLFi16 9NFHMRkkVjbYkX0AzoUFxgMU6uUCvIsGccKIFImRAdYhRQv2+LE8TAy4FzwjlvARYnO5hl/xCI/B H/3oR8RclKALO4rEMJUBDLJsI40BUtQF9IufruDdDKCLGL4WsJU1cToy5aipSThS5zDCoCsAJKm7 lsL7gxf810U3/llTS7Eh3/u/tten/t5iaX/b2mILkNY2ozjWNxRE25Gprr14emedO3sHzX98YMA9 ALbyfKax4s6BtX2Ngpdt8UuLJAgMhwWujVFUwsAUpBos0ivPugIoI0Qb00rL8GPecaTdwBUVgbDV S3rRbMYscxdjLALelQTMODVqvRot8uJhkFmNcERLmIvg0zKQ+JCITWCawoM8C3pjRDGD1MlodPWS dDRMHHQETCW3nIGcgZyBnIEaMlD+ou21bmPNTwEadDX4S7pzOX/Xr2rRka8A7PVMZIWcgbFlAFyD dANIQVGW6uFFkBeyhLGAV10IIMyKL1QHuukCJcFHHgBxS+Zk2AHaiDECSjqShImBM6fkw1H0qhl8 yxCG/HAiUsbZCZpH/BL/YUYMiFj2hhdxGI/bfAMKC0ljljuDIgkRAppOoUkq1EUVd+UqdfRG8WCD kMV+8gRiA4zBwppwf+zzYUQBwKaiAmEsJAVsFAxqTrlmEKGFu1KATRvbmr/wkfZpyYOAvBK4fAxo PDjB2wDUA83tqWVKmrEoTV2S6ielSnOy6X+gs6gZ4mpA39Z059Xp63/TfMtRC+WKuxhaJEoqDEEw ps/ESTvQLHJBmlMx40gOReFRJGwiSHoeqJhtl8KMioIw2ruZY1BSHVMjz2jCbMbEyWrQ/IqHR3zz QoYKYbHhaxGw05AkgCYgJDRm+UmQ56gH8Ck6ciGHRsEIMS34tCLVAmNHtIRDBpFbzkDOQM5AzsBe ZcDO6r2SD2HPaGk77vs1KL5IZTjW31UJdKxc+iLJqpN8BaAqGZnMGRhzBuA8QAqKAnNj/dgCNgwH Sto3b0Ed5LKpHVIEqgD92P8doBk+hrcIUA/IBbQ5BemgMQAaMgMugTmY0inQBhCX67jAH4FYxg4m RabEjnBkBOwDJTFx4FHCJAFBvfA6p2TwLflbrhYeYcNxJIav1wAFzzUCQBSG4IWk8c5O4F1xGgsv hOF7tYFLB2i9tALOOlI3hKh5VErKGxbwJQ3hcoRjAFzHkBcz2C1CWicdntrnFJt/pi1MLYP7/q39 b3wybXkm9XWn1qlp4sydtwT0bkkdTxe3CLsrwOOAmopXUKTujaljQ5p5bJo/cYf5MlJmhQTiCxXH jBimOYo8Y/Ju7IZgEqOekTSnwhOVQiiCLKwPvlpBry4G5dxVlNDVJVe6GCRPXQ6lF5OwXsII8eiK KSvM7dqlQwvts0GGQVryrGFGJCzr1SVsrs1aoH8GeXFkX/ZiyIXdwd1WptjYWdPLgoErZhhkARFi +ZgzkDOQM5AzsFcZ8FW8V/IvCDeMwxWAF6ylsYaRC4CqpGUyZ2AMGYCZQCWAyV+7Bg4GpIO3wFlY zR6Yhx9+OJ6OD1MCu5hkKEJvkCVJqAtow8RhBCYjCYijoxdYp8WLU4S4EEAkwhHUYweapAgmMkIS pNOLDmgLtmLygk9XY5xfm/iJ2egfYNSaN1+w+wknnOCmXmGIygBBSY2urjilhUPLWj5MyTWDIjFq BKbaAIIEKzG5VgMAteQjbPIsCFtIYsNE4GjWy/E1rpnydmGwlRFdiCP+7fc6vBK4u9jEP3VemnVW ajq8eBvAEc+nNXem1Q+lro1p49Opa2tqnZYmHlY8JHTS0amhPfVuTZseSz2bU6P3hc1L05akD1+a zv3TH33xr1ruXbxErSIA6YogDY13sykMU2YuQH9JQ+NjCkweJESKjJHWYOzFwRRIiPmVCl3kDdbA GUebvoDa8kwGn4rhM86aRJmUyAZJAhqD0SsqRtAESOpi2RFfDkUbpqRaeJgsyFt85DgioLCkohms YBgRhpqNPF29psy4aMVFAMzccgZyBnIGcgb2NgPVPwp7p1vzewCGu6n6YRreOYSTC4AhCcmnOQN7 yAC4BkWBZQi4ELaj4BSiwoG6oDo1gGVgS91QGjgOGYPR0CEcFugNUIPGAv9hUvTdAZmRdAqTkYfn AqXF0SmgFr54ie8aFtDiYU0Xs4EUCROAC2HHCFioBPA9RAgN9/Pl1J0GPKKt5du34xFAOB7SZW+P GgZqBME9ood9w8GkawhMaQKDGnHEwAvvVI455hjZYIR3SJRlMuGCfV2EcWBcKmEHFmffKJyKnwVJ 06zTu/Phngs/csy//6ktQJMPT0f/cmqYU2zu79+cdqxN3R3FVh8P9Yl/Vv23PVc8FdT1gQnzivcB A/3FkzzdEtBc3BXw5gcG7npi1RGL3yJvmggFIyROBYyQdmEYkXhK6CwSgTmSMSKzQOvmm2+O4B2N xZFB6hLutulIiPyYBRmQQxlwKkWM+1Q45RTs1ky3lOpiRE5wQowuviNJTn3S9MbnhyRwL2C95Akg nBIwRwwSNneGQFJIaGIC8BnTMDVFCzGW2RQVIwh8YoP9+ZAzkDOQM5AzMNYM+BIeq+gQueKWtZAl IwYAAEAASURBVAPQiqvJe9W+973vefT17lT+/M///MMf/rDe0RPhh2p3FjI/Z+BgzgCEB5xBhxoC WIxVWMALfoLqYEEN/oO3QGpQj5heWBNhqdvoiAGLIBfJAHDMEoDMIHKW6YKMutgkHzgPOIPMdLHG LDDKCxkxOCXGPssIYoAdXYrMUtTAUAKgIb+AuGaFG/izBSggKQHIWyQRGF2b78mLx3K4wJzCkYw4 Ms4yd2CxGByDs2TJEg//ISMGWiAmvggjZuMNMMoaPss4ArYrCZ8WvnxyFFkVyfLly1v+4mNHn57m npKmHVM897OhKIIKlL/16bT52dS9vagBPAXIWwImzi42Ak08bvA2gIb02z0DDZXUO1C8CGzL1rR+ Q3romg2zf/omQxae7DlqrIlQTYIWjwwbIKZ4zKBMRp51GYXH/xfuq9oVV1yhy4TSklKpYCHKnphl +Sm/8dCRAUdOY8jM8hLzOBhRUTaYMjQ+STQLzHIbU0AgGhfSSJIYQpEm2vDLoCTjM+IT4qhR19gR YURFl1gw8XnBiRmsGmUmcwZyBnIGcgZGy4CbwUbr3k2fR6JPOGP5bjrHgb397sW7s7J3QPy9733v 3/3d34Wtr33ta55/h4b4P/GJT8ATwY8fFT9O1adB52POwCGdATgPFIOl4FTYVwv4BfOhQWcr1iA1 HAZdgc5QFMgFToVW4LxYnUVTgfhJIvy9WFrGhN4g0UDGzDplRJO3AIJoROBU+JhHXSwEfCTPHZpH qC4Cc0qeVvxV+guF9qjYBURYPHrduiByBcCJJ55oPZ7uz372M+WKkAKUc4QJHbLJI76xC4ZNhD9/ 9QDE74UATDErNjLRBCMGWmQCrVKxkYa6jUP4PEoU+3wxKFRdTmOArf/+i1B+5yaCqamt2PxTV7/z mT84XgTWt6MoDGYuToe9JjUflT7SNdDdm5oaUmODpMHxBf37vZW+DenUX1wsAFEJSZBoFriWN06j jhJb4WnwWoS5EEMkMB76GV2O7vcyavFTjyYzcusCi+rF1R5JdsqRo2xzZ1CMG5eEY3Iqn7piXtAE WC6niXAokqelcUSRQFgjLDYcwSMMh7vwEvbxybAsGLq0OCWJ4xhGmC3Rv8xE/ge9DT5iiX5uOQM5 AzkDOQN7ysCrXvWqPYmM0H/nnXdOPOslLAC23bXbAmDvtgC95z3vifDvv//+QP9OP/e5z8EQCoOb brrpK1/5ygjjy6ycgUM/A/AxOKVBS/ATIGVMcQo2YQKLlpatAYO5gbyhKHAKhkPgOAb2oghPE1Mz 4LMM4SkGWIBBNaATXNPLETTJOFTHVABEuJAwpwAfAIrG5wV6hv+ExBEj7GOyE5xA5JjUmVJvCMaO HXZsWRG2bUs8ug3gvvvuo6g8YH/ZsmU4jHDBPiMGLmB7Syw2k1fAsMAUpuFjGgUZMfOLz5RgDNlI 2aFIzJUBdYLRKQN0MVviYzJoESKo+G6Z0k4kdXcWQB9CbptUPO6zeWLq7Sr+NbQU/zwFyFvAnupd nh5LfzK3UrwCbE2q0zUz1ccVg03plo8VlUbkTR7EBqYLgDvZkBZhG6aoeJdDUTl1zbNwv6tdcskl AjNq9zoTkHw9gjRMxuWfTUw2ZU8GECxLHUTOGu8aCyQ5jQliATMkyZAUA2bkjR32qeiixZqj3sD9 XAShV1d4IRwfNvYJx8ShEaaJrrE7hoqZQmvxwXPEpx7MfMwZyBnIGcgZGEsG/HCMRWy4TF393q3F D7ewk7OX/vfOq10HsdL/vve978tf/vJug9i1iEXAD9IoYrkrZ+DgzwAIBYQ5gmXwloBhpoBu+JiB 58AvvfAT2ArdAlsBBPXCi3rhKgIUoSu9AB9TAFlgNYpc0A1wpgu8RmvQOfXAZP6g4NTAfOGdJMvA KAtUgEXhEdCrrqDIptOwrwsRKNDfsjV7sdk1Lhh/3YoNS/innnoqp2jbkBQq3NkJg+BCC3Bv1PCr rTugPIN6OTI0fDHwyzunzOKoCqyLw8dChXQlwfCpoHGExwJmOFI/GCldgeELeOKNr293a++M5Eap nsH9/fb6qwe6t+18DwB++9w0cMELiygL2hfXTy3uAfitHlVTcR3gD+HvDenc23pOuu6/CEmWDIpr AUScvrudauYL5/rrr9dV3d7+9rdLl3EZlKiIGa+pwVTSCJ6uG6zNRXxg5MoHgLzGDpuyGpMenxM0 LUb08k4eR04kNuoBTBxx6iKDZlkXFwJgxKmGkLHwUn5OjFELSWEoeMiQZDMkncbHJsYoNhzGjYsj zOBEbz7mDOQM5AzkDIyegTPOOGN0gRF777777snnPjJi17gwN99x3O7s7B069+MRhvyY7c5i8EvJ 4WJ71B2ukjk5AwcwA7FaDC2JAXiCosAsCAx0C0QVsMkHmwxAFqGCvGRsZ3cKUTESQM2fhkYXXsTR FbjQkXF8CJidwIVW6PmCg2NLCSZ8RoxuXGrgGtqGI2F6XQwSRoDvFAPqOWqcRvwhBmUSFqFd+yJn B4qlQgamD6TLrFPxeOolyG5o5APrs8YRFSgTzSaQ6lRJAEdq8agcHBcWPOVTRcQFFZEYcsgwxf6K FSvo4vNrLMQCeio/jNG91Id982PNbcm/9tlp4qyiDIhtP3T7eovHgHpAkKeoTZmXJv5KUQPM2bS4 9bDUMCv9dv3AdgXDQLK80tKc+vrT1XWVZX+c7vib9OXppwtD0rgzKCDbAOOh/ixUt6VLlypFFixY IDaJIiy3IhQeXXy6mE7NNQET7VTkZMyXkcqzJnuByDH54kIXGdmLBIpHEoSkXmKTsFk2BTELVOSH R7miyAh5x/jUsW/ucJhFMxKThQn9R/1JOD5XxBCcskwy7FM0QB5j7GYqqo44zcecgZyBnIGcgdEz cPrpp48uMGLvPffcM+W8R0fsGhfmptuO3Z2dPeD4IWp+M4LjV2dI15DTUnII3+kedYerZE7OwIHN AEAMq4FEPr0B7EDewGEWvEEo0C3QM2gFgemFtyA2YVtZh95AN3zokAAE5g8ExoKSWcMH1zBhPvYp BsrEJAY6x7NcLFrblB82oTqK4BprXEN4ghEAOjj8choBA3ZoXhC2DJHkWsyALIBOF3j1zYUvSBwB iPOkk04Sxr333qv2YJa8BwcxCzKKKlAvqKqQYI2kIUuFIXAUo9PFFKesoe0pEjPQzxFCY5ZBXdRF yIJTTF0Io9OYQkdr+u5rZhxbbPePtmNzWru8uDfAKwJmHJdapu28P9j1gZZZqdHmH28Eq0+f6Btw H/AfNFT6vBygM+1Ylb79/6R/mnIJy/KjffGLX9xpseq/yy67TCYNVv6NvbxeYSziJ+hVD/IW5RCO ZuCGbxRxEYY6DkmOTKvcGprCIGC6U8khEwMMgjsqaPLGjmANTcU0OYqEQTJoFuIjh+bdp0XeqMQU UGRZJBQxo4tuGNfFvvkyfLr4aB8qRtAmVC8it5yBnIGcgZyBMWbAAzDGKFkt5na7qRc+Vs2pkX7h p/JFBjbeuvBF51Une8DxVZIFGb9VCL9JQ7qGnJaSQ/hj0R2ukjk5AwcqA+ApmAWhArIQG5wKS0Fg GtrnHAE8Bd4SpD+NwIKBq6A0zIBZFGE1II8dTGAL0oK6IDZ2AqLhMMiI2gDa4zpOwVBdOECnYNBs 6gqbOGi+Ai86BhyMP0OnPOoN+KhLGQAXMs6aSJQ3AT3t0hG2LqNWaUS5AutHI8ORssGRX2UJgVj2 Fg+aCxg3cmIIIlROiDwUuWM5BiJ1gon3f1njZ4oFyQFPxaOxL2YcSFSKHGd+/202+lfc2mvH/6Ti ef+A/iaP/9+UOtYVKp4RdPhZBfT36t/6puJlwBXHllTfUrxAwJuAdzyTNj6c1j2SWi59YbNQobmr XX755THLZsScGo78BCxW6sydO9dAhG1omL610cYbcTqaAnHKtuAlAS1RRqQrPiE4ZLgwXpZNhDxw HgMnxiMVTC5IMmI6iPHCDncsO6UiEvnkKwToYtKlpcWAdOEzHkenVFhw5EJI5DVOCbjOg+CFAEdh IY6yEcarmZnOGcgZyBnIGajOwCmnnFJ9OkbaKtu0ix4fo/BoYrspADbctGB3Wnt3E7Dlq7gHwJN/ 3Pu7O6PVfL9k1aeZzhk4JDIA9EBCsBSMBWwhYCbYK0ASAq4Cy4AqBExMngw4ZXTgFOhGxoefllME YRwyUCBhjSTjMHdYDiOYcDMvsQlHGUCdF0/ip4sZBQlE7jTgMoK8IFnmSDxOAx2yxinXCKhOVBE/ dX/L+FA+eXCWUwA35EF5fl240CRBANb+AUTCdrywgCbghccUAXdQ0kozR3E9gVlxwvpAs17Ceg2B ImsiZNAoeOFOc1nDRQajoGgUVEjiSxF5Zsmj11/4b+3feYvF/qbWNGFGsdgP6Lb3FAVAZ/E6rKJV PO8f4vekIA8XrRTVgjcG9G5LK1cNIn7XFU5MLSeG7AvHq666ilMRBsQH0DUvI5MxQZ588snukVi4 cKEh261kN5Qnk1r4F5KEmHGKgneUycin8Womlw+mGJFwY9ErLWbNXMuDYwzQZBFDE4s50ougzjIa wZr8RDZIBogvJ5dNLVTIC8ZRL0XZw/fZQEusD5teIbFAJghzJPPlQEiWzTDZIVxyMpEzkDOQM5Az MDwD8Q08nL9HTl1D8V29763qevmYjO0dOvd4EBsDGPYUIL+LpQf1wJ/92Z/FU4Di5uAyEfHrVUpm ImfgkMgAYAT6xKcXeApICu0BQ8CiLoBML8znow57GRSshh+rp4HMgC2gTS/JqAQCjeEg2MRHAIUh Bk9zAQsGXMOkBXsxywvaER0okyOonamAzhRZo0sGkgswhwMskhQPMTJ6Ma1A4xgjmlmRMKsZjiNJ UbEM94PmVKBD/BijaAXALO90eSTMlN3/MiMtjioBwmKIyoEFlhmBpOfPnx9+9brDgZjvDV2YwuBa YKLiXbRRPBz+7/8vsWi29Hjkf9uU4nW/Xv7lKUBdW4oFfo8HnX3yi+4D3qUxwv8f/OAHFScGwp34 ZViKxCPyGAuOYHg/5phjbPURjDyowR599FG3+ZoXw4wMx/DRxohv4uTEPCKMQtLoGjtHaEkzKDQB fBwt4sNnk4Dh4zjSQhBmXKpx9DpFkKSOdiRDMjIseKdci4R3p444oU6eIkecEqCixSet9EsmPsC0 NL7kQQBacPIxZyBnIGcgZ2DEDHiI9oj80ZkPPPDAzDc9NbrMmHp3cwVg7b8Xv7Mjtr0rAALoh6Hq 9wBA/8G0rBi//X5aghO/QCP6zsycgYM5A5axY1kUzPLBts4NUYF38BPYZw0b08c7gBqEhHAKMJFx CjwRC8BHEaZEY5IBswizA0kDZ+AXR4ThM6cwGQFiYCJ5koHDiOliGXojwCCzehHSGECNBcKALGGm qk8tYFMkFnwyQHA1DGUt1qct/LPJjgEiolEkzxEVxkuICbijcQhEi5DgSEGqNFwzxI8MsG8LkCMV pgx//3wAfuu3fsukCEzwBm7uIkWGJhvitCdKqGZEVzwcCR/WpyJa6/133XXXY489humbzTwarymT IvEz4miAjgSs65sj06c3UkHFeNH40XhkIXJCjDAZAsScmjVxYoonKhPCkSi9LIQ8DoIpuuSd6hIb I5gRT5iNoy4CLIicsPImbDpypEtOoh4gIxh8EyeYoEvhTOQM5AzkDOQMDM+AJ2oMZ+6R8+CDD866 5Od7FNujwEAqvrSHt7XXjlMBwHR5EWC4G5xPfvKTv/u7v4vwkxMCfqJGlMzMnIGDMwNAjw8ttISA bqGlgErQsFNQCcgLvA4awsrAVmAyOAkO0wApx9jgwYi/BY0uDBpgUW9gLExlBqDPCOjJbKwNc0EA hmMk4JejCoQiX3ohQjhPYCwjFA+Mi4cACxSpozVEOOUrDPJInUHYznDQbDpFiNaRGCCol2Vj4c7W FGBdbe8UGo4uBgmIUAymEpMdBmPnDyOYjlTAa7hfkP+HvbuNle2s7gMeCA0oH0BVkxYEBNvgxhBs pzRQHILlYiyhCqUQospWJHArfygVtiuBkkiVX2m+VKGqMQhVSVu7rWRHTTARVeUqGBmQICWkwSkv tjGY96Sp1Ag+REH9kP7m/H3Xfbz3zJyZOS/33HvXo6t917Oetf7rZfbM/J89e+bAZ+/2GClZUtFu fzll1Znzzne+UyFKZiA94YzkKT2PqQfRRij8WMPd2HPNNdcwsOReLA3k7iYfPXSPPr2/kOCGnyee eEIHYGqy5NMo7gpXnaq5c0yf2Xgc5SCWJbFoGHgsINDT5FWROyjDqqP+5E4hZrJlA5OxKeS4RMiD Ti+6NjoN6MUCboklJVlEMig49B7HuMSYnAEkgXLtX8ckbAkC/Smrp/73+Mp26dLEsqfdge5Ad+C8 6sDLX77yT26t6YO3mL/1tgNvAJ5i3Evi/O8Pv3iJdk+1CztftQcY7wvyfpOQed9aFb713YET1QGc DxXDe5Cn0FlkzsAakR6kEEvDenEplpgTPoTRxiCnumNWIaDR0DgiZFgXaqVY/MnRFLdzRILx41zo dQ86QLHogcRRMqbheblK7aZ5UejDHeVpCkRiIkIQGoVNOBpTjgAJyQfDY28qc+CUagGCgApqh0AJ X2nQ+FolC0SJJWsCM14KgY8TA0Q0JaAoSwzc3mMnwEZcaHDsH0CxEYhjLC3hr8AVCFlXRRcOmm67 g8iNN456QsOYI8GUUifBIuIwJaYcGYqopUCSJ3Ak3qZFh+kpean9ta997RVXXCFPmLxStbt9dMB3 G1z75yIrN/0/9thjsoIvQy1VAndLNGpnJiWYECi97mkpwVI1nKUoipKAJZnoADTR9U0fPO5uMaJU iFVo5DyOqYueJRB6OXARVFYyF4gNPU36IxNDN5KYQFbFpeTIRYaWBHLUEP1kAN9UUNEJS4fecpc2 8NgvNWtld6A70B04DztwySWX7FC1d5kX/KNv7+A4cTlFuifqH/rT//KiqerUfJcNAF/fAPaXgPOF YFPU30/pjV8L7g3AqQ73/2dTBxAg9AhPwqUMRAf3onFEqenRJozKQICQp5BgZzvZFV/2uBSe55MB /AzlYs8GReMCEIKBctEYoYCoIU6JybFH7ygJpnxZcoQAtnJwMV4yKF1Inv5aXeT0rGehp2HGXAQS wjGUVJKesKY4bihmVmUrVSRe7dzxad9/xZsjA/c7P/JRIHukVhQgaqHkIlv5SBtTx4bFcildOWmO nAW1E4iLFokOk4YZY5nopMEAsrR1g5fCKWXl7xA/+eSTwO0HNERQZhDULp+0iJKXoUaJ6UZ6XhUp kAszxUrV9sBfaZC2qfRoQLnwj4UjuLn8//jjj9s5yBCgHzA1YFqy+1KmKmDCp/FIOUrYVBQVmeZx Vwh3LbX5IfgkQZmU4spfgcmTl2Q48nIUNCeSZPLIApS8odtqTMIiMgBID9z5QGbvmObseSw+DPGo CSQc2eMCQRRDGtml0OuA475D1dyVvK9lG3QHugPdgfOqA/6M5g71usb0guu+s4Pjhi5/ct8LV1nu uAFYBdf67sBZ2gHsDQfCk9AmR1WYhkiZoko4FsqF/TjGAP3ihXIxpkGtEFaMCgPDk9BERA1bDc9L W7jDD29zpERGIROEwHGzJYCAEUJjIxxqKxMhAEKjSZLhi/IEywWzpA//Y8YlidEkPcmIxZ6l9FBA 9nyVgHSKgtiJKDQGD4EBRykZ6hIuHDcJ4LXc2QAUSMnS04REcUzavMIX7SjgxEVp0mMgrsLxY4HS bdkmq5BaVNsO5Ot7Aw6bcFwlGOSUSUghcAiQleCKvlfkCy+8UBRJJk9JSpVskwM5zZcPAk2jNIPS loNXPsdQnSh2Vr4GwEwV3HOHj0A6oGk0CiH4dCLnAI1kbDAMG0IhGMdGIDhapARmSmaTDSQXgDTS kIDueSDyCKpRaJmIkhZxZ8zSmcNY4dwlz8uDKO30xFFExjnJRZShJvA1ZGUKUGc48lo6GLAEJbqx 1KaV3YHuQHfgvO3AxRdfvEPtflviRW//kx0cJy6rPgH4zn96wcSypltsALz0l9vBBW9mBwdphO7A YXUA+wkbQ3TCJiETsCWMyhK+iydRmqJcmBbZaqgYSzaU+BkWRUDaCEgeAWEKdQ4hy1IFQgqt4nlC oI/wmTniWxAAmpLZU0IWlLFpkBkYyVYVMhGODa/k5mjIRBQ4YX6QuSuEMSEhGCCmscc1GcOBbJeC X6KwSDAWDsEqQKvyYQYhWaVFVkHJxBID4EAgcERMbRLkyR6UQhRlsGHPTD5yc81bK9DWJODIRpns cdaapuoc5QDfXsJP97ipxicMLtvLRI3QuKgLONmVfqHhCKReBlb5SowgE1Fk7uHwSYVUVe02TV52 BWLFWDnQ1AvK3kZdvJB4VcgzlFoyWieQqXYJzdgqG+6mZAZpO2WSVKmUKKVHo4GCpjr2RnYRoOjT rvRfCKtiSYZevUBEFygPk1VRwCpWCAnrD5w8TBx5wRwHxyjzgHJnFgOdgTAat9wd6A50B87bDnjr 2aF2nwy/6B//6Q6OC5dVrHzQf/ve568C34KF5118FdC2em8k27q0fXfgKDqADIHFcnAdRCpMNGQR YcKNHLEoBAgjJDh1HQ32ZINLqBVKFOJFYz/giGzBTNoRskRjyRGII2S+rhOjbgCxUmYoGhCAaJZp EhDIwAtDiHE+9pKhJAChcYTpGj9fXsXhLKnLVFEGkMBigRAQbvb08pQbENyUjD6Cgu+HPl1T52Un wFgIxBcaEGaylYAQNIKawkQWK3OlceEuB4MLS8fUwlLVKlUXF0tpoEAS4MiSl1Ww0mMsJTYePsP1 fmwbM+Yoc/1UFBzgsgIORxWySt/oWaa3BL5cKN32I5APDWwhGMvHrUEeF6HTTy4AXXGXA0G7Lrjg AoE4ptuWxGKve/RAJI9kE7LBkIB89NBUUB1Ll5iR6fMwxVEIIMpkWU2TicRUnY8s9CFL8tcczXfM mQAk3dMNUAZHBlI1gmAromQuluSQthCMQEWmNxXRVDj4OYGz2sfuQHegO3Ced+Ciiy7aoQO+dfaS G/5sB8eJy4LzD7y/Vr/57xY/37d0NAtf2pZWni8dQGsMbAaLQoAyTfHYEq6GP7k9I6vMDITMwJ8Q IJSIMaUpYwwMV6PHqFDDrEIACw1tcmTDEiHjGOaH8LFHBw10kwGuLCJBSrwY5MoxIWaJJZBMgNPH WBrssWGaDHe5MKM02MhKhthe0k6SNBJztZsx8goTKRQa2wOCekaWEoYtc+lxscRSjZAJEMBinARL 4d9ouiF5ibHEOCEA1zGW9JB5KV8UQwg5uI5OL1s4YmHS9FgvKOnxEk4CABnsVbbY1YCl0ZkPfehD qvud3/kdgAoElax4qciQDEA2GuWvEWupO/vdZKRRwskwhDhRGLsNiZdYvh2hLh8shMEzE9eSoAQf EQAxlYYmEJQpK5weLHBm9KqQEhvKlJleqUsrRJGY9OSck42ljRZHlYrLnY0kg5POcwEelyTD2DSV spcqSyE8BJTRQAMucxnqNhDTnBvkychugRKyxJQzMehpd6A70B04nzvgytEO5T/55JMv+af/ZwfH qcuKHcA3/m1vAKat6nl3YNEB/CyUC6FEmJB1lBG/wXJQohxRT3sAU+wTpwyX4oulhbFBwJxMUStm BnLGIAQUc8Jo2RiUMOMoioEmUqJ34iKCbLA0jBMtg0mPzwEkSI+SLxuWZMxVRCQSAihmBICoHhvR pQeEjcwXae39kWCOMMNuYQJUuyQlxgsnViB6pxWg+DoywHqt4riWYikiXw1E0OUjDcZ8mYlrwHQf TjqjIVYNGUKTA0tL5DBX9lblA99ItvANBnKAQEivdMOAoGmi50E0BTv+FIEf73chP19BdhuPa/NA QEnMl4Bd9Wef7xgI7VFOzlKShnKQbBQ57WWsM0pm5nYgj1Gy1RYZ+hkH+xZDLK12RcelID8J5wee 9YqxbnP3xWJUW9U5ByhlriJpiAhQUbonSZo8uCJSSkx1ymeT84QNJShHOEmSFwNHxgA5aqP0hGNm KeFM6U25CydhORiQmXF3jKaOWuF8yFRKCVerLXQHugPdge5A/rTltn3wQxcXvmvx2xiHMJZ9AvDk B//GKuT+BGBVZ1p/vnQAuUGVsCK0CbNBEDEhLAc3QrksGdgPQsYAX3ThVmtQKFPcC8EyZRziFZJa xBEUQok+uo0EJhfEizEBhwsUcCEAotGimLIxaGDyShSBUElTNpLE3pJSeCqNQEmJGf5naok9QFPu ME3D8+SAjNKgsHDc3S6cQuTverO7fSTDWCG5PMxdcxz90pkXLKxRApi0oyj0fNmD1UmhZU5A5dFu COGU0qBEvoUQTk/gEyjjyx6yQNIIJlirYAViqUwj5WhaqHxYvg0PgquiX/qlX+L10Y9+NMyYl5It AeSYuhgIzV1E7RKRjZdvmRtseGkmHi+0PO0fHBl/6UtfAovoa5Ek3fnD15YAFBufALzlLW/x52D8 cUcf5ui8E0b+PjrgDiolME5/QNkYOBMIlmRI0E+rUoUsTxr5EEwJ+mATAkrCHCmVbCqKfCQPhwt7 AhCdJwBUDjN6DXTkbgqBwJH74kTf22ywZ0ATQbZCzHcFow25R3egO9AdOJ87sPMG4KX//P/u2Len Mf5T39N9mvKHvvb+I9sA5J1maereS6L3jnjnnXdeeumlpvMfDKW87777rr322hjffupPiZXvAw88 QC606PvYHTjEDqBc6JFzDOnBmfA2pIeMbOFGaJBVeuyKEl9Epxija6aWCI6hWUhV7DEzeoPGKspL A4EMgdKgQVsd8TCW0CgdlcaGpSiO0uCY9JA/+OgsR17oo+cgLy6otmzJoLjgeabc1WKngcAJBByZ w7YZKNMUp4RjG4CXo7A4LgQa9j/3cz/Hkn1q1yVk0bBkw5C0Q1V5pWpZiQVWaCP5pyIGBPZqsYR/ y1N6MqcXQlDsv3YLlrjQC0QwmPGVAAFCOkZj+BwAKbeT0RCthimQhHnBlDCZgaNusJekdqnX0EDd YCkixq8hqoDDEaF31HNZofJc7OV++qd/Wk+0F6y/GOD2oc9//vM+/H37298O1pbARwG+1/WZz3wG JhsfmyRbBUpeYqaaLFAeOFAErWavBHUJqgTdC+OnzzlDqdWqkDM0aVjiy5KQY5rDwKrWCWcQ8lBS puFKZs+YpSYDgSBbq+PgxUbQURmZnstc35ruQHegO3AeduDFL37xDlW7VPSy9/z5Do4Ll6dz/dMg g/6Jf714Q1w6DvoJgDePpbiU3l2yNLe5+eab65P62267Dem3MbjsssvyJ8bGPUA0d99990033bQq UOu7AwfvAEqNEqGA4U8IU3iVoxM4VDW8TSyEyTGWjgglA1Sp9gZwOIZOcfdccGQQ1mWVJQSO9PgZ ZBwL7B5bW9zIATDEV2Ihargj+7AuxoXJACOEiVKjqnghM9GBxMbRlDtyKRBy6cieGSWZAXLsxYsL BHnK3JJ8EF9mrnbjxMio9FKm3BiLJSh3WQGk4cgmxkoDDsRIAxmIzoteSqCAO5JTFz02zAC+Gh0N vimBGXv4pqDoadIxen0wTTfC4KWtKIw/ZnKz5+ElH9kir8I5qtSXm93lxdeDIgGcXuHy93jRuHjv Ji5f9uWVDRhASr/f7HF81ate9TM/8zP0UpKM235++7d/m8DRNkA4uQltQNMuesiO6TDBtoEZpQGE mcSsylyqXLQCIJkxpZwpuRjpfApJUZTMDEuOpjktydJOAumVNoLSYZbikhdupwalHNhoyCnd6f/l w+X0vKXuQHegO3B+d8D7yA4N8Pnw3/7VXTcA4g0cfBBP67/yr45sAzCvFrO/8cYbi8SHwYffM87U u6kLafH1Puqt961vfetHPvIRnxW43l+rmTLzJjQP1JruwOF2APFCjNA11AejwtjgO/fwqgQih3Ix wMbYZAlv4+WIMCGvVtk74ltsCIZVvuxFCXnCnyhFNA2BQ8WCiWoT8LZwL/xeaPZwIIjiyBc+F7wN h2ZjSom58hKLmSnuKBlBZchGLEugEFZ6LjBtDDwHCTQun6cWLgi0I9LskrYjQIOZkYSzAdAKVcjZ wLwxVK1LddLmAjDklSA6DspRAszkQymuPIVw5KgiiVlyZG/VAGUKXCwGKTNpyEcUTRDdRxmu4vs0 I5sijoz1IWjJSlEa6EMDLvRkcXVbkizRcXqBtNFOwGcd8JlJQKoQvEBJ1SuYW4+UQJaYVTcCffrT n7bDkZur/qIIAdDnBhy90MmWuwEtrSCIRZMy2bMxJC8fSo2SP6jkJlUDpiV61ckt7vQB2TN56oyV Xtg/BPY5GYBzjL3kyfPhoVSRIYH5KjRLzr35Umu6A92B7sD52QHvCDsU7i3mkluWvw5vg+ZtYbn5 Y//yecsXvKuuWthNP2HwQJJU+H0wo/H+se+0L//v9ii010E6gP9hk+gRwoTiIFXO1TA8R0r8zDnM YI+qLfYARj35UDo0KwY5coFAL6ugsce58UsIIa9IrSV0jSYEEZeVhhtUcq2XuxEDOOgjxyRWsIgd DQR5sszeQCyAlIss974mG/bGS3r0ptg/QLSVJd9cPtcHNlYJL3jBC+hxQXwRtUVGQVmllAayKHm+ oisWdeYiOoqfuDKHEwTu7qXhS5kcpMEdIJtFkXt6IbSROxtLfBFlDWGTRyedlDZ7BgQ9DIgE0gfG 0oNvyl3P02doLIHTGzLngtDj35aUQKMbBAipizENMs3S8KAg+pIM4B/tDav642MBDfHjQhJjpgpf mfBYQ2OvHJkIqj/JPI+CjvFiJgGPHTNx2TNWQjYDcuao0kA5MnOUGy84LNmQNceSEADB0oCSDANN sESgAUvOkIyI5LRRIIBL2X9Sytl1yrv/7w50B7oD53sHvFHu0AKXmV5+xwE2AEt5/6D88h2LKz5L xyFvAMbL+UvjUXpfcfQGE4NV0778v6qBrT/qDmBjWA7yJxCShJAhTKbOVfQLuzKwJbzKaUy2Sg4V c2SZPUBRMQb0fAECISNqmBbqhpaRuRgEaJgZe8jhmkgYNDnwAgiBFxADoKNM2BMsSds2ADmjRPVM 4RtJmIEo5LBP7hyxXkpRTIXgCIqjXQFOTJnEKP2kj5wTFCaym1RlJRZezkZuwBORI3s2GH/oMl8D uCj4tKCMuUiJLwTJq5pNklS1wcCQvEBsMFrHtBQ4PdlAYRnoIU3aKwGJAdTM9BCs6JRu8XfkLpYk DRrHsHbJsOTCIA0RkaVs88kJfOUz+OpXv+p7AszIXv1E9BEKFzg0PtuVjBJ8MUAJvPQQAnuy4eyC 7INjNj4ocExpjOVpMIYDREoSsGqJFwTKnH6CWk3VjhkeApZcRMkjEkCWRjYkp2xP//Z/PhxgkPLL QHudG6aab1WBRq220B3oDnQHugM7bwBe8WtLbrPctJ8D13+ayyn9l25Z/KWjpWPBJw5ruE0faXC3 j5t5VmG6qG/p/vvvLwOfp/NC93MLED2N45133uno7v+ybKE7cDwdwE0FQnTwLTQR+0G50ClUEpfC qBAv1CokjMAYPWKGgBIwNmSLJRYVDSUv9C6+7PEnmKGtkC1RmkLG59iHQYb8YV30zOiDaTUJ0Niu cE+G7GWVtOVPRulQW1TblDEQgRSCIPKSnqO4aKsjDurZxz2lMeYLWS18tSV7ANGlkc8oQKG5llQk c3mK6JNQmfASC5pbiSjxY7xTXHqx5E8JKmY6xjIIokMTIj2RJEH+wNmzSc+TJHeWNJaAIPFwUpEX FiUwE1eGBDbK0Q3JyFwCplKi/8mf/MnLL79c2jqgDzQeejWK6w4oGjslLr4s4Vc+ffeXMj1nBsFR XHrpydZFHY+aO5G8Hoorcz8QIU8bIchOA/sH2VJK1UcEsRGOUg4eU5kTQPE1PEDcg+AIIc2BRvDo sKEXnaN8aOQjeUoPMRmyrtJImxeDQmCgNJixZ2CpBmMgpmqUJ5D4lkEL3YHuQHegO+D1c7cmPPNH dr0WvyrgKv3T89s16tNRMlt/+b9+6qe+DxCvpV8CdlHtnnvuYeBdLWZ97A4ccwfyOQDa5FmN9KBu eJKL4uFqkkHdMCFTrCsyqmqKjKJQlKFKxdVC0fAzZjD5Fntjw56eDS9HMkwGgkbDhi9Hq0XpsEzk TFB6smvtlvhKGxWGyQtOgjoiglYRRErGvGgMU5Z8w6TlzwwfRWFVimSzFAUPNqXEBbnIBBSv/MCO PBMievZyI6c0jiwhJxlTHcBxsXNKg7scJOAoHDM2qUUfgIjIpfRRsqERiIGEPUBovdolho67vVIr pEevP1yEkwYvQ24XXHDBxRdfbKvgIj3qLzQqLKhk/H0WOxlfI2aP/bvF/5Of/CTinhB2FPIR13aC r+MrX/lKRy1KyV4PbY3YA6ExZSx/NilTYlYFypngfIssMY+IHDxAlkRRkYcgA4gMpcSAnByCIIq+ MYOgjVYFko9AmqPVXLSFuyZw1CURQXk0OQLh67hozamhY0RmcuA1WT1l1f93B7oD3YHzvQMukO3Q Ajf6XvpvlvzM2qZQA9f/q/EbwadeyL/w7sWvSC8dh0avXf6/6667JuR+DGkD8MY3vtEbLeVDDz1E rtV8bzjTfHs4ewmX/73XrvqF0HJvoTtwRB1AelAx/AmXRZjsAfBUF8XRoDChUFX0iBAZxwo5o0Se 8KoIEPAtNmgZmgUNXQOy57e4TZ8lhlr8m4GiGEjAEhksAb4lCNwJqBtfecIJO/cUQytNcT72zOQP RObIn5QgCESWEnewwBlbokzyoYlezlBq9siu5Nkjr8xkhU2aItaGKS9BhZAYSzk4iitDg4sQqTf7 KL40irXKPTbsJYaeWsI13f0iHOQyYKZYQ10SZo80S9JQIHxLEnCELxmOQms4KGRaFdqiV66mh+Vz 58WYRs5gxU2NZDWKLqiXI4OL9GAmeUlChiaEFnkRV05Itl2Hi/oy0T3uKVlL2TtKD4j8Ta0KBJaQ HYVCoDFjI7qELYllmDJWdXJmkCVKGgYADS5kRzJMgGQ2lFxYSpJS2sGnYamoZEUpN0f2RhooKK9o +tgd6A50B7oD8w54N5wr99X4MPnyD+76gwoD+x/J/yg/ctNzVuVwaLcA3XDDDWI8/PDDqyJdd911 WXIX0NVXX20/UBqbB6McydkneM/2g0LZVPCyN2Bzxx13lGUL3YEj7QBSixUZuZ6K7WFL2CTeTKBH mzCk0DgypuWIwLkmTeloFZ0iQECqHPmiU1imzE2BEDBRfNFAxXA1/IyxJQIuGEtQgtIzyF4CJ8Pw KJFd4VylRi59eoZQ4sRkglWklplY0mMJTT4QAEqj6GACeeqFAdP7PisZ8WWsdiFwWRkGBCAXX+rN q55Uw3elrQNCM2ApDRFTZvSgJKBRjsoBy1hbBNKrsFUCNO7SkL+gECyBUpEOgDVSly2ZtP3+DxCO DCBztCNybd7v8fs5zjQfiMfU/Tmp2rX5Cy+8kKPkxfIJAO6uRlWzpPRIAWQsAXsANj4xcFVCyZZM QRmmQuuGS/5ALLkZNI+dF3eVQoPAIGkoWS36z8bRC51VgXRMaWT5OyqWLzT2eVDYg9KQuDM2ZWaw J6dF+qw5zHICUAaNgQT0WYvIQscdDlkUq1zUFUwaOJZ0IJo+dge6A92B7sDSDnghXarfV/mMZ+16 Lf7pAU9/AvB0/aoEdo06w0vl3ldmK1PFvt/u9Ubr7dzlfzsEwtJfCJ2C9rw7cGQdwMzQu7AlhAmN Q62wqJAt5zyehGCFY5El4ojDEaxyJyBSlCFe6D4NEM8anC/K8DxmhlVLQcb5QFFmKkqBW0L1kDOr 9FxMkXUbCXnaA0ibLyUeiQ2z4YLksQ+nF9SSitgztiq0oTREEFe2BA3P5huaHqaY9KQEH18Ewldd KHVAGBjhlxKWA0yt4K7ktE4a3JlZpTdiI5ZdltcBcXVJwhCSMK4vBApuygt+yoEsugxFtxFSAgTk GwhGjtPDUYv9ALZtB+J7t+p14V9QTQBI4OJX/O0BWDKAA017RWHJS2Ive9nL0H0G7ggCJajcTG0D cHSy0Czl9uijj37ta1/jAlmlEnAEJVV5OipWhynZaIIzKj2PZR44GslbJbD3WLAnGLzEsuQYOco8 KALJIfmwMXVkpvns6eHkjLJEMGUgK7WQ2fToDnQHugPdgc07gK9ublyW3qFe9e8XH4nvOE5x/dPs P0Cn9H90w4KBLB378/WlbhOla/bu/1GG99HJ0tJp3rS868xXR6iJ2WQ6921Nd+DoOoAOIk8olIGH 4YXYIe7oNEa8nJyIFB4sgfCw0D5KZCuUt1YZW0W24LAnG1YZU+JtQsB3jCXWiw7ihXCEC+UdkSkZ 4G2O9BBouIN1KRrTtYRr2gNYBWJANgjYqqPoIqLyGC1NKnIESIkUMt5Lc3G7C0By0uPIxhBCOcw0 yusgOqs/bAw4Qpjy4u7Ii16xwumhrJKADLFwmWiLEhhbTXph8CzpIdgAhMEr0DAVJa0m8+Kb3kpM /spPB9B02wBRUoisCFqKwatUSvi9oxzYCyS6qd2ULYEPJVjKQdqOwnHxVQEvfUq2JK6gn/jEJ77w hS+IK6VsBiwFTThejtztH3RM4ZpGw5cLQMYcTQlWk6F2WXXkKCUucLSdQC9PLoHKUspnb2poGkc2 Bq/IUrXkKDdRgGiyJZoe3YHuQHegO7BVB3beAPzd/7zrBuAUy0+ep2enpR/6n29fXPRZOg7nFqAr rrgC+sc+9rF5jLzBjH8H4B3veMfcrDS33HIL+b3vfW9pWugOnIQO4Kb4Hy7olM4RrUSnMK1Q1T1y tSBhCBn2hmYhao7hc0rAsawaXOiRs3A47la5WGJshODCyeVYt9m4AIyYuhhMCQfHxdVCCkElH+E4 InAAmcmHgOwScGWr7nVB9fBOJUAQjhkcU3zdSMLIMRrqmjdHGRoiJmFNYCauQc8RMjM5QzYUwhcC iuzrs74uLHNVMBDIEhkaWkwvAYCCwpSPoybAVAJ7RyzchwDMyAZLlxhU4WeF2EvJwKHdcM/Xd3kt 2X5A9vVfmTCzCiRH1+Pd1CQNCWuU5tgM+IgArGIvueQSbUw3+HqsaSzJRBT2chOdLxspgXV3oi/+ 5qYgffaToD49gKlMDzGEXBDRcCXDVJpdBMzHH39cHyAAlwbwTAXiyEAUIbhwJKvdI6UKllqn88kq vYqNoOwtseGyaM3egLbXvMVfixNLoJyxZO6GhHWPYx4+ID26A92B7kB3YNsOeDnd1iX2z9jtV4Dm 12rG+KO8Iq3D2QDkG73utZ1H8R556aWX+k3P/Dao+39+/dd/ndn4S6Dllbv/XU7ztWDKXFeb/0Jo 2bfQHTjODuDf6BeaiC2FpeGCmC6iFXpKj5jiWDRIGJaMZiFeWCxHGr6OuB0DS0CwMcSO0mtHuBqB gVXGSKQQcNjYBmDbuBpNoMILg8kgpJyjgQUyTiZkmVPi5XikqaD4IhAJ438iIqOmklSOJVcyCPIJ /9ZkFJkjS0HVSHZUmiX2oksMOGIqqCWsVBW4r7THy+1cBDXk4LK6HQJLCIi4JHFQmVhNk0Vhj9Cz oTFME10D89CnHIm5hC9bVfttzSwh5ZAdXaR3b0/Yv/x1VaVcdEwawGWiWHlS+ryFuzR8m0IteWTt vkSUobZ86UtfMnUvkAsfX/nKV/wRMCEElZ4m6yeXvY8lXkAPRA4wr7zySuC///u/b1WXwv4F4qJR llQtH+V4IHSSxpJBGXt7G6uylQalfNh4XOCnaRCsUgKEwEa7CEA0jVJo4PSqjjtHHaNv9p9zpo/d ge5Ad2C3Dnjt3c3xGYufydh+zKI9Y74lWIu65CactfbLF1P2eJl/tJs3ZdXNQkgA5nHzzTdnA3Db bbf54m99CdhGIr8RNIK33B045g4gTKgeFmU4txE+pDA54GcRsC5MyyruFaqKYCGdWCYqFlrJkhkq Bg3Dw88smQJB6ZC5IGB47DFsZlYFpQ/hhgxWFHosGdtz1ztleB4zLrJlnHzgWIUPBD5HLpJXguiM ZUuAhs2nliBIu0Dcgs8FcaRRglSFw01ZAqQ0DSUN42TDXu0yVCAoiQkE3+Alh1TKncBAnt/aG/kd T+nRe2UQGrFG1skurgsK0JJyBBXOBoCv/F/3uteJ6zcJUH+/zyOftEjVpl5/BEXiNSel6T8ZewaV BioQpj7ISpLZMJjmIwj5u9j/B3/wB5aQe4zcTsDLV2qxwaBxF5C4Ngavfe1rwZrCFE5iHiZFMZYz fEPaahFFAykVJVWDoyUucmNPACJDg71zQy1s5MOYV/qQKvKIaDJ8GquQ03nnA6icfpZ46UCiQM6q aY/uQHegO9Ad2LAD3pI2tBzNfAz+9/7r4gtdO45TpP9p3wEY9gaf/YcrL/Qf5gbAW8uqAvyGD/qe Vdf+6/d/Rvvx7v/Sz38htJZa6A6cqQ7gXggZqiQB7CrkHgNDpNAsT4RQLqQT/Qq7cmSPky1o7963 QsPJ2NOz5IXqmeKIpqHXLAOLQ4faIpfAw7BDW1mGrcZRIMgcTQmGoAEn802S8pc8Tik6DfpriOUo EC4LU5koL3fGYhlwwNLLkBd7nDK0ErKpJUSfTR6a2ORoFYIcCOkbIXkivgrkm26wF11dmCh70/TT MY6OEmAsfwnbD8hTITYAXkwdc5cOfL6CElRRU+CQhc62BI3W1dhY8jmATYKi5AM5tBuht/1wl5Fw n//856FxEcinAS7zuwtIFLQ+PXevkeTdj+QmKM3000DpBnsPnNyEJlAKKhNHaJqMzeuwnB0jyIex Ia7TTI0SE8UuiCxVxxjnkYXJgJwHnaOpXjFL5xmzIddUONmKzkwV5GTbx+5Ad6A70B3YvAPeSjY3 Lksv46998AAbgFNc/9T/p4BPzf/HP1j8et7SsZKyL7VuZXegO1AdyHdzTRG4sMzwV0cDr8KxCHgk m9DZGCNblsghf6HLNBiYI/bGK6Qt7I1BSB4+xwAXRLLxSEPc8MVwZZkkNBAILnKLjvxZdURGDfZC OzKQCRlZFIIGPmR6A/HNtXNKcgg6GYKgRqgkL8h4Khx8Wm5sLIVxio7awpcVA8lbYuOFUiCwjOWG 2kJQbJUpgdhzYSAoA0Nc06SXlJK5JfaW9NkgJ7RYEOwKXHFH4g1QcuMlutxcszFlD5OggVKynZAw tHz4wMxOgEwvKEsUP3f2cxfaJxWi6DacNER0bJ4NHAYK9GBJg0GiKD91yQS+VUs0CoSvD6lCMmmd Jf0hc5QMcJZiieuYvlmljAtlinLkGBvVsQTlSLbEnczRCaMzlih7dAe6A92B7sC2Hdh5A3DFx09d xt885Cl+f9pj1AzyZ65ZvNQvHb0BWNqWVnYHNuqAJzwiFXaF2IWiEYq3IVimiCM4HAvBCr9H+zii hnzRL/Z4GEtHcpT0bEIEkUIItUq2anABSC80cMMSahs6Sxl+6WgwRhCTCV+5hQ1DENHRfgBZDzVn hrYGXBpZJRh8AyKuiKqQZEJYxX2VYNAwc6mbTabwgeuGIw1jcReIe0POXCQQY1EIBgE+7u4KOhZe DB6aVVVQotrodXqFo+Pl0Ipzg9cT9oYmgEKgpS1/2drICWrJoxkEEZklbRmqgrucCWk4mSMccbn4 cAApT69cznHfP324dTLXBFOAaaPc+EJWb8q0JFsaU5YCEQwZUtIYvCRpibGpo2TSulhSakjsaRTF wGAJh3st8aIHRc/SWSFPqzQ9ugPdge5Ad2CHDriUs4OX94LXfWog7JtDPN3Jm8tp1+G1/NN/f+UG YOW9QaeBWuoOdAdWdADbCxf03AuZC9lCxXiEnOFh+N+CyZ66mms1gwsBE3VkhqKhYlg7ywroGjYN uoaooWiIGoEBF8Y0OJzBXiam2QnIx4uRKbqMN8uECzNENoRPLBfsHfFOq5QQChMyZfJJRaH1jpTM IAsBmRAOjdbzYiwiA6VBgCkNlnExVawBBJdlw1fhiSs9GnpQqpaqkdLo4aQEHcD4bU68bkreFCwz JYBlIyUhCJIhW7UlEEVnOIpllRdBrDQtQSHkSn8KUZ1aLGkUe7Hg+w6AnEFJwNRNPjYboBiw90Xk gEOwxxBUEzx2VgnpvyWnjcRodEZQUShTBWN6jsmfEjhjZoECoi4J0MjNEst0mAYOMxoyR2jAdS9T vnJmDIEGOFldpuQe3YHuQHegO7BzB7yc7ub7zMWL8cHHM/6qeP8Pj38LeCVyfwKwsjW90B3YvAO5 /QOpQvW8CiBefPEtRzI9WoZmIXaUIX8EzAxjI7AJk8PP8DZK07BtvvgcR0SNZUKEI1IKh3FyqVQZ MEMNw+okxsCgZwNWLAaYrigSwICBuHzOXkRmwBkYYZOmsiJzJHApEpk0RA8fxbNDRgWiNBjwQqBz ld1UYqJAQ0xFpAk9FRfdZxljv7Hjsjocibm3njEc9lK1m0K1/biQgdBDENeQMDPcGjWXD1+YwAkc FW6Imz2DPLnYZvhdTrlJVXSWrtz7/gMQsjxtRbSOo18r8v1jybOUiYeYhqNkuPjogI1UpeTuIDsT Dw1Lwl4jF5/PyES27MkQJCCiXY18WBqBpRSUTZTqjcDdkkKYwfQQKNwSHJoq0JRe4Wzim6n0Ys84 D3HOUkdNU2yP7kB3oDvQHThIB7yn7ODu7ezvf3brncNTDsX4nx543Il84oqVPH/lwtPRetYd6A7s 0wFXgtE+RsgWQhZKF/4Xnoo+4l6WMDmrZPQL/8ZKKU2jRNQKhMzYkkFG+0DBZMBYOBQWAs5KDyS+ VsmMUVgawwsT6onLIoioJAQU0+Dr66QEUVBDXFZKCmEDE4gQXFDqEEdmquMuH1EiMJCMsdhn/MVf YPCui3MUEYKqDbDyka1wL3zhCx15Yaj0+K40pGrV9XWcmH3qTR8gy1CB2Qz4fSBfTjBdFLD3lxMi CIdwu+6O0aZFjqLIBEK2EJBpwIorz4suushRGrwML8Squ+CCC+SDl3NRL6LPhr0lGYKSKkz2eL/9 Az0NkI9+9KPYv9bptj6okdLuhYGbguh1w1R0Hc73g/NoMgBLDx+UNGSejYHStIKv1dikMx6O7AEI GVwkydLDzUZoLmwoOdbRKj2XxWnxzGeKYtqjO9Ad6A50Bw7YAe8UOyB4e33j57beACTQ1G06X1g9 9OqVPH/lwpoy7rvvvmuvvTYGfqPz1ltvzW/8r3Lx3jNfyjt09Ay8m/o7Yg8++OC99947GvurYW96 05v8nQEXLMslgDUd7dcsjWYtdweOogOIoxMVaXNyYntolqNzEiHD8g1B8d2cpUhkBDwMbwtjY4kO 0rDka0rAWcP2yCFzgTJliaQaLL2OIMFoK3sDZvCZyYcGuYSJdAKRKhcaVBUI2g2EpSkDOTCQqkAw ueOmAOnDobmAMsI+OYplyDNmCcqAwCWX24WwupfdIj34XjEFYiATNvi0BtLDF9TgbkhYJhJDoP3q jgvt2gUNlJRk6AXEL376A1v2MPovK/ZsHJXJ0tbCUYbarlhKmNxlyEY4bF5cWcWXscTIolvVFruL 4MgKGhxLsn300Uf9CbDaWtDbM/gM4XOf+5xNFDavRkr7FvnA9EmCoACTfPIXwlR6cDyCDAxLYklV ILJVMg2BMRmgKiwlSRo4BgNKQUERDAZxVCzZkql+knt0B7oD3YHuwME7sPMG4E2PLCHJW+Rz6nOA pSj//e+s5PkrF1bFHn/Qs2xW/QUABvlxz7IswdtPyd6uIucn/0tPGMOVS+xrOtqvWRrNWu4OHF0H 8D88EoFDzvaI3IIlC+eMRcjwM4Qs1LOYLupm0LMksOGbM5wGGk1ImzOcxogxWEvQHMlZRfLEZY9V 47WBckSUUzWaDgE+RzJlQphSGmgoGi1bZmTgAMNlYdoMoJ4xUsUxAABAAElEQVQ09NKQMBe+jOMi Fr1k6NkYkkHudQYDFo4LG4DshZak6+Wux7v6jh8LkcS4M2YpFrbqEwDX/rHtb37zm6kFIxdUMq5k 49wIt+0BWCOVMlAgNBENU5Rd/mTp0dt1CC09U6Rc66CBAojlMxBazq7ZZz9gSWcguLeKCyUbifES UTJ+9NOWQAKS5yW6TYupKkQ3mHFJixRFoEluGiWc1hkE+uoA2aopS9laFSuWi/7uPfpiEWRFsKoW RzIvSgimZBruiqXp0R3oDnQHugOH0gHvCzvgeBd48/9aSt3XgT3NYZgM4lPu/+2y02R7grjdl4Cx eT/nP171z6cBd576Q78T9Jq6PufdtKarhPpbAWUw19RSC92Bk9kB16fRSqQWP0O8wuHwLVPUTc5Y YEgtiobPhZ9ZwguNELswNi40juGL6F1IHiUOx5c+gz7gbFDqGGCrGDY+HZ4qq+TDV+jkw1I+coAj t+Cjs9IAmFc0IIYpZe7DEYW7gQ07mvIVNxfRJWbKGCZZAi6NiMKS3gV4U0vykQYNG0voO0FoejbZ BtCEsyohnRSRb21mIKDXPv3gbm9AVp201aUW7tnbQJMbJXvX8k2FoFGUiDD1yssUWC6Iu4cPjpzF Fc6WIx2wjTG4JwRfQf01AAJkOCnHpkJ0CctKbmQl6xIosDlyIViSlcHRo8MGjm5Ig4ZBlKaWGFsS RW/hUMYxQR3ZUDrZrIouf0oDCEdHCFoUZR+7A92B7kB34LA64AV2N6gf3o6JPxXkacFOfQhg7Wn6 tQltF/aWW26BdtlllxWmP+nldqA1NP2KK65g/Mgjj5TLKsG+Ao49Rv4MMDOyY/SrvFrfHTiBHcCx DJteTDGkEDMj4HyyxcywUl8hRfW8ZJjieezZ4L4oXWhfLXGhtEoImimex5ESsWPvCJwy7B9BDPEV wgUGjBAXNPA/1BCy6KZIbbywYUrGrnyDwnqRY/jR8DLlyB5y9JbEzTQZipjMEzobEmiGBILAC9U2 lSpjjo5yoKfBv/OBgwIFTcmOQrPhhUxrFEEfRJGzBBzZsBcxNcKUpAFNacrxQJDZiCifVESjIlsa +HD4MktL+cpHN+wWoFHi9D6d8AUGNiLa5n32s59lwMyjlgdaFcCFgM9R58kcIUjbkbG0hYsMlkYs gEpWlyVCkowNKAOsqSNLNgTFOhoQIihTl1QUNHr4htIkprfMrALv0R3oDnQHugMnpAPPWlztOdg4 dZV/c/Yv3nYbgE2u4i8twmWwpfpR+fDDD9sA2DDUBiCbhy9+8YtrNhgjwkT2LjjRZOrtdqm+ld2B w+2A0x4nM1wtDuVF/oRAXsOkQ5HxM5zPICDHiDJiGkqHw6F9ztiQP3outZHAC6FxdKrzjU2YMcsE gpCr+ClNAuzJ8nG7PNlOwNFUFF4MQKGYqG0Sk4+gIY7QahdRVTCWAKJJcJ1bvXAEdVRFOLElBNRR kmzEskQjbtgqWAhcxCIgsn5S0xL74BPkg0brKvItefTasCUI1Y6ZDJVjKMQQy7V8sNzFUgUzeuEU SFaFo05yJIRAm0pDeuH3fo/oFa94BZZPL3pwAHo9hEPga1WluRfIVIGyAqh7cEz5koXjrnaBaAyy Vb40CudL4wEiq4KBJtAYlsQy2FsFzoCltqiIIFtHw2oiOoqoRYyz1MfuQHegO9AdOIoOeJXeDXbv nXxr16cR3FOTU/9vhLbdBmAO+Za3vIXSR+fzpWh8f5fgXbPu5p/f6B/Lj3/84zfeeGPsR1/fDK7v HEffx+7A2dIB5M/IdX1kMTwMb/NKQcYFsTpckxzGhrBieHgqY4MBvWLZY3X0mCJ96CZul1UcEQUE xRIdhECDiIcyhuNyJ8Bx8zpZDkBY4p25RwVR5isTIRILOHsglJio1Vz8RjRBmQpHzxhOLIOsCkXR hNCHdnNB39F6LlbdZiMBnBh+OC5YN9Dj9KLYPzhmiaMhK53EqiF897vf9WUAewAaoQVVPsykIW3V mf7u7/6uDK+88kp6QWEKx1jmchM9d/Yr346CkpegXOBriz6728dVf1CaoygRvZTJwTF5ujbhAj+9 zOGwkRJ3geysBBXI0AE18pKJMq0CpzGEU1o9ykqWBqWRxqbPZI8C97TCxxoMIKd2S7z4Wo1jfMWt XcECsUd3oDvQHegOHE0H8nq+A/beW/cOfqddtuL95XbQa+H5DsDdd9+d23UKtwTveb51V9MIk68E pGveAkuIWU1LGPUTzHGad9NRQ84OZBJ6YtPT7sDRdQCJDF12fobVEZA/A5MLewvDpkfgaNBE+eCU DCgxUVMskGwVmqlnhykDg9LAhinDaLFe7mTUkAHYFMgX/d1zWlykRx+RV6uMc8GYzMXRQFiFZkPO DsFRCINGxCihAbfxwK3FRZ1tAADCQZdzpw2DkHU5y8qAIBmWmLQfx3S53ZQeJgF4QhDkif0/9thj Tz75ZNg/G92AmdJ0DzOWKvcPf/jDqdTxV3/1V1Nsti40+H184ygZmxOrHLlLno1CfuInfgKHphSa xquZKuhf+tKXWqKRhupUhO77noCNhAQ8aqY2b/IUCDIvxnAsaU4CqUsD5e+oOiOFExhLDDIBOMdM JaOQNMQqIV0iwCErxPBIkRmIDqFHd6A70B3oDhx1B/IGvW0Uby7v+M5uBP6pUAvn1QD/8UUref7K hU1q8Bud99xzz3pK7b0N1P333+/bAgSfGPjGsMtmpVlkvmfjfSsc/fbbb7/jjjtuu+02Qj4uKINk lWnkpUdQE332IetTnbj0tDtw6B1Ac9FHsEgexmYQwu1CMWlC39l4NcEIDRp8DpmLPQRTpJCv5wIB 4cs5Ty7+R4luooY0jpbyxClaKQRl8GEKh6dmlSWuKRxBlKRtSsg2gC+D0Gj5G3AoE91RaNsG9mSl ha0yQIsFlQ9kA2V3gcCvA9kdYcbYs30IR3pxWdo55A4f25II4iLQWHWmWpG4AhGMkGw4H/rQh0w/ +MEPgpKAJMUlQzAF7mXBT/RQypMljSgyVKMcINgJkGmyB0O+UX+NcqeWDNWVTwbgcJePJlCaOkoD mj1A2sjerkBoSwJRyoegCXxFkX80WaqWMoiZuFIVIoBR0nDXBPYsnSpwsiRnSz26A92B7kB34Bg6 4GV8hyhevf/Jn67m75shrvH/D8+f8uGC3P0WIFR+X/YvTL0rJ2T+YsADDzzgrp5sCSoVQm73f/3r X0/OkWY0GOUJcpbybjqakZv9TxrS0zPVAfzPwHRxOEwUmcNEnbRkHJQcOovVUWaKR1r1ysIYseMI gaa2AQyUw9gzgp6c677sEVBTAnDIBpqIRyKjlKaBRXCxUkFNWZKDkGcTF0uGJRqOzAi4phzENdgz YBluKiVRsj1gY9CEtTuKy5gGvYamKJaO8jckDERKjiyxWPlQZmNApsG/OfKCVkHVri5mwkmVyzvf +U5HtNsew1FKWsfXhQBHVWTXoUtg4cghn3UITeNOnjRcnizTmSeeeIKSBhRNPogAFWQfUChNDvYn 3KUnAdsGj7j0ZM63agy4rLRCdBHFJXABkodSn9MrS5Fjw6xwdIkxMz2hZ5C4cHp0B7oD3YHuwPF0 wEvxboGetcvG4XSoBfvf6dsHK3cGp7FXSGHVeRNaYbJS7Z3MWvnWdPxIIfjXX3+9Pw1WBkGcTMcw 86XgrPriwejbcnfg2DqAMuKawuFtSFu9cCCFeC1SaITM4XaeKaZ4rdM7lpaMnO0xYBMayiD0kcaI DVixUPbwZr680OVQzzBRjvRcxIKAR9Jz58XYFNE3tSpQuCY9G4MXg9Boq2H8bBiMLaVhSQOHMUDG yLFb7X0I4Ad28rtJOoCgu/aPVRumLKXniEPnXh16Mg1AGeLijolFKSVTaC7Yo/6mAA3MGI40FJg0 gMsEWrwcTaVn6E/MKFVHoxywNgP6duGFF+bmRvm4KwksG/sW+QgXNA+xwUUtsiVIoNCkAUcaAeeo /3yTmHCJDpnMlz42zMgxllKmBGbZ8lnt0R3oDnQHugNnRQf+2Z+vuYK/fwXrnT/011fy/JULa2IW TX/Pe96Dna+xXLXkjcqSN7MYjNPI/rKYTwnKZjSgnEwDModKnvTN/scWtXxyOoD/5Vq1UzosEOdD AfFISeYCOf5HDpNGl/HvGFNifnkukMPa+UIIxaTBrRFHZuGjVg2a8EgREz36HLmzZyCiK9mO9NyF EIuAH3M0DT1lGSG5CWoEn+OYPDPhDAQaLXa3T9JTLHIMNoSYQRCESEo4enh/qD+Zy1hRNUG20gCe zwFUmi0HJVjdNlVdGD8QMr1AeLkbeNwOlNLgGOLmQYHDzFcaZO5BIVu1nUDr0w1QhDRNerYTAqlO RCEMBqg5NLKiRExieiJ5RwOCVVODATnJSF449tVPq7GJWdxla9D06A50B7oD3YGzqAM3fX89hz9Q Ke9/7kqev/UtQH6j02/1bH4zfd6oxj8VjJerBsLSmpB13xDwPQGr5KU2myib/W/SpbY5sx0IaXO9 HMVE40KXET7cEcHFL/fo9IJPex45GqikY5Fs+WOKjkgnhBBcRyBcMGZU2CVwLiHxjMVyTCxHejyV AeZa+jBOU6QTrGvhyKjQjqZWRUxKpnzJLB1NLTEw5GDKCzJHGkkqjT3C/e1vf1t0BskWa5cnbu2G GUdKaBx9gsfYwI9p0hwsXOvyjYXQYsiSNCyh6cwkHxdQyLd7dSjlJhMuVslqlx4oR8YyDNcHwkCq fCWm21alKg2/PiRtGnkKR6nJpn5byf7BQyZ532amly0DjvIUwqMMk0BvaIIE8ijIx1RiNBFoZGIk pSTJC2wcWRo0DDj2hf80pI/dge5Ad+Cs68DeF+jOQNbbbQCw6q3Yv4KK0Ofuf98cePe7303v54OW lpuvAeSH/9d8AWCp76j0/QTTvvY/9qTlk9kBNNfIBWOUFEfEyPFFtJKMQYa5Lmjj3q0gVjFCtRAw QiQSBQyjRRzpcUR6ygjIMUbrAjaaCI2SsWP4JUvTME5KF+YBcpESZbg4LzKuGRZbewm+wjlmwOFo FTLqbFhVBVhKsBIwTC1J3uZEYgQDuIgCuXVe5kYqghASHDpOyQznRujTnzLgIgq2DSSsXd/EYpBM lCAHI+BJKSVfeOGFpjCTobZLTBXZSGg7F0umoOgxe5UKhOvDlw/qr8O2ARKQmJuagDz++OO89JBe XPsHjVKsWHzBKkcCjvTKhEMWWv70DJjZAgnBQPMd80BEQ+ZC7tEd6A50B7oDZ2kHDuEPge1U+cqP Bpai1W/5z1fzRkvvTcuxphh/buYZXSa8fHSpK/fs8wWAOeZoP8KOlrGZrGZauS1dbWV34Ax2wG3l mCI2uceKn+L3WCB26LxF+MJNMVEaJ7kjS7yQPrzWkvyBWA1hpceeXbFG7jFXNBSnpME1w2Ld/UJA W+GEH3MBi3GCEhRUODSBAf5qkLkARHAp7Uko5YMf01iiNLjL30g+loyYycEegCUXgyCKwZKX9OSf PnAhWKIXyO03SvCzm44YNqXmVGjGkH0OkPxlpTkyCaypopBsghASQ9mVzyAliMLRsWrXjbjLB5Xn m0v73GHGDI6puFalJzdLqvOAWvKAajsNwVSf48g3j1c+EVWjPihEROkpSmJsVMSM0pJBbxWgpR7d ge5Ad6A7cFZ34F/8vyO8BejX/tpKnr9yYWk3601rvuo9KcrY1JTSHiA//RmD8QdAl7pUlAKZYE6m AZlAFci4Grlg50ut6Q6c8Q5gh8h66Cm2NxLi5IaMIpGIJlIYtoo4IsFGqCqz0GXkmAYNdaEaoCm9 q8vIsc0AwkrjmYJK8sVNMVfPDuzWoOHCXT5hn5bEpeGYI1+ycPGq69ayYkAfcp9nnLQDSM/AEl5r oLxCxMbRkqpTGtkgs0HKY0+QHndeYe3ZDzgqhGVot/7wVUVovcz9SL9f6bHbkbPbjTSZu/t2XPin tElgnNzweDlwyc4hTYCse3IQnVkKZ5PMJUMJgTHYRQd/9EfZ6CoSTx98ZprmKDeOyd+Rb5SM1as6 vqDYhPET6JkxTmLkHt2B7kB3oDvQHditA9ttAHaL0V7dge7Ath1ApnHN0OjwbMdMQUXI9iAUGd9l j2hikOGOzHBWNmgxDfKK8jpiou6isYplhqSSi7/il3YFbMBajT3GyQZ9dzTCYlHSsNikUVRVnoaI lV7AOVJmkNkzU4iIlNhtuLWgScwRgqEKjNwNNoatC37Phj0vKeH36Lur+Hh8biICyMYfFMv9Oe7a R/21RRWWhA6T5mvP8K1vfYujNCjFYuBiPMvkRh/mLTcbD91I/lYZg2JAsCrb7DRSrAZmFVS2Ycy0 i9KRu0AerAxTSsjJTUR60+g5GmC5QMtjx7JHd6A70B3oDnQHdu5AbwB2bl07dgeOvAO2AUU6cU2k EDskCIwU5ogaUmKQBq6MiaKPuCNlbMjob3FZSpahwsCFIKOV9gkEaKgwF7KjEADBQsM+kWZK7myM RJSViEmDPWODQONoKaGTDxdDDgYDx1jKJINvwAmINaWjDYCPLNB6sgGBrwzlI3M3AvlKsWv5pgAX 4X/kR9TFxb6IUmnMDNfj0XTsPMXi9EDsH+wEQvoh85WzjgVfoCQmT1CmDCoNzXEXvu1HegWcI6WE CYGtSiNol4aAEgWmiAKRCVoUJT1jGoIBPDln2sfuQHegO9Ad6A4csAO9AThgA9u9O3DkHUA6EVks EHdEFsVDMZFFPNISpmhkb4CbkqOMF45rKVeOXYoOzbWEwuLZIaNhtDCxTxQWUQ4PFjHI2CpLckol Z4kZpTTA4rvMTEPfQ15ZZnC0hJQrxPX73MaDWAcTWti2I3tT9slBVlKVIS8Dgm0Aek1piU12Jph9 KLUpXzKNgTenZC4+EBAdPg3W7k96+WSAjRzk42iJPSXiLhPgojha1bFkAofM0hbCzgFUvMj0VpWv FWC1BaZBI20CTF6arEBKebLMlHHsKZXA2DF98HCIQt+jO9Ad6A50B7oDh9WB3gAcVicbpztw5B3A I3FBPFIkdNON7OgpTbhjGDxCiTvi1ugy/sqFnszSBiDfmsWPjXBcSwzIQNiE3QLBa0NAw0cRVmbi MrPqyMCIzCZLXChN4WDtqLORKQ0viUnbzTyOliSPK6PFBL4Gs/SREDnucsv2xiqN0oD422Fw0G5l ylAVKc02BqyjiFESUim9zwr0wc8N+UoAei0KNLA0ruWzJ0OTXu44suVQu6CWCGDRfYVIyUYiCPqg BEtKsIsQCwKDbCEQfTXKHwhwEeXJ3mCfiDIks7GaPtiHMO7RHegOdAe6A92BQ+9AbwAOvaUN2B04 2g4guwLgi2glAQ/GudFNvBMNRR/JIb4uJLvvH3/FVmk44pfucf/Od76DepK5h4PiqbywUgjYJxkO tko2qh4GlNknELBh19TxV+B4sHwSPVe7OYbvct+Deeo7DMBlIjH0msw9QWNPAzb5QEusHE0NtaDm bu9xl7+/9UvmCET5KlIsTUqTkiXR3eifvQpKjeU/+eSTvhggClg56wB33B2btz3gIoqKBGKjBIJw cPB+HQCezNmA4giHHlSSpxeOb3AgSElP2NAQpCqQoEKrHQLwhBOdQVN/DenRHegOdAe6A0fXgS02 AHkrHf+kl7TGX/lctRQSEPellRRLmKzGZenquDTKE4T5dCvjuXtrugMnpAOuMaOMCCVaKSVXwcP+ HU1DqfFRBsgoS0wdDQ3jxE2xVXQWB2XsKUZgxiZLMD1T6A3sNiUzgBZqTi8Ehm0perEshenSGHiw cKDIQPDmPfXpXxDCdCXGSy22BI6x8UkFLi5D+BBkIjF0/6KLLvIrnMw4ypPSXT02Ej4EACIlxhxd a09dXJK548MPP6xeAybync8clAPcUfIES+mbzNnIlhIUTBoRAT7/+c9n8/jjjyPxiuJIgA+EPo8F pSVJEgwIbKTHhqUkaRxhEkRhyV4sNmJVzi10B7oD3YHuQHfgiDrw1Fv7JuguHPpN68svvzx/0isu b3jDG8qXPC6xtJTfty6bFroD3YFD6YDLxrly7FnpsjdM/JKMQ+eqNuqJWbrXxRGzDC2mJOPBqCpL Xjgo6plPFTgi35SWDJbswaKq2G34KxyclY0lXDybCnTWkI/nOzSWofVAmAnB3SocA9lFpkP9Hcls KNnEFyy9EGHGMRaInmWyssTYlXKwLudzF9TRKsGQpA863CMEx58U5C4Nxrg4HImplIEjS14AGTDm K0lmukFjWJIDpa8HKFAOyY2jqhPaKjNtBEUfRzsKMj0lAzJjaSeKo2GJxqrGRtPH7kB3oDvQHegO HHUHttgAfOxjH7v22msvueSSMaerrrrKNH/uN3KtxpJXaQje7cbpochHgXkoiTVId+AYOoCSGj4B ePGLX+wCOebtBhVEEwfFj90gJAc8Fb8M+3RtOze0MKjrzbl0zcAIeaXBXHPEibHeEFksFmENbUXZ /YYmjRC8TBFZq+xN0V8CL+zZkFh8GdM7MsazHQXNVkGUGlHSxxeDh2AKkHsSQOiVkChx5CUBmUiA jOInPTsKrfChgduBvvKVrzi63V90q3kB4WWkClWnEAh2C44JYZWLzGmyRRHIPiHJ0+stxxiAlZIp LzmzdyRbFUhcS0bzfg3p0R3oDnQHzvMO3HTTTTfccMOll16qD0j1+973vnvvvXfek/vuuw8Vz9vW fHWiWY+5xQbg0UcfBf1TP/VTY4Dkeuutt/pzv5FrNZbxKmUL3YHuwFF0AA823JJuD3DllVfaD7g3 xpYAJfVXaR977LF8SoCtWrJDwDtdOMeqvY5gpaaoLeKLmKK8iCklnor4GhI2tYsgI7WZsmGMChtA kGA2oc6WFmx6zx3xZcDSKsEUAntjD3uxVTAwaXGtOuY+frwfjqAwpY2vAzFYGgTGCL0yfe7hywCO ZL70qDYb7o52Qa7cf/3rX0f6ff3XtkRod/KITlZL6DvZdkIgenlKnq9VMgNKacjcJoSsVzqWDjhy tJR8rMpceqAgyIQLNO6GqYq4e7CA9+gOdAe6A92B7sD73//+G2+8sfqATt9zzz3eJsbbaqwi9Nh/ ma0X9sXc4np83e7v7TNR3/GOd0jR1Ufvvu408AZ8/fXX15bFex6z+mJApuW7Pu+srnEZl0Y5jn/8 x39cu6jLLrtsNCi5bB566KE3vvGNm+TTNt2Bs6UDKP4v/uIv4vr4q5vx3AmDB3/5y1/+5Cc/GVaN m7JBoN0O5Cq+uljaLeC16DgbGk8WA5f1tEVqUVtK/JWGnAGHfWmY4cHsIRhh9gTGKLIQlggodQaZ S7xykw8b9rgy34yA03OBYyoNju63cfe/KgxyAJlBs4pk2zN4dXJMLdlF5DYedVHS4P2OsjKAi5gp EGSdmWREtEq2Korcsi2hFEjaSiYA1A3GLIFwZMyGsSWDkHuQMu1jd6A70B3oDnQHdCBvSTfffDPW jmz/xm/8BkbtcwAMtvqD/d91112Zemcp/SphX8z9IUbowFXgfBJx//33X3fddaMcl4nxZDrCrpLX uIxLowwqW5HCzO1Jpkk7xmiB5pZNSqhpC92Bc6YDvib77ne/+zOf+cxrXvOaV7/61S6Q46Z2AjSI rOviju4IwpvdDY8N47hqx549U5DgEG68FnnFaNMWHNcgW80wjSMvTzRsGKAjBkxgEwMgBMQ6l/nF RZ2BCxd3S1ysIvRxHB+IBKUXwhHzdskf+1cUKEe+7G1j1AjTcAuQvxFmDxCN7U0lo3AGUnKUtmyz BNlIwpakZ8mADISXPrCMmYiWGDNjYIkBwScM+hl3q6H+9D26A92B7kB3oDswdiD8eaT78wvusSnu Wjx8xBnlTTC3uAUIdGLbhdijmObC+YMPPkh29MFEXUpnE3vHcYR/j5p9y5i7jO4TWWJh9tlIjRum iWU+mkiPZG4PMzHoaXfgHOiA+3x++Zd/WSG+CIsZ49ZuEHrlK1/pugI6a7fsriG01e0x7hRihr+i tj7Tw/6Rcr+Uj9p6ktpIILJIbW59YRPiW4TYFCN3hMYSVFgyiozWm+Y7AJTkMGYfPrA32PgswiAw wJttRSAHR3Q2ImZD4gXBQKkNJSgq1+DtJQyWwsnZlf6vfvWr3/jGN7B/U8jMgPDizlIrJKBGEWmk bVRulLwkYLhszyAyBIXYbPh0RZK6IQdB4bBPnukbtHycArNHd6A70B3oDnQHlnYgN8z/5m/+Zq26 82fCjdHU7BC8GZXZGmETzO0+AfCN3quvvrqulyePynKchliPd9esSrrc55WscinL+I5xc/n/7rvv zg6EZd0FNRrffvvtd9xxR3BG90JuoTtwrnbg4osvftvb3mav7r4gFFaZiDV267ljuF5uJ+CrO2SM 2Xb6JS95ievr2K2tAjKNNOO1BoLrucMGceceyk5jeK6FTOPiOHF4OSVOD0dE9DpLyDQinrvk8WYG yYcSZTcQbsbQ8GwbA4GyExCXjdAEIZTgCNx+QOaOLGXChSPSDxxI8Ak0YxVyE6UGX1COofWEhJBP ouTcyHYCGgNHxooCIoqdUmz62B3oDnQHugPdgTUd8FZl1dtQODYZ1/fd2vELADhtrryX8RpAS2W2 BnO7DUDIdHYht912Gxo9fmaRu+rDrSOPRLyyWZ/0uLrGZVxaJRfUeoNxtVxa6A6c8x140Yte9Au/ 8AtvfvOb3W+jWCzcjSvIOu7rwj+6/4d/+IePPPKIS+k09O63ufDCC5kx9uUkNng23o9MY725PG8J G8aAPa0i4N+m5PQzAntMGp9G4sPdydkS0Li47hK7iFyENkLZCeWOfDOwAZAPIe7ZYyD9vvBg+MTS yLYhBrICEpoubZsZR1MgUuIOH4+nTM6xd5QAM0PasmJJ5gItCBzZ2CClzD52B7oD3YHuQHdgkw54 i2Hm3Wq8NZ3GG83cPcZLl0bjTTC3uwUIIRAgPyz4+te/nuzP61RIsq/eRh+b2JdBC92B7sDJ6YCL /bb0BsJ91VVXXXPNNT4WQPeRb8/fiy66iNJlcr+c4zsDn/vc52wJbOyRZkwXTbdt4OjDAa9EWL7N AH1edNQ4vjwhx/Q0BgId7u5Ixt1B+S6vm478fhFAxDrflOXFxvbAQLUNsAi3QK6vO+LoWD4hOMwk ID0s3ACCygfEkSMNA3zdALWg83vUP6tiCUHmVSMPFn1WTRUiZ1OyqhNFl2LZx+5Ad6A70B3oDuzQ Aey/vgR85513otMu3td99TsAclmPuWR7sT5M3uC9kUeoH/nhNX5rocwKba6ppVXCGpdxaZVcsOsN xtVyaaE7cH52wH1BL3/5y3/lV37lVa96FZqLMaO5CLdtQH5JE8O2SXD5PyR7j9UvfgMUdTZQ6gVV 37uajnPj6IanGLPodZVZNPBrYNXYv22AzxkILu2j9dAYy8FAykERQrsdTSkZ5JEKfsyEpsxmg54S U0fTubB35O6TAfp6KSNYiiNfGZJp2EhSJjJ0u5Ftj9ptIfomn7S9j92B7kB3oDtwkA6EhYb9Bye/ sUn2xjRBjvFcv9RsPeYUegIxn7q/1pbCvT35ydJJEsksqz7O8HZeCBsmXfaENS7j0ihXeuu/AzCm PbqP0VvuDpznHcDF3RTkz5H87M/+rKcM1otGP/74455lbgFydP8PJp1L8vkOgKmlcGvs2cYAaUag dbKedKa5Zu9o4NajkM8W8gNBLNF3vng/1g5WDkIYpvRWwRoSy8cClhB3g0Fd6WfpaQ7NIEsMoCNA A8UnAxmXgiw3g1csgbPp0R3oDnQHugPdgW07ELY5euV9ZykLXarku0o/wq4ym/huvQHIzf25V2n8 jm9i59sGWR2/HrAqm0nGk+kk13F1XBpl9zNkZ5J9j23A5GdTR+MAzjVjoJa7A92B6oAfIvCcyn07 PgHwmUD+EjB+nBeyXKG3N/ApgVuMfG5gCZnGoW0GHMP4Q6/Jbr536w6SHQ0DU3sGw1JcIGPzrt/b Yzji+jCRey4QbBiYESSJ97ORmE0IM8nQg/J5QkKzoeQbBLLQInoRMAAalhQFB0gV3kJ3oDvQHegO dAcO0gHvMhP3vG/mynXkMojxRGl1lb4cI2yCud13AOD6MUF3JuWbCp/61KcmIWn8TFBWWU5Wj2GK nfhBTwng/UX9jyFuh+gOnA8d8AtgRlXqh8Y83zF1TNoPifp7w24QckO/rxe7od+RJSLuioCdgIGa s0SycW6DsLjAvvfb/7544Ko/Ko/Ee+X67ne/62WOTXYIvOwBQOHuLtg7umYfX6+PNiT5OSDuvHwi IQ0fCOQbArwAMrYHMNjvBV9EzycJuD5Ag4D9V3UtdAe6A92B7kB34LA6MGfzQfZjG95JXb/GYKNx CxDBW+fOoTfB3PoTAPkVsV5aTHYnkh7vPTLdcNcyVrvGZVwa5bjnYwqy9n3gAx/ww0TkZDs3nmsC 0sfuQHdgqw7kWjt67To9Ho9h09gPOIbBI/GIe46ed+h4iDsDJN7V+lzLp+crtGMRfbC52M8Gm/d0 DlT2A6h8guLx5FB5BoxtISALh9zbFbiubzUG9gZbFdjG3YHuQHegO9AdONwO1B3/+Vat79PmS8Au t83/RNWGlHUTzK03AIdb9vGg6ZedwPiFhOOJ21G6A90BHcgV91x9dzTwckpHMnaO6CP0BmaP5dsP ONoS4O4Ggd6zOHf2Y+0Gop+9QbYKSH/IvQ8ZLNlvMBba0Q4B9Tf6segOnNsduOYH1/zes3/v3K6x q+sOnJMdyP3zY2mrWOuqDcBcvznmGPcslrXA8GfIUoONlE//aXwmsKYqr5v+rTHope5Ad6A70B3o DpzYDuRdrN/ITuwD1Il1B9Z3wC1A4avrKeuC486+SwB5qX495rn2CcB8x5OOu7i4qvXjK2ZfPlnV pdZ3B7oD3YHuwMnsQL+LnczHpbPqDpzkDixutD2Xhj+a4K6p8ZsTfoxoDfs/l2rvWroDJ78DfZ3y 5D9GneHZ1YGw/756dXY9ap1td+CMd2DrXwE64xnvm8D8OxP7urRBd6A70B3oDnQHugPdge5Ad+A8 6cDWnwC4zchdSm6yz68UjW2ioc89TKN+B3npzUw74LRLd6A7cDI7MN60cDIz7Ky6A92B7kB3oDvQ HXiqA6HmjvOv1dLU6gH7dWwbgNyQkGxH+YD5t3t3oDsw70A9xUqY27SmO9Ad2KoD9WwqYSv3Nu4O dAfOzw5s/QlAtcmfAys5wlwzMehpd6A70B3oDnQHugOH1QGkH1R/AeCw+tk43YGztAN+9HLbS+c7 bgB8s1aP6o+WlRz9Wdq+Trs70B3oDnQHugPdge5Ad6A7cHZ14A1veIOEtyLhO24AHn74YZGuuOKK alDkL37xi6UZBd8NqLuD6kf6R4O6fWh+Z9Fo1nJ3oDvQHegOdAe6A/MO5HOAfCYwXz2XNLnZaXI8 lwrsWroD23bgqquu4hJyvqHvjhuAj3/84wL4zc0KE/nBBx8sTQm+FnzttdfWlExTU4Jp3T5EmKyO li13B7oD50AHzh+mcg48WF1Cd+DkdCCkf2k+a5aW2reyO3AudSAserwxZ9/qdtwAfOQjHwH9Yz/2 YxUg8r333luaCP4OmSU/zP/Wt77V7/E7kmnoY+ADgfjefPPNDBwzneD09NA7MF4+OXTwBuwOdAe6 A92B7sChdKDerYLmCsL836EEapDuwLF1oO58cdV7/F3NupXfX7aNTEhW5TK5WSbu45/AGv8GMPyi 3AeqrjJLHrfddhs4R/okVAYJIzCNbydU1HxToS7zxyA4sZHoBKR8D12YXDOYTA893BkHrJfRpcIZ T68TOIc7MHlyTabncOFdWnfg6DoweR5NpkcX9ziRU9SGpW1odpz5d6zuwLwDob7hujkWT8602H+m I6GPZtwD5Db72ieMd93H2HHp7ffzxNZpgsVijJdEg14GQanYc2E0mIScgExWD2s6f6WYaw4r1pnF SV2T45hSLY3KlrsDh9iByZNrMj3EQCcBqp5QS4WTkGHncG50YPI8mkzP0hrnz5qtCjk3mrBVyW18 dnUg/NkeIKQ/19OL0IcA12qMKeeaqjrbibqSHoS6HagQyj7CjrcAcc7t/pdffjk5x6VfAJjE6+kx d2DyUjh+bDpmEj0N+1HfcnegO7BhB0bWst5l8qxcb9yr3YFVHcjLtVfvVQZHpz+6d4o58hkp8Oha 18jdgXxp9gMf+EBup7/11lv1pL4Km/7U6nXXXRfNe97zntiXpjqZO+fvuOOO0hBe9rKXZcreDfbG uEqezifL86mNxcJtDyiy2/ofeOCBibIijfZzNJqlBkuVS90Popy/es41B8E/ft/5S2dy2PwF9Gzv wPH3vCNu2IHJqTWZbgiyrdmqZ0ThbP7UKJe5MI+yHvZ4ap/n2ZpzrAPzE2muOfSSJ2d7neoT/UHi FubOIMfQh51za8fuwHqKO19dr3Gl/6677vIFgB//8R9Pb32YkO0E5Xvf+17Kpd8B2P0TAIj5wdE7 77yz5MQej/lSwtLYMZsb1KcYI07L6zvg9W7p669X0q1eTGO8FGp9Ar3aHdiqA0d6puXpsMlpvLnl 0urinqU813JcalzK2Iy+tdRCd+AEdqCeJoSkl+cvuZYOK+1CPghgQCrbg0C1b3fghHfg53/+52VY XwAgX3bZZQ899BDBJwP2BoYtxPg941T0rPy329Gv/ttkZJ+x6i8AyMnvft54441PPPFEtgHuRqKp zYqp1TKwlbn99tt3y+ds8apXpYO80hXIWPVBAEeclrsDZ28HxqfGvs+IMi5B4bzGaTTVkMnSZLXM WugOHH8Hcuo6Rfc98zfPbXLCF3KEWi395sht2R3oDhy8A0tvws9dRli3vw8Qln7PPfdMfqjzQLcA 2U9ATPbXX399oOcfVfh2wvyXPcue+8TABwtJt+4jOniD5gh52Zq8Zi1Vzn231dRL5OaOY2KbuI/2 m0dZZXlEfVgVrvXnfAeWnlFLlQdsxc6Ycdw2+gGfdztnu22ebX9OdmDp+bNUuVv59aQ44Hm+W/SD ex1iKw6eTCN0B6oDIb0udueufV8FXnMjPa85rx41o1whJsJSmwN9AoDx1wZgsrEYY7stKVf9o8Tv 3/e+9432DHxQcPXVVzOw6sOL5DqCHI/sZc5Lhn8HfL2r182laRf4GrM1S8EskKUhDqg8rD4cMI12 7w4cWwfGJ9T8FWB8Po6WB0wvT7QDgrT7+dmBnJOHeDZO2ljn/NGFmEQ89GmeX/On86EHasDuwFYd yK0x73rXux555BHf611/I/165NwznxvyyzIU+v7778/XhTHwWjqJgqdovdwcT36rIq7Sb5VVQOq4 lW+My5ewg/uhuCSHQ4FqkDPegTN4Iql96bm0VHmQRh064EGS2dz3LE178wLPScs8anU8/hpXnTar 9JtneAaL2jzJDS0P3o0NA7VZd2CrDuSHOzH1GpO/AzCixWapJj8hOqH4pgVbwvzrtQf6BGDMZgfZ M5PXOXYNrIraoSGjy0m46NKXT8ZHZCJ7oDd5jHI+8F1qXKurDCZBd54m0BiuoJYmVqsRJo6buEwQ jnpaGZ7A3PatXc7y9+9sTH7f6s4xgzrTJnWV/px5EM+NQvrJNTlRe3pCOuDOl/G3euonPrdNLzfM /9Zv/dbo6MK/DYZjbr/3nVs/Kjr5kVD2W38HYIxxcHl80Yx86C86S2GXKlPOmqVN6j2g+yYhjtPm HCvngK1LN+YgS0/aVcbcY7/GYB5ivWZpAnGpKGxKnqNNENZYzn1XaQozaDUt+1X6MthEGFOdh9gE 4STYHEorTkIh51gO49k1KW1ysk0sJ6sT30OZrjpnVuk3DHpA9w2jHLPZOVnU0fUw7Qr+MZzJR1dI I6/vwBneAEjOqVZn2HjaJe8szfVWy2t9hUt917jHfkPwSeiD+E6gTs70LCpqzWO9amnVmbDGPg+N M2RfmxF8qfF4mi01OKzTYAw0wdwk7sR9E5eKUo2agMQgUEuXCmGVMKaxG8Iq5DOiP0grzkjCJzbo mk6O58yY/+T8WWXGZWI5gkQu3/WWZVYIE/u5QVmWMHEpfXxXrZbZXNjZcQ51ojTnal2TJh+kzPhO ACfTHc6oCUJPT1QHzvwGYNKO5zznOa//3usnyvXT8aTkXsbB+dTzPkUzx4y+jAl/+Zd/6ZingdVM y2BEriXKksvx2c9+Nq8f/OAH5UugnGiyWu7Bn/jGKzZjAnwnjhVrbgzke9/7HoMRYTQb5SDHMvrn Pe95r/mz19CPHctSBZ2AT4ot4zGB0TdVR7Mq1axCiHFSGkGOQR47MIabn11Wx1NI2mMTYp/ztnoS g5qO+HN57JjVNd1YmvMYK/Lk1V9uSzMZH9kRZJ4hzdiW6sYIC6GeNYUQ2JrGvpSmkSvhevqPyOW+ rxA0vmNp5VWrpYlAHxfT8Xkd+9hM8pngl2WZpV2f/ZufjTvYsvEcnASKzeQY+wCOcsySAH1FHOUJ 1JrpHHk0zmppKhaNBJaeqHWKjsiFMyIULEG74jieZqPBociV2xxNOZT16Nfjm8zr/Jw7rtEIF5xN isqpUgmMsHGfPIsnLR27Hd+lXiPsUnkCy6ZaUfajTfWN0oNbS4zrsY7StIwLao0wAsZ3bE6qGx/Q ijJiLlUyiD6WlefouEqedGMp/ubg9RgJt+85Np4AcVyV5ES/m+PYW4BjUabVtNKXZhK9fBmU8Wiz ieNoH5BVaKPl+Safye8ArOr1eBrVk7YewvKqE9rToEjAZLWgIgDJqVNn1fxMYgnZvzlmgY9Czqo8 FRNlfNEZLcmVwERf0zW+ZXPUwrwnhxhxTecTJf2cRNz3lS72+l/4Ixr3PDRRlk0qrRNpDJpXwLIs tNGm5Jwqm/dtTKZANhGSzzwQKjA5cyrzufEkEAPG+57tbAJVyMEpvWktxTJlau8m9ZbvJL1xWrWM T7fRYI0c/EKYWG4SfeJyWFOhq116hSLXHiAhrHpww4QOEhTIpMxV3ThIlPhu+ISN8fwJODlh6hSa WE6mlXadeKUpoZCrFWnCBCpPf17V9ureqqZNnoAQ1jdhngn7MY3KoZKPkMw33xOuSngCm9D7vg7w mrRugrPvdNKo2EuyYCcIS+0nNqZxXwXCQMPV6F9qFHFN0Dl+aXiVvJuw/sTYBHMVwuTMX2W2NESd kLWaZkafbcx4fpZZCWtW0/MymEwLYZ5DLW0iFH6Mg6aK9OGA4JskcNbZnMQNQDXRI+dEWfV8q4fT o14neikLZBSWQuUst7R0dXRfJW/lWOFWoW2iD8gmlnObHXwxErxEn9e3dx5r1GzepU0sx0zqTXoM VzK00ZieJk3IMS9GsU/oVS2KfpP0KvoaYV+cSmNuWW+Kqb2mFY5LuZdylRD8sp+HW+U46st9VJIn dHayusM0T/bxlWHzhCW53nhfg0o49U7OPeCr+hDH9fhOVM+y+R6ggkbIm/FEeRKmkzfgeUp5Jj73 uc/9/ve/X6tzr000ToD17+tijY+Fh2byYFUChPElYvTyzFrjNSKQR8cJ5sRyMs1pUxVZHV+UJsZL pwld53ZOpA3fFpcCHpZy0pMRNtmm9lG/rzwpdl/7Mqi2VHurY2WzXtjWHtr8xXl9iPWrOVHzBFFF 8skpWoGqujoBYHKs1416UCbljI0tm8qHe6KPGkHLcgxXNhEmS5NpGc+f+Fmqisoywir7TVYnUOfn 9ERvANY8JHUqs3Fy1Pk0nhBOVqfm5BQfMdcsjWb7ygk6eW7s67WJQT2lNzFeZbMKpMovYRUC/b57 gLHVqyLWK8UYKC9eo2Yi58HNS4BU89AXVCW/KugEbZNpYY7GlBV01Eeeu6SuNS5zkGPQHE8+iTLv ybzAPHk9g/L02SG9eZTNo8/z2Vwzxq20R2WgNklmbjM/meea9anOM1lqPw+91GyirNfbib6m8xfD 8RW7zCKUcbVxgp8XH8YTSyfPhmUm0FY9XNqZMdxWaJOSx2kwHUXcpKIxhxFnIueZNVFmOinNNA2v 9i71OjplVSSTkleFS/KrVtPGpav7gh/DK3aowvxRHosaS1jVDY/U6LK0XkqBaqmgNnEsr4kwvvkW YNlMzp8KxLI4UpTz823UF2AJkxeE0k+EsS0VlE36ME944n4eTk/QBmCrh2fy4lsnep0oS8/FClHC /CF3IkKDE6hCnluuAWE8nv1z3801hbO5yyFajjVqqadxcbWDR8mLwhynnsZ5CCYP5dx+Z02qO3iH xy7tnMy2jpO0Mz3STCYR90049nlb3dd4YqCQpeF2Q5uAbzuVyaSxmebtENrSbOdem8Tdd6e9BmSS 5BrLWlqaea3OhVXP2VjWM3eeyeQVe4JcnZzgmIKyenQvApNMDj6tluYEmJT2/9l7l13rlpt6XAH+ /MQ13CJEg0cgHV4AAQ9AekkrSDQRdKAP5BFAtBAStEIHgWjzCjQgj0ADodDghJvE9T/2Hjkjju1y uWrWXHvt73xTR+u4XPbwsMtVa861197fdXwh2JIqqGYh8M0Lp+jBQ9viU05DR7OpJsVRjulpQCUc Ac7XOgrs0UioBmpSdFQHqg6EECw+obRrtEFq99VZVAlttuqV2oMwodKCpy5U1kVz91G2OBYzLgpp 8E7AWlIGThGXaKuJxCgfsOaJHgCOVDk20B4sGos9h1fXu3uA171GbyTsb20DCVciMhahdAQDEOXF WabTLYaIJC09AOoojL7SdGxkvCRYMkuO0VjHypGCE38KJQNFj8RSzap9CmJJ2kp2wAsb7jUtenqm K3H+FumTbMlYpSJNGKezSM3p9QzANDmrCrig8h0ZOHs7tNvc6iETdvS+u3TMAspxw5GSJhVL4Vit DgXoCDiclAxtMIUqQaaNc+wM7fnZsd8OZMEtyPTQ5irbfQf3omLFlOVAmcaWT7SRxiHXNOQ1EkaV 57Zi1rGTHYcRuPQ6uKShkO6dtA5UIm6cvVgBMElhHVUNbe5LjkK4SbAHviOmolnyKQ1ZprOfTeU7 eADo74FpB6RrPPLSMYGdbPvPgXD/x3NEZuSfHkZ4a1lqSnd77XaCIi4JJDAqQoTi24neM6JB1KRH IcxYVYTmWyw0rJKOVMTSlGDTSmq2qIkttc23cBHsFcHGAk5dcLvEzvEKh77vA4LGCqAT1CTcbvfR iNH7xXGWdSvSGInYxnMITzXUvitY6aA7WEYbzq27G1rLQga3PccC88g63lG0frKrKejs7fS5LV1h f0cFbOhVefr2LUB2VGePwIXvkvIt7h9k0xFYPViCDPnIy9acUzKWjRMcgpvVUA1mQ3AWmmkU4Vgh ho4aay+5aSb7PXpy/+CFp3sA0IJhpXFpuLcSQLB3VBaEp1vsaWsDWfe7eudzBqNhk3zTTFFG6cgg FdIo27XV6aabNgRlfVjP4pRMy+hWgTbb9NIKWCWQURCruVVeCudKcRMx9sMSMTEp1oVVLQwEEgUu etE5cNEdidybu1j2ToD7HluHUw9ZlmJl43KgGigFn4UIbhergJoycfnWBQcNZ89cplFg4Bytyyr/ kb0lo95wxtbGcnCyNZPMFAQovfN9L8NiRa6nwOIwxLRQMINN03iPG0MUvvbAcbuAU9bXGdipaMxZ fbxljWt5Wje5F9lhI6hjaS9YpxdaFLQ0FKJBR6O4I2NFGRlATxDRgDCFLdA+TrkKPN0DgOPHoZbf Dkd9EDdAitmBGoUoAG+amjKZbowpgmU+PSl4utkHgOKIhPFSdMvkilwEnZYLcV3XrTJhDcHB4rih xXRsrZfMnI30faFAKKb6+M4SmEUvMaIylUB95NP5/g9Boq8jhiFvGWEJF9lLiPZnNdNAuLHAnrLP ANsE3JE42qr6nNLVZCluzCtqImDRJNE41QCBC5rO1koydFWqXe6e7RTNcaCLNpGdLXqJzaClp9dS dEWUYEOP5L6xtUyJwWCkR/R0Sqx4++52hBvKGIItVI0sL/GnvYYwsLLsIcByNGXNojzaAkRrEk43 Y6qMBDqaSKO/9aKvi7hdOofzGRk++wPAaDnTPkCXp/r71pInxegzAJJJd/Joo95EVfs/klmtmEXQ aQgQe2hCL1hr39/nsQ4C5JQdXnnvj4EOapivpVqDx/rA1xawdu/PXsTssLJZ98Ohc3DLi14a7al+ jn1LS3XkxRScpZT9BIUvF4cpg1OC3ZgRE79vAGX67g6Gd3OLfJoaR+xhVOMOrQmn9lx6l8IIZ8k4 gjSjRMebNODDjA7i1zkqXGHG0waLBVbYC3HL3H0cRW57hYpvhWkHqvij7op85JIKsK8DpV4XlXsl uhj0A3N/3geAUWvuLQAbusAs2hebHydCvCnRySJKBYhsIKzuLrggFsAtiJNrzL2tgqA1rOWgIzKW xZrdJKd3MAdjuTpcydGuBXEcOGmnyoMZWaiChjUbEbMZRfun1fR7ZilBLtxSh1hjy4onj/05m3ZZ UdV4++KM9XxujxTLwdq7PnSt0jzxLGBTtmV0HJoIMLP0XILAdJo+bGq5iuYqmWIWStsn1ky1WuUD EEfJhnBTNmJH1mpGVhHZ2li5Ewg2/ZWNoRmis8tgCXdVO3KLU6u5RIQYJWrsqnEWu2A1dIS9oulE 51kE8jTey70T6EoiH57v8z4AFLWeNgea6ZNPPiECGwty2hyASvVF9GIq7j1nPGXu7O0Q4MrF6ikj iwjO1KiPsykIlLQ8UpYjIJGnUqbQSW0EclF/U2gsdOwlxUqrqlllFDWa6gu2hVKvSKaOG+1T2Mcr p5l2KNW5dxCcDe5FQEzPAO7m3t6pWDMLgtt9/Kuxaqez9ResIh4po9BWhcinQHCLZX1tFpLr45eB iIlXelnMgkkxJajChlPimVqiVdA89htlsGdfoUNSl1uV/bxYUmZ3K6WNxQIr0iuIycAtUMzIGUTM jVIwKTi6cGIVo3zUfHYq8HQPALFTp4sRXexOtjKhsBNs91t5GqtpkN7A1b7RJWpiLiTv9nYdyM7e kbvFd3Lk7wzscJtb33F04I7qCeTRlGW+KouG6iPBQcWWcAZLQxVKgnXvZCobi6B0LFpf5p1K/IEb 733dzQoKhZr0we+wVBEiOKZsZazBSG9tJDNruLgHADekvX0qoGbUTsKHAHCbyBI9i7Mk7/VzbDDH 1g2XKG0Y27rJfYlDirAHJa8NYcpZPKOlpvpxHYiagfopoDNww4KGiwtHpyl83ZRzJAendC4PG4oG C6uhJUClKm+nCtlCWblwKaZYNHBIbQry0R5k+m0Q3T+Dmqd7AHjYGizdOribEjY9333j261Lgcb1 0UAb7QG+YfM17WnaK5Ad1oHkEgXtHAnRpq+xIErB8gSUG/bBr1v2Q4u8PYma7p0br5gLSmfxRcBa pkrnaO1TuWlPMpYS0ETA6dNAUlov1lNTF4Uil6VAwAGTpaRS5so0ne0oU9o8bUTSPQBMzyIXd68/ CbJdIpIHyDaCy0LDmE7UyLhoGNlQOMVTiTt8RYkGU5LRhWhRHzUpjYcpR6mRp6v548kromOioQzS fZpmoaUhCF4FMi17DUh3cZuiRQNmoSgSaIlhB7xpFqOvagoyS1Vdjfvh2b/vBwC1adEQR9aMgY5A EYTvTNh1GJJ88V6VxlXuxWw6dbeS6ahi9y0NkBWlk1S0b3KjmVsghW6CkCG8anvBTjMSDl00TB3r 2dSlo0xhU2WK1k82dW8q3cI1vS6aXU9NtFHPiMYi447fTnUq37HZyJ00BG5ZbaDRxWFexNlwBwFk RBr4GlUHwXFO7w6FCUCGUN06IWjDQH17WOLnSPjOj74FdPb7PzapJVYyVsNLQ2GUaSdix8aFOzjk 4qaAbIy3pZcSayq5KOAv+9HyyWAvWcGqDWxQCy45CnQRQjT4zGq+5zkzT9dYVLGQo7WEXh0jewoR 01pa2TlOh690hpSm7lMD2J54pQAAQABJREFUMI/kp161wXFAhOPzTB33OWdfC5wX+Y6kVotPeijd lS7dq/wq1X6U67nwEBjh9Beub9nPjpanqqcG6BDgceQsWauDmaZRXNCPQ1aAxf8AqlH3M7u0tnnD Iiytwl4WrMDxHMVcwvEQKeB2uJFjWp+9UkfCOtzSKNH+uuZXfuVX/u7v/u7/Pr0gQxNhv/71r3/z m9+kFQQM92yi13XNMz4ArDaE7bboW8/2K8iv4epn7vb7PzHoCNaSgc3o3mXk3tH3yXTQHOGRC82Q jjbhyPKsHsm6fEGA15FADjxiTg2iS9S85GA+SokGUYOCs+aa4vBV/fIllisXCnjF/bovv8qivQZA yu4XAKBX1mlQmwiLvFrnFFZKYmpohWLKmlE+yyriNzWk4ci4jprmJXdaaigOI70Mnkpgg21TwpEo hGdInDuIPwdAUnZDxZXazrpwvC+KytsMoXUp2D5sakQG+jjFTB23ZtbOa3uYcgCaI2xP4FEsl+AI eeT+Vnrc6//FX/zFz/3cz4kAZGi++tWvSgMBd/xf/vKXf+qnfopKCBhCuWpj7Q/Kz/gAcCS9B+8H x/mOO3sXorlP6jq4vedCuKHd24ze5ACcvqULmg47x0rqmCqZ11IpUpxV5eMjrjJ8Qvu0kaC8iaoL Z7dAGnFqEL0uNjMZOp6MIjKx0zhFvczErUPJ1VwEiOlmhWyFaRRhwiuStFAd2aJN7S1/OuJI51X4 LoUY4aQgLn0WeYSwqlfE6YqkyHBP9U65B25BRoFcceTi7OuhvCTA3rlgClkwkXSWvnZ1yI2vEc1a Ku6qEJkw3CqOtRdVCXZ2SWa5apcjdcD2RJTruddUNfu1r32N8p/92Z997nOfwyuHv/VbvyWb3//9 3+et/z/90z/BBhcEzEKJKZp1bAR4XHjeB4DY1kq+mJLNdcG2PmX9EGD0eeRSULcx2Lh6LaDU4hKc sWXupprD6wjNQDIb5SKDjuBKCpeo6eC49PdAOoG2bcDQkSTUSN8MhFVoWhZm9VJeZOjiAm1vdZSp 3LeJwdGxGg2LEMVUROtHtL5Ime+RVunkPWQHcnGopRnhFCS1miPfVX0RaxVqao9YG+FWXfguhlf7 8f9FbqscpuFsDxTgxVQd4mKfgJ5lWMe6Y/Zs9OmTbUzhtQA7bxaFY3o6XVypyPyghnfzX/nKV4DJ Vwj2ZwK/8Au/wHD62o8ETUnQlARNEeSO13fwS8CjTV7vgXp2u5Q4NPVLVAK5KZbwozCqSbSEBvSW 7FOQpjLdw1PfooB2Slm4KLTBrNMjLjVLFbARgYADSLBLONOsn9PApd8hSRetDl0O1kpft3MhUm7O JuWWOlLp3GUJva2M7QrZREEuI9josq3ZLnjNbTTL1GKCI/uYl7ZVnIqaJmyBKaoRPNU0Iwo2tdds GmKqTDGnXjCAYxFat/7b+OSAEA5BQZ2+vo2jl3NhiFTZqUBqo0BFn8hRxsVmr/MSVBQ6BKJXR6Ml 6BjfYbO3ZMcLojrs8ZlW5otf/OLU5md+5mdo8zd/8zdO0JSEwmYaaNvgiX4CoAXbTiZ1TJe/iAV7 XikalDo9ZfCpR/VBYMdGgLUAqNogzsZ8oRmlafGtHGGpIQ4AccmGyo67XCAIYftgtWhR7rOiJRDc wSSGEfys5qWar1eEXa3qBgIiR68NzSgFQqnIGLqI8dcAYvR+HRx4hKKmYEsES3gEsqp3DVa7Fwyj Y6c+KeASpRj3iAYnwKlDoFi1NH3yL6bSBKN9nz998RqRI6y1KZa4yNoiRLmO6OxTzs7GDQvOzvLI kHW4KSh2Sn+zoFZ2UTqls/ar1VD7WYadoKuBZD9iO9LL8b0L+H0Afa1f3wVCUvrq/5/+6Z8yRwma kqApCZq6rz7v4CcAV5JH53XcsVXsJum40IZbum9/3ZIbeJrXyAB6ewQ00VLawhnFSr22lUWUYorh pgbbrOQ4qiT0iK5ayd4K0be2t76SV3Ns2kduilgLTfwaBLMbpSgwj6DpnbUINJ2KhY2aKci2wbQn t5GvOB5ZnZoA2/IBgaY0TnHQm9fejhONPfc6zQfMpp1c54KUawPRptn03kBLIMeRwGq76BpKGLlL 37QEsU8++aRpLHArqD2s8g3lK7ncRBu3/rpTx92/vgt0U7izsE/0E4BpYkfed9MGqnc49sAd26AO Oq0GDJBLmk7H91YbVmyjaErnenFuTXBafOa+UYEN2iwaYv3hl77A/x4Td4Pq1EUNAEv+EIB/rdw5 wsxaYtYNnT2G05rA4BW19ZFBxJdmykSWq0KdgotbG6+GHtm7oCMz6i8e4MjopqQKZO2pOrVYByYb 9TVOPQtMwQL5LDhDTys8iktiI/44z+2RPgKB+2hqlOyU8IhSrV+Ctak5WEvbys6sP5wSYxQbiy54 xWX1CsopDSmkls5mb/jHX/lZbqs997rTQHub+ad/zzP//4it7v5h8Mu//Mu/8zu/M7J8Qv17egBY Kp9tgrS/l9CiscWPsxua44B9DkV9iqk+/hVLWxbu/JoSZm249LCICIhiA1kEyMX5jtmI5tzjcMMl gkw1yl3C1OVNDIrK8+t2eI3fu1MNR6sz0qc5Ai3VH1ROQ7z24NXHDxAu6hk5rAZFL11pp0hAFS6m ZEOhb+kc+8OLIfolGi0WCFzk4JLlQo/C0Xhpyzj8OGQRXCJFUs7SAta0rWVHjmiRFcsV0VCitEp2 xUe+Ea2pEeEmsuwLfBC2nAvL0RSidBBYrmJxR/jQT/FZkE6+RZSLU1/60pfw533wit8JxsPA7/7u 7+ov/FxEfoD7M34FSLuxWFd0hsxWy1TALkEBx7b1ddjrCEv8C2NuvFGFI8/avghkpyKsnX0rOT3u V8kgtVExm1B0jyUqYDeYR3zSQ5Q4FTU0HumbmTqzeOvvDOohyNgSaUiS0zcYC76U12i9LCDkppnz eobhUjVIeKMhbaYbETfcbbdYd7dSIzPr0pFrHDeLAi51bE2A9cSri1J7xVm4X1maInoHdmRD2NFs zIIalNd1aYoD2IK2BW+aWZdUXk2EIC6XFLmpVCJ7TJpR3qPZX/7lX4I2X/HvAED+jd/4jd/8zd98 F7k84wNAp3Cdzo6dmm7mOpz6vjbbnh1RGuljoHhmRZuRhiUaxcLsUvqx4DbuKIq12ZA3YJkXHEm4 pr1EyWFa5CiTufDlK82q8Ot/8fLPizjYVRDai63QKEjPQHZoQzu9G+5RanrZMtanhL2XAkNlGgMV U87YZSpHq5fS+dbDPS+HaWm4KTtkrKaxdTwib8RNCadKMmyGgBn3lPICZu3LoLIvwhEntU+VDvP5 h3H31aWzGaWWLEs6ZX2vyJFzgQY+IrPkWGDGKZu1GkNxac+jLOXgLB2+u3mAMULgqr0cSDFMKf3a 1/++j58iFBExBf61wWgWH+SPpjp6PgNYS/5MABr8ljBn9c+E8U+IYqpjYzHPyk/0FaB+T+yVYLst 0nBX0ODLK0U+pfw0yOZmOEVjA2evOPZ+DkEBshHaulxHsGjbcl2N0a55EvLMmim8FSWUiNdoCfge A5uRgbKoDYpZl/unjL4d0c0WOHZqyauuAKDsxSjQ2HBPKItz5NYkb8tCNAvVBLEuUWZfudPJmakf IgdnqaEA2b0dR2tDVkI7Lhwp3QYrm2N0t8uN2bNFqEMjHAwcgchwChJdoIl3yWqP1H6qBA1nQ+an KgZ6uKbVsBxOhbaYV2T87i8u/LoAbu6JI0Gw//AP/0D5F3/xFyn8/M//PIW//du/pdCxoeUdr0/0 AID00BN3JPkwzL3du0SPe+YBgTqstIHjAUR3e47IWMh2VsqLQvOYiGRc3Du4uRCnhs2UR+Fej+Iz +45VFZ93UcNR66Jc4M8UlJFqWHjJBoIriJ1yMgM55X1DhXvJMLzZN+PyuGaOTZf7zOIanY01xbd1 aLbHWYZAW1rK15X393kFpWhva7KackQrQjenltJPMR92B9KhehMZu2oqQqrU7Cmhk7WN5ZpKJDuV gTEvC3hQxo07f/1X/yTwH/3RHxFffwn0z//8z6nRnwaS8Fd/9Vec6tgcpO2gnusBwJLD4jXPCFha xyhPDZqBLPIU0xpDTkMU+wH4qyFcxHSYRjwbKA2RkmFZNOV2tXBeK/GdJSZbzcrdCg7KTqUy0Hhh 1oWDRlOp7yllvQqRVR1XVQJ5e4zWuazWreawOhsrsJp1HfFsdkUlMUUmtMFrTK2m2pktMPfqVgCK D3rJtpP0FwVWzNIuAlmzUVzadDICQtNsFEt6rTs0rNLZllOgg7CWs/DfVjiY3VIiS3E7TbgU/Q5j ZMSrBmf/w7I22559WI8h0MNi4R8C49d48E//8s8G8XngG9/4hu7yf+/3fg9D1A1Tzka/KNyx2a78 1PF5HwCm1GmA3uWqbyw8HZuBCrPVs4D23HUF7KmpVXqMe8dxoJXaWCywuuPO41SRgbNXZ9cMdVdc LGCabHGnxaRSrz3l3rovxaoLiK6uDVjhOmLsQ7eItfvDZq9UmxnVVGMdaD+q4RU+YpKC12sq35Fg iU0Tp/FzrvgoQacflev4md/Zbo5bf5h2Qt+dls11PBUr0uNaEJ+tFW32NO5gZ6aC4uxoC8tsJIxa aGTv9I6bm3XDUfGhTzvWZerQDg6/8IUv6MN+wOJ54A/+4A/cvxCMIZT2G/97NgdpW6jn+iXg7Xa0 KaUyemK0u0Z64hSOaSCrFPLF3WIxIQuW+qWi2XSIk3IDZrq1HJN0aENYA0fbTqUcrEFHVh3IfA8z JSmoNDWnFIK8InkwFNs4+4FpXH2U3agIKGBROrm/L8EmZbOjrJ7ZSMr5WvApGoyd+9TlmQ1GHbXE uShIWi4q4RUrf2SPC5bEppg0k9dS7jJmUhgKpygLzJS+HAVlQayylu1SWvDopdk4tarp1FYFEXhd GZlB2KMaI1rMKHeiFJhxKmoUdFoxWX6oAj7s1+f9oxzxF4GmfxSoYzPCv6J/6p8AoPPS5kOL41La NEstZSOhaSZ7CM6F4WhgZWmsb0d2+M7FJetmt4c2qC3mFFCOEqJLMUXjqUHE3NNcPKGWKgOGhT3e 0nDtZSEv1E2li7GITwPOvpp/59tTwLGzgoUgNIJgyMvaUP50JrnjicZ7GoRYchxRdSC2GeCCodU4 4wcPtawPiGvLO4pLm05haWMxb00htvT1cMTsIFubIvFO3Tq0EW5kZlv3YcUfkaHenj+15R2zrgh2 pZbCpad0sRBL4M6YsI65s6lnnfHFoct9u4ZnaYzQ7KKgSo8s1IjSu9M/108AHlk+9LrtGNtMkQZm rXE0oKYA4RRBUrNiKg2XgqSWTrnt6HAwVE06mLCRfYQ6q8Hi2jdIUR3xpD6lF6Es1dGsCwRkWFrH Qp4WyoETKlUWUfpTIz5I6mBQQI2K2afqLFcB0wYgZsw0ahQdUwWUzCQUULKxAnvJdXgTxBJbXcFm PTtMSEOWEmyaR2QXKMXs2ERHcKZjnGpqluI2S9Q0azJ0ZgJvJu5aFGhqIUKlOPBihys6zBRaSiuk ONbgncouLxVBemlGCXIJaD81TkEUi7NNEC10immVAHQh7GyUY1NFG2jYQk3jFOGzoHyiBwA0AXtr 2mE0WGqajbUk/pTMBvKSy4iAytVEK9IZhXDIhdkqGSCTjw3xVHt1lOxI7zKy1Y6Z2qxHsgJ13GU8 QtvWd6JH8P7pH32bmr2UH9BjexVrZr1kxhI9jA8C7S0KkiJJSziFsmauFKdaznJwIewwDQffUbXP Nt4eWlpSJDXS23wfIN9HQ4tyX4g7kDurjNQ+//nPw5LGzFT5PmDVEMLdanNIPVlFGmSookmIlrUm xQf4NmAd7sObfeqvALlyY7GxtLicfjSUMTsSPbHXFmroUaBt/R6lNIsNknX0dGv1M01JTt21ZLBs ItDMdcUSeQYVQl2WaQojA1Dqs2rmPop1kz6yYulixZhp1FtisEHTsm8jsrW8IhPfIThiXHpYkobI ODMH8obDfiOJpNpbGicoa6d/18Np1qPsuPRpTfqYU8sUX5TqWZmdEtKdInAWRMNU6LRlxyYFh7Jg 2KE3gnV6y5AreHAhCKjGQEZFUo5YHDJrSzjaHNeIPJGv8HdQAIQGFzISLIajFIqpkctHvavAE/0E wDFzQzTEXqOjS9RMDvOmIfty6dTYcLmJ/K2wSzXZYBIX+gGFZQiwRXaSO+RZje3G7oQobEA1Lsdo i9FyKbsitKbsQS9lFCJPazNiFZuBXrSvMS3+qmyRxc0qI2CnB4AgNCFEjaaiAOOaRnR5cw05cylj c9p04qwjz1pZF2cwHWqZADXqLgeyWvNVekzKBT0yXGXigsJd5XJTDxiulr1DCRkBFldqDH2zYiOE FPYOJQlEttMdJDL1yjZPdaFtCzGFbajPrOO7+QlAvzu1lugPXtJYoQmog/5TsO/8VhY2EveSYGUs zXsXkHWRwqi876UOcQVjss0+cY6jytBshJnWrYZycd/jMM36AYlw9d0W7sftNE8fbdVy1EJLOPXu bkLZ/uzUpFNwYG53RYdDM7VoRvJp3Tp5RUCricypuY5so4zkIx1lwc8CPqYI4I/G2+49m76T056h jd1Bzqsexoap7TF7vIzpKkOZ6plpUQrxT901OxI6yCPfz6b+3TwAcHm2twrc1foSjrfLqGunG3U1 r1X77eZWrSzCKJ2R3vreKsf6u0KRYZrU2Wa4tRR3vD8V61JUxpbX1dZWwJoVgTam0qW0OLEl7KyV +5bWqymTJxduyjnFTL2KpYkg0RiYKSx9i6kUPOJHs74Gy1EQePAWEG3l2O8WZWE5Q7ZD4Y8EgAhn ZEN90wzGykWAzaRiiAgVbRQlFRxCk0kKFZUA56WpSA8aKm1o5yX3KMAyKp3m2yQals6xPxQN5tJ3 7FsqRHR5LeF3fkJiK+mMV0uRBr0vR8f2Ax4+11eAuKLpYj/hGqQ8bVPKwCr3EuG7RbGjiqm9iG/o pbqNONQGDy4FyGh9RUyaUQpWv3QrYB035CaxvUQ2+MAlXS/yJA3I4gP7TgqrJXUh9hKBF+IynZRk mulGrCW2KF1KJsa1Zn2viGM1xLTLh1kbyBpflG+CdaxcLpql/lTdBBuFWFIXFAYjkhHtiqaIUkzZ iE0z60JZa50ipMoI8iYaMe9ErxOpZ2OfdCJ2bE6dY6NYauCiVsWUYO/mqUDvV3iuB4AjdbR9T7l5 N6A3b0sDPdR0t16nZPDHJt8jwNOh3ifEL9jWR8zIcWnjkSEDpeGUQjoLDla/FHrEP9VbnjKow9UL x35barDpeonYhrAKbsu+ES66pMXU6kf7piZduKmv4jLNfnG4rMRXieDeR5hyswYKYZWpTAKwFxMI qaXDpBmU6QKlCE2lkMmKXi56E+qKWTPi2fSBNqr/lVwKXx5Hn3zyCWyYcjPxAvPxUw8rmpqzzjHW 8GEMLbEmW+si+YqvQK4INYFYYcV6k1Ir+gcgfIAPANNVSfvpjk4SZhpxypMGALG3FE0vawaElADp xVnqUxfCuik3FG3LwckM4ZSrQ4GkBAo0Z++GcJwWfFqiInp/Ko2irCNOvEEpEolZR00M0dQUJJsI MnOskNEeeFpMRYGwB0sEgWMJwNDCduS4cB2vB9sgR7cWkcDUAC60cdV2Q4cc6yNN0eEO5O7hqD6q ieXcJCPf2t5Vr+lVY6azLpBsqL8vLgJ1wDs25Dyy5CJqpZSgvNIKbKc/CuTixiH5b8eNgKuadN+p qo8nptASVjP6bNo/0QMAVi7dXUcWZoTMdklnbSfBwA5BiRuAjpyyW8IZN1OwCCOXjo31FRMJdvZd yJa5LfgSeYCkq5yCbJ/LKdqHoYxb4GBe28sqDrZJpHzwOrJENujBoilB1ko5HhQUApiKYpWMxamo L5iwDksuQIv2TgNYnIcurrNxs0tDgtsFLdwPxi2iuCkE1Uq5qThkIpbnxlJGWKspyDSLufoGZ6Nf kVVJpCA5ArJ6RZrOpYBylqeGnYjMYili4dLcIKNwo2KO9DVOwXPk+FnWP9EDAJbhpsWLDcremoaD GWyie9oxTbPU9w2V0yKc5ba6q89Gd2hHci8yQkvYG5S066C0No7hxeGpnixyFEMUszZLq32EYYpM YjUlkadQ4DjLergUtIaKszVJhK4NBIiu6/OkpUWOGiFvC6du/pQXCEt2rGwsKzuz0RCwAMdFA0Zx OJqFjZ1Sz1uDUaCo3/OKOMc1o1JfDOTyxXApkIwdTodVx0X4AqRX1MugLwikw0Sw0ThqZLwnsIdB r4/ct9yj9NFrowLP9QDQTEC7oml/nxl6GmRwHW9uYJ6iTajjDE/Rq3FUhw3+aeIbOAVD0StsplM8 TO0twtRlZAA+SLCZo6sPfR1yE8p5nRqmlDrgKCnq2bG0NtvhLMibyzGLU4sYkaFhvgzBmusGt18K y5CYVjPC6diMfLf1R/ZpGn0vHXhpFVLYQrkUkYu7Haug0Z9yxV/iH6Mol4gTNdYds/K1eiprX2tf yMiUv61R2HAqZTLy6nDjQjd3MaJPMacGYNuxGSWV6pv8U9/PjvKd/RnQUwuDbmPDacdy6PBTpbNZ Gl4H3G7reEyATM0HLtFrmu+GyxTTGTAE+ccUXki/Xs5LQx5wGm4IMWjUELZYLzelIbjTlwlu0IOL KnA92T0CG17kPKrkKqDqueSoui15bRtfCSdfCnid0nDNoFJLmCJ0ohBE9KaYT2uAFopdFDVPwt8u IhbarfUzkLSlq+mlbWbdz6ZjydgyjqKk9FLlCIH6kYvlUyO42RGgzGAwtZExBRTE1mTV3aFh+Eoh p8FYNlx0/6g5WIHn/QkA+2y7FeDOZiLOlZJFBOxPHUZNhtalQ4awDM1YzGjkS8smGYCs8olxbVn6 cR0OHC2Om704rFnV9eyEjsyjRjijqZQkuVkXmPFdwSoppwiKmwrRJWqsYz1rLSnD3vKUwTZhIUBI wRVuSjV1t/ipHGE7mhTqQ1KqCKg/ZXapjseYrFYKU3KPZlYjl6a99b1bFjcFapKkY218/ZQWq1sF ZBHrwIidNC23onOs2d3yEm0t4qgIli2No+VIb32tHBHsLGXZiKGzocFoFsbWQGgQChd41bOOw5Kx KDkQN3wvG8fRfvzweR8Abq2FbeuzgepuZlxtpNoYxGQglz7b+p14es7WEYtZce5THVnaKGe3tEUe RXf6Oi8A1gYO7abhlMPU4Aoxgm/XdsMRbDcy2nCpy3IEcLWFjgS1eUUCCiFhukbTg8VGPCiPiIl5 GiumnJo55SiWM/tghrZKqGeaPuucTrEO/cY4AvJOi1+36wOSKm4bRktPVly1m/irJRy+Gz6gPh9Y iCd6AMAax+VMlatroO5JHW2Izl1mjZaGOKW0VIXZ4SzjNxRqnmlqZBu7Yi+LUzh70Te8RPjuliO+ wm1QXXKpw9lkLSXoMezfRpCSEOieNiFsbFCbi9ytcioXgKNAxCRJyRBIALQhr+ZOnLOvRWoKVPCs 0ycCU6YlZSEXgrW0cnRhkUWyQ8mBWHwrOzMM1W8KF23u1qxWcsRHKdQpj9xHetX/LOwo3K16pODS 0dDF7SRLmxGCA+RQsM4LQ01Fx3TWIUQvaFJM9XzqMlIyXAroXDo2zuXjcFSBJ3oAGFGkPu3RwmXU Ja6tR2YWGTbOy84+Ru7wrJlcR6jxt2dV3nqJ9faTBuIC9XMsLGsaaXQoCahcarPRbK1XBRzDi3eH LB1CSyiKUzO8e9YlbsORM1PQOxCHLh3NOnelb/VWdgYO1lpKjjbSODS4cMqtJszkItiLAgHVTkKL gRRdQmGsqbTCmpUQw2lKAuMWljEL+MKLCHKUhnrCOqWCXhGIqbgpvSv4Td/jcVkxRrdyk080O87Q hrCroLWQwbQ/6S775xGmxI4sjc03Vk+ztshSHhQQeprvKNyt3TUK+h717+YBgMXlu+N2WyytkNtL bjiF2iB5vGsd4PTgu1je4rCoy7XtWMOOZl1ZRmbX9as9U0QkVGyqaemKZOkbMQsa/SkLPiVJWOvS D7Rt2WS1jf+uHVEcNgYbD7lIaOal8i41mDujBNIMumSmHJe8nDGz2+a5WlUX/abhs7HqFJk2KMjG WrhDcoogAwXdWAj5Cm0VBI4Ccb7EHM06Yw659VwpUsslJTms5rjntUTsozEq8LwPABsdjHyWOj52 QOx+94YUXaYaJuKQV/fDNEo0sBERjjf3fIWxnZUvlTC+WEYA3pEgyL/JuYCgMR1q+oWKCCq7E5qW /dDA57qni+6iY5jmG82cBiGa+M7xMcNpVacGj+GZRomF1RqxDZ6BPJnohEkTOatUEUaw0YAkR/a1 PqI5+7hMzuDu4bQNlP7U0lJdMraOZ2WSn5JRjtP1uk4PZBTOoTG62C6Rud5II1aOJIciqVm6R/3I HvqiFIIthFGswqU/tVSNPuwHYPm8DwCninu2sTY6qd5LR9LUnbHo2aytzHDXz5dt2iQjnqs4MZdV hKn9xRAXE+x0C0K4AtoFdVPM1xpMK9A0cFRjiJRJE/y4Gcls357WubhZLBCuOoWpQeHuwsESmibg 9nNaja/Z2Aagh9ntuEUdRlMIF0tEGql+hLOtZ5ulpRBmJEluqqQsP2vCYyrgOqFZfK0s7MkzZevA uYJy2V5QxRI+NJIjbD0b7WuNAkmo7TUr2tIcF0jpAYGOM39bwA/23wGwPQrZDlFxNopTupWwzQTZ DmtHh/MmQ8cQxxZPLpBxb0vOMrJ1Bhg6TXRJNS5ualMrryPU+NPZUeK2NxzIa7Xmf6DdeY2Gr21Y 3VmOGI4A79NbJlY+HtFWmAtR9AmmilnLbVpqa7wqazMWjkVTySsWtqY9yt3WUOBWcGTc0FrWcu04 okfMKck6dDpbl6sTsUZIg6bKuJTRrMMnei1p6gUqoF7fYf4fq1GA0GyE09kXI9/n1BdLNq3VdkZF LzHoEnKBtoTz0fgJK/AOHgBG/Tdt5ZGjWwYeSTqYml4O5PFD8IxU65qMjteI87B0XpM4dn8M2swF dZB8PReL9oa1GiVS3zaNvKb6s5lGNGiismBV93bqOHJhXG15+b4y+k43LtETSCFEQKexO9RNFbAP nuJ22A7KRRmBrDbzdpW2HZuJx0QQ0QVVfzq9QkQQTVlBOFYZ5VEUWb7we/1ge7Q6soxCk2p07Gg6 CUbOUcNYV6h2fFFDl1TUOIM7hqP0p7HEFoJkeHEVHKyzieC0tycbbRyOc2Qsp8RwGi66fNQUFXii B4BpQyCNzvaz2ca2s7Mj2Tb9yIb6vqXFQaZ7jmn3T2sCL9lIsHwki5XWIu5Dq6FM45SbkCUohDRW qGetZS2PcEb6Gm17lpWRu73jBJPjZCygluk1jn9DEqVasIC1ZZx1uUcDaq6EGGEKuQAvpmrY5izw 90Jgh+Lq+E5trAFkO2xmUZjtHa0F4PaUy+sisdc6fbtW2kQdbnSEJbywgiMXy1byUqAUWdHT2ahU aE1FjaaeROCRcgfPJUy7uBebTYUFgSUOcjwiXA9tEWx9jtCrQU4tQR3lQ519f78DENsLHSAlzoi9 XhQIT5nr6y0cy4ew1OBVNhfDKf0OjjJ1xiNW1B+hqhAMDUxqHJPVITLq4Cj6Xi6n2K5mt2G/l+BG oNSliM6pzmKlyG+ofMzqu408qmSHzMVut6XG/uLQ0bM2hQy2QijMplOuGnUXOWOC1y5TAjTg+cnX pks0g/snn3wS9ayV6qy6SRNdnIY52vSt7Iw1VGUKY5LpMxH4mwhFIuQDA2V9kOE07mqsFDBVpsh9 y3exsjGdd0E7XZpnUD7RTwCulEMHpUDQKLFXMDvSy7EjpMiF46p9B2qE6Q61WBmBw9IZa+oxwvHo xwFtHUbgo4WwvpJPnVYMOg094iw+tTDFr91Hs03YplkapU4cyFfA04hLylNtsBQUxnVZYFAcF6ux PtqrAqwqW841nlsRDK/0htAkiEMUYEMzvkaDVU3K3OULG1ydNntl922Gq0wKe8LSwHFzwwKEU50s piDHDU6t5pTYarmmgB8NHl+BJ3oAUOPaLVpXxFo2d6N1sR2MUymNlepFNXVxShvFTWloWUkZBQfl htEeGsvfyqmxVQK8g29dnlleWrIiEVcTN3SOp4I6WA7r0KlLoYxoUZO6j1q3zl3gEgguL6dX6FE4 GUAQiFUWcgezcP+QpvpHRN8S9YHxkj1c0ACjHnh8wdUhzXeZEUNl1K/Ga+VevhKGawTb1Ct60/6U 2dm4EU3FiVP9FJwvMYuaO/t+oPssHSWV5TERWauiYvfRiMjMXWRQGVec6PLZ1Ly/rwDFdeofptb3 SEMcAbGsnMwOvhgF7vZ9K5YrxdfmISUMUzMgR0CXRX+Yhui4w9ER7nh1bJTgNjcbRWhWeVFOm+Sm alyhWvC8Utsrvi4dB+WGMo56aDoFj47ClNDBkfHDhOkev6Ox97KbUm0ulo1Ol87yWS/JU0qyrIWU wKhhoI/21Ixc6uirs4wSOWzg9EH6lqs0rD1TQ89b5RV5SjsW02mmCJZef7da2L6XjTWSwd+CWzOX mp36KJ+twHM9ANiesHKRs+2hvQbl6XxwM0/Zsr8LM0w1c7FmLAVeIz5zdO9DqWXBirCu4IV9c8oC Nl1Ss9V0ABIzSpFPKdVpbiFO4f/xV36WUL/+F98cYY5Sjj0zQpCeCxcdo0YuI2HEamQPvZYbvhdb 6KI7SY6qUaRwx5Q9EFJ89N7IZlTJZrtG2KhJKaXKuiU4mzo6pbXcWOg//NIXCPhrX/97i9ysiXW5 Vd5ov1iNqCFnrKMlPzKzNlOZvWFXZ+oiAxCwjm7IqSZJ56sQHaHfA0tRlFozhQ7VUzZ2R4MnGJLk tOa2Vp33KUcYUVQWN3Vw+H//938W7XOf+5wdfpDyE30FiPVNlzlVwp7N9yYLM6J0kAxD1DliX9nT WXLt1SE5QgArEhOIgkozFQQugS4RfArVNHCBml4jM/J0dRgZL+k3eC65FMbF1FIKTeMiXDHVBH8r MzC35NUnTi961lhKCasNlu5EgthA9s1YsaJAztYx2kgTMVMysl8SVMYlr8KYqRUGV6a22Rasiqlt quTZdMf6xiWGr1aZbUY0KZvgfTN1owqyF8uyFVSfRt/yVnDRQBRbBxs07cZ0KYVGwYJA4/CtMYsJ e6vck8k29XV8UpuPytUKPN0DwGoC1r7T1tZ+KtumnxqvGhzZMKOg9oCjzfHibPOnY38/F4fCKH3p O760wWtKqV+3TiwRiwLcqdwobO3iZt0wMokGF1NDiIgZ4x7RqIxLQa1XQQNZKJErNaFvGpQhFMWR mQbtt6tDdsMYqODsfEfDiDmybOrrWq2e3pFeREB5T1V4tMTN3K+YsW5XEKxvrJKdfXM5pYcKpHqx 1eqgK6QcCTUUvWzNY6fRZqQfxRUyhQ4NB6U0nZ7DInebDoxrnBQcyr18N9IcEfiof66vALn1KPrP WfaHe50K/INkxAGtfOrtpF+BkaVYpQacVRFq4xQBSnhpzxcIsClmI7hqSPxo0NQwu07ojo3ybUa/ blZ88+c6eI0QS6e1UK0kjKAIMpp1er4NLLk4BDcE1Oc//3n1kmZjappywvZ27odwVT2YvsulORSB 6eKOAFeLpogRsC7jHkPuqSKoaGhpqEnDOYbWxk0RJHajwkmwIFIWwmrBC6j+lApo2UoJHOo7+Soo 3C2a9HsCy5KuQg0Ix8JgSnIjYhFudUrRJawiwN6uQsSJmtX3KSDYEH2G8IrRC/fPwnd+XPrP9ROA 5jJHMy6zyw1KXk6fDnH0LJ0+Kci2MmZ0hEw//ZQ5WDlibph63ae8mI4ldhGK7ni1mE3ZrqyjsQfY jBvN8NZVv3tFl7Oa1/468IPjyGoDue7t0dKk+lQZSe5pap5TzPu42caONBhX5DGkJlrep2HDj3pe 3ESgzkhmo1xGejiCw2h2pHfhaOaMYwr0cmaCWhViQaJmFXNqP0pq6njEII0elaOmOsIBywccFxRD p7ke63gWBLzCk7kXqV0PUYB/8FNP9ADgusQN3UrE2WmjOIQrQ0SPBK4A0rdIAVPFrELb4zjav2Ik 96wjvWCdoNwRzkZ0ZttD4UvYhrriuFqWfqy4NLWvqwOJpSAjzlF//KyvU9BsZKKpjoBS8KKxlTvu sFHi290rhGbEaPZpErc8/MRwUw341DZps6Uue8Xp46dBTymLOhRTo+i1Sz07wjyoB4EmhzsO+YOJ 1C13E3lXuqUor4Wf7LiiPnW+ztHx1Oz0HHZbkqflUpqKBWGJM+xHtC2mZIIvucj3My480QOAWwnX f262Ht7dCle4TTdendpo1qYM2Q5HLtCnljVDImPLcdcV4I+ZimxtUlZ+DJ+boiARZcol6ARy6QMh evXRnK/4QO8COcvV4U2ttZ1pk//2u2OKz5LaIkez6xnZhdtGSx2vVCNtVKQ/0sfKQGMJpAxTL6dc imh92cMubjHElJutl97GsrLDSUFu2l+WxlS2q5Mau2qkNlIuGcvrVuG+Ik9Lt5RXUbpiaikEjAvO aYuu4n+036vAU/8OAFJCC64ewXXXYluiFy1mx35UXOLUCCNf6QFyEUFQDxCabI9UBunYykguwGXT LIW1J6xztEprLDN2lIbWXkoKfEtwR6EwJcC4SNCGg5n1cuE0LCjRpgMitOMCo09JHonLJTgCRZC0 dFAupbNqf5A/eYIArgIWs3VGwgGIbVFhThFkeavgdt8olq1GnXhEsL5x9qzmkbHOMu+gTbPD0hzf 0R1ifRuXQro1CrSl3rO9PXJcJVBw05RiuWRlMBJoL/eRWV9/EKof9F1bPukDADqjv5Z9yyNLtdrl CEqGG441YcKOTsDj4URmo+CqgFhJI9hVwdKALGSLY6OkBta4Kdu4TRdrtu2+xB/Go0DQ11B3vEnY Ckxl+04m4yarUWojPfHrWdhMDcRzT0jxixWMlEbGjg8CyTIN6uyvDLGOdtX64UiS9mK7xISnIggQ qu9rSbrQNpc+YG3JEBuZWp51iNEsQl8HITgqY2uV7l9LAwbW3k5tyERzuUyzK0hyoR3gKrECfwTF iHuV2Qg3onFWH8s4XRoSuGO7nU3tA0B7oq8Ase/RLrZj1CsQcBUVt16F2erU9r4i4ZozyDiD2ssZ M5dVhimIylLPymwkkP9oNtVPXWhwkVgauqN87cfqw9EOyCkbFgEnYwfwph2Rhnar85jQRR2KKfJ3 hNOkHqwEpQ1Wjyn1BrG0enFdRscX80rjYorXS71erxgLsEKGcTQ4qBEZhxmTlYG4SSOBaBpGoTAo IjoclA0aVu96fZDONkiRjuN8fcisU6rFikzjXvGdgsuA5DWkwBV0Sjc8VeFIoBPdkbk+3Kt2JH+d yQeA8EQPAEvVtJ230d/pERAJsNVsrGgz1bzrzhN5CTHfvQ0ZcbY1XE3HUEssocCHr3N3w8J3aaqo 1SuF/BEX7+t8ay9yoTsMCptIteBjjQvMdGqjei+8b75Rsxm9L7nojVEiKqaEkeW2frTKalciu2Ea bonkRjXo0ux2xxDc+vSmllMDF/2O4V4dVpm8VO1d7Wj181J9loxRQ57krpgK7fTpMEVILfeU6aot MRzFFfMOGgrbNFtdghG9z6D+vT4ApEuFdokdk3Yz3F8Op9crhYpKGccQ1viVwstt3LfRzQlYOwqf aNbYyjbWnoxAI8e9QNrVI9hC7yKqCNC7qQKknrI4oloUIUUTsTjrTp/Ckr5Tg2mIaPAAzWrFQGkj U3rh9XX9qx5A2Vl5u77X68C413EegFAkrj4XjcJYNntCszFAKbLai3ir17sgOaoAdwRm060Xezs1 S8Gt7329lIaW0nKQEgKX7DordnLaz6PQlobkgokWSMZNoblSMlMWV/q5SAS042zUKDvQuMJEOHtC QWwP8IPxeh8PAOpmV3esa7G0djMIId2BESfV2Oi2m2kcXaw9ZdhYZUqGBiJs7VPZYaY2lm1q0Feq qnJhFlEvg7uFTgXEQaWwhK0sy1MCwAsokd/gUCMXQTlVtN/UNxogEeXiZjllZ7UKtKQB5JiRphxm PSxSw5RlUuCMQhfgBdpjplBYV9si7qgOI30BpSlE/4Ef+AHLwcoyo3AlkIM6PiS32JCjQM7SNgmg iDbybeqLSjYRRmYg7/iPLE/pj4QjiC31RXpXWHGV3UKnyrPrOOXcD3ewkhcX4ro7y4JXCtcBP0iE J/ol4M/IOj1hmqDEY0vCqV4HrM3XDqVn6E5E6w77JgLNcAjidFs94BRiSm+UxQgB+pGLYtFghCAz CDWUi0XAtBSdWIorYwrk4Ji4oXyvC0BmXNHoYKZZw5Fo6ewIf6QnDc4upV8DdrKDDVPov+U3Ya0Z kxJbLYS1sTKeBzBMa2vNrOxC2CkrWw7Qa2htOjIPh47lqs1B5NGa1iFYk9iH27WKUKqJpgrw6cpO DRSuiCKbI4Lycmh9qnKsF0tmIyH2wGoRuA1HGY3iWr3LGgQcWkoJcZm7M7bITdkRaHp9NEsr8D5+ ApBSf4BytVnR+rxWuSFQjAUo4kjAMJq5WK9I3/VzBhrEs8M5cmhjOYM69CiuAxkNnTtpjCJilgYW LWrsbF8mk9cI1Sf3BCTDyDN1d/dAS4SdL6I33W06TZcYq1M9ptwJARuFaLYlCMilQ6a2IVVnExfR GTSHLHjT+IiZ0jmVQpOVXWtxgG9cU/5MIOqbgWRmI0pphYPFtxkxxGoHwh5XuigoxfVq2MQhN3MH JeeYDkdo0yVI0e5TxnSejaHNPbK1s1Ee5dJvHkRcDQoao7himHa1ZiHE/rE0LD5kDSlraAFTOUZJ zT4qRxV43gcA1wRuOMqnaRbdtx0j1EFNk9V0Nx6k9EFuuSKp13fq1l/dOVhkQmH1YwO8nuett3CA PLIxmunHjFLH2ox5uexGb4pcXGecBj2ufFm/1+ssMiDPAp5CwxLw834LOFoXazOSR5mO9AUOXdQM FKK9vU2Js1YTEVZZWbRatjWMce1sjbM6i1hTl37FplCdcACJFZgiWwO67xWtCJ2uPpXplKXEpJyG Q/jSXYQlpPa3KpsLdBOHN0z8pozeHPaJvgKU1oKtn05Bmc6iS9IjaaQf4bigLlYawrlMh9PtBAMX V5hTX1l2BESJgNSkUx3MDRtxsFlbeQNzyaVOdtRCZEjyaQojx4JbM2uFK6BOTTHWiJhj4oanODwS Z5Rph0Ndqw4CbEBAZUzJ1FFSl2ZoZ2ahRMnZcIhWt3oO+fof//EfmrKpSbkk9PdUXaU+DuhFY4Db 4vRTwDtIXUkLxbcblpH6Oinre1we5TvSnyUQixY1V5icKiwX68h9AgpINNsAo6qe4u/wVVJbbSmd 8ZGhDXQF8BTOFQ5P6/vUDwD99rppjfsETi2wjXhTUjVVEKjjkiFtLFvCRo0sa1jHSl5Onw5j0NQs VU5Z2RPcyqtBi/eDpWTTLEDGJeKG1gtTNfnrfGy4Pbng3wREwe16Nb0Ks2nd6Mva7vE/xTkmbjvE ykW+G1O6QREBCVO0ZnmnOM5guhB9hkTWRk43EcOlU5bYalD61l7ToADp2FietHdJqaQ1mvWCpbws fiHLvo5SINw9VSeFxdJ2aDKxFStc6jYoHIupU0V2NXFUtaYFk+tTp3K5zuT5EZ7oK0Bojsf0x5VV QW9daa++b+fs6KONUn5YzfdWNnrFskTNKNlC/7Kor9fIJjIZWaZ6nYNH2F4kI4ancC4mldKol0Mp rAqgusc2JbkafWQP8Ov4rNgRqBFP6hEIgiOsqv5/r5dDgI4abQTn7uztkOGs5oicNtit1SP4myfe rF5an6YvzPpp9jGblmrFpr0169NmlLo51e0uhItSg8A3zUhKCTbKdbnfAH3L66wcwhuGdkze6fDp fgKAvTHaD1Zv5Wbp093Y8XWxuHup5Kvbzx3MVZsHBHJpjhja9Ec2TX1RN5ApZpv4zYyaaFMzt0bb hVLiPNm3+1aEizoghMNXdLk7YTsviyMQF93aTOUiL+vbMYPNNHGLeV1WOEcvrsg0loo5taSBvWMQ Deu7Vw3A8hcA/uu//ovLCnDFgmC/AmTDORmWcLRlsbIzPjhMSxHxY8fS0ZIUlFVGKKeJxlHjXNxw GhcGq5guxPFhrB4ZRp7QKMHjNAA4AldcaxDbQJQsc+siAwqcssbOAENuH77GiNBD6fQ1IDAtpalx pBQ1FlBJWWV0uUlzJJ2buD0n7NM9AGyUKbYaN8YqVPQCcr+lomUk1qfkdvUIikExS4PIwUaMs1FT 29tZJwuKTOwspqLSGkR51T4iNDWiLfuo0dQpobNYRawHMCyiF1MkZtcOGjssfN98iuRP1fYUDsty Fu2+UuMI/b7v+z48AMSztBMUXtasAHGW1utW2R3LR2I1F9cdGk0vMoTx9W3oCPRzH63jiBUCjbIb uTTJWHcuZRGrwNzzKgCPT3GxLsISRGthN91FfOsu/D5buIyaqg/y0RIVeKKvAL35euBEsC1OPuhU 26wpSbQjrnSKynq2cOxMpfScEqnh6qDB5jWblzcMB9J0r80i7EZx7iAWadtm6JNk9fr2Me51zQPq cyVE37dZRgfohtfrKQQg3wd+PYrtWKHVAts12oz01tKVwkXXMD15iM/1laXAqU8daVNMweB1lb79 Isw9IXKLOJ1aWS9XNzu1Idel6ACqXNa4k7i1p9z3YlAhHKwJC+LwFSgKCs2uW1rNfhQXV0GpZ2jI Epx9/ONazsBW3oJTtjxdCDvlMG8apgQs51HcTqs/Pp0R23eh//gAcOMyodF5jWK42XQPFA1t97xC AFNyRyjwO+5nbURewh4+KpMWZw9twytdylUcnHedI4+wrpdWY/XtGWhjgWoXN9spYMfG5rXREs+z OyyT1cRtESBv1MEh2KFbuP/+7/9m0yIKphgLPxOwLqdkgPPqA4ISr8IlLW+qLECmU9uAkX96SgC/ EyLaRM00l9og0huFQGo1FGaV/ggkIsCSl5uC0mmuDAu0YmovItp+z3HDKy1dimOXz8rRWIsYp6Sp EWJTyfGj0K/Asz8A9Juvn7Msj4BrK0oQ/mOEuE+4u9K3RqaM18htWo0YKIJAw+huKlU6m84Q2z4l L19m0TkdpuvVAVHcqVCgnSqO41CsV2etaVNX20YchYt65is9hxaqL/fpCTNdiHSzyOUxwrQhRzQ6 BRyB2wKurviID77rnxY5VQJEegiSR+BR33SxmUaQmzRXgo6WbER1I9bIxelHDebMUsK0sZba+KNE pnqLNjXuGxyEBVSNxpL2S6E9xX9Tj6+u84ugbgVXo7OGL5uz/T2CuuwFVes4rU/achbho1xX4Nkf AGr2o1m2ad1k9f4k8rT/RgSO690GBj65pRvAJe6GNTdXlhSfCIR19iNwGjOLoqoWjWZWMwKnPlK1 mlMn14hDh+fL8fl6gLIOIyjqO4B3Izj8EW0mNTXeyAgrOArK9kDQJiygXsuffBHO9onLYnUIMk0+ RGYWNkdXTDslMspdmlQgmSU+KY5TclGckkP+tR+mwC8t8HVUeXix+BskC8yU21SpqkqYutxq4DqB sVQot7jSNykd7PlmRJrZ2o7kJUAZA0016VQj2lg+gj0uXIlid1ZBTCEgSC7sMcXS1TZ2tkaO3UX8 2sviN+V0jzR9P5qhAh/gA8BqT7iDwPXuRsuy1x3sxW4jpgNhpiDc3OTOncOlBF1xUsDryjodRxhF YKlX1/06TyCgILjiWtcp1KH7vjGukPsgcoFgAfcQAAJH50sNXi2+jXuHXPQDaBRM6tmUKl0KTOs1 wgfhgrNFcPII0Jm5RXGzq8MUDV/1Wfq2D/ZOjLtXBOKw0yJmU8Ok7DqOyLDm1lIE0liuXHB0GnoR NiLYQFaOlk4TjaPGuWCYcoPS6TkEIDHTWjkXxpISAi/HQZhOf/cQZFyIJhNWQL5K6tvpfTdsjAJH uQhkJLy+5/i/3jYyvqLvU7JR0uyswYbsylsg7HEuAD/sqff9AJC+f3QWzDmqvXiEaRihiqloLI0L J31T6O+olB7dMeVmo6bJ51azpWSVkQTLjQel1dwhp297xwPZXNJkj0d8W8C6DerZu5k/w8ZBBZaK wC4duRQHVExWDf9K4ds3TFJCkIyFYN+m+KmyWDva26CFMadG+U4dH2lwcDsfyfciSGyYtJhLUYS5 2jNp6KmS4eK6iLMEQUWNpi4KMWX9qxoXkZvuzdRoVhtrHWFWW464oRp7jiPAz7j+qR8A4g5srlbc M03HK2Z422Pc2KD2HbEOEY8eoNk6RPAICBtcL+/Dh76xF0Mc0ZCnhYLGDgvZ1mRkxq8faNZ1xWpx uDRCoxBBEMUFsi6OtqtAGsK6O2SVy8FaF8pETs3qoAoRMbc1LottnMLRZvqyHuaTZjtVILipO+rg QnC4Ry+FGilj044sL+pZdt6vvC7Cd33ef4TGRZC6+Yv0uXPxemW9bFOpPlZZEPg4dUcFYj9ooa+v S7NVyAGvbAm8i+GyfY6/tBtztwZx9qKmzp0lYgjmeCuZvVzqFPYwPwCvpJM+gKyesP9iVblV1JcU qKSxpqLvrRpwUGhXSTckDWufErNJpQYKl87WygJc76miDY3kGvaO2YKqC9cvCCxHsJxqQjkQDOVo iyYzzTrmjxwywWnE6YrDADmmOM+QZkosVaaZ1inYWSsDnzXRiqcRrRK3KbjXFwf9s1+8X+FXg4jm AlkQK8t4tDrW+IqMQJaSlQHbr0CHA8BTQDahQit3YlKfOtZBBTgyG/EZ2dd6rX5hZs+TwmxjSsmm 1dsAjC4KEadGGrtqkJcQsKdsuTrlHdGo9UusaijmaLOu7S/OMlDBv5i6GPoDcP8wHwCuLAz2GDrm Yvuy5+zWFaWiX0dBLZ/CnSFgcLzjLaCVlVRTUIJXQJqxYIbbEffZCVbkk08+wdQGgalLWvlU2U9B lntH/5Sz8KOAWkXlSHMqzRG+9Gwhl1c9lG8h7JW3AMRUSrVwob0MrpfUlUWUFKIWXE3S00yYMZYF Tz+ztAZ3yzW9i9HdSiGWW8qL+IV7kVcxZQGnVGkwRSvMpiHIZ2QmPYT0UJpys/mekkfbYYrPdJqc 03yxm7A33fZkXAeLWE4zpfe0BmkpnpbteyH21F8BahbxeosDAVsFlyJCg0vDQrD70MqFy8Gpl2Ng 5Xs+zCtNLVUepHo3FJePCfKwwEHpTg08D3RovPbCd/UDvKiEwBAdHGtDelbzVnKx0OlU0WBM6mJq hXsR2lYPCAWItezLU8CpQSeW68+Oi2wcATeUWUeY1nmbJ5CxDXk1d18kDBBeceqiJm34PUzU/8oS 7AV1XqcIaLlPATqe0+HFdYH7CMHpXw1bb/RTztFAZeTUaiznHvGpkZlLbWS/pBf4ktdx4ztSO0Ly r//6r7/5zW/+36fX17/+9QgLpWwgbNtE5Oua9/QA8HK+vl427aJB0/0GAOu+Jx9sR8uHhFPaezy3 vcBqSuNgEbZ50jFlwsbQ70txGLslahwZZ/DagL6FUgIO59TQNozSdwTcMIaeGkSXkSbyGVl2Kgnf tMIjzFv1/dRQT17kcyQFAHaya5p1oGQz5W+X0iYuBCfwAcB6yQB39pKncWHZWRRSalYm8u+EEOdC aBJIESIrZzY1cPbpcARy5XHrStYpyai8L0Qf2fZtZDjVsNWLTgMT+8DMvYNXfbNuGiI1YFw7hUC4 rMbKSBNBcVllR65ha4RIEvbqySmZ1L2OuDH7K7/yK7jt/6Vf+qWf+qmfkvuXv/xl3OJrCAFDKGUD Yc/GYh6U39MDgNK2C7y0D+FIEOtVdL8iQrBBrb6QbZTCrDPF7VRQlUFhMw1EkKnZKQPtZAmnkIGD 0xO3HRAK8GJqj4karO/OvtpwrFPrE6Cllv5K/3SCIlO3L5Yiimcn1uNtLD0r10zYA7VNH4xPM/AA AEAASURBVM3iHO9wgBMTrxQYTvKr+uV2ARsQMu5XsA2/93u/17KKMrKLyqhpbhPWs2kcoxSazkoV 7vWU2xe1sZvtt0dR6o2KpS5pCDHsp5mCM/E0hKuJetLp94Zn0aYcuI/0AVa0r/l06hMxpTne51p9 hdgT0Dyj/qkLsheu8Pra177G2W984xufe70gQINb/L/7u7/j1O///u/z1v+f/umfaAOBNpjq29Dy jtd3+QCgQsRWKI4MeS0Jo53w4G4T51MbSYCFMMp9yaUgbJeP590ImUzSxS1OOn7uKMzHLNnL+WQ+ 1FR0K1xnUpfLxnJyWkNn0xxOobhqBRrWzpaisJ/GKqKMptIa2kBFa40wqd9z3PNyTAAywrGpycvW X8o9QVAqLJ4BcPHuH5sRdzOO3nSnLDFJE1xCOG7MtRitCMK5gkCjMpIMkuJFYyqXXuW+5HW3sUuz Ge5Iw8SaN6M/2Ix3/3hVrX7sx34MG+q///u/t5k8Ye7F7kDrItPCgLO1wXatasef+ZmfocEXv/hF J/zcz/0cNb/wC79AQV/7kaApCZqSoCmC3PH6Dn4JeLS6aI7R1KlKsf8uojmQ45xxOhw5FpVmzdCW vbDElE1cllRaEMU9JfC41KFJWA55CzIN5MhP7VcNzq5XJzrr71bEDi2IFssqKadTqTL6bmTNPhnx jCHOahhdmEizz6RZE4FfEWIs8ox6REmViq4EZSZBNqmg7YYthnsUrDU1EPgA8D//8z/8iVzqDmUM FDUjX+ntkskdAsistl+soYqjcB1BNKLxBqsCLeIXmtVqpFCxILFoqWOqRGoWkJlaTfTC7JGCuIWw mJo6UrGYwkiDuNgv7l5fZEZeUQ8XKmv+FhlyXfYYhZo9rxGa9IS1i6KpNxS+8IUvTKPrIeFv/uZv aCxBUxI0JUFT00DbBk/6EwB1rRKreys2B+xrFyGngnNvQjkvIDcdUw7bSkvDyjVgrHm0n6aDhYhr AZw+DQUdxerwBAhuRHjngYOvdomzo9Di1hdiNQ6C92lES9JI3xXOMkzRUuVr7yRfBYk1VDrWJc1F lhIKNNk0hTSLpi/NmpyXMEfGtlYjG6uP+4Kz4iwDCLjpx46jAYa4NJSAWehtiKaMOvNq2ttMDy43 o3cALYEmZ5mpvNIUwqieKBe8RrMFoJvqJOtcloafLux3/VbVKKjTXykySFq0pZovJbhhzLywodwD s/aUeyrYCPFsLulSsocLqktnQoFzakrf6hGgvvr/p3/6p1RK0JQETUnQlACPC0/6E4CNDYkemnYM yzcy44kwml0tvcMhOPawS21Em+70Wg3dtC/Aj0Qv8EcM+Y7lSuQqSV8H7oawcacnztN//ud/tnEZ K66ItblbPlJngMT0U+bWzMoyVqkhsD6amgryTZHpXkzV+NuOgO0Qq6NrljQESL2GTZIwk4uQKRRT znKE4MzuG6I9sKe+9a1vIQRkXPrAEnf8un1xe1l8wN+WC+4jS7k8UojlFVvH/JGsrsQSf4E8W81F 7N0Jo5Y43tJ8U+M/qYEqYQWLWrkVL5Y74jjfGCVNGV5x40TLqIn41JBGxEztj1c7jTJSfvWrX/2N 3/gNzv7Zn/3ZyOzZ9E/6AODKFDuArWY7ydlMO9iGcL52alVG3GKnraLRXvTSpE71PXEUK6UqAjCT nFouKRk6HkMOZCkizkr8BMB9WKKjU8jT6k0NBGUFlnGJMNytvRbCKp0NhjKD/Idf+vYPJX/9L77r DxFg6h1dLt8O8w0XwKYrCyhb0k50a1OsO6bEUwJ97dDKFrkpN8kXPItA7mRzG1YPABAwhVf3F0vc ZiwCjaauF2cVId1TdilHVAv9KocCqp5KO7x2ibN7bOFVt6Lj1impAPcoxdSksY19HFxRrBCjWA7c WdhBdMETNcslDQxwuRpa/CV5D6ezZCmNP/7Kz1L/a1//+9TgrZT4qz5FaPwW72gWd/9/8id/otmv fOUrkp9ceNKvAG1XLe4rQqFZcW3DRse9PRNxrAZb2g635VERot6VZalES8YIzeh8TVM7W1KelTox FXGpyDHH1zySr6kI/6IQI1pAzEYDUFpKygIWsluOGLfwvWnqYpqvxUsOgZFeWZzKfRUnJZYqRXUq XHG3LYHfR9R3e/B5P2TsNV5oSE1pya7f/U9TexOD1QPB9oCt54g88fE6MrhJb3keD3EHuDqtz/Zg VYuM0g6BfXSxKViZn1uhW7C/qIeMTYc9aM2UOMH5KiWFGNQZdIZp0JFjXeRiVlNpAV24Iq+0Ds79 4tDe/f/qr/7qRbRHur+PnwBsV8S1BVuKSrXXBjgQltyXjDf4HHd5DOFYxs47YscGBeEvAECIpxU0 AMHFKQ5tDZG+6xzMFjWJxhZtVY5lWUU4bj9NsOZs3YsyprRr5NRlW2l5CsQqrbyaiADfi4ANEqmy AtgyuMVXBTDErQl2HB8AJPCpACD4DWA8AOA+xu41K8dAVqNAVtmRyTa6j/QdzJFNjGItmxFlJsGC RDldI5jVZCIONfJi9JFZqodv06tjNrWhgQinlI4oWWGEuyNWhOWm0NM1tkx8lrZ54TFg1AMyowGQ p1WVixWm+NY4yjbHfpNEnKfV2D/8j7t/fYP/aQlbYk/9AHDHlrPJ3yRf3DA3sToOe2R17OkwYrgR CIcd7kJ4/4EjUsj9pdk4qjZ4ilj/ZkguVmBe+OYPcKw+ynwPEFW9JRQL4d45GKJTyaKGIuBwHL3I f0NT0JiiqT7WUuSnSmuwJF/sh6VY0ThN0JqBHu71oSFP3ejzMYDP3nyFxn7vDpuRvzZg0SC7NnCz o6FWR0s8Yr6Hj7j6lsIIecSN+r11VF41eHN2xJw1QSxVLwUkmRFI6mKVxLeakTzNWjynlqMQe/ql cNNCyaCA/eEf/mFQHf3QDNuNa4fuKjJiubY7v0DGlNbCmSk7p7dD7KmRGTMaVYb6ka8NsScXX/IZ AeJP/vNXdfEH/n/7t3/b3f1DyVn8q2F/+Zd/CRB8WYhQ/AcBIHdsRtGv69/ZV4Cw9ryU+ahXZBAF hxANrmvUqUWsYuo6gYiAcFHpNKTUsXSOdojcmb5VHpH7yPwEBTcfOFBwmI4Oys7h2A+KHGms9K3v alXTtaCyKCYyHSVbeGlqig/LWDTlK5w3FBwZVqPOq551ucDYaeLQcYgGqxo2El87viKJxaq94mo6 /FEu3Fw0hgwBd/zf//3fr9Cawsf//AkANK/t+XLXQrMrvUp8vQKQmIwivYRRIjK4KNR1vgh+t7ut XhrLVk91dpYE0awEZ8ahBUwN+soUaqm1prtgRIYp21lLBrIdWrORzA0CWOyp9AFAD9tAgJziRFap 2UVlvb6r4DoZRo7TSk4NRsjbevzBfv7Jf9zE46+Curt/wP7DP/wDwX/xF3+Rws///M9T+Nu//VsK HRta3vH6RA8A036SwcuuMl/ot3KnRq/eyVeB6VtsnmKqiKtw9ZHUyUJQRThMWSgVrXZZmiW+jbLk 7oybSTmvYog661N/3JSgAqODEiD26Icjk6pXqgjdnBqVbqSvYa2XTSd6Wcs4K03sc6exUdyUQKzQ saE9LcGTlwXhouCVgp3akz8NMjwKAAs+BD8VdI/qhpeYp76jFRnpIwhuUGCssmCIXfajP/qj2Hp2 u+GRQHf/aBtOySvCLmnIFq9Nr75lE/Ams1We2iyrjkv8EWXJPjV2Sw/CvFLjkfJTp++se8FNU6qS YKmRwVQvgz1hFE5oKA62D15xQWkfAHTkYqPhwixsINi9JpxUEEI6Wytd6UZQzoyYWCyBu1Jz6jXd 6kcZwtloFYU+LuBD/S9/+cuA5d1/iv/nf/7n1OvXgiX81V/9Fac6Nin4EeUTPQDs5aOekFDguP4r LO+YwrYZ7RyGq2f7lFwp7DDdog65Y5O6NB0tH+E0fWU/EnCa4ON/hKABz1MclDplJIwQruiZmqIT CqldwSx804ZJlRbE0bNTG3KdHQuyAXvFpaZ0BTn1TXMc9XPkdrEh4Z6yWlWOCDscNg+2FR6tsa2w 12DAO5If+qEfAhnKvHeBzBsUDPFFIPtHgUi7yL3Jx9HjcLoFUi+nTJfV2XBYLIGYNNFSM/ZMjJKW KEVIaVMJ+2L2XUytpnxrUv16Rtp8twI9gWD7QJYeU9hTuNAMmIIATWyMKwk20dR7FNiiRVzZRxvs EW2TODvVRGRWT5RinaeYHYOvfe1rNMOXfPDng9zFqd/7vd/7xje+AVk2/EYQlPpHAzo2HT57Ns/4 AJCuKFaR+rvXNdaR/RT1t2rUtcoX4ahsbtGCnsUszKZTHRzY6JoCdgyAlpqpLDgucS/CUxLKpeWD sXDSKE7J1JySw6W4KQKVS3wKnDg1qmS0jBrra+VoKQ27V8OLQgzKQhVRiimScQYYLpGMlDruxZuf 49NBizYbILblVASrRBQ8AOAWBBf02GscUhYH+GIKd/+4kCY2pqaeVlC+SwyR+MjR1c3BomfspVmg ERCzUp4SGDFF45SiR5vCV8a1DfOCcW0mtD3h5aZy/FvsKeYqH9krIwcbyyhN7ApoqMQ2wQVL7B1c UOLtjE/awIcGr9h3r5MvLzCGRmQch87wiq/wASJ5Wxit2h7gEUqj0Pzyz2hW+i9+8Yt/8Ad/YL/x jyGUMoDQsbH2B+WXZnrai/sh3cZNzthFx5sAmKPompIwsnywnkUAKxGDRvIVMrG8go1TLhAsOzbR y2ncEMclLihxSuKVByUEnaGQ3UHDToO+vvpFUxFqQDs7LYU1HsnIK83lCni6Ae3abSQ74t/Rg0+a TsozVVry04jb2W07TinBQCmkCRYIB1l9z/d8DzYXYuF7PthruBHBK77ww+h4JOBTAe7+7e8Boz8t ZzdMmXO5LzKfutdMwGGKkJJ/WuWpjJ6kLLap3rDmda/WNecbFhLBtvr85z+PLLB38Dts0H/yySf4 ARo2FFPjvqOcHvhs5otLU+cSizwNBwNiRt+RZolDXd5RiD19/zeGf/P1qqN0bGqEvdln/AmAyyTt b2dzfIhOxeVgjzNBv+JyUTAc6aPl02rSvJbYpkswRcAa4cTkvQhkXlOv1MA1wOMz2iM/fSPcTgR8 0kJNlezn7bgWf5qdNd6T2Xhu9S1Usw79fGNSUUMCBSvL8GEybkR++qd/mnf/4IYnAd2jYA/ickx4 49IsoHy3s4bjti+iN1dwtFjkX89eZKgS9YVmUn3AkSUDXal/RF5FW0qWazFygX40FXluaLBZtDuw ifAuht0EHAj4PItvaoKFJY35Kv0VoZ/daP92EDoNL5sakM3AV5c4EdIpZ/kZHz7XTwDigtWn56nF i3GnyGzNkaMad2QwxY8GFoo78GJxRDLGKjR7XgWgplyCq9nRHscoigMofOjIKv37v/87QmAWQ37E woi2hpBXwxGEnJdqYtOEHH2tgYqzKhQZTfFBCTasD+LuVYYgNW3lXlOKULV9EZQRt90L5HSqmWDq O1KKvARrGZVFJ8CxXxC1gQ3BJuG9C+5X8DMBksF9CaYwxEeYlp5ksoKj/cUAzVrB8mc4MYGZZvuJ WPAN2abv3IspZ7kxtFmn7qiACFg5Nd5WKsQ2QupIWC6iM8BUqndmcVh71bNE69jEuIWmqB46WXfz EPBWhV+p/8///E/ocfePHwj867/+K5DxEzY8HsDA7ayiSsyiCC3CsOQWkyYVbCsWcVNfKfus5BIF l5QbWvvjS2nB36/8Dn4CgOJ2mnK0BugJXjKwQyI/VXM4MmAr5mBLwtJsC7YILmKKCZupmcVMQWrl FH/krpq8luf/8QsJkHF7gWNUH0lC1gk7goIepxsPuG0+Bfh7mTqS+3UQ2/xclLsLCM4pbRvdypaP ZWv1lOvZaN/XsO35OvIa5ZXaI8ECTVP/+7//i82FIb8LhM0FATcoePZGstiG3G6Q+VgOS4SDnAZ9 c6Vb1rQNtkleRBu5103Fgm9wtuEQoo6ygQ8XwjpkKjlrYaW3ylq2KdSWbtZRcrN7Q5KZImO/8MK2 +sEf/EHIFLBl8AyAIaPzHU1DUbL4auaiDpgqZgVrhdrFEqgtY1wQFmcbkXK0jzYfNRsVeOoHgKIh ilT1/uRs0J22QTWr3poel5aPQxOIYJ0AA2fjhrRPlRbqZZdkv9tkbY7IL3Q//XqSBCCnNTwS0YIU Ob7y+q7vTWnFIfzIj/wIGPIZgHf8+K6ePSuhxGVjpbJSdgudGo+U/Vop36mL0pdLGt3NbmfhcGKs KWG4MLqzxGKlehtCq2CVbytfp6QVtIkQdnQEudJZxwfIYgWBF3YQv+sPAdxw348dh/sSPBJQjyEX l1OQ+TQOtkDAa9pXtrZ0d9nJK62hjC2OlHcLzCuNcisfxUXF0uhO2TSjl8AdyNMOby11kbWrqqVh ZSGok6WBgB2EtypAYVvxmRkythLu/vUAgA/+MctnAPpiaEGacsoKvikxYo5cQJKXQo8sZfBReJIK PMsDABpoWhHaFJZoO3WelafIhQHCbR+CBdU0IslHL2iistioAj9VBAFSSPk4GzuM5O3sRRmrg9/u xSsFfHDCz05wkuLoxCvOSlyYxQeTGOKKEa98KqmWi7AjjV2XWBw7GxFY/M7qR9+7Na+LsPl7Ah1u adZ1uTqwTZv+Qsc1ZQiu3ShcjV/41mWxs3WIETGr5y7jJuKGwt7B/sKNPu7+ceEGBc8AuCnhBT2+ ycDnAXpBbwGdXDBMp2x2DuphQ9RkL1aaUQeKEdVmFIhmyTxDcbZzZB2UY6csMVaxazqAj7TBvsA+ wk7BK2QK2DKQscWQCFYWU6KEjYZLw6mg4kgYuYzahsXkilwsrIUa0ejrSam279jUCB/k7LM8AHSK y8adtm8HytqoM0Z9b41HskBGBrXeuncS7FC1OMC3IaZkZGxBai/O2rcf2Y9AqFcs2UMADi+rHFny iIQ9DkrcbcAMn/rjzkPHJY9UFA3nKS5iRnwb6/EyaOOycbnKnbW2Xgfl7dCjFY/caktXkOi+rRkh j/QIhCleMejxXgJgjGI1LuJoperyWsAlGZtImwsyP/XHX8LGHQmeAfTDAT6Bg6qeARAFNdTzNn4B YMR8iY81npbOGh+R91LoL03suiKipvr4Bys2DQp6U5uaD6pxZNWmIKuB4jLViUQC2Be4gIONgwvv a7jwRoYthk+18EMA/bMb2H16I4s4pzTMaLpep8J9xHl8BZJPQx9PwkbEntERZvWQtSFHHSkD51gP R2j0qmdHyHtMgEbHvaCOTAcKNoyF1ylnZyBfxsVw9bxzhPeGODFxFDI0OJAG70JwehKTv03FX6Ky UeA7ajZr9obylB7yvYneNPQo7mr3xt4rkhJ4YTMi1tcXp1ATBPREFS42x1uZj+gdDIpdg/pocyki Nh1+JoBXaLAl8RAOG/5BXmjgxQeD4salIGmnuNltecUBwnbfWpBavt4eNb5mmaNtHk2dFZQR6jwq bDNi7Y5AtYGL8oDckbLSt9GXeFrHPRn7AvsFr3iKhoD7flyEwhDPA9hBeAwAVQxhg98P5qzdUC4R DGFzMBFC2c24l+zdXq4Od4d7v/hP/RMAtq8tLvqPLWiVqdzs0Qe8W4BJkwwSUYKpC9jKIM26Vl7x rZH3ZtMcCYVMeU2R0SQ4AXE44gMSfC4CTAg4OnkjQncY4ACVjNsUyHARuP4UCUuEV01RiBpnsDGs MetZsaJZ3Cl7fDpBV5GBWcO6NpjarxJ4R/bo+SZbZ8k3PCltwa3cBJ+a8QNI3ojAGHsNF+/+ubmE AGJ4BsArLiw0dqJ+dCCbWlBSNMPQaaC/niO7rsBxXVpzvjLLWl1B6Psy6769LG8tlF3fi2WfJjjF nxqoJlcELDrc8baFDcJXDLG/OISM9y/c/eMnAHx3uxKLvszrbHZFV0TCTFl6u1JWlgGFIsTZXFzc D3X4LA8A6brag2BjAUYNkcYa4VuQJccRYEdvg1p7t2fs1IZcoI0yhV5TEqahbTqvAN8B4ZQ1mKI5 A56SQMCFw5GfkeAmg88A/JYkMv2Jn/gJm6+V8SQw6jRgunBnh6yGMMnq7qAKR+FgOJRxVEkXFENa 2uiuGtHlVk0R3U3Z5iGl17zzf4LtVs4jcFvVkY3TFy5uTXFTgk3HfUcQ3P3j031e0GP34RXfCMIe xI0LyoVdyY8w4UsXV0M3dNyuDN3aXYGSLwpCWLxKmQp3RHeBtI+KFXQudrjnZRGsPEVzvWR9r8s2 OmQ77IPbNU0R+r3KPqlDMxwwea+PbaKdBQ0uukPAuxv/QQBsKyrx7sY3OA4BgsuGs9VWLlGwLuxY WwQ7uy0jqOICxPFMYZc4WHCg2cRT8I9KVuBZHgDieqQt4pY5ep3ScBsU4WgwDZdmMfUaGWy0dZHC KErUC0RCtIGmQ69GSGGjkiCoLcuLQxMXhxBwgFIPR56PuP/A6Wk/8ocsG+F3+Mv4oGB7KbI6GCiF ap6zkRhWgQuRwlolzYBgM7UGVn5FbT13OUpuaDGtLM4S7OzzyM10LhK21W4W5PW25OUFN/r61J93 /yCDuxPgYJbEYINEoMHGxBSG1GMDun+Z+2IiB92bdbAR7dHBhXPbKmJGjQVclTs7izaOWDMQ2K4S XrWPTDYQnAuGThOj1BpXLrsrU3CGWwoKTL03YY/wz9bhoRoyv0GHXUYZ72KWQM1cs1MyMZGpi8Cb Asu4Qb6J/9FsrwJP9wBgT1KlZJXHW1NRRoI7AkZm1MPY2lvmtaNmRwly88S9Ksc7BJKxGY3o9aOf TQG3GryZwOGIW39cL/cmr3cnuCnB0Yl7Dhjg1wD0dWRQpTEEVJWFjfyvZGorBuSXnvj0w0KEu4Ic eT5MkzazTS0yYdbKPRoc0fTr2bR0mcKr6ch0WJMlF1cHEnCdSVgWk1POwIFcHzp8DHmnwudq3Klg i+FOhYGw0bgBYQNL7EHoceNCJTSQoYELXjHERUcJHH4Yr53VjzZYXNd7B6vBcDHoRojrIGzmIvT1 EAV4MVXHxepMF6hGSEPj/Qj7BVsJmwgXbPAVf+wXQmG7QYmPsXhBxvsalLiIxh002kc8MdK4I+WG C6HiskbNKCj0qTGKwDoohENIvZzNx2Fagad7AEhZpkqseqp/TqVr4hFJ2+jWZrS3rc2q3D/IUlap cpVDx97mrqBS4tyEjM8XcdsBGdfLCfr6RxLwJQR+doIpXDhkOYU7EuDAUtFfT/Xk69dAxiUzRZdm KsBl5CU9BQQa0ZhGmRosHZEvjC9/96lAIJnR/tXsyMAly0B2mZxBOiT4S57fnWkn6GjjUO8A0+ip csnxvlZJuUHJCuOVmwuv2HTOmI/fsME/x4FXPCHAAPcx2pXwoot9VHAgZ4cvC/y6xJ2VLULDfQlh yVgkCwJHplgKvh4BXAWJZXkp6+u1AQW/VS/ZP6bmMUpMFjvFvhlha+AhGQ8A2D54zwJhHix4C8OO c2tnHwNkqRwpOBc32xweAUEsJIurGZRmV1ZZgY6ACO2DEZ73AaDokroXz741sm/qiGk3FPyj/cHu BFRES5WRRqFpVoBHVYGzN2WLaZlQjxMTn+7j0xEI/KYBzlNc+ECFn6nwgxMcoLj/wJEKBDjC4Mhf IbR89rKD1x4IvArHjUUv0JgaMWODcZbL8UrqO9/hEeZNvaGa2yaxfGQwEjqF6tgIXylLA2FUNNqk LtY9le8uaQyKLYZNxI8e+Yk+bFB58IceewoChthx2Gh4AscGhAGmcOGGBu7EhGUEX9IgEBfFFbYe 2hCylGBnO7JdNbcWnLIGAEQgXiNw2cdmHrlQD0f6Fvh2isY1JmZdUhZh6psaKO4LXfPsbWU6MhZe U5yzSpfmCDySdJajVXtJ1STrvPDGxO3AzQJLbBZ+dIVNhCn+NADg0GsHCQQGo7iyKaLLZiS8UB+T H3ndqne9UTOcFudWqk8O/rwPAJ3CPeZ0sExixFF7Nc8UC17IQHOAo7gFCKbiTqYm6msc7kDZ1O6x aHK0gkAI7kJYS+TOf/yLRydOQP52FBAgv9xrfPpnkvFRCoxx4cEArwB5Hb3cr0CAu4WFDD0uKemi 4VmhWZazQQ+ixQVyLdqJ1amwXRGLWYeLyJbwCNPiv638suHbfxTIUo2JYzZVWi8nu+gcYr/YuvFe BDuOeoSABq+48ACAL93hjp+/Cqy7Fm5PPHhDwMW/vgV7RpfgyNw3bO5Bm7XtIhADZ6fZYLuEQOMl lw1KF11YMbxSuIjWcVdZOsZNG2A+IAW0EPYC3rNw0w9iiIhHazxj4xU7C5sIMmb5Aze84k0Nl00B Ztf3zgNWiseIO1tsIlFm/TuL++Q7Iqb2DJqnfgC43tOjEsd+gmZk3NGr+fbOiyt7r1Ml4iuK2DI1 6TuZdmw6xbzIgVnzFbcXOAFxIRGcpLjngAanJy4+CeDQhMA0MQWZxnJHUraMsKSx049yt/a0kbuG TjOCKvSWoTPDkeo0Gro6Sw9hiZIL0VliG4uyIkKQHM2s8dRs5P4mesfWDUVptJQjvRyjUKxvNL6u AUPezeO+BPuIF9LEhSm8Yq/hwv7CMwA2I+5d8LkmdiK9NhIsOL+GfXmpbYrZzpTF77S92ymdEHfY WNo1vr0h6yRYox1BuA5Sk2zOdmoIqmJ7ZOmxd7hNsH2wlUgVGw07Dvf9eBV5GODCcHtbbTuKQxRQ tE7domNHY8HrKFwXLU0H/DNoc/XnsAdLxqWqF/V6uLoh6tnr0QuE1cRXz5pVfFLFAbEaqMixOUWq 9VrwfoKvOBxxt4H7DLhAgyPy9Sbk5ejEEEckNPYWBCfs68n58tcMeQKOzkFY8kPKveo183VmTDxG 5EKMZh3IHUO3ImDYJwPLmFFKUrCYfZP2S1ndrRx1oI1rK2P1Tr51w2KvYe/wI0nsKW4lkMeFPQgN P7nEEJsLQ3DDKy/4QolXRxhD2OM1Mk8bLFUKs1kl2Uto9iftZRw5C1CWIIxLLs4AQ07BhlPChF7K 6CUNbQp8WVqhsC+miLAX0UZ3MgCnQZ3Lhn1dTCUFZGfJWDJwTOxwahNpc7m1L7CPsB1ghov7Am9t eEfDuxjAsYMQDk8CfAvDdsNFpaVRyGJI8MLSTdHRKZ98iBo+OcO3pfdEDwBpIdSs6exIueeVoo0a SHruXg1TkKnyIOFprAcYoBo6LFgZDY9Ex8mF4483HwSEBjcZkHkUQoYG5yZvODDkVyphAD0unLZ4 BQg0mIL8rW99i1DuFVHSKbjofdq51EN4na1GHa6etStVW7rZiw3v0PrDjbjNzSVk2Ddd0h5wSsIS UGm6zoGLpiiMCIiks3eAbvbgEF/s0QMAP+kHJVy4a8HX8HCPwn+gFDsOWwwG//Zv/wYBLpgCDW5b 7KmUkitdanOHEvxT2JEexligYtaiuaXX1GiJHXKMEjXCfI8C0hmV6JHpiMNoXUTGLZD0I4G72+1Q t+WxR/BWBSVesTsg4BUbiu9Q2E248HaG+34KiAUXvdJsRAB6ANYEou9qmhGh1jg+tbGbXd0CSF/r 66A+48On/grQG64NOsw22Zt0D7q2XwEwdCSpcUoLWEy59K3XnhwBo8Yik5tdAlRDBcHhiCMPQxrg WMStBo5L6HGfga8A4XDEFAyghyWPTkzBEicsLsg4SWEDF8TlqyXQkcWnY3zEplgyTBWzS9EPQi3F lTHWBReG/TeJqSWLQ1gFuiiMgqozHf6Rwh4BccSmQ2SEC2YUsKe4jzDEvoMMAbXFK7YShrDEFsPu wy6DMbchdyVm+bdN8Mml4sKRsgRN9YXp4rIH+oDWcgpujQ/K9XJfKdcVkqjGWxVkRLvD55V1/rA3 gl3Vd2gQk7/GRhlbg/sI7tgsuD7/+c/rAQA22Ed4tMYbGQRRgjEc0QN8N6R+qSXiCfaAEol/IfTL 2Mx6FbDg9iFNPe9PAGJrHqz7Td2AvXcr7YMVWILSG6ermxsuYV4xRp1xgRWOP+DgI3zcbUCDIxJH ITQ4KCFgFncbOEx5euLBAFOwxIUpPifAC0rckfzjP/4jBF5QYh05xddPZ07+H9VTYYH7yM5hXLd8 bngy1THWwawjVNSICJdYQwp2OdxUURzrVZg5wNEwJTYyhv5KRDCfurtdgCEuPkhDwAf/vOPHdsMF PlBiP/LmHjL3IKewDbEf8eqC8vG7WKwi/XTK4ac2G0rA2rXeQLAuRCPgTYRtuFSO0TdyjCBprD2l KqPKS7MHeNwr8okaBMVewKttcmkg4Adr2BrYJnjFEO9Q1NjbfWw6PgBAiW2F62XLvf4mPaaO5JUy r5HB1iZVGxezCK0lLsz2po4w3Av95F7feZp8c6LoAFyWhls2bhgaOEvrdbdsacRY9ay1tylY2dpM 5X44QaXbDMpULy8r0DJyfsW49LvUNgplmyBkXjglER0XDkGY8W4DSt5J8PN+nIy49ecrbPjxCe2h JzgQ4IU2gxk1eEUIvUo5Feg1NbMGacGj8mxVkXIMYVktyS9r8N171rnbWcal5iAHF9ENbSBLhmaY tQbOd2+IdsJV+MZWiS6RagHYmaopAaEoBQkDAb8Pw10GethE2G74kBIPz9xWuC/BPoIMgc/kMIAZ jKmELy3x2ICIsOGGhRxrMkrKrlffa4S2pLeh6UgCSBDXEhSMI5oQNCVBU3vCUqE2cklZgXzK/7Va 83JZsxTHBr2yEMCx+DauDWFl2UOgTIGytRzJIIzmx6sE7B1sEAxx9w8vvnlRxhC3+Ngv2FnUYB/B mPbcZTbQK+q3f6Rm9Ta1eOZYy1S27jRAIGcJG6fZGG6ATM+3DRqfBZcnegBwm6ezohuNEpv44jLH PWAB61la1lnoZHH1sVGi3DGu4xKzswoueic0XZiac58OUVIwx3HJTx9xFOJkhBcOR1wQ8NE+Hglw UOLiKQljaHTDASW8MAs9LgDyFb6QcU05HDTorMLBcIIq4hZTcq8F1nAJp982dWjOpotoQ/Qbe69L R16qCQ0sJeWVktcsEAQi5XEBHEgDr7jDwNcVGOJV/bIBsYmgxz7CK6YgYPdxT2GI521sw1emL5aY xQ0NLgiYxaebRMMr3BlIGifckSyJuUCrQ0t7tNwW09pDn+aV9oMFuU+ehp4aFNzq+vSXIy2ai1vH srOU8eoQHjPEmw43EZ+ikRqGaBLsEdzuYyuJBj7Swm7ix/x8q4IlZ7HpIGsolyNCURnwxNWPooUr MIE27YTaPeXTP+pT9w9b+Z0PPt9dnmwpdKFb4I0Wec7cXV7PSfIxrOwq446BRydC8+YD5yNke2L+ +7//O6Z0OGIKNnoA4HMCXHBuEurlMDPHGWQVX4LLNOqtlzN2Q7auGlWCTklnryEMaCwXTHW8hDAV mMUU0+KQTOFSTFmcKNuSQoZBLHv0ampsDekCnlHZRGuaAZ+JRHukNpqyxtNqW+Np5YE2tRErbj0M QRV389g7uKD8l3/5F9794xUX9hpgcb8CGxjDBo/feIXMH9a9uH36fSGyxU5UFLvEI27Qy97me1BW CMvH4lPP5bD6VGYiLh0Mm+4pJpQjbtEe5boYi5guhRhIBhKsDWiQswQ7OwqRQsG4ACEUUx65u9BT MxgcqSHjchfgB2g//uM/DmTc4kOPjcB3K+wjmvGZGXsKFzQY4p/Zxu/W48dxsMGQetcJ9ZDIx1+n BdyOSOSN4sPlPlbb6TyP4xP9BGBUlLvXr48Py9QYxxDJu103yuip9NghuI5QUnEc4GuEhRDOndxU ZA5x9kGD0xOvPAehx1HIYxTnI4bQ45DFEQkBU7gjwQ8NYMAjlQZwhw2Y6zNO4sdXRyAaNFe/roZq GPFrDRydrxvW7prtZDFFrkFeiH73T4q14k4vVh3BBXXDDgJsHAERa7pPzRy+G07dCwPXV0R2ysJ9 NIX7e9yU4KIBNgs2AobYRLi4xTAFPV55L4JXFJ+/kMPnBFjCCxdtKABE4HCHPN2D5LD0uleBg+ti 2e6RsQiF7MDdMHVEmjdlinA1gf72LHCmIEeyKwikVU2VoJqy5bsPeHKn6K0KIHwvgwYynpyxrXDB DL8fDHs4Yoofe3H3cVul0UfKOrW0elSO0kGgGnPExOnTXBCa0RnFuWiY+mr2o2Ar8KQPAEd6yOZ5 XAbD65i2odXZF2GFQ3ANL8LW7g9YL9wc4BaBe5t3HjgK8V0CvEIPDRjiFh8HJc5EHrU4FqHHxVMS s/jshInwVMUr6oOfwAIBF8BxQbDJ8t8BsJpCvtgVdOfCMQr4uHB21k3F4ZJxdHcaouHV6VeH/W5J 3zIRro9guTWZp2bbKxupjpICVTeloLYNSE9TxNfQ5tuXa3cVBDSwlbBrsLPsIwFvRHC/gi2GC7cp AMSPBWBMFwiwFw6fHwACDe9d+CrMPvNVS5Zr1Yv24r/nXnuhUMC3IdyiXGFeh34Xs9vp25KezdQt 0Agcm9rta1rijYlbAAzxLoYh9hH2Dt7CYA8BW4mWlDGLIfrkJ3/yJ/FuyE0EL8W171wwo7Fml4SX Rnz9cYfNkUtgNUuYHWOGgGVaMSHUHGpfgXwUUIEnfQBYWhv2Ol1cZ7jhCJbtPpqN+iZsdLxJwzeP JXCkHO2R15HUUvAYrtYQBKnhwtGG8w6CdcGhiRt63L7jc32cgzglsfNxQeadBATY8O6fH/zjJwYc YgoX0HQXgnCIgsuGgAxAp3nAkAvh8n1AXIUggSPNIMypMGqbEY2zJEdRUtoMnU5dVL628Bu0HGnb vF423usP2bBHcEHW7sC9CC7coPB5G7sMQ8j41B/8ocfX7fgAAEfsOO4+mPGeBtsTa40LGhioYpAV QsqR8JhCTbc/EwFJCCOqUY9iWqUdCtAa1M1ZhLYLagEfIJNVzZz0apubqDJoWu3/n737x7V1ScqE b7TUblEFJVRGG0wAhwkgRkB7YGG02eKbA1Mo1GZLYGGhRswDAzGEloACBFVQQmrv++311I2Kysw3 17vetfY5+5x708iKjHziT0ZGxMq19z63NhaDHwL+qKoqJYQS8PmVQlBEKkURGYgUDmfQCuqt5G5/ 8e/171MvhZNPujhcWVQEfqctL4SaSEas9PlaDdLWlXwyeri1T2b3Ixv6ZfP97F66HskqpXp+9Ds7 6sVH/Msn6ka7Eo7ZYs7cneyYOJNdv6qrrXCONBdsJrqtODBjPjFnc4rN1sbJCuYsnnhqefVQkCR5 vut9HvRaIc16pbeFvmmuZwQAWtPUQGEo9xuD/EQfE9KThbb0UC046WeGYRex8Xm5Vf5vrrswSw2d mbOfx3fZT0+fT84zJxoCaNmvIxqC2Zx0AFh200UPsFJ4xC/Ao0RZLMHBpeI77Gw9nFlJSXWixDv+ pAawHu18VU4NKiXftJUPW2hFpPSAzarJv72RtJh2f/7zn4Pho4mY6UklIpRt/k2OmrWlTinJbGlY Jv+zfI+5R+au/ornErlUtReJngg+f1J6NuboF8+lk/04NNzFdHw/wszvnAtqu/hd+vkAlonzibeP eSnsBOWWZiNl5RtvPqRSLIpI+RhKxgdT6gXTAcGI+JyC9MGXZT68ohNNbTcX/guDMyh/1ZLbs5MP 5cwm+cvJM5gCf0uIr+E3AMureih7lho6s7RVDhWnYLZqt5gDcRcw4B9azi518WoNYHtklzqib2e9 8j0+ghfiwGctT7vM4JgTYZrTBPVKTwrvifRHLw+Edgmpn1r6dYGftVACj28OJpGJEuChEw3Lo4A8 w3+7j0d+fPiMrS9C9ig9zt8F5JGSowj0K+h08DPnSM9lfkoj4nXSzrysmeBDevph1YtlqkaleIsY edArKzTl+KqPifzbxLxdUnTxGR3CFlV5x6SQU6HZLStZnplTvHeRfLuL+ZSAut9u1FmWx+nX0fGd /owHvJtaR74N/Lt6nHcZnx6HATAsO/KFtAsy9v7XYbkk82Pdh44h7VNQmAoqZWX2+VUfahLGp5XC CZ4GhZNlVOHQUzQrGeG8dt6fdLCV4AzMYTmUQ8VqgH23fHkEPtBvAF5+NgolX6lVD0Oe1VYRHV/M PUEnzQPmIT1J94dEyly3Ts+s5Bnlz8iWh3eJWAEbnK/jOKOup99pjkINloDrd5je9PmFaf2wRKPU DfP+gCFlIDANqtjSW/OjRz0UHgcgW8wZ851i3j1LAYazFP9JYn8j/+u//zD6/+f/+ecnDb2f+P4I g93KgYH/MZd16TnjNSfnI5faUtg5RT9kVHqfyWf1Qr/SYNqsWFSN4b1iKCt1lC3V5/XPBxyDVFUW pGI0IM34ht8A0MMNJvCpMhuxFXo513mXu2GePN1GQ7aEqGrqf/zF/x3wFfAzLg2yWZ7xc1A+p8dS 83sznz/7qzzcx3BO8iGeR2683wElPJ9jV7ajfQClOjBTCCqo6kVloY18wKkddJSorNSLT678TgA/ v+JOWdXy6Jifhf+///C/xe5LPqfqpp4/SyJcevIwqOVXSXxtvwHYlPfQC+TNC1PnkyXHZZ+H45fD IpZRnJn4BvLLb1M4BVu6NIssYaWkKyxmF8nr3OzRHzovEkvtMo8MhKUytuV5gciW3wwQ+cEPfmDX lu8MzKV1sqWlarvRaXn3X/3yqjsWb+fwLmF1tCJmVbV1hljG7YzgEvOkM0udL2E65hzh0nwy1K+N Vaxfi9h5qfh8dPbzeipWRXh5UB79xRw4XhVVbjDeEyyqLPWiphSd2lFlZruYyk1ZESFIVaoP34D3 cAHzsQrjC4BdRceNqkS7na53Ev4wuGEMzPPLyG7071X1KA0BJHhzbeHb0SXubX2tu/365hiePPV8 g4Lcb4eeGXNS+atgHOiHLbXKIfmvEBSRasqWpaFewkyVZUuh2TLTSTYjW71wysRMbEKdvF26upQa 8FmymPgPtzB7cpmz9HCv7bPnwN69z7j7lf8G4CiyF3LoSNUH5y9L96TPZM8H6rKhQXBpUXczUsb+ jh+d7ukgmPmTfbSG6I2iYyL8PNLf/ORpggPmzYHvdZKfjlCiwyYUNFjOYcEnuPzkLj8H/2clJzkb PbG1ATCR4Ay2SrCIATAvIfeGZpGBc97WIDgvy5N4Fc1gxe8iRzfVMdfopbmuagkI01xud5HQS8Ec NoDIlqpZw8DpssNWXw4pvXRSmSgKJePNkepA0+9pkgeKGiSoiPKjsjiJxoGMCd8WVJwZ2KwSLVUl QJQjyrFUay3PEzG9xC+PtkRi9mgfYYq/MVqYM8RDRgeFD8kGTMOrPB+cqeVDXpXUxqvl1rLjlba7 RNfZ6aE07uoBcN6uYSPCZ6PnPFo1lUi+HiuEfGFWNbZSF75Fp9BwArNLVk0B1+eXsh1MlPJKgOJ0 whH2gALnsHtwdvdhOYMpo98R7xGBxaPnPcx8BTor6WXtkNZHLaPzB5G7Aem1QTZLUks93dCsuavq u6XzSG3AG5itpT/dSqe7qs4/Q6dpanPpbnof2hy+COiSnLGL6ZHh7Y7QKPXNfAGAhLEF5o2CthtC Ay0fqDLowUEU/yQRQeBnDnvS1gB76DeqcU8ojEHPp1mWA8ztfbC7DGbxB/El+J0ONZheWik/l7sD 84zCQWS5fMjoUgOmEjM8MhSLOkKYDUwlo6z8Ms1SHdnyBRuMFE5OoQDz6wJVhiACpgzVSCoxNUgb KXz4eFJFlGXNPWeKuSeWyRD3enUvYTRXTUXkCNZ9CLI4w7L4ryWW7hWT20chvebGyUOBHUWsfIsD gZ1UWz73Gyzm88TS52seDs54necDSy0k21WEoYKCtOsTSgXl2zIC393BoM2Bwadq3oRvTJgqn5jA SXyKGJw5WsL/7Gc/q91cSl3lo3dUeorw13TnlTwU9iO1J/OkbqFc/eqJr/ALwFESvOtdLlvGxuJc kzQsPZ+RG7Xz1pFj1B5tlZK7gEJeI5bnHVSldNPsbHkxoDU4vilXr3xPEPy84NG29EE9Ubv07LBl NtiyRQShw1avjGbL4gwOZFmhmH22NTOXSs4zlwrLB3oA+vK85gF5xvkzmLgU5Uvny+6wu1deu4PU kbbibwg67R4pvCt4TbarjQOd8370/pi9t0AOjtlNrXEvL/sUl2XeJQiY0F42+ase3wqUEqQqU3fq FycDPkx/IGQLhtpoLoUwGd23b3gf938rUV/i4kbb/kK79QG5eQNtzFGYrKBtUFi2ih9k8ZfE4EbJ Brz0ZMCU2kFV8T8aUX5KaUNNyXbJHz9DqIJ8PVYgPrzAYNSIUsKBVEE4eevj4/gsyzIzDcAEYy6f a6GL+WRkji7ivNohQwaFw/K82iCfFH/U3NeB/+Xvnj7CeZKvLjLj5S7JvyEFh+Vs8Sax+IPOjryr pINDV1OYtz4xp0L9TdRf8PPgBO1CWIazcykcLUyb0+Nw6t1g6QtA+Jqjpa3qiXlq6JVap15JQ3qi l4oltREkFaKbBjbKdN86os/kSWQLWac70jnzS2SIbXk7mJg1XOMM5q4pOfKtAnJe7dKfIQh7bUsN e5F598hz11Q3NUsdcY5EjvjRszl1BANAZ9mtD11oAKTQgs8zReGkiOo5onwoMWypOLYgDYSlqvQf A7UFZqn0fEUPkWo1d3/gLeNw1PbdPd0vlOwePO8OZ58BON1EAeLt0e4MK2QJFuaC2yX7uYhlCbyl 2jetu9Ofy8nYXbr6KV1y40pABWUw7dGP9gFkxBMVgZMKSuEQEcNUnF01YvhcA7PETxERCdHzyudj 1IaZu7h7I/s8PBnGu1aejDz9ew3v7cDe+pey+7G+AIhaT98E8WTCfYSIL5PyvP+QdYqj9D2jrcsu XSorR0SsdD0zcr874zvnyCu3v9xKp6MhXU+79NMOI8+LdE8YbwtNMy9+ehCGXgmgPwYGE08sYdI3 NdkoN1cGIoxsRWTpW7Y+2RwfjjyJz3Gmp9ND7j0kGHD8Sdo8JP6QY58FXKFGZFw+4GXBRw8uDZ4X yWHpUVmpAgSmGsRUaKkdf6vg39uoMrtGKtQWH7xvPCYgU0d+8G/YihLgKI+rBL1sQl/wfy/IYgB1 qCw3c5J5BpSqYeuIP8COlsmNvL1mVTOn63m/vNpfhN3uGDqj+/YofRT2I/5d/cNztmJ1WWG36Lx9 id7oV0SpHbCUCcLHkAIJ3yea6kAbYhvav2Qj6IMsYISyUm5284lG3FYG5jfkr/wvbcavsJ5ezGc/ qbIEr13BkGNZls7Zh7qRees7zlf4J0DzpSYDKm8+ckKUb5uEng/4wTk5Sx3tgrfpa2ZdLF2PkvoC 4E3vFZI2qjNqkXlzAKS9Aue1gQOsgeIgaEPD67AeH8NHRfyc++aZ48xS0bacKz+Xu5gsztHbZMiA H2TP+H/kyaN8pjd+Pqptj19e3xCKvYZHd+ejHV3lGTfmaxo4ce/IxJHzPSyzw5FapmseIioIEZgi osFSsSAMfPpTRFWARJSqmsp/GJSUEWaeL1HIqCUNUYig1iAYc93zcN51dpxlwM8YTSiCdK543pnZ GjgvP+DmCJePdvf4dagyUZyl7KMJ3JW8KmLlalceetgaljP+JEdMJEaVEsKXYbLqIrNaMCwN9aKC YDLy7wF8YNlSa1nS5sMOHTAlTKg4BClzhohBqqlXhS5qz4QlmH0yfOPm28/dNh6WuZPaSu13xD4C H+43AHt3n9+tTHpe1VID/a81samKpQOvZb72LE/6lj8ypkSj1Pu8FbinJ+qVZu+PmhGaIABmHh8I gr4A4JvRWomRXX+Z4ActtqgqJ0Xe6Bxb+lQBnic4cF7JQ2Bq3473q/r7bQ5bsxs36Tf3ipgxn4bz aMwfdfgC/lUH7zdyVydwx4eWoncFAW6iv/wF410RavMNGVIJ5FGurDAtVYqgqRrl40WiGMF6AQIQ UYBKFU3KcI9KuKqYLKnojD9UhRjmR50fxM8v72YCwHltXwQyWZT5Ezj8yQz1s3yy/OlGB1ry948S yZ+2lg8mYJ9K8j9FpGoQoZWPGgHwhQFGYSorHOJqCkEt2oDMAIahLWVrDmBwaV7u8/8jhHH2+TvO MxH45TfFZ7R8WNnP0m4SjZh+7QcGbfsT2Z0t3pX6sNfXHUun0xM1R0MrNPS48OsfA1hqiwA6rFlD 1PsgCeY7g2gg8BF5o+SZkr9Oxk/T7KZnut9CAp55Rs6c88gue1cqD8GTz8Gu+YX0XSf3th4qmSHV 3fJe+bXdJ0901+h767/rwBFAPBWCt4XaycMFR02hDZXFc4QfQNKgat5eK7ehANWXOQQRAyAwSgji wKpTytH+w77/+Z//qQxhzLnKn/70p0e+fS7+h72szxKQXFM3/R7x6Z222/r49BAN4UoVSHjOm+U/ AlO9KChDOeRciJSPWaXYwvcJ5fNOhydLikIwBRhDaBwjdRQ9NSvVomdi6KUAdB5Fvp9riQmzw2Jx CZ6deZJzZP1JtV+r+BfwBaAyqRIIR6Jfe+uQLT1nLrWsnwHPmG7r5anZlc+mBw7wk2e5IH5k9Ig/ +GxZF60VepFohZpgwTDTDd/a5zf/Ryp5oOQ5olHqszps2qjmmJaKT5uWmhcM2ej/93//d8qTWmUa 58LZy8mvjKisezImxJMGpfCZQLky90VDtHXfOv2MiS77jM4cvLTNDtfWZSsXemPP9jigQJQJWkEp n+9///volAkCHj+vmSBDp74AIhsYWg0C2MUxoxMHS0TApOr5gl+nuBwHCjcj6QewvIK4txF/dKuf 6Izs8tTl8xkNz2PqCp5X9XINy1ubrQTW+TOn7z5Kz9e0vKNeI0yonXwwpV58APlc84hXJkrAUBGY 6g7AsKSB5n/7t3/7tV/7NeI4mZWS36rZIssZV0Y8p5Byjx7nJD4xnM/+kPgR+EnlXS0PaTMuu9q1 fX30R/8ToFzeJu4v71BqJmVz1/TGK1sSLmMPC/Iu5nkAZ7qSfdxOet4Vdnqw1bcG+m6Qcxek9Dvv da3Qk71e7eHkca9daqB5yoeIFGfysxZtUYsMM91TS6WBCT0UrZ/arf9yAvryEN45CA57XuHdyHRV +9vsyKLjTHfyIffoechD+LrK8qFbLyZi5kcWP6ODix6CsEGWyIZ4RnwZyWcUbvy8tiWeGSU+RC+7 qQjFYsl/1QeP6cGBY6lweu3YtQRQkpnBVB8NBqYZBwYzW9TShmMr5jKXYxuChs3uma3lTZUg39DJ 8z0yImcwpXwIePGLeEhbSVWaDeI5S8GKCH7eJT5oKJGHiAt3NDuzt7h09YLdvZXLuwmjP+CR4aUk hWCW+Ubx8ynmM6g+y2BSOOoC03+hHwYeUwEa+CKWKvMp5uBlyJZvC+HYipVluMqBPbG5Glub3b3a 7C6vbKMWfilS2ja7Z/z5NmB+mZEf5LR32+J5P3v/OkrN8IM8wnSLZzAdv6c3dm11W+gZ3AF7Q+eR ez3DblwamOeXJT4fLUoUsP6F1tE0OEN65BGvCRqeDvoggMe9bwU4aYuWBr7+SAptKwBMbdFA0O9P /+36t1NoVgx8VtI7MuNcGz3sddi7qgbkUXBmPZDdYgA4g8JZ8CFOmRjUilUv3louvardpelB8xJz mbkPyN6xI6N7h7NbcetKuuAS0MGdLkHEBUHH7NpmOt+HlQn9ikhZqcT88u1WPW9/duzhYkvJcABB iVK6vWf+iyIN4Qs2APEMNEFgShBqE6ykaGAitTm7dIbTMzD4ITiJWzGLKOUDoPhHxGAx4kfgmf8o ftDA/42GR88yR2Mw937LmN6cZTB9HjkI9uXyvPuQdvFOb/yJFbNsJ+IRL+dTRAgc5ZCKUDUGQH4b YAsMRtWQNdtlyIyZD7uIUw5JiZpCJyfNqjj/1JgsZB+Dw5bxs2M6PeD71l2aV0OZDCIAA8cyFvde zVIz53kNs86vhvOxfgOwzIMLsZY6yZ6lrISosQTsmRvl3WhgnbNXe7QrJgkLn48w4edQe0zfnfGv 8rlbeYie24S+lh9dCEKaZlfor4d1PQ1RN9Q3bel0OF7GPkr7AABAAElEQVQbluZ0T7NHBuVBwqRd mvVHcSCOCUZD/aQkhvLo6UY7PVxKbqoDPjt9NwNz6df8HI5fSsRhvsraPSLmhAzyIVVHSo6Mdv6F 69uLbGJ73k8m9lb6EWZ6mQBC2qPa6WhQFym3PDUwfdk255GRrwd50+PAoBWXKqt3CY4tyOxGLaaz 4KcGBYFaGIVstgzMbJlTP3P20rYkurklYMk88mcZ56WGa8xr3s62Zj09S3O69ztLt97txk+7HTA7 H85d9/oddYWdPlLe+W/etJzsW3fp7gNwEr5LpUBUTT56lAkigKrHSHn909brSAWl4oIHwMlvsxVO 6bF72f/u6hE93+AR8i7fAevUHXz3rgMu2Luetzv2ddDj98Iv4lQue6iu7nalwsw8Sg78pVTXcETz pMsemSC+2TpSjq8qNofdCL5kKz7ngOZrRzjpyazfwVn0BEfkyV6q9DtP/Px4A2GZLb3PUq80pxXm 0W/GMfLWB6uGSzMTaan4bBm0ES9zGwK4d65Ob6RObvXUikg4RxdxtHuEX7rxELg0zAefnS/wnuDA IDsr32vY7/YDDte3FzwK75FUHaRbPAI/xC/Ng1TxL1tM8isEdZEyYUL5eF74FzLKxGtD7aRezCFg VBYYAgcAQRw4LxVbCEyzMowGtiy5mrrz5w0xCmbMV1OHKiLITzO7/SftJra8HfL5IbWPJuFRcObw zsihDDvAEeo44S8VDiftGj4jvQn45sjPOCzh84Ei+elRI2bZrmpsCR2XMBWCWdBCmO0aqaNygGD0 EI82GBp8kEUEk050jZI9SWxCNGhY3vscRgpn5qDqyeXSkyd1ft3iH+s3AEOsh3Q5n5GDngvLwfSR Bgm33DoSxz/aGvT0w37MHjof5Ha4B/7MfTjysEwE9C/NTvtD6IwGol72CA8Ivc/rBIaGt2Z5+3kk GA2hI2ipaRpZRhUYQczoQdM5XGstixhcreVDNzUHkJ5i8jajlF8jziuBvGAiUuU2DXejdMHKC0XK PUTRXX/nF2CT2/3sXc+e3igcBE8m1d2Lzk3dheX4YCpCjXDGz/WN/KU+vhpRkra86b0/wGDy9I9I ZhwwhakGsxttWaLBVB9zFIKpO1s4tOXXbqnEfh1DZPoyp+ucgd4cfLM1KLE8eR2z4MDpCRC6J1Kn S/AhP0uqiGWIBkOvOl0ZvUvU2eNJliU1+9wdnndL8IiISCmpAj/CP8qnPyYGQUy5LaXxfdxkV+Yj 1ILMB0iq53FviZldgkYKzazoIhJOlpDEyUYq+s0xoX6LMxNsGTO/c85gOj70kdpHtZWeujj6j3K1 wLM/33GGCHxhvwE4f7WQPVeGYw/L88hBMMtui6q7TgbzpNGlJ2FG8103zmgYnIznG8HaesZ6KdEu 9S+9jzZzftqRtz7aK0G/yzPCrwLSynVGQ7/TByPr8ZH2avaPq+otEoX04BuBsag7+3Pnn/zkJ+XG NWJ/C0NgHzWxVC5K4d9VPgNwHr2yu/gZ0O26r6MO/mg0ZnwMzQ7MyOIkf2r5fkQPwjUrzlVKhjMW v4iNiWX8lYBqUjuKgqxqUiMKSq1h+hogUIpF9WHmJ44xkYJSj7cSfPt6AJ+XR148ea8Ak0IDEGGF ZkWNj8ZB4ESnmT/xMyfq58U/urU6fseXzhcSs1dL5TlCeVvuLcEvZ8YuH5bRCJNLxgAYloNjOVRn lqEwLQcMEx3/JH2kbTBaVmb8jHTkGVYajohloOq6SSXV83GjHBDyn5RisWXIeXM+s+wiSNnNB5wt +FhXPlEYDHCQtPnHbPCp3F5EEcx1xNULZ4yS5UyzX98tgwAvyHMmlB6e9EAVfyCWyuv65t3aGvR8 t+wR+ChfANzfmSTorn9k2nH2BXa0O+dxHTMiBdhUVIksicS5l8egeSn1WZhcTRfzPtDXPCbM+aNh PZTb6ZtiouXplZgARPxnxfOwANAfE7S3/3jQ7f83MWexlXcJPEBeKiwiYjSBQiN6uF4birrQl6gt bUOC1bIAs7nCzFs42d2IL6UGJvG9lQH/HktXmZsdlOeKl1sD8m4+7KOU3U8WB+bOHMoZAzP7AuDZ jaOm1JEy8eZA1HcDdeQ5olKcAh9hNvKsyRxm3ijEKUGbwbKlVKNfiSlwUghV2aN90vMusqf3V7OX rd1NLSz1O8XQQMD2CbDUUw586UQ/XWjRQFy77q5tGZkC7GO+lH2eWYeS8EpAkvt4olbCS3vLmLCV Dy8loC7MefGb8VUNGBrhFEOxWCZ6BMvhlFLpL/6eqBBV0Pb4eTeCpacAicPMBxiqo0QQSzeiZN6K HrvzVlQtrXdz3zb6l+nyEU6+zIP5LusWi+jOwxvLrcBsbXa7qiUd/cutJfNRfCmpxlEEVbVbhN0C FPNVxOz8MnRLxwYfZlUdcLSbLublobXlve514j9Jnj9ISKPU40QAUh8066ReGNnKIwOAfkpIodNY s5Xe6t8gRsQuGHD+60PxEOcW419M5TYYepm0+P1EFbQiSkkn9rsd+X50DvW8/jknjwL1qK19lGa7 j+pf4ntY9gfpyKUqzP0RjqSi+Yz+Iw3L4AzOpEwKqSJoyw8d85uBPDIUo3Izw5sxlRJk+EpMQeGk fn1hsMRExLfsAhhs+Y9xpfQUb946BGlWhuXJ8lD7uxhEnDQDv4gBc21J2xlB3j7k8Bmd8uGZlFia iELzPvgl+9pgUtvtvh1v9cFX1hEPOXBXYQCz0ZnTfTiipXG2JLb0Rkv+cKS33SR8dtWRAaYc8okW pDJRWWZLRaT04GEg4SF9l0itAUCiaxkNZlHtgS3+MnuXzBJZEiUSooer0r4zl0owYc7AluLlw7y7 2ZrB3xLOr/y45fOeOSkypw7OnA2VT8vdz3uQWC+f5xPN7hV43rrLqVAEGXN3pR4ClHvvoXz2pMxp cBqWRqbNaXkaH8IrxHvdH/MYmqBdbRE//VE3xITERJsNGKoYymNF/6Wt7MJ/73vf+/u//3ucNM1b n/zFLx9wqmkSZ7QEEbaG+Pfdga5zDfzLy03yn7dVyOXlhglTsCNvN84ciXwcfq7YVRq5fb5l+XGc rAviYdFn3HOQPT67ObiEz/dkmtWOIlJZsaL07OJYpoLUncqiv5j4OGD5zoCv3FKbZoVpVnEp3mhm VwGik2P+qTFxg5WUbazfzcDALoC7YGgBWZrbh3HWs+QI15JfpkMsHdgI7rf2Rveyw24PwsZJ1zoI vtOy+/NOJi6rFQRVI9tVgbSXzz5E5La6UDu+90r7+oEUAEPmYPI9oT6qEAG4SlI00EY/MMJ3CRyY aKOHlYpMVF0+xUZwkwAbqe+2PkgEPsoXAJnaM2lYng9WMr5UhagyOK+H4EbqsnvnHejds/fuzj+v rSNpWyrZnLeLh34IHHP9FLPCzkl4SaVR+tlGrsOTQrPTNM2+A/z85z8ndXvhv/2GVPuzRJDyp5Aw 0akhwuBnKyLpktUumUiDjghzeXkkf9Jnz/sfJa+dj1LuiH/Beg57QbCL9NRCJ2jJlq7/fDAfOmC3 3r1Cdx+69SORjhlU9SVYnSsm+u5dmux5qTJ0V+1DgK42VVO1o6bsKhOEkskXgChPBSkcW2rHbNhC e+WrNZExY0IWYdfA9IJRp/BqU30p50TSrmW5BIOTOzp5Iw+d/SEwr+bLiqszv2t+refdYgWqm5vp jQOloYhZ/C4nshsrpeGalX14S/mHIkRD3iolR67fJ+ejBB+RDzLprV7yuFcLjmBOWakau0ZqTcn4 zpCqwVFEAPT78mym0AcicP7cDsyuOd/Dh8gM8bx2KaXzzL0XuBOxOzjTAWix2ugn+6Tzg7lv2/Jj /QnQEP1nrpbsM+KDJ8tlUnOTnZF6iSf7Ilm6t2EOPj8aqKUzxSxi48BgsS9LXHj1L/MPfvADs36n l5nR+qAWic+EdmlApjlmSUmaZj3x0y71RACz3TRWXRWGTsr1UCN9k0uxbjbqLPU2Ks6e4Imxx3yJ u/tDVYIJ7DudrufMbMLuHjCLdE7535l3Fd5s/sof6e2j1JXv6aU/RO66tFf7lpq/mpzuS7ZTqwry 4JDwaBz1YlcdVU3h28VReqkvsiqLt2T91DPPFDMA2RRdiadUzYouoVPUNMQikVRirz7HqYzqznd6 f+TsDqfei8Q38x726G6pHTQPy3J47/OjEXjU24fwdUddasnsgE73hB8O3uPT6S5+jU4Mh0gO1kvz ACv+TDi4DM9DXJlY+iJt9oesb583t/+gFql8MEU8yY9DykgdkU11EMGBjDbfLsTBUFlGQke/8olp SMUbzcNMauB8+mV86DdePlx2r66yVH1HLCPwob8ALD3+CMw5ZS9naj+Ocs2yiL5btFJZVksBlsRR I1uCPwhTv9PsfuM3fkNDROtu4WT2k4884nW6DA0xbdSsRRoeIsHUFiadDqix2qLTTCENrKQdi7/h TsPs0cDvywsX0cWP6CfT6eSH02UrlUs9GqXtoZh0DctolNrlbpgnz7vRsN8qJzlzxp9B2yxSnIrk IDIvy4d56+UcVWBIfn56lKPNrCii2FJESkzV8CqzZTgAig6y/toHhwYwfDSYoosqJsJhyLvfHI4X UhwgZdjaHP98DNnqg7ln1JLdiHdDJ2n+LJHLAwIf4ZdKZuamTpcWZw3nOXcDdfcst+P+Ij6h74qc d2+DfN5K6igmJL9QyGcF5bdeqsCuYRdtAKDlfPC+RRsKBybfCvzeIL+IS7nRlmKxq6zyeXdT+Yt/ sl+qKNzceMwtZ8kw58NRWDqy05etL11KAmTrzbnbWCLtLPnfMROBX/5o87uIXIhA0uuoGI4UFn6T nQq7l2uJlM6+W8xOpOcGtjR00vmSnX3o5jp9QaSLo9MlNTLvAD8pqS6WN7reZ4s/eVKk35HyLtEE 7fojZrQnvi0YHHwABL4+a8sDJXw0VdGcVssojlPo1L4eEETcDTjY+XE+mGeQlS259Ir/eX/OIy8o P3OE8w7kapZ4d5QIZLfCsgQPzP39PqSqNC8Pfk1VudcPWIaK2ASnMAPhQrufSkYtwOTlbakcqu7w 6xs1/u3R8vaDyegEVlOKCJ9ajxVbCi2A1CDam8acSowGh6KtjoamMPXLHL7h3wbESubuM86w7Mg9 TXPFdo/8BLuzM1Vulw+4d/ud9L9d2O1nJYntB4nwO8VwH2GfHfmcCkxue/0rKLPkt6UWEh8EjrpQ R2bD7eAApypVhJ/3Kx9KFFqY1OKTLSuOySg+Zj6/0KTMMXQhDg/lCf2FZ/S78WEj8IX9BiBt5UL6 1gUs85LCI51LPG3xpNQiouFIT5BvZtqPeWo5a+uaz9DptmeQdzHdw+H4cbgDStuSWbszweG9SE6k 0/3whz+s7pZWGG2YiLw2dEMjPwLB9MuBLLW//CQy/dRWHhz6oIaob+LnnaFjGjFKc/4rQ6xjxlyf y/MXhr3r39BMl/UZ5lzGzB84eyUD+AMuNxE48nZ/5DNBO9L8KP+kLaU3VN+jhh7Cy2RDwntVpEYQ t5p4Kwo/ZUTndaKmDDRwatBsyZwZbai+HBORCrWVL+chgmcCwIiUO8KJnjifZR2EJ0W/E7FPrXn3 wh3dLvaXP5icNcTKAHvyvNE229qoPQLPQaDk6Grw561w6Fmq2rj05FYP6dHpnjRR4jmjWZk4plkh +LiR6p7+lgFIfkmuHFIF6GCADf+YTa3ZotYWgqzv1T4HcUjVB6Jd9WVWpz68KDfyuwIWfcaVYxui x+T5qykNXS3ruYUwOTn4k92B+d3ynSLwsX4DkGyodCni5OGJd5HQlYV7JQ+B96ou7PqwnCth1rPB nHxVdJ1zZGZOxxfdg4w5S82ckj1JOGk6JrzXfPoXjgaXp4Nmx4peiYjO8DVNTFucROueiQwmJRqo jom2+9Of/tRPU+iMBo2VUSJlV/OlOU+THnn0hWhvDh7lpfP56G1sfYItsXUEx+lBu2b3QigqjOct DvE/Ejy69yP+kZ7L/JPxTNDuFml3g2ZDOWDmoZ/nSCV/niwpMRH2pVodwRhKhlTeHwgiYFWnsZJl xHFUHHGCOIoxVtCYwaQq8zNLeMvoMQ/3y+3hpIU8Q1zO0guZecafy5gX+tPjOUS73NubcykRlEtE BiV2MQtTOmdktva2uninc4qlrK0l/8gccI9Jt7KhK7WkdOKQSrGkEEdWU5sqUEdqJNWkIlJNPrD8 PwYIFL6SMTOXpZJBQ6Zesmu2DIAGAGXLRMCWw0XgLMcmOEv8d8wvNwIf6AuATJW7Lw/lhdJ9uQ8v VChEJ8t4b/SMnvcI3d3mEoC3SLUtvTJfAHS3PDs0zXpDaIJOasZBQNrVWyG9/qtRYmaJ7/misfp/ LhSEvC3IssI0cX9pgMD3cxT8aLA7JOfdgxzFP1G9LH6kds8/aW7OikHwZEqADYLl3hG/ALMPtXWN KJ8H08OFlvL65C7ORyPOdIDhsJsjBJkXCVgqAuENYXh24IiVQsgTRDwNW3l8KKsoV4MGJmQeIspn YBYy2sBgqM2SFWphYihgs92yUsyHCA7v8QAVsSL2Iu+aJ3y46/PevSd3l0GIS8utVNOZzOQY8BFy o2dj/cnDvpO4M6odSW7EhGyX4fI5v2H2cWOIZ1UTQDAS3paPqi5oy+eXz7KUiSXNSgzHbEmzQo42 y3yoWXIDPfwR3Xzq5c3OsO84X00EPtAXgJfHVDanrX+yxvHy+tk0yhzt5UF7XmEPQiKfnj5ozgdA B3eAhpUWial/6WVmvc+MozNqedTqjxolpheDWRO0tGWZzggcqbdGe/tDScs8JsjiAKQ7a52csUVt APjswtsC00DNLxyby91YSUg3gGe2jj6Vr+mkLVdfPh9d96y/kNeiNCsMJ56U8oLl4Ee7Bfs6iLqO Oo4g568FcFIOqilvl5SSOUsA1WHkwQGWIsIPJxooUTXKx9JA41CSJSI1S6R2AbjBCo7duBE8cRZD PzPP935BGyUVQGnTdXb6gualyPM6y9uuf8nsgDM0JXHPxaU9po7QCDM+PWGWwjBrORPBl4f7CGS3 wLO2z8hx0nx2IHwqxRMcPufTLX+G6iPGSHWoCMlvKQipLHgc4qmI1BGwUfVlNwVi10/9baWy6FFQ xOPGUSjqHgfAEX+A9WVdVhF9t9NLwPl7FNIhr7ryopdWavc74gv7NwD7C1smxMmUkihncoW2rnCW kpfG7OcgGMAMjuysYUbS0D2xnKVmNzrnLv5MQOLG4Em3gnYvuZoEYQ+ObLqkjxAtTP/CDEc709r0 u3wlwNclLWHSH/XB2sLUCgnaSn+0zDuGWnxI2sKxBa97MopjRJAsPrrCtbyLuH00z3lyhPw0/FxB ruN5i/10Lrov7ypPYtyFFeB88Ou+SvZM4hX4sxCzz+fdOCO7vHGCcl6GZ6SOzCE4gEh1xJmUmMJB 1KyUMoIhosTQMGSjAThDQRl2iZgBDAQHwk8B4oQZwvxotpTgexDiZkTzQzlPBP49XHpvnSePWZFx j7NLki3Mip5lp2eRRzkPVTrwbH1ZKY+6AS+lzeKQG5feOErDBw2+/3K/n8r7/ErCpxDsGlJdsSCy lUiqFxoCS8nEJXyFpsrsRiRWSpz1upSInJ9PXvp5hYWssD90XyX+HfF8BD7WF4D092cSbpAdlpVn +JvYlRt3MQV4Vb848wlXZVPWZ2I44BCHwpeqI8CgpwRfQmxakv7lZyT+tVP+Oa/W5mPDDyk1uLwz 0gq5oUuadcN0xizDT4s0Y2qymNooo7TRrwWb6XFGTBh8REJh1j1xiNBspAVTktGd7/Q3++P/JkMq A4kMiGwtAz5nVzk5KDmzLB/OgPeYM+m615Dd5amPBGP06BThz+E90vYQPxd95rofUvu5wBV2J1IL GXFG5huKIuWGVgK2UnfolJVnh8ryJRwfjTCnBonA2A0H0wge3wgn5tDRnIujnzOpuNBgyxt/PgMf 0hD3xC1EnH9mHg4VZwblhUEUXUaXzNqdiVnDjMFZwmJr2Cpv62W/VHieWQqPRO4CloKD20vMa5n8 lMYSWyb7uPGBEo7SQCsB/8zMP0Vz6beC+MVP9O0afjmgdoQ0yRY892ylEuMq5WEC3+Tedg12M9MM gB4+vyL+2Wdnz708ejsPla1jPqr/s0fm0zjwsb4AnDzztfov5fWxV5xOnE+s88iuP7Qj5BSZw9wo vMF/KYLan2K2OHO66Xn3Uc61Asu5Blthann+r77y//YFYOkrgb7mrWCJ0O8Q6YDRgBOAbvjWBW9P FnhLQwcMwIz2n2E2202H9TTJrp7LFj12aTCnC+MkYpYh3Nfmyq4FJAd5dN640VW90KW76RdbZxy7 q6onSRReOMjSCm1R2KMUejY6Yy5w9p4fORND+90LzhBJ8kty9K1i3l75Hg04yiGFo8TQmAj1AiY4 ADgpRrVjy9/U5c/qsowIDZGiNmBfEghmFxE+DKQlzSk9jik0VsornH30qNoP4qUhdC2X6RHMRudr b6Sc2VgctgaRuw4P4sPySHywMkjNy6TTzJ85rhuz9PeiW97IrOEapyxG/Oge4941E2QlsOyV2z5Q 0L4D5GuAPMehVqX4JYCKiAklgJD/pGyhBSElYFY+qgaTLA0GGiwlaWYxAHy7YLWksD6/7M5jCMgM KM55ZL/NEn+IYOvoah7S8wnA//zP/+wKjNnWX/zFX9QuwvIaZpZ6nvNFfgF4NCdUkSFYRTwUuDMZ P2jeNI7N1sYr7cMowAUlTrE/SACZy9BAXLBLw2A3d1GaS2cRtjQssPyfnigq7cxuvgBkV0N8a4Hf /OUAQp81a3PwodP+sjQTwQEA0xzzBUADTaOUVHbZtWQLzBKRpeDjMH0y94YjE0yGDGfHPz9mnbMs h42Z/1k4ZxyeHesRftezdEOzGwOnwIiiB0xfbjx/NCzwJbI3vTdaSrqfA538lOqpL08TP4lUO0n+ vOaVT94TmHmyUKLiDNXEQ18D0JgEcYzUYMqzH4EeVRbBfDHggFN4J5npN3hCFcK8LB/Mzr9Fa/wn vx1zJg5s3R39IHfBAyA+nPSkTtdPMSjsy73a0tZFXkhvkpCVYddy4+3yvBv8o6c4r2rwpAT5b7Bb nO5DfmWdU/sEkdU4+RgyKwofLgSTSKkRc+rLjE7+m5VJALSRxVE7hqUajLb6kIoP2SVlOWwFEM9D L+f3TpUzFXQL8P1PtPd2dRmfYv74xz/2f1day0548f/BH/xB7SIsMR/FdPwL6S/yC8ALz39N1bLa r6laSinX4qcAzpSBcgIbWlXp+TjEyeg5iHYpFPVzERxNTWc00t367BkRPrw3R1qkU+NnpI3CYOq8 2rGu6rGie9LDK3M9+oOJA8D4xF8Yw977On3ZxMmoRv+j7bIrfzLBqOraLp/3jGAP7EuMlsIizrjx BWHyHVuq58XgmH5CqXyUgFN4oyuuVJBZUdhKDdqyDEaoFSAkpj9yQBg4RBQUTATNRrboUYkeKzqY /wKYb/48QXMDQYRLlojleEupe/+dn6XgGeb7ad5bnwvtUU+qzIsoizPnSPnML9kQcy1Uq5QAZXEm ctelbQYUB9LYIG0td2fnS2eIu4CCnUSWfg6njnDUiEz2iWPk+Z4QoeV/fWFWBSkTdQGgHBD5VFI7 dnHgcQyyqhKB81ZINxFSiAhyAJ0riFE+YJaHubgeN2c8OuZd2NsFbP+yuuyGGAw9JDuo+rxLr/8/ /uM/XvpQXwz+5V/+xQ0aCEhfA2xF5AxmqfwlzO++ACzCeKuCt58h3VL6sbSeuyE9c9VhLpELbyaW Mk4lp2aGQgq8W8SxfO8C2+ufnQwnZ4mH3ed0NxyEdgageCz1O8tbKb39gKSaXbVOHVBD1PVg7BI0 kzIbYDgEwZgOmAlbwdsCNiDxYbTsfAHAxCE+D1d5/jbf8unWKLtIp2f94UTqaBd/DvIG/OhWlA8+ YGY8qu1J/FsE24fNsKS8col7g60uOG9tdgdwXzJXFjv/hfR8kBcqL1VS3YNbEGS+hJeWvgDYlfmW fPBAUSPBp6DwLfEtbRFRfalH9E9+8pMsU5KU0wxJxEyWYP5bKJQTt+sLQF7/3BDVmFaqr43wQxdd wa86LSKheMlcLi2Vlw/XbFGecU08UnsN7hEs1+Qel4Y2l2hrs7vUNjPnKM2cWerlHAcRAeEqzTip LERKRrbnvK47z3pVw1t8hK162ftsosdSsdiyVBQqQgWhIwuPY8SiLQOt7gwEozEXwPPzUTI4gjHo L04RBSg92aolQA9g4a8RL1RVDvzRH/2Rn+Ufvf7Bfvd3fzfg+rOfImqriNoqorbK4suJtxT5skZv jj1XXnWKOUEvaObkM8W2ke3H51i87fhOX/B8LzJY34CrmDeYro3bOqbZIJJehtbFNMQowURrZ2bt zMiuJohTTxM/UPGfVigpGO3SHFj4ZPOwoPmm6b/kl7OWYDHHuj8Tilcwkq3aawCfcZ6ztGqhR3Xp 4dwKZ20E326i/bhoqWrDLH9gZosbwb519ywbDzdbTPTdpZUwwTqy+3aeXob3vPiAjGM9vAPg2lL5 JMlpzvPClwGllFdd6jEllgIBRgAw5wniXRK7yjMvFUs//v/Hf/xHW8VJPOkPmBK7+QJAOYUeSb/+ 67+uGIPkDAKeM/n/KYvgML8wGrFL/9Gt4R9tDV7Vks6i34Nw/KhNHGr5HraWOvsBNUxXGZhcTf4s pTArE7qGXnq5jsxHSop/8l7m+NyudHyzltqZmDXMGD5Lb3NqJ3QyOacWJQR+fgMg+ZVJ/lP9PqRs mTENH1702zWHWTpjlz8KBDP6GcWh2ajCDPJkJAM27/GbgBMsJWeIUlXEPsiP6j/jw6OYP/uzP8vf 9uTn+rP4j370ozD/5m/+ZiBqq4gNZtb8Ks4X9gUgreGZw3+CvFk6KZsroSvFITu4+6aN1jHxFbZR nIHogsNWX5YDnXmBvqsnB6xjLk1Q0t326V7LnFfzcmRzmmAe7lSlA+qJtqIZQHPU6cJ8+4nHN3+r AFO9kiBYISmPIVKGn/Sb7Za3OP4UwUXorUzk5zd29x9pJf5ORAV/Gd6kE0zBNm4EduayNko++1al TXmC08sn/DMBKQ0DMZsYAJvlEN7EfMA/41tX1ZtJ55+kVQRPPL6VjJxPfVVZWaY66glCrf9DPVUD E5g3jdIze9NQwh8fjZZ2yUKmHhNPTBoiEnFVpui0AtcHw5n8KsAyY76ImdMPu9/tyIHOrb3qXgbl L1zy8EknT4qL5D6YtVvE8pjuEX9I1I0PpY1g6A14thgwwcguATCB2S1iRl7gyHY1pRAim0+ifO7g qBQAFlMCCgTHfxQIoRxspUAgEZhqClP1GUpJsaSgKFStYJaipIL83ErhMIdDMFtk7fbPWfxlZHqs 3NRwWaT6WH4MdQD6Lb7ffEcdtr6CpRb3wx/+cHmQ+tP/P//zPw+giNoqoraKqK2l8pcwv7AvAC85 80dW0mvvsp9DVR/p3Bf2o9bvNoIlIK7OHupc+peepc0ZCP7og+i0USJorTNNMD1RK7QEg0n3xCcY DI4eqskGkEYc02D5AoAwiNCQZso0ZJTos8HbwtmPZcsjLg49FFmGsxTZW3loN/pzhIcECxxva7kk zmCWgpglW0SQlavhm480nOffjcNdwN7Wk+JRvjxpD85LApJXu6yW4fnH8YorNagQUlapO3wjtErx M350PTLydsFRYpLN0nAQSwSFVEVb6hRTCatKGKYJmrlBNkgxDB+BeSakSfJEr9Imy2x1AH4PpiWR kloGP6oemkvhQ1IDeHB72L22vKyzXwQ6/bAfc/lTkkhl6y3K/+//3XX7TKfdK3HGk7b2evru3cSI RTnsyBKYrGLJx5lZnudTBh9A9fkirRYUQogUixoxIpsKIhg3KDFUIgAraHyEd//3b8PX+Jv021du j34+2BUK8azvALmOKDQ7FIBRnE7cPXIHU5IIDFfclRwZ6no2dNdM1XCWjeALtzz9//RP//To9f9C Q++n6pX/rvHlXrrXZEzmyphh+UK7PUGfVNsTdKNK4s5ItRoRW3Nma6Dn2+IsvnHmJVvnY+h0Rn7d 78j6IAc4rENZVu9D6F95uNvVBMPR/jTK9D79kWxoOsFsabL4YPhE0DqsgR8mVRXqEPhRZUmJOSai ucDxs8LFYtEhKlc7n8K+HOilyICZl13qf/33X/wc4n/8xf8Nsu/iuJqBMyt8V86cG2IyR++Mn3tM Qu336c5byPns3Xp8mzF3A9L9v6yEle7MXaNn/JydSTSWylNWMtw3YbRCUDJc0mqS9piJap4yKgKR b+BqE5gIzfh5sseK36HhKyJlRYMREUuELSPFxTeCocmyFbtk0cB2dYb8jQROD/twogrODKstIpto lML//Yf/LfT//D+/8h/uwEx4o6fwc8xrayBKfOBnabe7GubMWcqeZA7ahmgMu3Mki4MwutF08s7Z 0GT7VRYd/pvqb5QXUZiNWlvDEWZwB3R6Rh5xeFJedcyb07ePKjN+sl3yo1M4akd6S3715af+rluG S3VfAERPquczDgaSuIFDFgFGEN+gEA3mVUA/c2hIH3OJkmW+DNgl7pgMxatyGHOfjYVE3AXfjWTV VD6nlvj4k61+3Z3fvdrTJ0+XeB6pEudh64t++ucsH/03ADIgSTCEfskcMJulhMjYYC5sndEJ0zX3 5O78I/pR/KBnsD7sWh4F9oi/EYlyghmzreL4XIex1Jg0RI8GRF4Dmp2BTvnpYoYlvHLVDS0JVn8E FiIdEDMAHLIGQpfUXhEAhuYYcbtoImZSlvnbA4YwDa3TyGPIPDTQM/cePV/ZnFs7c6i7OXBGyTXM 3snhKruJqrUi+u5Md1VENlKQe6+68vPIkjpKyH35pyikt/xXUIb8TzHSnHpRHVVQYMonhYNpS40Q SVnZoiG/WAuSBkTNdHqLEEnczEQAcKKBJwa6lkTAMuqwG2JzBV3qQoS7+IZeXkSZQ3R6o2fYitrN bZbaQTBLAVzyb+6sfwDsIkqqiEFJRbsI/bboAdyVFD2Aiz/IHi33pz6S2vAHf5ZImH4RfC63k7pC pxDAZDtChtPjgS7P1YICUTj5ymSpjiAt1UJiDkbQSBEhYOIJwQxbsaX6WCeYTy5IS18AWAmRPw3y gfubv/mbUYJvHF29reWpv2N+HRH46F8ALkS5mmMvy+j5XNn8VmG/Wki1vO3cr7E0CKeIoMb6aGTK 4pFgtYChjWbZg9npI234g54ZmbPnDWEG0LnSrdKw9DUH1yu1M30QRotEZMDrp2maZiOcBCd9VruE 0SXtov/pn/7JbpY4wZDSPenEN6e98q0A0WwL0rAFn+4cznJOHs5bR2EJ/ii2R1Kz/sucvQPX1B4F 4SFt88dwRcPWvEu5CxoS/iWedLeTvZ1T9PISjxyos0T8CGY3W0vldsVhA2BlMFTeFpGcTyWqGnwc ea5MlIbZFn7eIikHdZqnhiJVOGic1IsZmHgVYNdMeZZEDBhzvWzI5kHDChjPEZzBjFflcxF2i35X 4m4Yu/UzYJgzsK626CFbem5E50334k0/hOuaAzHninMv5VV9PNkqZghbvWC198GTwJbMQdVyefIg Z2B3MUsAzzMSE9mLkN5+tO/saofbqkkQJHmyOh9DZktDKQGQEj2q8IkrDYThj+6iBBNhZAuSLQNB FkEVDBHf4bmqvig00ABG/PRlALEM5idj9rz9ZEa/MyQCH/pPgOqGpOycIrK2t5ICf0CCn7OrS/+X zKV4jlmRWQpuQhF/SG0wn2CLG1qSblW20DieEWbNSzd09flDgrQtTK1N99T4DIJ5nWDawiGi8Tma mX4c2sB82PzDP/zDb/3Wb5WtIqKztPGBLbJ0Ug6W14xZwMtbrdN/5bCU8NNuLTdE3Rqi6A0+W/MV pyhoCGD+K4WNzrveJkOWGmbZcOIPkXJpED/iD7Anl8usPh/nJ62fEd/EdhavaFd4CzNzagtxFO0l Pzkfca8KaY/j0aA0pH34qa+UWzgB4PuvhebLQN4cRDBhUnoIHIKGKjPjpI6qbFVc+DRk1z2qWTCy qX103isCmL8FeiiS1O5HhbpgZ2pqlop4CrZHe39fZRTRpbq2AXNeYRcc6NnWALBMTdXfX4UIzJZ7 6U/5XIoGPuuZOcBRnq3hQmtZXypmDSc5jnk+XMuYHF10Bzt17p1X8lZk7OZrj6UovdXANz/yt6uC 5LYqgE+t5QsADj6R1JFdUmrnX//1X7/3ve/ddLwVkaFeLKmKORxEaHh61CDPfYYKpoETh7nKMVbU VLZu+t59qr9QXVrqwZwBdp3F2MNKELLou0SF+i7yJMA/Esg/5P393//9v/qrvyLlvxwaWVtF3MWc NHcB9kX+BuDk3W/CQUPGBvPo1plUC4bpKO+Nb2kOIJhl+8sWQdVrHpaDwjdFzz337x7wQkjjkual KzmFpd9R5l8FZItRZ8+rIjDIdDfNNE/2EKpXH4TEzBsitH6KYyDEJEoQwSBImSOOhqRfW8yWJcLA NBPP4GR6PWZd6BvuNpaxyjV9A3nsfyl8RjzGZj/vOsGusYFF56z5ruBGZ9/KqWdts8VIhe+OcoNd 1ZFIx6B7mXR6gGV5F7CUwtxH9Ujq5Xz+56GGqPi8VcutCnDsJvOrXuJDqsbzxRL9H//xH+rLkh74 fJS6BY8PBWsZzu1Hlm+/lCMFZkTEbmD42c0SDROLqTv63azZCH8zV9oUsQH3rQpFZ56nh8s94+p5 5deQg0sPKdlEw9Fch6sphRfaVDKQYJcdltEfTx69zfLtGvFQ6ATEcXw6sCV7BUeGS3tK8sN7xYKv vgCySyQBlPO2/K7AlorAxCmf80HmHwxEczDZpVOZAEck1WTJLj5/UsiKkS00mJGPMBpSUFHVZ+B+ I7VVtxDOQ/EpJZ2gsEb4lh1wl176WVJRXstPRviBY2z93u/9Xojf+Z3fCfG3f/u3Ic5ggnyP+aN/ AdjnlgS9EJRrUhcMbUTS8jpg2e8KkF1SG+eDWVYCqY2sIA9x3hfMfrd8HoijktakCqkTgfFWq9Kh 9DWvf71SW9TODO1Md8vw7keQrR+rQNJGCmFGZ4k2MNOXiQSAiYahPz4wql9zI8+O8NNb0Yi8V4AT hPkeo+fa3AObSxnu5Zrak1JlPaZPSoERPA/eI/eqTkZjfymyy5jdGEzPmLmyZsxdtTPgMqes18Xd VVVIsjUiZUtuy3DvDAWVb8s4gqnuFJqSMcpESoOS8P0GILejdlKVkGjiqSaa8VNx9Nu9FfQv/sVw dnHwU4/AllWYADFNmyI1Mx2OudPFLKLSpojaGi4df8YU+IiYlRwhZz5zJy3O6Tdrez9OAr6P8xnr 8oGSvZ4AOublZ0/Mu4kzzp/BCJR8kKLAkhZhSGlH8AVAWSWlVRaALXnuww4SXykh6rDolFIIPiuc 1GDqCJ8GM34VV0TUDk/oNBtgIs8oOhWNxhSB8pY/ifyZYz6JOVMyZzBx42QFPenzBfG//Mu/jNQf /uEfDsRf//Vfh3MGc8H0SZGP/gXg5DE6TN6cT50ueIY+o3lOx7muwjEzOu/mAzJbyrU7lmV6BEH/ zT671TIKiZNRnBDxf7ZYsM1WYV5IcLJrS5/KDyr0NW0urQ0mTTDdLUvNFBMNo8PqjIgEX+MLM0gz jp5IczRYpofWEsZITzRnwDARK2Ya0j0TpTTxCL7lXHsHZ9k5gWWeMwQfGH+51WXP0Ed2z8g+g5nt 4szMHPMlJ11663YYdYPLXcwqjSLuIuk8whR/SObi32Lwgu9IcyTLxENEzmL2q38D4VmQf/Uuyd2L g+SdIYa2MBE4hnpJYNFKzFZqjYifXKbKOKNwDLJ5c+AQNEgRJ2hXNaHNhi0c2gDqCzkaE4ZaGsDM lgbiaGxuag7gtSSc9Rw5U/yNV4W5S5SSV2XUYDH6l8rF3G3Cw/SPpCHny8PSDGDgD1sDB6ZEQtzk 7vz/iA0i77F8NEMESqK+5ejtaZ78dxbJnDkp7ZMIwWGzeMp/aW9Jqr4kYAaQmbhCIEg/wsCHsSQb Jm1G+FQhxNmW4VrRLhHfklEEnWZb/U5JPTSIwwvUUaw2W3tBuzx8yJkOjmOd84npP/mTP/m7v/s7 Rv2RT64mf+2D+eMf/zjOnMG8n9tfzBeA4S6HbvKqAA1WlmphzsCWshtmTlTpXkSJ5K+AwKpWiyjM Q8T5GObID516CR6YHIgPeb6jAdKP9CmtTY/TqvDR+GYjhYTwA5W8P/JoMHtYGIIAkx9h5u0CbJeG erJbGmC28uxAE4RhLl0SmHUcMwzfBDy7kJb5RDwT8+qM87WeES8M6zHNulH8a0R5VeLhRPO8WzDE 0e7Nr0PHSB0JlvK9hoINRDRHuXtxZQMgywRwuYX5UEj3qmYTZ6IaqSDLmSLiYS2fySXOS2a/EPOX wUlj2W7IdmXlKZ/nSMoHU5morFhEKxYA0UaYiShVgBRUyi3eUm5Zj5WozTEpt0W5gZ/v85CGJVUq FOEqc62kAs581P2eCYvYVnjj5JNzeT7oKUNFDICHlkdWHlJyATzE6tGKGCx28X65uVBziA4rDUtm 7b4fMduVnPnUCJGayqeSfE5u80fo0JLcnAK0ix+F2UqhwRhouzT/4Ac/MANnYNqK/kjhhKm+aBNJ +Hx+cQYdJqMI463s/+t/1QrQkV3OSdThxpfIk8wXqjpp8bPAfvu3f9v/V0D/i39LzO7MGUzHv5De /SjlhWauqZKR+9aWjrBRXuKfINtioiwOXjnLxtv97qBqWJ48Wsq7/vHWMxYHB46OPMCWS21Io7Tl kz59UIdKb9KzND69yQGzFQ2YOp2ux67ulreCDmgJZgssu35YghP9mBRGp9YJRsScNu1qMJmO9dAJ rC2xosfSLiueO7QxnbYbr4Y5MSFihAZAWCI6cxCclyU+b204MRRAObPBf66tTVFcdil3Wvf+kJ6U ySCCaXRXszQPyDPLowuN/n5xne6aj/gds6dlL+fpMfNHrNBmw5InUp0Gs1JK9fkBhITPkdWgukut AauIYPCVGMEQtBG3hMSxJKWiMS3NwAFYRlvUMmQoQ7Kk0HVky/g2BN+yXxDB5YhUR5bmAX/EH2Cb ZbcS2AWdlS1kKdwccwjIxrHaivJ4hT7SMPPDyQHdSCnsRH5iVZxZSbaO+CV4gTgZ5/mCTtqa9fdT qAWpK5NFBi1dGfLCRkv45DmmgMOwSDZpDw+mQCKePEdHBN/wjZ1I6iVlZUkcTJmoJkpSX2z5BMQH gGTFd2yzf0Ocg9NPm1YAQKqOcCYsIlCZSbwG5hyc2l1KbfAl+PGJ9LGln//fbSy3inkGU+AXEuvS faGBh1QlBSv/iqBkn1iVi88nU9dQajnQ+Q8dCliN9W7omHpBCq/zo9aug+ObqyZriyC+gVOyHVaB ih5IRGwRCROBc1PzpqcfLXjMh0bXcCQYJ3tIIfUdI32QkrQ8SMx0twTKnEaWd0NgZj0OH5NaeBrQ ZDVKHDVJ0LJcskQTMciiw9EZCRqYht3IArDCH5rzdcI/dqQQ0wyZQ5V+xHDAvlX0GUyBnyHuGroL uGx9kxKbrZgrryCLtnVXMOKuRnrn0y6Vgj/fVMCZn9wtK3H4pJ9Mn0d2b/d0fNhjnFfmS2mB8nwn glY1UloxGmohH2lJdUu/FhDS1IunBgwwvrP7BwD0WKrB2EUQT40gsrRFGyush2OmgU4YOi2VHhid WdJgN7bojwZKEPEEUYPauohi7on3iH+3+H76Lxw2pRSXBKoqq4ju+YZmet6tyPtUKt+K2fFSZfh0 WyrsIqGX2mZYP+a8e5lz8iplbEwkdWUpguf+WNdrW+omwyU8P0OXiAz3J3nEJbxdsqojtYZpKVAB E6xiibkgU8JVICwyHStkhZ0SphV7ajkdgKqodTW03Y1z7vdkQOJen0uwiL77JL3UGYef1PxVin+s PwFaZp5KMIboQwY87LrpAXlmWUquie9NqPyudpmgpaHOldPhl2yKs5CIjgEr5BwuWyq/y76crhg6 4P6MZbpOpPsYmlE6F28twbSq287bpDmm68EYlplhDK3NO0avJMU6VZjoCCL0xyz1VlvmvDCEhR5b GdEZmmyCxh+uas35PWmCGanwcb5R8I7/W9daxEljtwv55Z/lVNoM19TVDlsnDb0HLJ4MR5gNBRBw v6AZOXDq7oo4Agx8y4pk34oPnbOnq3A2sCPfBpG7USp8Elv2GqT8A4A8HQDyzvYmSIm9VdftL+jU iyIy1I6DA+SkXhJKj4cqwi7+DfX2J/40WEZntL1V8m3EE6qyi4cOGEelM0dEIdtCm/HpNBBZIk5G BrKPMzHv+PP0o7d/UvML1Tr7Mm+PPGFakAW8Yn6E7Gov3EsXPzKBf6QZP2MpawvfWYwlYJ8SpPYA +vlvJD/LRMpHAuP70bsqUx128RUOnWh5ntgiPNl9yigEqvJ5h4ZEq1mAzJhG9NBM3JII5ZbhsJVf O8QZGLKGBwm+E6n9+idA/A8d8JNzj1XOWAp7/DusAO9BiEwS4D2Uf9E6P9YXgE0okzfPZ4xUMDaG Xr6lzFSdmeacoufiGX/SXEoKUXTOEuVnPI/gTcFbQyw9S9kL0R6qfam2mKzrSkY4GpCDpNPpj2l2 ttBmrc2WGR+n2l+W4uDHkPosDLXpbmDphqRsGZZmfDBdlVpXY/b4iBW0AW+OOCRt6cveSTzUWLNr tlXBtOwjd9056IfiM8i+cHnGjaX/S+Y1x5JdgyfLhHzUaD7/TnrVr29pHTOZeVLhp4ctI3nkRp1R 3aHNslp6pxBISe+UpDCmKBBVbirFyD8SAAvAkrhKjFHlkwrqgtmCh2QCGEYN0pZCyzKCKU/iys2c LhcPzb3d1XGOzlv8ZNGZflsie4LCDLBcwQafI3TALLLkdJGZ5kAxZxO19cmIHt5OLx0owHnP67r7 wZfKO7OkOnNPE7kgRad07ZotUxeIvLBleKpG5vvmnIRXSmAwcptd+S8mZszUgo8tdIYSIGVYUmVW UEoJB5j18FNoqZo4hk6xq3dfA8Qw3wRYZ9purJf/5++lRF5CKIRH9VTtFDFreChnZvGvkvPhvgDI uVvp/Ur5bW7OVg03VCmLOV9Y7fatC9lW4ptsK4yTDM5oBNm1VbCBqK0qYIBOd3yBO7PoR3dzBSW+ JIagDculSDF7NNJ6eKiFGQ7oqYHQwuAhNbgM3a006FbotDlgS43PIAuGQ62fHRZeq/Urgjw18pSx hQAzENorIkZtlUUEtbzSMTVH/pjrawB8WvbQN8vuEdEjAGM5cI4Er/GTpWfu6IwnwewdjsXZ21n/ Uk8xz/g8W3Ff7sXYZ37vBpAu8e49gmXMRo848LVV5ypOEUcRO+KX4EMEZ3Jq2U5QoBSLfMbHUSCY goAvtw3L1F2+NuN4Z9CgmsIRZBrUiFmxxJmUmCV8dFJSTIZIWZKiJHxIeLAadsE4EzfMuda4F0Pc rl4azjDP+RZALiLZ1S9oEH9m2VO3Z9pJnXe9ugs4aegMTMwrPU7iN7DZc5yZmaD10AXDmU0dLe1S 0vUUpt/RUaoUuBPxpPvMqwBkqayWvZZJcgSmWaGlTCSz3DarJkiwLJUAN4Q6pUFPdHIeDZ9iAVYm tqIHgQOQO6otS3bpNALmMP0+Gb37800gvyIgnqhWYCGNWH9oLg1npID3+Nd2vzMufdswH+4LgAu4 Veu6Yj/X9Qxp+lBtpHuW55FVnMU5SaSJAAtNlCAelYV/yPmT+s/ABruWIqP1kBVep8tDRFOr4GiX AEZa2K2V/aKdaYVENDt4rHRGqrTOdD1tzq6loTlqteZwwNI6CSLSMRmNXaoQtsL3grFMo+RPWicO /Y6QpflMBE5iNl3PjV/+0Dpp/ZPB3nr/9C39fEo/46eLM0pDp4tZRH20D7C4OjBLaibOI2fZmRNt yxjO4M4hWEFGy3/1IplVmVQ3nNdS/uMQTMlEBFM1JT8RlgqBuAGceomtlI9ddYcDnF0wzNhKYZoB uIGP4EA0pAxVnC1MSzr5xmfIwPKbmYSiriPLKLk7O0tF4y54CUg0LlzEUhtmL/AjTOffNX1e4VEo KqRHgO4PuvCdXxfUmUe0b5hHemaRpbkZ9hLOMpgcqJE0ji3Jn9SVw3JeMqdSZLKBCaYuYMIxV3Vg EschKPmT8KUNoXACpoQqYMtYjPXSFpfo4aQK4obZ3yP5qZbPXHziHLMbDxHRcDSfTIMj8Q2/wlvE DJ4/NWbMd5yTEXj4GXpS7zWYW/+8t3syswsWbytZB+fDV2OiUUVVP7LS44o5h0uJsmKet0hFFgBt Vr3BAw8+dPEIds5DdGztRVjPqfduxHMY3YfCHDOyupU2hKl/sajTOZ0umR6abmWpJ4Lpd+UPfPjw wHb9ZQJ8OmwaqC18nDRHthBUwaPN0UYKP0+T7PLEFnG/OfW3Rpa51nxQOY7dM/EpbztxN2IBb0La tYWenXlSfDax4Txka6PnwlZuKoK5l0FJXVZHBoOTC53Fwx+iutQ/mNssT0bpJKwbOiki4aW0DFeA cr7XCGYKSomhzaomJsCCtIShIV8YMAuTN4ctcfPUgFRNzKV+LSFxDMoNeojEh8jCWBZtSZvhClL1 tnzxPnlS4tfGydqkPMhrVo6knO491C7NbSIp7MNdzBpcdC8HGVX/xTngXji0lXiV24AvwEDQU5xO FxOxOUiHHdEJ+JHyIyn8iDidQwkXjiSXqxI1R86njK180OD7MJL8LPo0UQL4ZsMnl91UU5hmgsAp PUTtom1RwgpBz/rs0kOJLUOh0RA3LNlVO+4L0owDKW51C87Sr29z6s1WT90nL2Ww8lptg/Jv1fIj /gagX4Cbfu1lS8qel93W8/SgOZ6bFViUqytDHdYnqKUtRWgcOaAswfwAOwMsnBkfbTMfR4WHXxb7 cinyFvrpZ7RBHvGXepZMR9CGhMLgm3Gz9vbX9vhpSVwFs6XZ6V/04OtraXAEK4y2APB1umAsSb09 Mb756WOiRzwchEHQEpgVdmMFP9rsps/yDYc/3NM6vXj895jzj7os8Q3gzIi7I4e9C+uAnl1vSbz9 Q8lNOnWdoZ+/zVnnhnPX+Y3s3a2TV3AyPrO2mROXHCpbR4C7ni8BuZqT3iawSYxORzPHum8S/lZ8 b893hPRWTaTwwVKDSsMLhnUPC+VjmeKKwpRGCge//KcKUxFREgxOdkOoU7u2jCpGGlLRZANLGRLE MQNwjLfU4mRg1o9UyoF+zGKeIRK0M8gNJqX9ZE3VjUdbmSt+ce4Slz2paAj1oKRHOE1Yoy5P3GO9 7Iu59BzTgC/Ynjj64NtLPbNb8R8iIDjUikOGI+T3UVIXLS3hJbDTyXABBLZlhJb5iPwUCSYVAUPE ED1SJUKhnGcIR7SBETQErzDDZzR1ChAMTorFklp6DD5gMs1hMzdwIBEZOQidd0dlyIzs4So6+Jpn qXDgS+QI8x3/JRH4cF8AUldHZ/tQmbHJ/vKfw2rMj40VHqYaRiizAMIscBHpnin4Ynaib3W6Y7SV vuxv5c6f6SOFhbwLgJyDE38EJB/Y3s153ANX9xEQL2wYhCZlwGhP9fK4tce3F7yOBpMmSAOMgbAV QpDTBDFJYaYXs6VjigbZ8ANAEwnHHFVm+Mx2Oeb94fic/P73v+8gOJbOgkaEA49vHgbmzN8n/KDh /Zazb/MNztbPZMIsteS8axyO/Ay/v106HT+DSfbOu8GU8wF3c0MZJs5DGszBX4boGrN86+Lyn5Mq SFZLaQ6kaniLkPN2bakRXwDUCyWaEkJJ2oKxZdCpWOhBUGIXEQ1m/GgOh0IDQGEiCDKkYPOCwbHk AAI+emCMxBMTQWFq0Ky1Wqb64GsEX0sYo5YzkRAtAzWDPwhnyKvzXg2huMXmTnwodynGYEWcK9Sh Mw+wWvI5qVKcIrog8Uo9uwAAQABJREFUmGGrlHdY0SGCKZFh92g5BOEItuTPXoEJjg8F/V+W6hKG 5FQOykeGOzV+hnxGEJHtYGaYfFTZSll5x5OyBAOmR7ZHCQBwtsxGvhLQY9glCBBxsqTwY5qTiEgx rXDEIQBM54KEwUEbdfxOF/M8UZW1D3vBlprt7gFd6jyyS30L6bGkv8QQ5LLfeti2y184GoXPZ5JK U6LqKlWE4Ek+88olW2l5xUEQ7IU39ES7s0gXLxoy9IC3jP7BepgDuLR1IgEfQnQ3aPQbYBxL40tM 9CYNSA/V79KJ8DUmsUoLE0ZLPQ4H2K42h4kTQDTAUIvuTRDHIALpb3hsxfk6DrxhGQIYxjLRI8gK zQbn9XqD6SjRrzXNivOguUwgKlc78y5N4RDkuyJfOmCO4VHoXEfPVfnjsubjB9aROK6s/6jSJXbA oATe6PgCxFu7G/GA51P0k9rty9I/y941NMhalgg/LVNiIpDUlfCY3iIyPAFEYOYFoxYc3FJ4iVAl +dPE1Eve/V48NKdM6EzJKBMEW7YCowomJuIJVQY9LNoli0gxQiJYNBueQWh++vptmRMlYtzLMjrN dV74L3fMCdPPst+FvAvo2o5olyWeuTIYgU0ODPhEHrOQA2BeDncUDQNzlsIpW8vdYoKVtqG4loWW cJX4hihxJtJzEA5upLIQ0lViUwKM2bXJ8yoKmSzP7ZpTHdxQa8WnWe1EM4W2yJpTJviQbiQKU0S0 hR8mDQhb5phQZZi0ITDpZx0AUUfrDqPv5tKRYPQwV3cxaD6zpPz87ZS3ZzR/mzGLT8pvcziWZ1+m 9flcJO6TUjVSrkoRqq5XgsIouzOdT1ktxidcPvxULHxpQARTSpYETH+7hGYuOrvCWbx7Ne8Wx0kh yzH8oWVkK60H0tCM0s6iRCfyYwkAHU0nQqQr5cjBpEuGJutc6YOZE2d8ANqAEZg4zPlVDKb3OmZ+ 7mLJlhE8JcCkMjA1cW7HAbv4AN46+DQkN2jOLcMzcfTXk5UzQ1hIbUZMDIAlc8BYdhgncfrtzPgj TtdzhPkg/J4qw2H7MtEon6sKitMJggaRrrwDQlMCVvxnAl5KiljmTGVUwc4TvHWcPKnlvzpK7aQW bMl25elEOGhfmylXLylMfP+neBLDlgGJthU9KSt45WwGoNxQPpAUJpJ2FSZVKVi7emMcoIFUlv7W zpI4/RymUAGaIfWxcPoNhu53AWxUuK7lc4lTVRqKuFm4M5WGh6TieYlEyZDAs2GAOQIzbMNhka0Y EnkDnUEzgiwiN+5CfUgdWXQjR11x48C8lbQJPw7MmOLE1SyPHCvwGSJXQG3XljoiLpmlq0Q1JLm0 NCQ2nxM9+Zw8R0h1M75dA18yk6LBbOAERrPMh7E00HaZqCV/7LJFA2fojGzVEY5PJYI5Y9UgJZiJ kov2cRYk/dwYjnkmPsFUkpdIpW5xCjlvEZ+Zwc98nG6u04OtfmXD1rd5+fbu+WpGUrmOM6dLbZ0n HlUCP4jwSmswd6P1FlexRrYKU8n61hum38elknPYku3Ks9U5RdOcUZyZWOocYEwMxxwA85LdMAn6 qHgL0+3FoE8ZjqnpAND81kG/+eNFhIZ1Y7wRBowOZdYB00+za6ZEcGhLI8ABMLLl0WAAMISZNmdG EzFXS7WkP7ZEI/rfbuI2aKCHn1aZEfAZd6Pn1N9gP+L/bnroxl1SjwrO+JmzsbjcosHt9OtYwsKs m3KJG9jdrYfEb1m/ToBPlhgcTpR83stkj4OEIvUo2xVFSkCleN4lAlpWuhYYcf8Jc086u5BEFAtt Im/LwEw1sYU2UkSYRNAwZqrMbk1zYItdenDACJrTNPy8n3JupOJI3R5XbxMm5xH5poE2wozbZ2YK z8A2mGXq7hOD0cHusIy5G2pE2qp2il5a7+KhL8wMJ1sQCSwlZRqnnzG3EzxYbYWoZWVU6bngWGm7 INt9uyBecahzSWZ6ZKAt2ZvkVFl+/SXzMUUGX277lMnHitmQ4bbA0PlUUmIe4gnRDfI2UcIEcOoI p9zGVBp2OWOwhQ7AFnOQOHwLHxMnP/xCYxIxkmacCQGDWVbOEAQ7rOdkpzvmMk3hoLPcLp0zZxAp 5LeZ+Li/AchtDVk1XNVwo0NDGXYH2Zcs9+7FhPpUtx2p1LmqXAEyI4YfkOCrxnKy05jqVo9QovlI pi1EV1iyVMH7AV7Fp4hgUuqdidP96Vultoh+NEzmNpGPM/RzyaF85EdP0fgak3aZkYaVWTszBJMI jjYXDFlBRiPS+0QjLY/nEbGlL7PLIiQrbkEfRNCWZdSWLUu2cn0xaqafKni02dnpiUJ4W8ZPf/pT 9D5oABk0DOFKPAfmN/Bf/G92h8jbK6l5K5IFGBQOuyedXyp5iCkfnrQ1iLsUI5dYnrAy0J2TrZlT IkXQjA5ysFv8gJfaMGepElxuRZv56EILcJLgg6/f+SYsb/NYkRUipjpSNVWVqRGmZXtlDilDPxGN /Dt4ponA4KsXFVfxp9OuJbBdCjUuSANMsTg1zVkC5BQIRonkJeQLgN82MEE5EYL8hwT7yU9+EhqY rQo7mK1oM5fzxXmUeF7DxuKg3LKuu7aKs9HTt/bp1JF3aXEWT7E1cqERscznjmvFcQWlCuyMAzR0 2LAsbQgwu/KBJ5b012dfh6FnJTNnEBmWQk0E82c/+9kcdlv5hTwAN/iTg+OncIhIUaWUPxOFkbd2 MfPxRBDSSGABcsv0+EjKB0owzhuYCjJSJqEBDDQHosfMtBnfDHwz8vYJq8zNrEcW39Kw5JtdDmAS MTjg4IlAT8WI1FyZGU4hE7Fht6Q2xBzqDbi29uau6SzlXz3xgX4DsLmqSiZExnwx+EnZbFnOGBxW NoaWIk8y0zp7cxwUBtCZ6YlEIpUWo004IJr/+INUb6NdVUQ6Z6ABjIFZy2Hrhj0El9RMlB6EjuMI CL1Gn9IWjfQdglqSGSetypyOhtCh8iBIWMAQBM12EQkUWhsFDiyqbOXRAxbruqEkyUcXTu+JtgxI JmxxwKDNQODQFiedBRMSP9Ytc1hzCHjgGkeZecQvwc9FDP5/YjeE5XxkuPp2SbdrGvxM+WDmXixD D7DNMiIARcwacuMbJbXF1XjSRV4S6r0SzktUmLecvv1pPgeSurb8t60wVZmqUQKqw6yguI3pb+dS FyKMYxeRwlRxOAoBJ9VBjy1z6j1I4m4T30jV4LAV/WiEmYb4qSot8wtDW7TFRELnFLzCsUR7csEY OU4PbPh9TpQyd/6SnjNw5kTwvMIjDUsHMB/FH+l5lO8iHMol5lKGqNothckKyzRVRMCDyPBRVbtF RLAvywQiHwGIbroD0GQz9phBqi85Ofgp/rkCcZBppdmp2SKLn/xE4MD43ZrQIcyyVFgM+WzIebnN hMBShZ9zmX2xATbAAMzo+MZW6DcV3/w+4Q16+wBiFIAPCGqVWKoYYYlPScDRRoMlMAd4aCD4zGHM YD7vHK8+rw9ft/UP9AVAoJf3naqbr+GIPyNPct7q+5uvDZ1eii9dXSLVpPKriqpS7x2EYAGGvmOL BqMAZUWjKboTkFGO8NlJdti17NroCT6nzpY5RJe9QAvUIMWcgGg9HDNreXms5w2hW92a2y9/y6lz YVKCnwcBKUw0VegszRSmzUUJOme3lTM6ETp3pzkKddpuhYiJGALzcxF6CNJjaQ4RJWA0oEsWYVBe Nwuzj+F+l3iN8/lWIg8RPDnvzF3NZ1RVYpwB37VYgFyT2cV1zaHNbkdRIIySOiKWmIFZtUbJXLwB 1zzIHtl9iJ/cqHjelZWllaLJWHPqwse/0CmKt6fK7W9yok2qI5wOkQgrYUpynBQmgC2qzAqHwgzI MAGIUw5vCyZIfMuYwEldqz6CKeRKfncaVQhM1oGJWMYKVQaMb/t2jXCWwRmYwzKCn33mVTlWH0/l VW0V5wKRtt+Vh1OqEkxRFU+h9kI1spsIp4uGA9a36g/MwoQs2XDMEa+cLH4n3u7ym9vE73SHLemu +SHBaBtEHNATWQ+JWsvcQiUnvCGBDaGTmZYy3DElueRXWT7sEgq7xKWxJYxdRFSxLla2UgVk2TLw Mc3ARpykx1ALAAizLSJkWaeQckwzvKUBkC0OcBXtXAafU1M4UX5mThCGzAkz4umNnTOrnVNxxuw5 9O9N7MW/bbu/8jT8mId3nUNW7f0E3gM+8W4KbzaquqrUVeMMCCcFj15ihgeHZS/alDQNOg4NfavM LdVmt/CDldpd8kvzhsg7Q2TKOkJP5KqGZeTU6W5giPDTQLOrCSJwGMouIg1Oa7Yb/dmKiNlSf7SF FpZotjRs0YBj8AcHBjh8PRGRDmsLMtdnxjQkKjC+uCV0FZ99S9rvUviqsfGnth6y9ZBUCrMOW3Wa cGVZzLgBXPiTjuUuckElUn7Glst1s/NDBD7Mfn3AJV4Kl8QZGM1g0R8l4ZyRHYxWrIoYAPOSLcPZ DcmsRoQLnaAlLKRUokFt+kYqAh++nhRKzF84EEnEUpgw1Cb4IWq2RY+ZrShBGwAcoIctgtxDuHQc y/DZ8ijxR4lxm1TtRkM4dkPcsubte3iF+m542SX76EjkH03RWFlKYZ6/zfJ2qap2j4jzUiIp4C6O qgQ58cSsHlhb3Vyiaq6LsNvv4ijswWSOeKktcfxlCReS2+ilCUrwjdL20FXmicw6cQHJkK5CKibU sosG80lnN4aS4WApKzPxRFVl1S4NeY77NPEvbaiCqY8ztNoEVk3qCF8Foak1yGbYMtwOJawj6AEL kQvFQTg4Pot0WvLWL/pCAPQxJIzlmVwdpLrCgT6jbRAZlmWriAHw3XKIwMf6DcDgnGVqaeZ/Gs7d jDzjXj4CFWd6jTKL8woVkYJMjzjSZhfSbBR+GYFoUL120QiVQKqWkcrWUkMBgomqDfLRrSiMS2Ii OAwJhT5lqbuZ7eKkr9GPmXaGRphhND63g9C8IGEQRgDaWQTpKZ3UGvhs4YuMkduBQRg0pKVCcgwS gV++oeMGQ5AwZHEMhNPlJ175+ZDdbGVmri/39EPgpSrxMWqrPuqKg3gLwSNeddlX0XFs6Ub3/1Fz ucGScuOhEUmD2grBjRSXpXuscBUTv4oXYLjcQdtyScqwVcqXsNcyK7AcZj3Hl6uGBGYr6S0mhoTH NJy6AmJZB0eDUaXEaKMEEieVGG3mlKHdKK+qscUEbTjBpBIpRMD7AaQaRLx5c/tNRQjmCILZYsvA t4Sn0wiMEjQk32wB3DbfZTqTnBx4Vx8crO73oUO+tYbWHDaywij4AivmZnEOeDiXNHA12XK/tZuU q+XJzIcvERpCIwY/a6v4kDFR4rU1EAHchQ1SWbJbYXdqS2/9JCQ+IoGiXPTELVbUTj6hxMpAx1UA tWCpKMjSZog5VQQlM6MplqiKtlRQBGmGYRQ4prPrq4KlkbtDpHxSTZZMmCnEMTsFgs8cqOPEXOZl NPbM85lWIe0Kl+KQS3AJRupkhpfUt5D4RTF/WScf7n5YLs8iFZawuykyCAY/qLI80uM5GH9SwH5m sCwkxVZud4BOasuoD+CCITSRWpKqxtdpsjAR75oxLdV5aUDkXPTY8oTFic7CZKuWSwJmGZBuXRvS oYz4kGZXyvHTpwQNnUaJw9ybzO05bstPRwimq2pwiFtfffvrBWrdCCQpyGhLhzVreVQ5OzoASJzQ mLShhS4dMy04h80uGmEGAAOOTq2TKpfe78u5Km0S4Z4tXAWI8mEOeGAOy414Ict6cc4Qs/Vres7Y 2mAYjSezP6Rml3IRS4VJtnmrxz80ZIflB40pXgAm8u+8lzCCSyUDOEs/1R743W5ogO5hmDk4usIy hAK/MNFglp9J15SG90HSWAIbtNnFDK2a1BQkDFpRAORJQZUMFwdMVkpnfFNxqcFUZYoL0y5VwLRh 4hiWqhiSCLt5MCFiTumFn6cJcA0aOJA2FWdiHSA/dkWE8xHmfjvDvQzu1YUO/CxLdrn7Hkz+5Fc9 lFdIJcBga05RDTYlQ8qND/haDp9B0WMeTPRlp0vPQFAL1r0aAjuYeCiwcUD6USJXHTAhwpGxOBI7 fHkrUYOXpSk3RNKbz6kOBBEzVZTA8x9B3JxdSFIAqtJMCREOsBhZsBjNLlgMAYClXnAoNCDxGQoN HNqSaSVJCYU1cgR6ioMYQtq3HqXpH5TvNdR9vdCHvcWvcvdX7vjrO2GSo3KlDhjOkDrDssB7Yp+4 P/rRj9IOSkmy3OeWAvNf0iCeSlN1eWcUUq2iMyNS1cSLE2QqEx1P0jhipWo7SEtEtkoKR3ceTAc5 gCMYVbVVyxADZti1ZEjwq+sJjlAY/NF0OJ82Z9bUDABN05F1KIQOaNBjS/T4aQlcMA8Ux/GMYMUW fhQSKULjo80MQA/lYmsAhy5DmDCQZGM0egAI3oR+IcjzDC7xweAecAIrtXoSXss02vo4r6Rb30vt d7v15+luS9r0+JxUXiKIaEtWu9y9BncG0HM11zRUAbWekh22VFuldBcZcfiTyKW5y0z5mYytWKkU QybTKcMRZpwkvBzGT2UVbZcSSf7/s3c3WXImyZWmJ7UD/mSQPFxUD3sNNau91LDW0LPeDAeckOfk IZPMLdRj9gIXys/MDY6fyEAmoQMNUZErV0RFRdXMHYgI+l4JRbMjcnek2zo8ARIPciaYik/oRnNM LyikL1LAY6NZtr4MuYzhzcF+97vf7b/2A4wcftu0ZTDjLHiE6d+aay1IY232Fvjb9aJ8O8luAarl /+20nmWjU2uOc7W1rLzdu/PjCcZJzet0eXoLzmNa5t2v2uwCyDRlyxznJejlXo/5tYDh6bn0GWGz 9gWDX+sabZZAv/63rOe1buFcBINMw8WMymxQVq5oyZS6GluYqMiU5hFKySWyFNoAM/iSm5nScCwl guh3+O3fFhCL3mzYtRMH4FUZy2d1Lu57Zo5/gusjk52UiI95/mlyeE9BfjTMX/gPAO8v9xro/S5P kecrrBf/6q/+yg3swlty8Rj5vpvv5WFyIevdmthV9HFrBu5VNXPpAWI6E+DLVIjpXe+9FPEwwfT7 y8GeCnwL+tT6WeWLerZHiXl3RFENVbJUKOP+dt0mVgl4lcSyWabKaElmVWpUAlniofEmUgamxBkb UwljoCfTczH3jFIKZKYxw+fY3IvJ1yh6bEIDsKJSVbJ3k1IC/nRC8p1Rp/miILF9xbzj7oET4kWU szPfijWetwDTvx85lz+BoCDOor5dw7+Oq4XcHZja0ozk4jtT1h3ryZzp1JzyTupUvpDhCzpMBbc8 jzh5poGfCjjha1cAgkL5bmE7boHurcMtK0gkXZO+x8PIypzS/eLiP9Cp7bEpGpO7U+eTATB347pT OPl2MQUi8zLTy42wO8gxXwCClALk6yd8z50fCX755Zc//OEP1YqJpj/lkI9lZb88s+2r+bGN31nM k+SUuXcop3LyN5Jjfs3wOvrSOIXXhJD+w1BK2hPqgLpcJ8NnZV4dUF1N3h+Mv/B14nkN07KPuRHO msDr/A9Yz3peqLpieAK2y6nRBDsdc9G39aR9ERpgCqXnNbBLoWOBdWAulAZZGbtlfIFlC0nDagkQ Z7eJHAOMAWCEZEoD2Y3rXIYB42tTNIT0+AlS7TLyxWPQd194WQJ0j3w0+6ogSYBuXGW3fDo+20tP vR6VO4vvRfgY4qemCvzZ/wCwXvmWE30koXmr+R7Bb4V2fwxWT4a5p8R84vfhdOq7cnkBu8CXZ7fl eRvnPqEonqf+x7eWXfUzOlmUk+di/TWWCtvHCXJb82GgSpRSlYwXir6H0jZXbW9TyQD0hsLw8lTF Q09jL0hQcURueCjpG2RFIANnyreHj6ZlLr2hNNjMC4qBO6tSU0blyEQ0/ApT2j6E/AyQI993jloO yTvxrw/u5DnlyL801lLKccs/sbDolx3V9l2cPhovie02XfSWu4Or59ObAilKYEhy4U5CypGEyZp8 Wum565PhT57Pypftn/hLFKZpfMwLWltSehmMdqSffcvXuoYv9BrbNeHbfaHsOpStm6LtWcG49z/q ijYvM3yArpsZmLK7Q7iHuv2FhELQxBCmO0jDC1JEWx6A0vClxC7+6Z/+yZ+28WprYMCQ4XNR5xcV k2cD2xrso+6//MR13ppH5FwmvDhcsYLheU9u45wX4Z2O70n15D9pFVk/6JMAzqK2l393ajeL6SRp g7tKnc7TgjgjJPXhynJSTQ6DiuBTg2OEedEnPJJM84iPsxBgjxmmVJOVUVztZ2uUZr3nY8j/E0PT ktXq3p63jwZLZemyCLFPFho3oq/vlDo2HngmS0HN8XCkNxLOWSbcJSZK0YtlZurqkQ1snRR9J1VE MytNAnKCD2UJQPYFJqXyPv3hivUcZ/PQX5Yn8iKLuApfTI/L8zgerT8176zAhy9V70T/JjBt8c64 59XVH8Y7HZ/C5v6iKc+ISO4xb89ELp5OH4307uFCcHGvjGkmUNps+z1fJRfbJ1y31yUMfwkdId8x x7PX2a1eIMLF3TJ8GODG6ZKc4+l+Oj7iT69kKdkR2aPjVVIlz41w3lDzGLx9vV/mHsSsFRODpd8+ erzIAB7T9o6fPDArDS8CTs8oF0gDhmymxCD07ZX9+MUFmCZygmWZA3CxzDEGD6WzxukHABshlMM+ k7avhDrkovzqZY331e7fy/He+Ld/7fhsjwv59934hbz+7+AcU5flsT81nsF3t0zCZ85ZL+RvLU9H GOEeI+Z7QQbO9JYL66NXLpvfOv1Tj19P1o11OI2eVwHDfhXNF5c6XOtm1eGGDmc1I+z2kQ0JVCgY JnO3rMtYFMfNNxkYIF9zYCRkgO4jEkJ4eksypJksf1a5ESTp3fBr15TtLo0E4Om59EPCavVnLTze nd2477WvC6FSK6nDjb9HktKg0ZmPzanmmXKxnFeafJ1OQsrXc0iNOtjiMp1jAMI9u//yd9ZPa7K2 uSixnZpzqQ6WXGows6UN0vgZyQ8AbaoKaNp4+vQhw1P6MZusP90LSJcCAIPRRYARSHtbcmm2TOYL QBnJHCm7xfRGVKz0lnzv6g+m3CmlYTZOHln5OBNRGnZksJLPq2Tjxji/TsA5x9hoTuWsP4VfqQI/ +g8A77nDny3Ni656Yfos7SPgfD01NHKPgntu9IHEZdemz06aBHesh2MYe5+yt89LEZ7L7XP744MY Z3Mki+L7K5cGU+Oj4tM/h6dKFsL4hPhOUgeqIBIrN++L11N9lEt64nizmET3ThlkL9ReQJrcFae/ Zx8PQINj28RzK/39N4i3zdz/woNA9AhhzNhoDEJbTIBpIGdlIqCi7LkkryQy97eYDCn184wa2pcQ loSzvPN6/Dif6c9OUIG3cu5SvHOzeM7xyMn6qEyjyLsvNJ3aCXYQLXVCgm48AZ+V8T9inh7uI+xR c3G8LB/x79Q8bqoO1I3ybwtdKMX0hsDX6v7MiqzPgw1fJSn9ZNt96frIxy3o53ZWSr6obMSNtgTw I3rV5mjQ7FqB7YyYhDMIqBJYJ3BEyARAL3OX3b4ECg9J9sXFkwsAjH+w71VbaTTOfj5l1hqe8HgQ H5zv/3htPZFkGzEuyvcvT/dLtq9J1M0PACocTFU7TZopx4DZJ5SDmCaMrtBm5EzbOHInyHTqKTfi iWSXd+QTmE4r95lO4UKb6cz2BCdzOZkpabiowznoVbhWlK3OjNbtMNTErG5aVyn2+LgINGZKeI6W qCwFpanVzQjxFxcVF7Dca3W+vPp6wGTQc+RCb5ANvkwJZIIlTEMIm5IeX7/MKmK3O5PZ/VoZE27B 3h4760G+qP1EnONbQtdttI8R33L8qVeBT3f1Ny+HI3zPeS/Pt8Bv6ec44bMRUa2x5vV+oQ+kGFwt F+b0Pa8rvUu4zHvyAtO7k9ra8G0yZB/bEV5o88JweblOtuTLHI8oZ3RKg/ICPpevAawX8DSeMLuz NFefhJ7LHji+BJXpRQPb+yVPidH0rhEMSEtCeO69aB5Bv3opXAAyJXLgopAJ+NOANVBB4rFkAvAi O1azJR6l9lAKLR+yQDZF2E6dl/+5OnJjp0x+LOxpvcOvE8C39CS6p+5PldfYL9efzXze70fO5bOC Svpwqn9eg927OnynE74KyK1DYSXvElkaj8xO9mLKZSSXI+7mxnO5aJTzegz02aIBfPYQdXJtv631 tshZh/txWocLHUZ6hg7XzznS22wXBANBwn3hZoJxgwwuBg1yf4fYL+mZ2hEXAEfA6nkUdDulMYpu 5oIE3khIEx5SJtKz7OsRK8EXFzfRvxVA9lqS21pndzmLqM75s4DPnsLYnMU7wcHWfmN4S4D/7EE/ 9X2az8n2SKt6fgBQ7bP4yGkcrmYG6BSUbp9oE0KWDBeD3FkQ+JKR0EeS0kxp3mB9PBpKjsWK80KS eyHIwkW7BMZPOJXVwcZPZRiPjIppSLEKR2YiA5Prw0pdbtgIBitZ3eDdArOhvc3cORJcQACtawlj rmhMZAwA3RoCX1ZCJiHyCpYeGzyNmRWPkbIlE033RX0MGrWyhb79W3oB2tFf//Vfy81DYbNy/vd/ //fHc7HHwPdQP6cfugI/0A8Ab9WpS9idfAuT9dJ2HB+7MwbI14RvBXq/XvR+HSWQm9YbR+lqkV2z x9y6ikLszhOMngwu7l6PTr7NCJdV1hiqW48FkpN2+Ak9jmfFCgow/jPhEwnAdFqjLYGFINAAGwpi s71fcm5YJjABWBI8grbAMSUAwUtHT46z0LEh9zxVcDAb9w56vwwF5OLoWQNw7JHFwx2SgN9MVgGz ASyH2MC4eC4dKzZWhD4qHI0kfcu3pGTy/cafCfgCJIf+pALtOSDP5W8l/9oX4Z37elqNp8rXhLV6 nbMOJNQttYqjPEn0zGP3noBkMOSP4Be+gZfGhRMbU+6Q+jNAyryyDjZAwovQl1j4aXRy7a2wNBLw G/qQuloC2jsYARKMiz8Z0PBGJEzdI33uWvUfQATGVmEJloalzo/Kkp4sZ16obMq1QiI0kwFDYy4H c7JwHFMCEyTjfnGhl6QBidONo2eVlczNMO7m3/zN3/iywvFSMY6U6St4y3Oe/uJ7Yl7I7tc9wU+X fTfuPYRFf40sxIscvtrkI6wfAJRRPfE4U8dheeFclWY6YfJXhPMzJTxMPLxo2qbzOskjHH/XpJ/2 wcYwlwuSvr6lP69Y+GXbcjm0rEunJND4WqwUeoyv6JVF+5F1I6UOVCWC/dJoaftyRmTdbhC0MRdC 7vFYigsgCj1HSyZUZBqjT6WQZlZ4yTDBQGay5Gu2ZT+itx0mQYV2AYF58aVp7i50hetYRS6Ev/qP 2bkYCMkIzQCf/bcC6vbIS+OL5q9w3P36okD/PcHXa/xnVIU/cWO91VXn06xZl5U77LZ4LJS0W8Ta g0Lje6HZcgVndRW3zNRN27vJmoYgrveo4RXIcdaWOU558gcw54ttycAvYlZ3nvVy1YUuh1FNYJo8 gdJ7gdBOhSA0yN6pXlVRwOh7vwi5y5zGrJLeL+kRONJ4xbxZlAZNj1qc3D1tCH0L8SWG7NUDiwoG uaWZaXKxbM1RykegAHNkEgV5DDLn3lcNWzPgmZw+wRB6chpzsC3/lEKh3+rnx0wU0JYf9b/SFgp3 pvfOQLrUL6gcn1Mu2/oHoaUT6bPtraa9RDkbPobm7sJjNaYJ5rIkTH8R8D9qumJMFTyGp8VnetRf thA/pEGuXbtZvtXpW/dITboOimapYgQaLQ3PsQtClpVvEv3LoJmUQg6+W8fspig+x+6miB0EK31W SifrRvQUIPddJECYkumumXmZAcx8YVLK02bN8BIju5JumWvo65elVGk8s1zsi2ZVxfPOIVWOnwUP czZtXo+ap2zvhC3QU5IviviCYSanL2LN4yBU22B1HIaqklnJc9FOCr7lTGAdBMEAiCrkYJaslmFO nuF1Hb2zzqumHVICDnruEwDGMDABye5RYLNddyKnO1nTMukxezEEwkDQ8/pQiYy75dZyGpW+vvVj NkIYSwMsx7q9NMwB3BqpwkAGixYn8spOHw8XQ24wK354ejBxXTGOsTFhUEO7oDFoIM1xuj7uuLvj feg5/Y//+A8mmLLi2L1+3Y2vrQgvY6cwvU09KrN2LpdbY3kJelmO+aewCny6ulP9IMIXHd4XgR8b 5bNbvrTaBf/Uqkc9Uq6TJ8blcQN713qG6uxeEBeyt+yk5Q5Jz5HeMjD5BFMaexRi8BDAcCfQnK+G Qvn07f40A5RSvpR8EfItgemfCvAN1l1XmsDN0yOUgJfFIIDRVBwa75Ry0Xh95NAr5oWqdFFRelWl RzAgWQl7arl7ntJgFqIXzZNHoGflkhdOjuaimLkYKaUtkBBF5FLlLSlLHiF3Lm3ZpkqJxkNZOHJ/ MtAWzpnXikPP3RzVqT9dJn9FG8/3/ULJhJfe01Z/P9uQbXxsbXzWrxNUzAGptpOKwbL83REhnGZV NeuTVRjG2DLflMukL6xbEnBekCcD91kJp8nyJGcKPJcAuZzKCDdnOmGXKCGD2W/LiuMHANeh0BVN 3xK6PpDKSDYUzbB0Q7U0uWvCxN3gqBR9j98N0vkGsLIbmHFCloMnCKGlR6a7Rt6pMeXeXDKYCTQx iE7mYnhm/eAkPTsyiugHAIL/RQCYKIrQkHAMZppzOf03CuJ+I8Nn3YXY3fks+AXgsyQ91DE4xM7R 7LxO3/SOG9KJnBEt931RtR2cblF5mLxGTv/WcYTkSwhD6PgIhmRYUbHSk/tDV5zk0V5C9LNECfBi JU+Zb1ZzABsXTouaNZu2J4fRaWSDSd26KQD0kpFhrX5r2Y+f6XJj5c7FXJNvGS0wKzYDOSWXXQcm y5hZyVWbELi43bW88KTkFTjOCshRBeC7QUhguMCogLsGwN2dUh9zSZ7z9+r/ndpJ/qWynPGUkrS/ 1P0vHv/j/gBwlt4pWl7O76v77Ksdz5Qe5Qut6+TzkrLba+kmd8cuvt2uHoWZIDlO2duUlb6CWBKE +OMf/0iOPDYY1/i8QrGZIX2bMe+ly9dlXnpkvuXAGqCgZsnM9/JKBl62g9FTSjV3gqfEt5DcZUWQ OaughgfIQ8NLGqyeIda9j/RVBp5gMAH0nO1R44XKM+05tiPgtk+PnIuBysyFyYNotiQYERZ68s3n /jMJTr6sootiRmJfZCSWdsdKSZYDsEFpR4ZkDJrkhBvi5eAC/xLyxUY587lcrrF893Axf3faiqnU 8a8HLMXS8H1yb1+fFZxjmHq4pTbAplcLB0DevE2xGlvC7Ff7izv+NPBp7q4f/q5C5ACjIgdgOi8X 5Qlzmh1r5Jj1pGGpMnpb99aTHBXNIOA0uyluBzAvAxibJRMXv8ustl2ivveLRUkDr0Rcul+sXFgV 360xSwAVObC4NGbKXKIlG7e07ib4sqIMCYYtQC+JWaBiCWqDABVQGvRkZXQQtTpNxfmi+bXvOzk/ C1PqnfiE5Xlap/wugsTa4NgUzZlS7siYHAGlebDJfe1mDZZeS+AZRv450jCRnaP+oTcuzDQ5bnbQ Rak3pscTW6HNSlcDILHc2JIVCf00ZEqOlzoAtIVeEjDdJRNIDLqRJkE+bZ/SRTBowBQQpgam6fOo G8GUvpvFathLtF0EvpbkQiMsIg09fABUBjkvhJYDSIZMaeA3WxqSMZ+nhtAPAHaExzvjJ/YSTunP BADcMiTnJ5q4jeopScIqSS7tj6jrP2f9LPLq+XP9tRX4dIe/luH7+73n+N+DWT89ppj7WvPFi/z4 Jj6yPXWndDfck54YF4xg2SO13Nwu78iFEwbSmF7Ck/F4jGgMl9Yytp5OvpZ+9rAkFD2qvPAQxN0y qxu+jUSY3gxpFi7fe+QP/zcxcrCllxD4/I5im56MgpK9pD6kczfLE3gf6jhpeqeUzjOU3OvGREmG 7wU0Wxr0kEaPHZ4OgkZBwPIFkye8mclXBFS5mCnN9IFVxvcGgLyQGJb0OIHBYrMRejKkzRJUktyu yXZtPssCc47qdmp+JXlnfeF/Sz8YwC5OwsXlqXLur4X3bP8S7lw6CEMCTtbx1bQ1syPor688JuAQ O5eL6ZIMti4vWAdK8JdMwC7IkwdyS7AXRw92Z7pdal6lPd8JMIs+DM1bzLY23wldvT7UKbsmHg2C u6CG2lgaBK2ubrey3pUAattNYaKkgTTvUnSD1N9BdOUBLM0wkJQJMRSo3BAmMJUYPEI50LhKlRos gFnarJ6UZYLQ0mGZxbVN9WG1dF71Z1GwrYZpvmXGfHbjqN7SD/AofN/EHvmfas7KAMjBdhRTeRVT 8Q1LJvX0p5rm8SgvTE1IpjfvNFHlmMmJ5NiFckaQAAhFhHnrUPDkAgPM8TEBp5wS2CjiYDSTT6G9 ZDV3jnyFYzLQ0ncvNGQJaD/XgdzuECpRu+4JgidQFqsCAig1NsNOA9TP1YFcTTCPkEBvxtlJ5WIu ohwUdjWBlLwZCYAoBQLDIB/Wqu3KM4GZsaX07aWPMD9u+fgzFIFSzt04Vo7+BiCAP2qjx3k5uJTt /fV8Op7ya68X1k7wBeCnSQU+fcX8wctxeZsu2c76dafO/escL2mcy+5J97mr6+K5Y26dAfl4N1zd Wt81hjQiJOx9SWnOXdpdfsjhJ3uOWXsRlgmBlxzGGb70yKVHMMbJxf1HKO7pOK/wZgAD+OShQUVp ELwdfpdApo9BiQhy8wAZZVtBYNBiM3rCer+8wkzACDcoYTgSevtgOJaewt7pP/zxKIxB6cNMSoIa +dIXCwmN589/YISMRywkskVbCAIMpVg0KXs9fXZyaacJZJ8lglo6bswE39J8NSGc4622fKtX//f/ 8ze5/8//7/bvOz4dMnz6vOLcJXrqeCpL4J34MU84qS6y3GR4Ub5/6VCA1wBzpDcc3LZf/QcgzESG NDupAIQ0Lc3ACPf7zrHlwkQ497JN0XfiJ+F5IjGc3+ZP6xK4CDrqdDmtbVy42tvs+sjHcWjOrhKr oWO1rr2Y89LSionZDwwcKeEBDAJrncCX1bK56wZDkBgMk5TMBrB/VdeSYIknKuRdKKbbFfr4W1Uw OfiqIWe3EtjMUaw45SaKYUkJz/fOevt7zC6m/Gm4M/3ud79bPTuULblfhsx3p/7X/3+7pxtM7+z/ ubwQKuMLwAvTfCe8AD815fi4Ha2ogErnXJymmjsjDIpMqZgVkIb8lHnKHIfENtMEJA7R3Mmml0Pt lK9UHWhHiTMkTdbRLp9L3HEmmM9YKbnsktLEWURgBQEQUQVqOQBWA5gSRqEa0gAG8L3ZzAqmM8vK MmtxufDlYo9kxyFWPJCREwD0v2WB8g3AJLHp+bKKmHWfaPh9+LpTUoLh1YMJxldKAObbjbrfKR98 vvG7RKhshNWMmUDvv/FFZu3hKh9IS8qWl/n//L//mObF59TF5auXL273I6c6nMoKeGr+8uTP3Nu/ vA2fO9LBe/UIlqf1G+XdH5fBE+ZGuWnGaOmT3cOEHrLpKdMQOO4d7JnoF3sj5HVjv//Z4nnxxI2E Vzccm5cF2whzNHubgOnPHDhacuHoVreRZLcr376/gvXl5sSUDEcMagKvzmSDwGXvjkC9d8jJLRVH Vm6m90tillyQWBpMgVGRuVgadsFKgOQrn0y9dJSWAEKb7ULav/zySxF5gRlMNAZN7wj8OEvbjI0S WPLlEExQu/aligmm35S0a3+iusbrMVWZClWgZrSXYe80b1kHjvw79rO4C3rKi/iWELhMtuW3wOkX 6CnsRQWY1HlXJndHgJDecJQO5cIfYbAzIrxD0W+7TbsvYHU431lpTvfkp0qmgj7i6TOVT3KwyUyT xyDbC2wmu7h38W3vWjRfJ5JLNygTJUAND+YKING9Ds43BjIYjDr4Og5Jg9zMBZu2pzTfb8/t+jgL DV8gclZgPd99IePs1oAFQAjc0lw+4THDsxLSExTEFxGJOayFACs92brdZQ4ATG881jD9W3NtI8pb gC/Vf/UlvTTwl8Z9xJ+ZnJdUiezXgXbihI4yhs5OSU/CcgvW2TksgNPRstPJkQt+bDCGZsiFVQJG sGaAzr0ZD013MM2lODfG+0en2dZOQsjIF4IQ4TSClqq2UYpmLaf/NaRlreiRN8hKVJ76sFaEkZ5/ m5YLKgOPUc+3a0he+dKwIvfDOd9MlmXCasQcXjJMNAQaAmYyl3JzAcesCOWg4KqhAvAIHSI9gQt3 CZCrBsEPAP3n7GikhNDHPSQXS59rUv3Hf7x9p8fZfxiU3ssAfzkOmBej3hP9BSbTF9F+lu2/M+DT 99Eftgq7qGeGX9QBj40497qtzjv53ym/1bIiGl1gt84N7EaZx8wKsy8Q9EtDem6XW8qX3kxOSIMH gOYktNyYPnz6Hgiy0L6DRivoMPTyKRZ+ejwGvWsvW76UihZm4XoL+N62ff8eNlMCpRcBD2SESDya ZFkZlt4s75GxRy0T/bafqcxZ0fbwoSphS5yeJ3HJ2LYR+N7EMPdQt5fX04yfiaMloQcXzCh/Sjxc LBOwlSoveEsCEwDZLEkAiSFXPb8poem/U17+MBXE+6s4/TqZsh+iCDUn4dcYb7Xu01jdl1zUfNfn KZhymb9Ggq3nT6qnyhOQvCgtfSypv8G9Q6GXrXH6WpbVqXciLbO2dHB9ZTyRZAPAiJYAZqZfoMn0 dS+N3AagXz3Hox+MYRI4roxk4wRYsioFx3XOCdB7cWpLn+6G0IYS0UiJTKnVCRzN6W3qfgNuvymk dwVisHTTuwvI8TRgKGEIOXZrWLsgAWDkXLeLBRkVGIC5QEzkTCUZTzXkFbIQNoizaxs/d4Jr5Xa3 ZT8kdM0rYL9AEVH1DMJlXLrrYv2+S53wGK6T/b6BsJ2XS9BzeYml1J4vZVQ3g7WDCKb+ikzupBxE +oSUaeZOoDdiM9daBIHocQoxKsdqjASALGcYSJ1GQ+4zlKajxNm3z/R5NZd/cWsDmvibBzuXBe0T kJeKCaTZyPpQOCb5S7t2rfl5YZM/pMefEoyGl6BVwBakzavW5WKpXVH5gO6X62ViBmvXyaWKh75L R2g72KohoQIS4FkNGvnbRUH5lkz8oqtwVMC8FNNlkbb8mcwSy52vTzRf+nFGQjC4QPIViLAtEC7L 0/R18gjXydN8HeF/K68Pn2E/1J41TfnoueRpfsM8v7SrumndcLPLYJa/98INIfQQnDtyhSizghWR km8wgicAs+WZT1RZmWIYs7cAiXvL16Avq+RgZO6Yd42npxTLu5BmUQSlaQkg4QBndJh+KqD0KPjN X9sZ5yqz0FUJFcHwEmH2VJFFSSNbSiZZITTTYPDI9nJR2rXc4Pm2O7I0fCFoCTMvDPB8xe1ZnJwA aS9mVoFQGZZ5kcGmqVY0PhXk2SP4t3/7t8htoV+f+AKUntLL5XSqZx9alA3Ks/lP+SPk0z/3J6qi fNK+W5pXL2m/9H0d8eTmNYZT/2vI1eqSm8N14oovDWV3NIVeQzovAKanKTlWhGajrjaTgZs5bsn0 lORUSvIRhqHkIRGWWxsBZpK8Sl7aINo5WpYJTb62doYmZzL34U2jIJYcy6qOtVSxwLU6WSfDuCD7 KpO7Gdgv/GTIRJb/mr+LY8mUbIOzRo4hcpiENB0WTfuy7LDwGOTylJL0yl90d7lDobQkR2vLFcSD 019zchMV1t/066uhtLkIbRDWSOSaP5N5d2qaAJdWP0kuSMuBn8LCox1sDN8ufCntJQflUkmFVfmd TrVdI3Ucl1QpOzV6vpZIyATLE6wmW3LJsUKZTzxHQYtr5jVfsJFchLI11yqPSKcfT5wBxoyNZq0O A+/bud4Lo2IEM70oWlerG7xUjF4De0tjAABmAqjryEY5wxuWXHxAVCgtjZOey93+4RON1TKrGYMZ P1i3iQZA3DBomUSnsYuo2t0tg7vVzDTrXX3TuEeuTDvl7mdpjaG1yHiY/BGBgmCjVOeQ3Gka1cps 14936iPq0z/f2bcCffK5R79osmI7YW/J6vOW6S9V/+mE/lJ3+FvtSzO5Hu6AG+I+E1xOo3y6D2SX J02Xtr8o0pfm86EkdxtjcCcx7J5bjp+MMBhyS74GpZRuGdw/Tc2sXdrhpVoy2AjmGLrSMQeIZLuA ZO1Fo8wdkhKD7biWBAMGYDkAFJQLJRdLgrnbSBDdXDIA6XsTKW3BpzuAoc4I8VP2JpYtEyRHwkJU vfTS4wvAiwBWkrmb0cJIjNWxhuTby2LZgAQwd/ReSUufFh5Qvk7B0+nbCS/LhSDTK87j1z6YKlZt l89vJXSOT3/TXEoSfnxtHzXLH+Hk9wjrMYHgz7I4DkrNoJ5qXs/XgZNhaBYoEg3mpGRCAGB1fI6j 23HimejD4BTdcmxOdvlcvAo05GDTJJxeMMYcCWes8GnA5J/mxNNLiUl36UPdZV+NbodCiWjj3Yua v2V7rJn1NgGbK0NvOFAyPf5y5qsgyCG7m5ZohTBYzTIsBAaCJXyhc+GLE6HKE3IBS2lrcrCMlq/z sgQj80LbCfqtJAw2P1cXWgUgu3eKpibAdYUt1M+V7ksbEu3rgbD+vzC/Xr7mfKe1uOZLrHe6K5G6 VUm1slRqs1JTKmP/deMdU7TOCFgxzxNhqtoEDObOjqD+afDg5KhR+TLFkCNMMKGZ6vxglpeB6jSJ RSMxXt4H3eXrdWxz7PS3JJz94AFfdHoMuosm2vJU5wWllyeAztTbxY2BewJ8DQ+sSzW5ESc9LzM9 gV4+CKNNtkwTmFIsAIPc/cIGQ4YhWMI0gyUgdwTjvBPcGOjJeSmaO1Xm9qgr3CwYfWVJ788E1MTA SQlvy86RyYA0JpC7yHf1z+m3rMCf5Q8Ajy+anntUfq+6ftHrOXCfSe6P4Qa6GF3jHot9cLoVezUk DEbj5rghIWm2kThbCuRd8zoYMEY3nxBgL+zcu89oZWI2aIYneCaAPbjIY4Ohv2NvQm+xiDn2cHCR GBevqmtvDEmwHcN7YfjclZXXgR5DtIQIC9oeiy5PA7+lMmJehniQYPAbvj5CYFjFAtMMufDtKcQT J0eYaM0Y6GkIQsA3t+zsKOUMY2mIy7EDclKsjfjL0GZtxCy6rxf9D0p9K5Wb3wYR5IwBJ18Cftuv vFP2e5cTFvhDvN/oH6W34NKmkSRhyhfC8C8w7zGppKBDysG5INdjKk+vyGZKp+CbSvLwBEfcKeBx doa2oYdnQkjD/XQhn9s/5QhPsAy3nIyQV5n3r31nEjGwoPO6CAvHHd4gVAemWXmR21rf/rVfESuR 2dKlU6j2qJ81qkGphpQ0ZhoCja7m0hvLyy2wTKjaHO8EH0h40YguSWAp0ZjxxFkIVkptT9nFCclq cKRPgLRTCVCWttndZ+VCaVNG5L6gqIC76Sh9KYF06Vj9N0xdf1mdTXjKncWLn2/Fejoq70yiXzQz /dpCbfBdoquYApqVtwo3twV182qRHU0XB9LSaRqslp3vWU/npTFWBIDqT6APz8q3F97ZIbc06Hu9 A2gYTeXEW/Jt75aiwHeadUjMYlGWQITAvCgB0kie4F8Wj1YCTBwJVbXDTQ/DF14UjkyFJohC5tvX 4mCyDcyqmEueryW82aYMQhuhJNjsTKxIMJjxq4lWZyUAs5pjJsjENUlpCW+WPD2lrCzdjiUw97kA uDLekE5EINVwxYSgNyPx44FPf7QaBt7jAyaWoyf3KQmWILQdvdWiPTIAjZY1mLgf1T//+X0qcP14 +z6sX8Xy652uVju76rGZvjp0jhr60s00ut/sMrgJvTjkFaYPod6aXgQmgvtDGcx9iz8N2RVKhgzj cUFraYhICTaGblrIADBIXFRKiZUSUxhzlzyA5Y33/pLSYFY65DQcy40MVmiCiPQXd3r78mkhtBfB 20HmyAvSQ+MR2WP0yODtg5QtsOi2rJ5cLOn33Q4DDHexPHketXbXFwsmg8YbZG7JBQk2ORv0aHHS 88qdlYATMy97sYTx/ZJv5JRMvIyY/UbEZnlxB+tPSH3hY+0HAF/u60O+2BSkcH1vk6SOwiAoAOHS YJSfHXwfvS6ax7sw2kJf8FkzkbeFi5fl0+iKzPSUcwxfLSggfoXFr0+Uveb04URTv5kNTS5KMlMf S9zTIFFwh5KmhoenCdBMT1O2CRxjjtwdz2quYhynIQidXrj0F8AJJosyfktgIXzu6hmbZcW2nikl ABrt50bw1X5FFFrrkutYba9RyQRKvumFINsXMBckEcYGDGBIZheBzFc+6qPVCWnwCEFZ5q6G8na5 5ouQlT7w5IQSEw4Arb2Q+RYur8jbl+acixKR/ccKVYMXudPhxcXSXOnS2yxNMyshDOWGskxOuGgu ywu4ZeQzyfk9XsN/L+GtoPRKJMm+6xdOAQ0n6K6lqS0h1dkRWypmLyEA8PKs4JZK6pSZTmZ6Xuby YcXTj3CUuiUAvZEeT11E0wnCGJYJ5yw6jAy93gAlQxOepv60pPQs2COB3meWbEVk0iEK0g+ZIQE0 4Ui41P+UTBy7d5Q6nLIlWA2/OwIsJUNXKwvHhg02hDAUR54Ga2CJ8VX2naMoDVFKGzJ8AqToQoPR EIQgFKJrhdOSl4T9RPT73/+ehoxTEbirj1kpnDuTDzixADpTch3SnapJEAJDdrkKd5kfP1YG2H25 YOgvmrn8FF5U4MkleYH+kU1r/R8kSdeg4f6s9cny1KxL0rUxupNuIKu3yQWDAQZzM111DIQcu/nI R0KPAQ9NdzjfAOlpilJWlITywZxjeTJJgEYgspSK6LYTDKaT3xLe9Ss9USztBRKzLwEAngCPQoF8 IevzGB6/twYYIYCUaOi9Sl4WSwKvHGGADSaYwHIWsSEQPZ7//M//9HfueYXvKeyl4ysEGRhDM2Zg S3hWbJLPi4bJG1dNPGqspQ2ADUMk6e3FsMFclEU+hu9MlGjJfjzwy8i+RQELQckdjyjVtu8cyTZl 9GJOuIf9VaauUvvdb+/EFcxcSgWumTPtQc89gO1bnppl/LiRXvAL+LI83S8MCgis35xR1aNRcErf gB1i/M7OFnxvdkDYkPQzof06ERpCHUJARWO5GRtap0bTYDWQuyBmDZkmqwQsyV0uAlrppQwjh3OZ cjP8ZJmPJxe+rLLaEoZs6DfV0FpunGVfeiBtypZtgW+XQpKakCOlQnU7LLU3TRdfzprh7/7u7zBU uq6navDFQIiNIxJKgNJjigpbMN8MwGROX1wCF5pIwLqPqHjFKTQh2QzJBaCNmItos9HS4DHD8LUR AFbPkapiIMu8CoMRwOTQf8yEpkaiUUxzPytSkr9uxKlPBCJHUtCvI/xGL6G7F+Mpw5bqpshaSCPZ +85XJfUAR0ezE0TVVz2+6mwoPrkimxdiAhedUFWBYXIxVxNnRO6wtJ/DyjeYEFtCcqmknezK2xKS lxCNhZDz7ix+Aw8MoX5QBEmK5WNFv1Fa9ise27csGbMhqMFliSkaX5yU8KVhpsHGSqCHEVSqBEMI eCZyVPmS8deWbYTeEszsUAho80IeiQ0SKGXYjDklwsDcWS0dqL0PjJ+v/v/DH/6w0tk1pNKJ5XUV l2C+leD+kwZy7wweMKMkCZLPd58sd/vP6bepwJM7+dsk8iVR9e6XwJ9jNSKDpn9u/matm2ygEaiP 2y6wK+SGULYkWLoSwO4MAYBXvmQa30vkGWYJu58wLhj3FYTGnRQOeDtwew2BWBGaS8BsyQTcRS3P grrPIZuFo8cZkktLu8DTYwEJIBmxig7WoyArMj0vX829bmShvVB2Vyl8qAiKzaAXyBIPWkivEhfK ImLzvgAQWLnIYe+dTyZKgxcGenMAMiElL4JZCCNTSzNy7sB9O29TzogGmJUAYERiaw1J2mBb9kXT viwR+szwmw8J+0Km1P5/ir6TISwivdJhwEYpnCgtCZTfOBCueUZV5zw1DUNo79OceAa5lvEAAEAA SURBVLLMZyL/Si97QfvmVDix2tHSc+KqrWhMZIUl60CyQ3QWNDUwl7O2KmzQsDLVSNsUL7Ja1Vdk TQhshOFSYh1oSlZsjtKSTLAkLNtgjzPMtiYrAN1ygWGTj9F2kn1ItwsMhkCa0KwCElaZ6iPVvkuJ grbrAGCpmS27CBjI9Eg6U91bZRAytTUaN5EjAVtxzdhglI6+wQopQ444KQFKgNCFaslUzenJ9shr wy7wA9B4PQiGBDoUpbAks4KZaYQzdw0pe5TAJKkarEbJ+6ZLL0ObpdFgqko2V+qU5reGghuPd+0p HpL+Kfip8inJa6WNvx9QPs0KpdTqr1yddTz0eknFlI7eUEYzpVh+tQHW0YdXTwMnRxpHY7YExk/g S9OctZzxxwPT6YcBtjwvhZOllMCugIg1AL245LyWiRDSRlJWzTtiVKLDEESPX7a61EviX9Xrdwr6 GWHdKwQZj0FuI2vymtZSo5aD6GoFySSW0Hj4ypNGRHEJllEJTZi7UuAxuDCBIQlJbjABIBH3jr1d RiayXXisRERomxhKAIBMSaj4SAx4jrJNLzdWxVEBfzjAStAnBiUGW8NPEKtkPL94ksXCcOnwDh3A RoJ9rznm7077vdL7DXk+nMdvmMGL0OuPy8lZOtHmF+6Ppseee8R8F427rdfdEBfS9XMH3CgDuaVb ZLgeMH3wdJ14cYGxZDIClxIXGrI5GNlF8olF4DtTLyM8DWSOOKVh2ROQEIYJ0qjOggoh256YMKwT 8CwHt5oeW1um9wQAUKa3ROiBKAGy78FeNycoE/lj7tmCvxfpw3/KIBMMR15VUksUvY8fS2zLn4mM hy/ZqIVkxZ1eLMoqQG5IXjIwHxUffgeJxPvFCycMRwCZxEBjibbPpGAqT+9k7RpnSoLto5IzU3rk 8xWaUhSDgHCnWVZmmvYCI27yEp4wa8L0hJlSCvRoTQPpC98jw/BLZviEx6wuUcZwOj56DVZZXgCG rGKOxsePI5C8of4+lmj0m2p3ZIpp1Nu586XJSkNOz33LTp+J0oz2NMnTyZZDviNpaY5tQoSzXoTy N+MxVKDvo8G0WSZb00iGtiRrsPBmS3eTRtzOi0wp1X69HZU0loku9X2abxeEniyQ6nkZ5OBHVl40 OEX0Ga+MwK4t5MqL5856uy+QZCazK4BEAs4CnqYnEQOZEmcajnMhiMKL1YDki5Y+kgTutpkXQrGW pxeSiS+Bi/8ou6+J8DBoEQpHaGtuLsFpmht8hQNQBDWkXEMmCDTNXGimjPwD3cd/8DI+rt71T/hx vsvhc6C3PkMLpDINB6rHztAAukIfGtW/Ki2gOicT2j7ArAQljaRYjjiriEy86GmQW95P/vaLqhPG CuwcCfBOU3t3fJ1XhwggATwIwZhshCOZMl8yDX38wqHi3n1x6DarM0vJ7M/BaLhTcoRXHwJNIcgG 8oaGLISlfGp4XnI2W7pK5PRyENFG7JdXeszG7ktIIRJsitWjVFfvEnEHMNPDiM4Uobj0vCiZAMjA AITkk7y9c2lfuZe8HwCqrfvVEWDz1+0EipyLEPZYD/iDlKc3AvhxhGwuh0fMT81XV+DTl56vpvgN Hd96v16n9P7me82T9a2m3O1ySbp7bgWlYemSezI8rNxdNjeEHmECgCTJPQGZzDQwrFwIza6cl4vs vsG4wAHIQoAhEcVILx9gVoIng54AZuCh9/vpAtFAegUM5HkByM3cK+MDAD88HspbmPvD7S3wZcIB SQ+AS3F7IMxgGDyyZpURS3q9v4vORFYlJgD8BDOqckhJFkiGrGQuUjUvbQJmacDztSx5y7w4wveI z50J4L6hD39TwjIkBmlIW1w1FA4txwD0cqYxuEvJALNrSAwESKXzFFa0wCoP4BSAAZiymn0kwFO2 C8Jl8KKp+MkXAMfPYmKAfPwtfsxmycScBtiOzljpo3qayQl+p4wzWgV/dJFDVkegkup/h9/+bZA6 UPWUmmNn1BYciq6otrag8gD1wELAYzMLwWQ7BMh4zAZfSjz0K85isVI2uo8jJ5R5BYTJBEYvVr6U bWeOrEx21wbp+ZI/hLk/FDA2SCkrNUk+rzZObVzOBBsB1mMES5xtzU3xXcfPEuqgK6ptnDLsOOCx URIkJhxfyxKjJHebzGQkYDAVZIEge5EEzQuYlZetkfNiit9Mb0lvFKIqMdmyWR28ReFtn9W3f4Lk q3NI+TNx8cWLnhAPd2UBNtPYbzeRJsDmzqiLE9tMF+HsYfyPVMPjOa2nPMx3FEp7syJ0CpIUxRc4 5+LsyDAKQm8J4xQoaz8H0TNOo7bpzZ5EAPgOnYzfcKysBjZ4bIXTRX2DtySjHZJvMjaHzqtC0Zd8 Vku0MKVxD3KbCn3rmOMnjaxVmB6DoPYILHNdIZBMLA39Q6ka8LZA7iVnqmJmJHHWvTSNciMDKJRZ ehx1BRO9+lBqM3PgkGBVm5C+2VKqGMCKKDHMrDSsDcysGMIwla1lPPO1RNjnGi9LDDTlHCxlEf2R vrZn9VD4sxGz6Nw9JrzaiNLBKCO9DUrDNeyXGl/U1Z3vxUXp6B3Eblb9IFUa+nL+OT9W4MNHzqPh R9Z8xYnm8rR77PQt/VcXAaE7080nuyeuh6XW7xFxf5IzfbijH3+gdzN7euJhlYmZV1euxCJ0xwj0 bkVI7pDdB0IbBEtuhuRiSOysp6x6SnAWtNmVTsNqYOsxctsl2dPgg9buXHIufivgS4NfA9gIDRcY ekuDCw0GyexDRUpC7IWi5+JtlR6hcOJacifAy4oJFWaDbEc4S4mA0FxZikXGTN8cAANHIdDGEy19 o2SYLJlQGfBGFaNkxRag9ChlImFB4aszZYLSETDDiK4syxMnBm8ljYcSJyTBEQMbBM9r72BL0c/x WskaeAyWyU6Q1ZASJWFzLnJL2ZJcieD7EWX6k5yyJWHuNJPzOmdbZh1AYvApwYSLUFl8xqTJKkNW slkBtZA/JtKNkVdkpjPWKTspy7NzLOEN/8a5zWJArvdomGi4yNOSHBWMkZxyJkpg1tvePtZ5yLyA bcoMwOS716qXO5OCwNBrQl6iy4qVTJASjKaqJ1n1mwEQLWZIsqEnAWjIJUBDQKIPefWv2vf5CoO/ 5uwjvG6PmQtfMkFvR0hOk0BfaMjqTE9jifZ+q25fU2gaSISAMcszEmCjLSfTY+ZoJvMyq0CcMNrA qXmafGWROb0Cwni4eMFXJSUVqAQAKP/4xz/i6cuE7tp/rPlyKE7Et5zOtIMDePEVBF6Uy4DPl/7k v8BeLL/O6yQsMXOVZ1K9ZevIZKjyNK58RZZ2hxXPjt5SAc0KqKoOl4w2dzOvYQiWyB0TE9isohgA YeRgkCmlIURvpvMiUPI1yEanCUxGaMkFxqZoCmQj8EKr3t31dr8MXjL3hsjcRRAIg080SBpLA8Bv uyDJSxJJsjZLtlSWpY1n+QC00yUpN5pmXl0KZZF8tEzAZISUGMq2EJhpymdIJPS8MHMsK+4B6Bu2 5jSL8lF32xqYQExCkGksAQj9ACABPxqpkhp6MShpIOEV0ENN44c6f5AoASfV67Gg9W3RF/cUmBAG c2qnabL03jIN81NYBX64HwCc8ZLrpLcknEd7ynmdeJpzOZKTnzLYo/vwXyd08Vw2T4M08Kdx5YyC YtbNhXbZXAkvReEGc8Hol0MkZhpvAS9FMDi6ZpaZWHkJTUAlDXqBuoqx8YJnhSRT9mTkC+9diNDt hTFbEgxpAxhpuPf6u+Gi+DSl/4d/+Ae33ReXbj42jsgBuJNtTWXoe9rMkuFIKMMS8EzQ07RBXgjN gfGIziSZMDRIYAByIZSqZeT2UlAuaRBGwrcTocGMByF3yZSVGcYMoGLczTQGhraJoTRowCwJxtKg hPdQ9qORQEYfKjFwd779jQuxLM3tsVkN+7at5ufXbrAXg5dDeQSMjUm2hajsA8OQmwNAdsUkz6QO WenzOoWnl3HknxX6lm+n3aZHfAXsE1rmKqz/O3pZqS1NXpKXGJOhbykJI5zsZJ0RMMGcnqOzcJQ4 aapDsBq1k1oggsQgFUcCrNgsbQeDOea+fABEyEsgLpA7+nKmDIPWEFRBuMsBIQb8Raex1MBpuIex hFQo9en7BEJRDIIhqAFspIfEY2njwTCLAqaddKwlfRqC+0WGFysSjmUlDbIvAekh5SAfXrZGaS8O q8dNMkXEz0TmDmlg24tEbwAUQj5McgvDt51SYlauv//7v/cXuOF9aVNDeAdBTwOsMtKTkiGcJYB8 JANcxQpk3m2ChJ+eYImzBjv1ZDxmLhf9uWTlHizhtP5KskBlZW6/ZnLllTbBMYmuVirMWp0JNIaj SQNDaakH0iiIYvpRigmVQ8Gsr7Y77nmx+vpYlWgKxEqoyNEyGWRKYKVGSHZelJkI47/Dbw9+myIE 44LcvjJVhNFSAmCuTyAVQdqSgTEbALaTozYrECSAJb30eNEjMZhKr89NSxdZAkz0hZBkSCRyMFDR aFFUjQjNcgBDMgZKeDCCkd4sGXr5lHzWZuBCMNE0DyCElER3Q6UKmYYXZH2uCK6YwSQZ18rPAwCs jp4Xpa8E//zP/4xKDqoqHyEIp8y0uO8U8JTDI57+Kwgfef4iNZ8++X7b7V1OSDcsn1rEch2zXglz guf1WQFtjmYXWFt/1uX9AKkaOh5516ZHhMZtyYQtKwHGDd/FKyW3yH2bngBm0ONxmQm+bWPT4vON jUlEM6sPLYS9BT0EhTbzQigKQQXMovCiccM50hBguJvDAySjzRfSm2gI58PV3N8L/Jd/+RdK74KE Y2Pi3vBzC3JpIG93+MFoLI3yLHMmgoFBdIO7txIVmDTMRhiJwRs9pgQws498SMyiCH1DfHzsCGmK a1nmGMhokS9bAp46c3gA5YVfMmR5SiY9HqUoE7LX0F9HlhKZ0lJW9SEXDyVCJudIwAmgjJB70cAM 1sZuykfFhy8Zpz6XOKenXFwJz50Qf/gt5UBOCS9JSzPwOOfC1Bcsfxw0hpCRU741AMYjKBm/uWyX MxOkD5v+zTyZaBLlMgNH4ixEiQ3AeAyqyDN1pzCHNNd7ZjI9QoNcA2BeKfIyG6wxAHQLxIU0SgaG bLY0YAzJ55gm6xK2L6n2cat/YOL0KdtXUppo7R3bInJUQEqNB1Mb20WdL08Dxh61IoY2C+kuiJgJ hr6lKrmGCCntgoCqew2zhCeACYecEL+rweVWyvtXK9nSYMCGAWZIJMWNDczSiJOAgZLVPDbWqtEx sf7yyy8KZSlb/DQ6x3/hhKBRfX35t3/7Ny6sdu0PDbSZIlsqePyQDaYKzmp8VH/6kVLFpiTA7IJM /6iZ6VEYw4X5Efmome+j6VGjMkIY7Ut5nYhiWq68MOpMqRkISFS1kpLhjRrJEaNSQD8AOGIkZDNH tQXmHgMYpT+vM5fVyAnORTj6HYTE4mEtPVZpCI1KdEtys9xgLLms7OLy7a8bcRkemF4gSnic2sOy iGULYwBoFSYwEQtKL5aNW/ZHTOWMRwgDjz5vO/YlH2ARdx0GIyDhLvPwbYEeuKMhI1FMSwPMzEov VQJ3oYsCSYmklMLAOxoYSniZ0LdsL7aZMlohMDCBeQcIaDsLXs7Xn7O5WQL5cc6NA4uB7Hf/XNSz PwQgsHYi5P1cTfliiMW6czyRL0wn7Kd8O7wfZ+iJTk4neVuTpUdfkjTO+z2n+xYGc1TxNAP3ZeI9 pSiHIc/+m4mg17tF7oylT3RvRFEsPTcAhivkhrh7IyS4WjBMRq9JjqhcM14K4omE8XGF1rV35brS 3AkwLrNLyCrDHHsCzPhpCPiRGLzMrqtAKVllRbkSubclwxcDZndVaIFsRyx6cX1k4vENwxKGXpJo ESoCF/r2KFBREqTdy8JKj5YA3BskogGgApRk+rvu9pXC4AJvSNsph8GcFZIg/1qLL8CaAWeE4VER 7KXKcNwBESxzN5OlVBpCh+S1jdAIZC9CGL6hYibQq4ylEskKlboptdCsCLH5ImJuKVUYy9j4lrwZ IT2hx5RweUAdXF3adgAm9KU8hpRFNF/GrPUAa5rSi8EsEP5ZI6FhKtbFFOAt5fTF0j/DEwpEkAOT zxvf7dRTs6lPfcskNHeCQVD5suVYSeNU8z6lWOk70zabOz3a9DTOVDN0UgQaMowhUFsulnwQAjDR U/rgh+mS3tK6DwCjBiBgA4AXqFYMZmmPUpWM2Q+KwDghAeylBPQJAMe+YFkihASgdA3Nfc+Wm8Fq tJF4INFSQhoEuZVYMiWAOvt+w5FXerKRb/KuAwCNZFgJluQcaVKKUruWACXY3Xib7I7eucSZNSoy k70Q0vQFS85CwFOy9rsJJvWhpJG/u0P2cGkkowdNldxQf72btbPDbxSI4F8GVXaCEBMshavU5MZl +VH96b/vBGDXSupt3/YHe7/wLb5nFJnoLlk5INV2BCpg0O8FqMg2XlAHh4GLFlVVjmRKvjTk6qy2 nbs2RohNPQnYuOOvk2/B7mfdaTJZcilJ/GUlyh14m9ACmPW8MuIxIHOJGYwLpQagd1I0OqHvGHxp DILBVM8TpOGDTNB2XbZlDo+hLeMcFZm7gar2o+FibkBi5ihtsjJKGDMXei73LG4TDUeZkwmGoGY8 ZrVFQkMo51yKgtAAQxizUtxI758ylGABzB0HDSpLQkiye1ECTjMvsejJNLrFLkpAMvfa3/7oVVzW BHhLMpi/R4eczEpo5D75FM7GBmMyp7SdkOec9anphP03l3+sHwA6LSdn7GB28DpMV20Z4AQ/mi4a LuHp95sbnPrSfPnaNH5CPGdWWc9ZekO6Ki6Du4HZ4OiB0Ov9Wrf3hab9ArhjfUsgWAIwLRyNj6Jd XSYXzLXB70kt/zJxuwoK4yZLg5AjTk8MgIdPJqKLiNmVliq93HpEKHHm1YVHRdk3VO4Ss7TffoHt te1HfLTC+ch0tyWMkwtysaSHBL5PX7KdStUsMVGEsySvpEubQMmEMK89Q8jpJQMg+WilZ9ADG7yM MMl9AimOJUDkABhopNGLhpyVkilYCZMriMTIpU0wuGOzX1UqbUrZIpQS2ZdUtSXgBFMQp6CAhoqR +/BQRi1Xzhy5GJgdun1JSanhLZFAUrJyD0beyP1cJtNzNFty55g72UgfkmlgKdl7ADKTVBMWggBf 8invlP+jC3Jm+PRaLTQBGE8wJDGPMwGACdLfOtN7jhW+Q6REUnQaqaq86nEk1C1kAAdnhslkqcKQ hRbC4N6580XLBEbv7Hjplqgk4FAAWCHj5GiZJl/hwLSi9igoKiSdaeHkD8YKk4zQMtnsC6tXyzdU +twdIoAQBgGhXYhriQqPthTX7lrS1HLyNCCrEkKDpuhgvFJyzERjs5Vxpu5Oy2YMt53fb1YhpN0S QIYILcmsdiFhKRW6GYNBhgG2BbJAlGQawgi7d6xFjxaGhpfyptGNBMkb3is/nfqViutpR24WpRJZ gvFSYSFUxpCepSjuuOeXZncWufcNspQIyl4LkQ3M/RiM1vGl7KQuSKa39Hl94yztFwxOoRN3xAT7 siP51Nurv5JC2oiuU8wIK5ElMC++MGY8fVqBcVHejl49meANsiiKgwRmZ9rZMRmdb0jMMGXLhEHC NI6vI6CRRokBiGhQ0uxqAwjHS0TufToA0CAxACqCnHkJLWIk9LxgkPMlSA+AOwAGSwIYjV2YYXQU PSuNJSUABkts8BjM7ZpggBlgZu5c5EBgMvNFSBM/RxWgMWgECpxss3eyDz8/UMK32eKacYp1JiBQ dUCFNkyJgUnbqdUtqPiSqwmwrxbtS1xgr/S//uu/lobGYJUtwrJymzgaEjM49snYr7dSmgGYzsuF sJsYhvXpN7ox/BRU4NZ8P8LovM/jpKmh+0hzuk60y8xUN8Ab9ce5i5qD4yNtsPQIhzndX8t8BX3E YKO8Z3T7XmXpFrkMZMm7DzQujEZvX90QF4DShZGJu4HBNeBiUBaFo6fHRaKhx+azh8mSXk0oe/L4 xkCJzQetpRD0JYPEEh7AbelpkAmAL/EycRvNrGC+2XguRfHRKKjnW5IGTRjf7+1FoDIRDrOHwA0H FpEsQ/mXHqWvvGJJg7WN8+VlR3hoJMxKbskqEzJ8Q0QDzJKjLRg5ikJpOz3ilJA0IhKQYCNYGrws CwcJdme6/QBAiUry9L10vGgWCIAcMyo8kDRkUWTFy+jIUnKB0au8SsOSshzsUakdgTdLLLIvGRzz QkhWRjCCIwCwTSH6Clg/AEByOWcREaZhCtN2LI2ZWj7OY+MlekeJh2zIn1zpLCPMKlvL8O3d7dBa Ke0i8ONtuqRkWWiEBF4bBUIO07c3jarl5KP4TlAnKLghN0UTS9GkFA8wQPw0Bo0BgxPMdaAUxYyT KaFTk4ZlyXSaZCZHE8AM4HTMFQcDqzQSlglHAIFcuu7RtqajyFKCKTdLe+lymSlF595GwIQTugFA YIKhx2aWg6UdqQzBUFtz3QtAxiMoWjL3XMgGLxhxkdeTKc1tBDOh+Vb9+7h53kPIP5NlSWJzXlws BcXpdZIMP0rLhJLhq6RKx2QgSWhmpVFhM7xlvlnxi44ZvxriIQDbnVfOw0Wp/pLRRR4r7SoQ2cyR CZiXGZXLZfgw6hyX0vJRN7KZr4a3zTSWwzwVwITIlMuWJ/40nS5hHNAJJsPY76OSZvxyUzezwzV3 RgrC19KuY3AoBqQo9Ipci3ZGlvTkdq22eLz/JQyvpErtIIyilBUvZ9Es1pkqNu4yUUZeTjZAJ84q Ab5cqrOITA6FCwFnQWs2M3x6maDCiYSGaUeJUHrpS54JBnl4jmSAdpFeDjRkJTKrhhzaS91oaYiL igZY0OqJthCYDVYY5AQD23hitgTLF4DcQdATkkOKYgtGuUkgX0tCmXB3ZPAEfW4mQ5pli587cD1Q Pqx+hO7UwtuCiwPJC1jydpdJPt0aAC526iPPQFLNbaSfojkajkzbeKXXn9zp+xzpQ+QO/NTALcsz +ef8VgVuB/8jjJ1WgnaRlRurG0qP3pHr1A5+ygQdRtBGLadc00wfc62GswbqAsB48nJpvmQ1kqdC YLMhH3PXrKXL0/ABX7huhQ26GHbqy5+7ASxDo9siELDhDsg5JMfSBiOjpe+e07h72Ppg3sfVAKjc tLx24d1Djm4aPXcAabi6cqMhuO0YXHLfh+QJgIeXrGTomeBu6WaCpU8gYzAwwPQBIG4FxExpgNGg Jc/qcbEsYXPZgvXoyJPc+2I2OlMwyZd/yGYALrJCJc9iUQrBMXLIwJD0Cnvj/fizQRm2JMOgAhOr 9CjxY6B0BD7zaDBbBuYrtHJRQrIC86VxoB0ZNr6anFCrc1dASjUERmIpN4crcxqOOl8DhKfhC2MW omQod5Vo0tfkkKw0lxH+vEFgQyInFyilxC6a9JJkMgQ6Y5FFVJB+mCeLhdA4M0HSyVJGOGtISuQK 4tsbjUI5XIXlpTL9S4fqD8NEr9pkSDA9r6oqGYnK1LEyUcy+tUQOLC4vSAMS/46VCcwR0Bu2ZqY0 O2gzFwBDnkYAemM1aWmWp1mseokXZschVQmLyxSPJGmAdZQQtbe4Wc0h67d7/A9TjQopRBniZ7NN LgYXhbLBMMg7rwKZy00IteLYEhWGrBzpyQTutmCZgB8+ABeDnqMcyEUsNNl+3Q6/ayDHzBdVAI4G U0tRssavMrGVBkyFFUiRlY7gQTbXh6Jg1g/cAQhmbaCRzH7C9AZKhsyLC4CEgbvUeIQz6gTbVLTq Rs7Eqz8EaNmc1ayYIm7Jyp3yETzH0xrDCT7laE8N+aLEZoN+8hHXriXTqUHSqJhBVknnYigsBqOD i1AdeME7Gk+TmtM4X+XSMJTwBHdNJdWKzBGALKJlALHaHRNCPBpexHK4HfzxcJGdAoBYklkZbUee 3HkpviPGRuM7paA4hTPg6cWlEcLggorJRhwxDVohki1lKyilmawmTLwssZlR9XEfFY0QgvJtX9pp LnhkxQXVcoCEh6Eh4DFKoJqYxaWExM+0KKUULBewTip8gWj42mmJcU/gUmiJQcIohblqwCNpQNoI RweaRkoqIOfiFpQvKnptYHCxX3XwvyURiGwWSEug8tZZEnxncGoEehpgCTjlKpyS3kBFmWyuYlv+ FJ5W4MkH/1Pcr610qLpkXwWEc+QNpqJ/VNxyTtkt4pjQN6GlSj/TlN0xS6aUGqXup0Eb1QmY71vK 8RBKDKdeR+g+SNvF6B2hxO8mQNIw6XgYSFfFXWUy6DGYS4zgDnBMLwQeDJBugiUhHgB61wC5p6qC 3BjvACYAPAB5uajdSbMkwTyX7l6ZQxKA6SXpU8GjqYAwNPSeVFH4GpYYEkSBTy6Wd5AgK7M0ZCs0 wUBls+ZpCJUCCQCwNCgtzcjVisBFCAkQmCiBzcUl0JdJs2JSkuVQuSJc2XMpKCUMTUuzIegt43vO 2GSFTTgjPaFkyi0lRzC+d+CHgwNgrVvoVcBRKixOSoUieCXloHTqjCQXXs4lAFowJi7yqUMAvK1m VrPN4lclABqHm8DUwEAQ+qPi9k+EuZPllqmzqzObhS4BgGpLD0Yv8wLRlCGNIRkzU3GLJbqI8m9Z uKWEIc3jzISHrxJVJWlTakVs+p9VOHI5YLB0uNJQcEvZGurJixIVvcPCpmgATJR9IEVS0D69HIpB E3NybEWRj9FmWcXC7x6xUsqTL71lCZgNbLzMIiZDygGz0gHgoYmNgAGMnpfkzaK4sPCihHdAnREw 2lx4pQwjDSZ1IDA1EyhxWoqYnsZA7jMYAxnAkB4ZhkxgIhtFIQRInxJSMkaEDohGoDAScwVY6dMg KZwDIjDRXKy8gpmNHPOyO4K5vWgSFfPlXr+RqwAXAD1QJooplkcYTC/5JYihAXw74WJHfRGp5fii AqiXMNDs1FrWD/BMBqR5y7vugzLZnMuWE+g5mo3zV2CWF8Jc7LpmvjBY5iIZSRqQZqVTLrMlk2ZT IttxKIYSKbVareDk+gTb7VDvp6Mgisy3naJSTLQlTNmtlAMTR5rCoWJC3tkxGcqu+MCywg+DnEyp 4WVV8hi6C/UGR9k6Snj5yLMtcyl/enHFIjCJSMiKBwkGJb2V5j5YYQxgadDBkLHFQ1YoiZUbZjAy PUIwv7OwxMDXUv4wSGKO1sxqL+eWaTAHgLdEiHz8GAKU3i2DeyDLZEiEZBHNlth4EWB0OyEZOZNh UwBmshYaFcGPVdXHLlhzoSebucTGnUkb+Gizd9beWEfG3R7RShvMV0EmbJBObZyonAISM7zZqM/N CcBgWdO4pIRL24P9HB+O9rcthKNyLc2Ozc109jVQzeSAO0uzZtIosqWELG0dvPwdM9OWIWsRpkb4 CwzSkySNfgh5tJ6cFzl+ORvdYalKnl7CC8fqNakL7aLdubcwyWg59lkCTO8mUBLoMbtF9AhpCLwQ MrnAro0lJZnSEMJ2yodjOecuMSTI47RUedeSdXsZHhUZg/r44iK9jgADr5KRD+HctTRS0uOUG7DZ Eptdm2EMQsiUlo2UAPIk98DJcHsBs7QFAhgZzLAUESwlwYjTTJaGcrECI5dSADOluVj0BLR5AVsC WDarmI95bAYlqs6CNd+QpcQqK2yqNw0Bkju9w1JbGIUyG77A6VhRYJYnwXPpUMDsvcbASV8pBEVl LitCx6TxgPtUmCAKcpiGZfv9qPjwT0oDoUAEaTfHbL8qY9BjBsOpVWDyt4Qku7MJ9lXcGMRlNdMv JeDyKedmnAkxW4roE8LnhF1LwMAsT76qROmDxN5lBbkPNhgDia8g3KsVX9UuDYI/7wKg5Iihg0PI UZOY1ZwA0KZKiTtfSviQZLCoWI12Qdn2mSKH5KKe8hSUvkD0kYvu9GGQABh1Qvz0NNqAYFP9hRZI hACRyDkq82T54CkxYNVgUueVmi+MIy6QbJOFg6E0AMxCG9wteWEzihiGPCUNZICUQtt7u6MBMFdJ cxgMQlhCxmzGI5whHzNkgeRJpoE345dYDASmvsH7Zk/p4Ko8MMeOFYzA0QNoAPSlhC/BVx8nwqrs skUSv7ldKCw21yFTevlb6nYz2GbC63FxKcOUZEIykmi3PGmdWkt7P/V5caxQNmWPNmVp8DKUCEyR XU+XQpvZEaQdQVaoTrAEOkHF4QIMRo9EWVS4PilzskLBIxQIJz0vb6wlvcEXiYeREhhSMhzBsMkn KtlC8qJvg2Sh+bpBasJqYDBnEq4lTUUTjgYhxzoNhtJspBRIDpQVCl44VkrDUko0AMply/CQ9GYA /UMDgM1SLEhCOUcLTAAg2CkTX16WwQo92TK5jwO+klecOdKUBkGsMimlHFkFCmM2WDEAN9sgZTMS XmqYi6UBD4AZfkiwMLZp40Y1lKf/4LWZxh/YOty25so4LzdO3TjWeL6eVSvn6KRQCd1XJhXu4Og3 OmuwtvZzvlTgQ6tdtH/6pd7qzAh9BZeDY3OBnTeTPigrbZfQoTpgLobj1xPLnAvHeYEBsNKbM5nD c0+vmbhIwBJ/LvVQyAWlTNMMz5cMQDBo5IPZHXATpE3ZT6JuiFthSZ8JjIZerydbouKLk+wmePII rNI2F8hscASjx8kkNB4aXn1doOwpzApg8HKvzLziMVfeszJdP45+7+I5c1f7YtSOpASMzdIMjC13 LgSDxu3t7Vgm0mv7MZC9U11yWfVwyI0eAy/K5jbL3SCzjkcOBr0ZmB65mRyVZQIMfe7ikjsmwknb S0RjIEmoJ5nsy5bNTJ2UZGBEMUvYXHQzrw6XIL2YIfnyorH3CJ0CWkv94/h6x/sCQe8IyEzYmPja BTa0dbu405cDr0j0Qx9IwpWkWO2rJsdmiYpLekIb5KJ73Yg2bsYAb2sEy44MHky4+FUAT0MsS7Os wMgGcuECWLp6pUTTs05JhjGSLQlG2cLbuC9w4grKKhnZYlYlVsl0C8gEjmASsFQ6MKVGpQJ8VZWJ C2VJmin1vD4BcAvMkinzzh3YoaDFA2ypLJVIOBoyoXDigmEw56IgyDsU5EZbMHOxZCptvtgs2xoT DRmPiFKVFaRZnn4AkAm5M+IlW5yWIpohaQg4zdzhUaFlkqHoYZAUAgk9MBON6OSGJTAZpmKSaRpk +61c0YoCRs7dTIaRWzUk80UrMWB6AEIJVD3W2CAJMDQw5katyISfI5P04gkmFoz+oSfzEg6S0q4R gtHbqQbzHcVJ+RO23//+9/SWHDUqmb6dSow7XzOqbk0FUV60HVlgAKZks+Xkx+VbprzMLsL+fpEo Yz6jTCbA4NwHLo2l/CVvZjVXXhusPvqKYLMayV5YVSwXMgbDLcNgdGQBMCBMrw6G9ABoyPVh0bHR 0Hc0/m0oeiT4y6G/I+4tKjdWpW4WvVQtucsTj1TNfIvFK3J6sbiUoRy4MPmlAEwNKWcAO4UhwMNI TxQYM33pYWsXYGLR0xgwqCyNJQwAljsvekswmoqGsxwIc2cqFhhmcktI5IoASdPyHvz2gPAqhBks jNkuzhAlwwsmuYSLpZL2bpY5jGxrD+RgipYJpmzNBusqzMvSAHZx3AskvJyjF0wzuFZmJrMhN7J+ w2BrXjO+/TTI0eCFxGCVpDOyd47mOs1sGZhS3D7+yD9HFfghfgBwQs7GcTrp/s6uE6WxlKWj9a45 S51nSTBnagmQhktNYNkAYzV4iVJzZIqHPEBC7dJ3KVbdSTMwmfKkShOnDGXe3ZaMoYnRav2Uurmv IPA0bo4MMZDBCAKReaXHxpesOAC8mLJ6hoCZ4Omjyss9F9oMgDPH+VqCxYM8NiRccLKiMly2XMbv 66NquG/OiCMkF8gYLMXCYHbze2uY6I3emqjQNsoBAzwMcnpy1lsS97e1rOQDPyshmVIsLsD48dDf XW+vGK+sAJYGU4AIi2WmLJ+QKg9ZfWgKDVNZCGporrzkPgslwIUjF8pmQSGloVxDMkHSE+BhUAGE AbNrBfe1ErNkIOWQ1ZdRJjIlpBkGmybBpsmZZAKf3hK/zAshnEOsseHPkaNwaIFxsvLFxoUGIfdd ByEsjRqVngBP39d3pm2t0kUrVeQxwxQl2vCUkMuNcnLgnnIYObtWfm8kSV6qYTbiwakgZ02kITTH 7jh3GHhbkza9vUuvz3ixKgVTCdTJwBx9emFmcli+NCApHybRWbkIJzHn5dQCMBlMlkz4yUgMAhON DHEqJg3OTPRSLUNC+yUg96pgE1fZK6w8HVl3BwlfeMnInByznjTKqmS4EAxlhOdoAAtqKQ3p4QdA wlSVbqnfO4EXJQxampvzx8FkpCekvus+6GlIaGVoU0iyitWXTr55MUmJXkowKQtHKb2U5LK9Jfex tkgo1UGgGOAdt68X9igupWU/ZtPUZsC8FLO+1Tnwqq3ycvM1hZdOkBU2erLKSIxs4KnslEJXzKwl D28k76MHrCITBiNYGlJNSXaXLQNPeUd9+CM1cvpmpyxcgFNPrvI2i81I0MkVU8H50vv5R0nrokz/ l717+dW0qvI4/jd0J52UFlWCioBEjZeIdtQIgnHSxEGL0g40oomdoA506AU1ceagGTGwO8WkcdAG gxMHhOAEEgUVjXhFuanphHGP+/M833NWPbyntKGqKKradw82a6/9W7912Ws/73NOvVVIreOzS6NW Epc1hmgtkWOAVDSzWtkiiAQVpNOJjTlkEebFLn67lC57l6tjRYKq3uYFxmxLJHPQ6dmmJAjG4QIU ITx+SqdptxYSP8Nps4kNoHiwEdjiYWImB6Nnrs4qJkIk9AQjDE14cya2kNhFK2sCja3p/BjCjL4l MI8hCQZbJGC2Co9czWlYzcMhv3YNMbcEsDQ3GIqKjJle8ARLemxG4GQMBMHktwIGFpKSujg9Y7nz 7NIDyFXeU7TD7T0QzHXIsKtn5qhDEb9dR0Zg7jTnEomNHtjVCCOk/Thaged9rB7dvjAa18mhOrCO dsepw3aQTtQZ2wI2W2odckee0tzDAmAE5toLuJ5oyxJnD3caA4x3Ai8iMYZh3T/wWwxpzDwaLTPP CzZ6s2vgDlDapfHg80pnWLoVXRucAGZ9nIndtrpF+Ot7VPkCpvFkiZlSwGxx8hK5m0nOS1aZs0VL Y6kOZst4gENuZ2xKgcro3oqThh4VL+4nw5wmMKekIZgN4ZkpY94Kk2kFL7YtAKfljr6PCnq0PfXK Ilj1tGu0uw2JcssWYJRFGF5IvFei4h82LmCqmy0YWwVDzjxOMz0qYH7J6qZvg4WktKvC3MWpyB6F kGAaBp6+NghpC3NgH4eO0uk4DoR4FJzg8cdcYwBgILgLBACGGGAIZoMJPSUNJF/eJjs4c93FVqiy oOExw2aOhrA3hjj7hGDVgDFUQ2wBCPzit6QnQ+IHi1k89O2CJfMOAKliHvHGJAK59aV6xVYjTYkk iAqJUsuon8yRlB09ARVhZMvCc9aUCCuIqraFnL4y0hhKIRe0/QBQDJjFL8iQ5ZK7zpQhnpXg4C8L SQEJPLaJsLwkIni7imPXY41M0A/wxRCt8KqMmohZ+lwDV0aCBxSkQWPJlgkvhU1ji3dLg54XAhil rUziJONPUyJH57lNbS2O18EKLZFeJA53ihMSIC/0wsiKbMCPo5bNfC3bhxcQzMBj8MWFWhEozSrZ ybIqC0p9YuYO2MuKA1JDyt7wtLHXFwehJqhsiZCcEJg5QkqDplYUAF9i7rDMLWsAu8BlRB8m8CwB 6MUM3JYIM6c3AOKMamYYQUY+MxJ6dTCTq5gKEywrwjPPPJOtFCps3gE6Cz3JL04as10a6VuahSeG ftFOz2QNc/n4xgZv2UEAFxjvBMXHoEtVW0YuFw2TBJqiLUGy7EpEtG0xTwmDpMM1I4ekRC7afIlQ APQTQxgkBISVRQzVAYzGlkEQGF+xyYgmWnOlYAjJ1hbOCAnZmo04KwswTBoMyGMAK6+2LMvX7mgY WtqKil5g8YeJXE3KzpZBaZeJIKeGlLxb2hIDZjJhDCM0NwAMMkMDWDWUWi+hTWDreeWy+OMdl6gt Z+FyOdz6R/w0eDDQpNQ/YraFAW0emVsadRokPartK1/Iv/H54LP/5a2CDtAWDq82EkzXRtPQ2HJ+ dYyTpgFwtAlFDqCTzD3mUnardarG0h8ArGx5rWFLP92AnBdhMPHRaBlSGGQmaJlYkm1BejTkxWwp MAJM94TGsKzvze6SJTZ/hrV1IQyEds3k3MG3NIs8F5GLgQbAVdH68XOq4wsbSUq2TCyRAxhRyZQQ D6WULWFYFTCBpuHm2yIjtyspRTYqRcx2ccaQuypDk7ldGssEyiIMlq1dRQ5jxtnxwQDIpSXbrAAS gBv5ItPDH6qXGBo06QHGhIwKQEiFFy2keAyC3WEjWDJRCtWrYkyY2xo2W2SERvr4LScGJGDFZheV rfBMHK6+tQtjV9PadejqYBeMUrUTzIYecC66Gkx4lYi587LrBbRDZGi310RBop2LANkWPIFTYVAy NIsQfykjYWvgBxaSWsUvqg4L0mDIRfgip+QRP1ty4AkJGyUqVrkwk4OlIXMHZgnpyS5OhpZcNCek 5L1hS1niVyXpiJbratUMiTNDeGBjorIVPyVkJilpHAFC0ZplJ06AKhCJqOqfbtDQUqKFxzlVirzK 2+IFiVFUUWEQP3N63oHLlABfGCJhQt8sPCfry+s4beXOLj0GGBrLKkCmwUNITjDD0HMkTmAahGNO QGjeGZGkZFhULcntyoVs0NNIpGCq0hBSGkgMyvDmSFKKwdKAFJ45QEoyX/QdnCUAk/LF4OXD4NdW YQDoHC1Hw6oBGQAbW8Oh9PTo1CwpqxV+SwFbdjRlRAncFltKyM4xgN30MBylJAx4YF1bbz99p46h 0W5eyDT4U84WgdKIv4LoVeWyZe4R1P2lkbhBj1ZlZuRFYTGAeZSpGI8AMkKiGvlK4I6+Nzk1KVq0 dplEQt9BxAAjDN4Lo4cYcCbAvNvFTCmjSIANMnM8HW7g/IqTMANbhvVeVBUnKi5sVSKCIWwm5gC8 YGNCSUhJbliKDdi8tY3WblsdMe9Dy9wSzBwnF6UDMzBbAJgJTMxMwueXrFDmTDwZtHQJwqecsFE1 2BJYwYMxiXZxfJi43Qwh01vyVeU7Jnr1qTiaVtv40doWGVjb1AlmWwjplTqPNJmYJQ5TD4DZ4lSQ mM0IU5r3Y1uB593/7cYFlp2ToY2crseWdtcH9auDpHeiDtiu4xQbua5NtmvLrAOmWQNQ1jQIYXpT D7zzEo8TW02TvFMEEQbI6ewOmK1oLTWuZ1yhdvfoNXqd7f/wSrCr+wm2ZGrXYGvZ4I6QF1mQdbns DHhJcQGD390DYF7wdo0hoWQCFtKWyqhAzAR6MpI8AnSZCavR8g7KHR7h8eI4eh5FBcOQXPCo0hQ8 PaH7b+babluQBUmwNU8QNYHp+Di126A0IA8Vy39b0jMnwzMUTzJAPBmOXzDF3FIBlO8oEfppTZGl n6GtBLaOGADPhD250Iy7YRMJQAyRqLxl5lwb9CPwy0XHlCNlUXmuOe2k4CklSKDx0eVxTMhW2KWv N5gs7XX4fk9gYs4WzHB8kB1xyzCUuRYtcoN+Ipfp1pFQpbDyLVeJnDmTSTBaV1UAlGDwRYgKv2Vz PNu506RxkYUKJrbuAtpB5qtgYAz8Rhi7UwolNeY62EIiZsjyzYovWxxx15HRkynNRYKTo1yYoxKw cyT7Q227hMrVZ5XlEtz6Doq27LIVAyRlJyJCjhpgvIsTgCB+MHgCX/6WDlpI8dh1VZ1R6ciIFXd+ x0afO2C7lHZZAQRmS2NuTNYjCIkVpxhgImdubOU0AAQeI085MzwSs0EJE8ySIKrt7lGrQqLPPICs CRmOMLSQttKLjSwdA8CSRwIGGoUiG5ItzeqMQYWdjiWkGADwsKV0EFoUHkbWHSK5I6NHSI+/aM0w DhFmNMHQ0gwSzNLWwAgwa4zLFfBd6gLDL/ge3YQMCRGOOf3skoufgHCqF1jKkpWpYIqTbIB1ZTAX M6cj03g0eSjhNAj9XrYCQqoePUIkVVIMXRMktiALQEZZKa9IPJ95b1e122XC3HPSkpUsMNBY4jS4 YEJTLjTSyZZSeHZp6JFgwzC1smWZx1GyVcBq1RbZLkfM5eW6TSXRwmyTiofSUKvCNpPHql2uKdEy IZc7FxNJqVnCmwsDMmFgOQqMsNbKhURo1GE51/VHhdxtqQA4pQHweyUniFle8dsliJ8hQLQ0hE4B wCgX+k4H2Ok7Vr2BWcOICrPdPvLIXJj9/pSVqjo+XsyO3gcfwnoSOatmSAJmwn4crcDzHiJHty+Y xiFpKf3hCAn+JtOxY8fybjknSnbM9NM9YXRMMOY+We0ahAznnuel934tkm33rS7UrzAGczPO7gak ZXcyq+ZIwFyb0Wt0YRiiYqJrsdkF04iGXs8QwOiaFT8v8NnaslwhBy9JPdRwUnpOBeMag4thCT/3 bXv3mBg0MytON1aCGMzIBYnZbImHDB9MDZFLRJwcTbKQMJUrAA1HbDHItHiqAJnhKHOXMhMaJEbB QI4jSsxbTVv0BFuDJKQcgAjzIoy820pDKFQB2B0lPY1/dbh/HkQRgsXJHSSNYcuS0JYlF+bYhhAb gKXYUsoxWuHZgo+kHBXZEXvYAUMuntZ+cEdyBE/WTnYdCip4R0nvsAy0tswwADRtMWeIzUxjRAhD yR08jaVZoxqQU2dLGBrMRqWAnCOIk7mB0FYzoQHQFs62CAa/3VkwLmjwkwkZtly8rvphExJbJmkq tTJKnyZ3RcWdobZrdAdfqbcEZmULXiXtDjklZi6U18dSGHhKsOKkxF/dto+CYqiAvIAh58gQmxry QilBcwUkyA4tYXYh+TLTV3nCkPOLsCI4ZWyWAEIy57F0MkGlr3xk2qKxBRmgUrOKxJxsdjTAxRaY UpDKwhzSKAX6aIPtzEzi3NFvlzGnKQvyBLmDbJnH8YuhJhlfE1v4ypsjzJHLUXHIZjBHSdOPmpD0 4WWq5qrnLAITDCYqn6bjTmZl0MBkReACf46cHVucmJmYLZstk8Vfa4HB25VgM4ARsi2zTwT4mLm2 BC6XmJmMeX9WQCOeGUKlkREBkqC8Gkwk3mgjEYNdxWRFY5appQTFY5Qp78K2S0M2BEbWPAj9bCxC S0oxG/QqzxHOHlwcoeXLwANvCM+AsdX5itCupWh7+pED0MBQ4gfjDoNEaJTFllANSvhsxSydEucI Btvq8+BbMWRUAF4qgI12aQhCpSkePJAGZnL3NPDMcjR4N0OauRPnACwNtJRI6M1GwQ+MhlwMhMAw DNGmMQfjJaGt/NoNTzAo8yIXSzHgNHPhMQJJWcwLejMYGllRk1U42yWTtZg0AVReWfSGODWAY6IZ j2Dw9LmjV1tOl6Kvf9pmVlvVYwXMHUf1PzBk8ia6vXhx/J+Aexw4pIYjdDI1ig5zrg5+tmoaSl1i dIZ2aRgaTj2wDzmnDm9L5+kboydX+jl/JtzpGw1ERuKTvr+GMhgCPUPzVplfmgmGrNUMdwZhYInQ cGHQiNCMSng4yfU3ISSALQB4WznFxoss7LoqtuTlBmIQBn4mDSTRioEmWvNSsvUXGwAGDTY3bSnN +nqNWQVoCgAJp5B8xUzPEb8GPQBDJka2llwE5j0lZGEUCbAtDJYNAGkWrRmAHk+7OCmTWSUzoRGA 4tAYQzi+MpmZvrKYB1+o+arOg9cDOCntCols2O29XABIbBn0yUXVvMIPcoRhGAzSqDccXFs5pc9W wZWOa4NAL840AeAdRJ+O9JRkn2Sj7wEqUzAAj04V5gsSJzZN7nPLViZ5hKlELWtvmGCxwTM3Oxdz W2WRZpuRXaVL01xGY5gAg7NzLwB6AjChkUzJi+woo5KgsA9RBx/JfHmHkKwtMSggQTozKMmKYEbI u1H90TopwWCOluDrp2rY0i4BHtJMJsCQBVb8XBOEQW/wMhoCWDHnFAOkQcmKa5GMC0tDwPxyRG+E Fz9yytLhBRJ/5sG4AGaLWdfl16/uogIGK4uEsbUkG+VrbknfsFSTeJAHC9+SPLtMyPSj4dQYq0PW g//uuJMXti1G5BFSkg1sZoYEjujzRaBUBCQEmHjIhCWINQzF6UFXCrqCpt6gSQmPBKxEGFoqaY6K wVkQaAjpAcBaOiNWIw+M4Cgxi7Pwtltplk5ar7Mtg9JMQ0CImexEurxkV4DMuw/ZCpJJbM1ZbTVM avWK1hbZwCl43csdPU6ZlhoNR0YCpYrBey65O4QKpWNpKgLB8EfiOCXCELOCMxQ5mRVCu8XAl914 CoCeAA9MVjo8TCzJnVFnYddpNmhgpEkJ6a0ALU3FLFT6XMsazEDIEYEGjyUBlfA8eM2KbJmSYKDK RMxpGFaZlfJ5E0MjFbDgBTAIVtUBYcNWGpGM1Sg77irAVjpyhBzvfPFiKWtWlT2PtipgGdmiYVvN ORUAW/rqQPYeAgyWR4Rko8CaWbE1ZknAqUoEc62LVldogPSWwSC1jQ9fSwCyLRhCP9kKvqKVBbwB LMFyJO/HtgKnP1y32gsv6wln5iy1XdfSydUuesuuLXrH3IlaOmnHbxZtSK1sF6aHiwbSKw4+Qsia dW2G3YbgPWYkCLPyJ4xkIeH0NzLzNcURQzLwyDQYeKQUVfdNCvRc0Jvp+aIk0Hd7h0GyJWIG1ugA 2OjLVxjAqAwa4aGSMiUMQksXj5WZCzw00bbLSkaUtpgri1m54Hnky5KhYctgW3g0RcWWnAvxSIch GCUXRpHQVwdW8yywZQwSOJ5chG8Xs1CrFQZI+uFZ3KwDjJU4W5LTHGyv/2GFh17kFHgMAj1mJuTm FX4wCQwtQ2uRpMXgA4MhNokkIDEA4H3CEXJk17A0p4kkjVPwyIsnk8Bk1YizE2k3DR4w0eqNDr3S ibNQmRhgkegNydYnlNzhobELj8fwK8CENAAYaNjyQhkhjZQFUySoyA21IowmJBiBXvUK28x1u6gs M4fkhTuzsmSYbQAy8uGflOkNVmrCCnjasp+NbQVwX3xE+VNmgyPezRKXYB7lGIMt58gFE4SYCZAO i2y3GW0AGDK82c9UAjCkLFplbysv9DUqj8IAUIGcwhvVhAmhxO02JuWKhoq5YgpbjnYNXjopEVZq nMzLggm/AJCE/kYdpN3cmRNybRaJmSN6vkafgBkVjC3kPIYPOakNz1Ygr94W2mIgMNlxRFlIMed3 O9MrKYZIhGEM5yDtloW5I2gLmMCFXDwDXV4xtOXsIC1h8k4AA3butsiFZ5fMKjZ9ZdlQ7TDOqKNR seRIyARK5gS2wqAsBkvkhiWMpS1L5Cnp0yyg9SIj0aiUYbICs3z00Uejbb7uuuuY5DrNyrF0tUFT SduSmmV6mrJTnDCWtjiduZLS6HOdJncYs3tEwymk5uwVM0LeERoqprweswylDEZZG3RHipOm+HnB kDkXljE4a0oaSAwIc0qmz4rSXVDzigbMI3N5kdF2pjT1TxqyQTZsmQs7gUlK7gaA0GBlpjzjmC0B J4sTEpvqxVkd6PWnrTiHrTAoFYqSO0gjmGU8BW+OLXNbjkPlxT+dT2kJpkoqA0lOSc+dmS+/UHCy AEPY1gRGEAZwGrsEPJTqLLwq71CQCEN2mgQzE3HSW7qeHDEkG8obuN9kkYHNthgSIIVt7qwJ+7Gt wNJbF8/QBILRB86vlp0uKUgXgKYOA3DG5om/3jJ39nqrLg/DyqCE31rVYZS2ulF260uC3eEneKWg rKW2eoZ82eXdECdf0nGLdKGt4aE02HruSJMhpI9tVsCYS5mJQYYxMze361Gl73sWoPJb6jziZFJU aPFDzmVuKy/iRDgal0fNKcuLo75bCYzEbsFbMimSfPGSIw/0kgojo20wtuiNYivylnxhkCPmDqXd qR79XN22kCBkmEdC7iI/4wwZ2O4Wv9XnHaBk+cpV03WpAABAAElEQVSFUggPUiRCrUk8g8jKBazI ZjE4aFZ+5ux/i8hEjma7rJh3vmTV5qglDAYuwFS787IsEUuBwdiNKnydwCk2GiWym0nIWcKICszH m7CrldSA6SdrS5gYCEZIgOrPxJAFzDYSSB5tycJu1QjJUGzFL2DuFM2y2GC4qIw4IfOOrSJYIoTP KcGIPyTbXLM1WFVYsi19618QB/CxhIFT7gB8tLhuggnv1MRpaddgCyk2Z0GQXUlxzcq56IeUBclE MKJiUlTwvMO4UDBGmfJCYwAs4a63iWG24tQ5tpAIBhhJPGbebeHphrJFS46q4DMsHsEbAIXhcZE7 VsrSi46/KqAUvKuA3YI3dzoxx9aWGDgyC3XAuaakKXhC0abZMoxVwlCFlx1mkRQMmW3mtjqUlsND n2xXapINJikCBnNRcVH1aPArabZmcnmRHW5/VQwbPVtlJPACQ2nkInNUfC0Rrze0+OHFyWOxQdo1 G8XvcMmUASj1lTNinkYiCc3CwMbK0pkCD/kIpckQbJTwyZQBaMQfrYwSYk4GsxQSqtIJxkpe0h+r eGjAKKXDhKGBSoJtUUpNzPClXPzFKTx4SIPryuIi6ExnQWAFWSSQME5kwJlMYS1tgTEhO5rOTjyW 5P6PBzhF1XWGp/RgBBAeR9gqBQESCYwhR/G4OzAAPnYpd/D0SOInj0DGjxA+E0sCPVpFsCS3TDBP JKNBSN6eb+7Sx4zQkl6rkGUtWc89mh4+lpBKhN/ulg05vbwgbeHpG7AESoVSNEfDsPg7C0i+nnvu OU9auwhLjVUpsMXsXGzRWNbGwKVWzPBiI1MS4MWMvAdj7xj0mdgNiRAtJL3gNZsZjCFMYHMhzXIv VIHTb88vY0Vq3LpKYzlLn0ni6fgJ06PtdtjdmZkzR2U3ZRmRjXplm6Nua6lRmDQgCVtYzW22Ra9x p2spaQqV4EmRIaQWj5BSR1rWxMJjZSlaAFsIaTwTI3fH2jXToJK7OXLPKZ3NxD1kDmPL99TLGg8l QLNPevg+wGxFRUCFQTxdMEvvSeLxwOU9JEC5cAEGw7xQmy05xW/LwyKnlKx4NDMEMCiLkyBN15gS gCNObYmE3m5vb07KsAVm1zMFmMasFJQ9VgBoDMm22xJgtiodPROwAASOMgGWzra7Ag8h8J/+9Kd+ UQopnuqvtsJWLniJ4IHUGN4eVMNSWYTRq1UuLPtCkUNXUiExrJgqJgayI1BSMi8dBDbBkDsvS2Dk AijTqlFqNJB2RxCwLUset2mKlgu2GZp7aDoFYEsAAmUAwaef3cIDM5LZiqrl4FWAI1tqJQDxm+GD 4ach86J6CeoAL3Jz3kewhE+JhGBLSGrCiiMMlUslfa/AsHRZgM3wMOqvAURY2Uu8UhS2WnUW2Mhg Zn3LVvAOCANCA94Ak3iRcAEvJEpHZobHpsPJYwJsaYYRAH75OjhIhJai7aw5hUFrBqCkIaCVWl1E UylwMkcL1nVGpfLakjIX9LJg++c//9nfsxItc+ExRGIgqRpMmHc3acgB0ic3Y8sQVTIXnUuXegs+ o4y/sFlhMBQ5pMDUDYASLSWkpQFsi55QtVmpIQxlVmCWAIa/WuZ5ojjA3uSURU2qgMjhA7CFUWFb BLOaIKFRBC0dOVuxmXlEbobsjByfLVaGaGGQEww8Bnw1B8MpbLSyG0AwS0hyAhJWbWFOaAbLthJR BqDMpBPZmpAzGaUUXENUoqKUC491V2lKkImBzRYXMFUe3pKhgcGuvFSPEoMBycouOfB6hsuEHAnX mEvE0p0yLIFXn0s3WlKiJVR2u8wDUNqiwWm3wSO/vBtk4ArOHYHSBeGOLZmJyB0HQkjDFqWjd08p UXmMc+Fjl1y5uMNsriB9vkiTUqsA06NNwFki3SwkNGwpAbajeo4GmwCqXkoaGEPwNEjS0+BUChpx +kvhBe/uYxCS5vdAI0tZ42UFjCdONbGLp1nw6kCpsXsRZ6gZ/BKBFyeCwf8awq/nfVZiEKTBnBUl MHL5mu0yMQD8pkwwYJQFk0cyDbDK55deoZQoBu4ARFtVyfKlrIZm+Ja2yhFnYPr9mApcFD8AOBij i0Ho8BxYF1is2pfS6NRpEmjALANrZSbOuw/4krSFWfdkQqYxsuUOjAlNjwAaYLuZI9Tf3VUau7Ud oQcrAFtzS5iWAGi1rzvj4hn6UtNDds0IBSwwtoZbwXWR2MVgC6EZj5AqEdkFtusGug+Y5ybgh6fE 45nlxq53bfkMoxcAJGYZ5Z2SBiY2jzZ6Goa2kEiBXxoM/K55LC+pXNDjMYAhGcKovCW8dCRSESJn 7hw9PjDLiFMkZgweuNjaogQwMqcn9xglMKQ347S0SyY0kjmy7AEHMLYMLfGnIainBBUzc7tKNHgA u34AuOyyyyQod4nblZ0fmTxYDV5gJG4WEnPpKIW8cHa+3iq4cDTwSPw7x2DweScIGNKW0pGLoZ8l KPFUJQLyDsKTV7IimSG7CUMA3ImHgI2hsGmAqyoNvXwtpWZpWAIktzTXUfTibItfgyFySuZkYQvS OcIQbMkOYSbmEoGH8SFhC8zHZ4cF0IFmWE2yRW4IQIlolKifCdstMGXBH7kikJH7jZR+1pAwaH0O OVBZ05i5E6FgJCgYGSE0A8vIQatwlWFL7xYDQPJFqLaEwuMxDUACcjFoeFERBN9x22WVIWbXRABg wsYMIwBLAEcmDDK9AMyozCIhqEMnq4AyEkZ+zWSGms3/rAqPRHinR6JvC0ac2pKSR3jF4cgoMDOw 3ZjJMLNLrivUR7Tdl2rFcDswqPloGFrGkxLz7KKSlCMrbNnVTjByVB+JK9fgu54SEYws/LAH75VC VfmVsirxCJ8XDO6yWUEQHj9+3IuRLS8u+lD88M8++yzvmIUhGNVGpWKRtBQGchW2xbuwcTKxyzUS W9gwU5ppjGAMi7+DZs6EEr7TBCPTgxW8OYE7yuZ26YHJrGYmNLjucAsyksPNg/+OEgNm5SUIiS0r GrlQ8iIXzVMiMBojGZH0aZyCLmLF1qDkHRXDOqSbTq/a/MrXbPDCXPV6DqOl5JQtvYGhFIRhl0dH A8PEsifb1NMWACunhoE7wWArpKLimi9PIba8e1DAcyEw+cJwhFDASBy3201PoNdj9ELSKr4V7FnE Frl4MBSV4mxLAcyLjioM+IrGewGgpTGrIRKyEWeyGQlyA4kZeF0t7zY0OFuyikQW4jTnVNiqUU1Q abl5aFjiFyGwgRCVOyI2MiuEgreltvxKWQGRw2gJxTGD2XUHVTVyFZaLp5C6rcT/47qpME4mwEjI uRZ/AZQIcjGQDeTdO4kwkSBaM3wZwdBbVjoR2jVapofUKuap5yUhfOxjHzt16pRQncVLFPBF8QOA gzF0iSTn/q+nv/wOWP/Z7XroDIcNRuOAawINp0UsmcBrHXMdQFP3WFLCB8BQhxEiMXcbBeC2wAO0 azZQmcGMVfG8ZzGlnhaJNhWbm8YvuRvlEdPLIsM02Agr2fJzAo80kTCXJioxyLqL6s6wTY/ceye5 K+HZJNSqJwX3maGigXEam12fu5R8GbaYIAdWNwzdFhdYfTADqLOoJMUKGMauGaddUTFxOQ14VLYM glDhWQHwaxfYFsHTwVbD44OvgvGMkF0xCMmAqTgElZEX5lECy0uETBShElFKHKEAMMCLH4lIAIAp WZljQ4vQMeW98npswZPBkIsZQOIwaC2ZSErWPgC8Qp04cQKP7GiynVcHPGJg7g2DuQP1/iEeWdti JRhUZgMtLwiZC08iXmWETWlJiUdIvMRAIzuGdqWMzRDGSra0H8JaXQzSQWWWET28Wd14YUVv2a4E xalWtsRGacAwScYgADITYO70FSoArUJgzjvYmMQgNgJbnwEMk9UhK0sJoipCHsPQc2TJsBfHvLOy ZcCLUy9VN4Q09GDKbqscJ1MCDIDiINGQNAYvzTKSgmBw+qgrTWA/j9UStqSJv/qwKlkaiQsSuC0p OCN4AyeloSzOoqMpR+YI+U3Jo8AoK4Kz0Dy2gM3KKAwkOCWCioYX+PiFwZCslzwlhCcqL7XhJQWv UWFULKdIvK/oE2DxC6D68NKt2dafd0sAsFqLTGmpFZPbHaSlyM0AwTLEQ19nBnZBRGgXjJ6SFZhn jmBOnjwpI5oGTCnDK4WbQg8sC7VSUuZyN0NSquof//hH6auMBzL+/gSAkqCGLteTTz7p53MkysWp K68CqsSFAGgsVU+5MNMoO8Kyw98ZsXLcBdP1hLTFI+aCZyJ4gaUJb4mwOXNeuDO7NcLI1hHDg1k2 EyjZGlUvpF38ZoPGbvqZ01syT0kQm8GQR7Xi2jWhr2EoRa4OoiJXbfXnN0MzR3ZVnpWDqKmUlDu2 Sk3PkAtghgSDI7QAZHUzo1W6CGeJpLNWZ2AYkXcW/PKCWX0IdkUIz1YMlmRsTGAcXIZ4yl3McmRY ozpQW8LTLbfffnuY5nvuuefpp5/G01MarYwEb0bLxJbjpofnETMSCdJbqoxmE22lUCJg5qKCjw2V QRMJE4Zi8zQYZgwSR6K7ACyB8chX8PJ1fJSWflYRg3SEZ4kWj5nGw4GGL1VVLngzQ42XEicY1+4m d5pBMWkswbqwYsDvgtTJAK94xStEAmBmKx7uik3uqkEWjDAYouW02IBpLMUvAOA07j4Tg1KVmKgz jOAT8Fc93u1KhEbwZGVnlSHMpTI+8IEPCPXnP//5SxfwRfEDgIPR3Oaaz4FJmMbcMRM0FsAsCcBO t0PVATBmet2jHWtlu1qEDFk/0ZAhKZkYNIal3rJVP9EQLLeY5DGcLR5XjoNnqBhcD48SADeT7GIY Asapm4H5soQ0LMFs0aAyLD0UtK+rXhO73gQYQykA8CABYG5LVGaaorIL4wNVCu4VDL1dSl5oLLkg E0QIZknAD2MAiw3SlmeBC+yNyuybA3zRMHSvpKmwwJDMCe42dzB2Ke0K3ha2V77ylayQ8+vRYMuS R66dCKFk7WKIBI/77EAh8ViKgRdV8piGvOKKK2wRxMnErldzPHY9quB7YsIYPGJLNrNSKL+ZIPMu SJEIO4Bd2XnASdxHPirmhgQhn3jiCVvqwJelpydbcdo1hGeJQQXAeMHgM8OJcCR++dpSCkjMBhgS 8ReYlxIC18CUAAzrIlYCA2CrJrWQ+yJl4QkGs1J0g2oh7rSNEiFBhUHkZphKx5ddGoCQ4idngo2A JJgZMr/kdhOU11ZWNEzid9wIaVgZkjLbFQylQa5i9PIVA6UAzPhHJowJGbkiIFc6MGehjN7hbGlU VIQxB0ZYbyBRQ0c/BaRXDXqxSUEN5QKvpH1+ZOsolQ5zSPysfEoRIB2BLR7tCsyHq11UToHGsMUj KiUCYEWWrK2irc6UGkYjMTR4BJ7egBSGijF03JYNSkLxKAgANi7cOx+fYsMgNSaUPAqYBsxNyYvL Qsk1mKpedtllyiJmyl6+KxGlVkcul86XebnklB4DTbtmssLKSzEzNIuBXnbwEtTtTm2urQ6Pn1Ip JOs9Bt4QAFsn6E4Vv2jFKUcwSfFiUEJiFra5PnEcXvpRQdKThUrWOe7XM888AyBfTun1QJ2AXHjw otVgAHKx7OilxpwSzFAr3rmWoxPB0wHBC141aJgApOGdjJAtAKtkOaaxXNI+HACH4vLfMJXaEjg8 mC0pdPWCbQ2DAVCG4VGoEiEorOeVHrarej2d9JgtmmKDITgmJBn2rC5lAShFadIg0XuSZSJx8USV jFlNuLacypAFiblQAXj0hFdep8zciQsGoPTxQ3Jk4Iex6zUd3jmCaSokwPUzGCVOMLYOUadJBwlB g4mEO7uUZoNHpdAMaEVrCUywJUcmSmG4StLniAtU8L5P75oAo9I24vGWzCO9kCiBi0TYeJh7QHVq 9JYiEbaBx1LkYGSlUygxYMCjLDSCcXxaGowjYQAbYHb9NAIMWQCUv/71r1E5PviKYFfYYbLFpv/Z YnNBXCihci0kMLLElREzEmxuE2bJumVS0GPSZ4VHylyzFQyMaJkz5Ag5jdkWW3qc9aHwmJSjo6HH 2bMIM+9OQSQ1M4AwLLkmHO3/5Tgv4nHttdeK7jvf+c5LF+PS9y/7cDCOx3k7NodNEFL9PYeqFfpY KlqNAlDP+UUdpbN3zDRGtgEwu2l6UUvRIDd0sIabhmBimdOamIYL3nNnpkkeq9liMluebgCa2DOC iaHRyd0oAZSR55GLRKbRpmIjU1o2CxIPNuZSsKvv5UjGCa8glGrCNaQc8ZBhmJAxgNHAFzM9Ehok vDAHMwPQ+0SUCE0PSjD1dMGAyVJAYumJoDJM7CqavDDQuNI+uSFpCliCbq/TcawE3lkBu/ZgngKq 5FzwGD13AATAHDNZCvyqiUckPS9iYFgiNOLxjpI7s12/wwNgaGkLyfHjxwXgMW1w7TnCUL7YDI7I nYLUIMtCnBhQqeFTTz2lOMBgSuQpTBB8RUPrLGQtKg99j0Upo9VjGESinvKlYeh9hXdnBCN4wwny xYsttgUmbI9UShonxRcZjCAMtEJVNO4oZY2cYICJDS2PkMorIx6B02AGBgCOyhZZSAwxOwh6YLQ0 tiTIikY3ZiIkyJT0pQk/F4GSzDVasmE3gZUsaj+Gow/Jo4pBgqUBGEcjRGWG50jlfdQRpK/TxEyj IRWTo0rKVwn68CBQOjWlALDELDWD92yVSL5gOS1fpeDCgVKyhRRkR0zooHNEiaFPpvIt2di4Lk3F J2gVMRjlBZ9rWwCYhcEd1wBOkznXIif3kWyLLHdIskFPw6lGoncZ2VJWLrR28btfktKNCMXmhQOG idnoF5zy0t62eHQc2ATscAVZMXmZMtLYFQaTlPniLhfSZNu5C0Z2NCoPLxg3zmUXmN52VemdptcI bydeu91lnHjwu8tMfvaznzG/+uqrLcWJ2RueAipR7QosYFuCJCijS4Hfg6Jqu2J41MedoufLUimA mdBTokLo/vLrTO0KTEYEfqWAigtJAZvVk9IuwzTwGFx28QgYs7IksJWjGYaeQI+EORO0BMoZLWW6 o2FlyyxIs93HHntsMAmve93rxGZAetD95je/2QH00xfvWsiWlKVJEIZ+0NLypVEEww+WsnDiwqa0 i7YURF6cAZS9W0CvPdTEKQBUnNxxAQyJgXf8/NqyVB8ZGbwooBh6PDKv+FIGY66j8LC1xI+HVRjM 5KLCA6ngAEiExBcBs37gzpbc7bLSk3a3Qym0BwZJiRAeTB0cCr0wCJaiMnSyxtZXWjdHvJeRInQF bFECi1yEv/3tb5nzWMziZyivP/zhD1rI5xpOfnWsetrVsR0NE0hyVwBAHSD9mqyU5QIvPJdLDPAy tRTGT37yE1fMgJeFkAhe3JUFm8rAKIj6s7XlkUsvQnodVcAIKaXQR49blq2KsRKbpw1OJqqEEw+A gKuz3e5a5QXLhdxliryqygVeuexypBmqA0BnV2MkcyFlGruX1njDG94g4K9+9asvXdgXxQ8A3VUn ZDhX3aMJKDWNzMmTvy19Y7k8DNanpNOlNIIR7JrBan0kvQJipokfBgCMOdlsiyAAnaSb9dbwt+WS AMywzJZmBDJOhhpal2tNXjSrbubX0gXwOarLATSlBgUwTyRo3XB3TwBoIXnX/ThdVOAei5buBivk wKhguoEYXFEX1QDICzwlNmEIEpVB7oZUEx91+As+d5C8c8SpMhqQrhy9RDjindJSqARPJRoPI7tm mQKTuUaiqspbZWhsebG2Sy8Ygq0CcAQdBEF2UnPDeUGOx1NDIiIXmwfrW97yFtGqsIrReHRa0rOV PnPBK4LYMAhSeasbEiYcdXyshGR+9atfrZIc2TJz5NktcSTC5khqVU+0HoKUSg1AKSMkWlEu3mP4 Qo6HR5wevti8yijd5ZdfzgRMYMxF61kpNSSi4guJyJngh5Sa+MWD0LD0PGWOqoNmCCB+W/A8WiLp mJConq1CraMAwGAQksWWEI95hhTIyI2UBGDm+BkKjJ6mCCmjUnD8maQBoFE6yzTNTMCiIoNpDHO0 5h2e8MKQkV2f1nxFRZCv4kgZQGUMoXangA1Lo2AsJcg1mJktfYCKGV5Vq6HDqoxdPTJfbnd3kxe2 RcJEAOIpX4a5YBKmTDntnnLEkHe5uxGiAkBeA6ACwG+GESc2MhjC9NoMg7B99qMtfddB9YAJlUWo lkg0MxPucm32AqQn9bxu1GM0vWegZcUXE4YCkzISenUA4xS/H5XpKX//+997QYzZFowbx1CcUsPp pwsPSbKXTjzcYVYWd8otw88dcymAGY7YhbrqqqvoNTANkieeeKLyVlK2slau3/3ud7LAiQebQS9I 17PfJkAy4Z1Ht4wjGr7M5eKwHIposYGJnF4WtYctS7uY++EKTFQSN5OduKxh+OWis7NL09ETks0Y wBRBeVf1aQyTrNKbLbsLO3ruOOWIkDtghzuGBI8dVuVydNcBBYaRhW4XD2VC2bFVBK+JDteWTBWZ R/FrLYbVWfUUB9KQF6RjQs7cuSiaFJCDiRlSwJZqqzgVwYkwdEb5BcCMH0abHTt2jKZ714lYonK+ vFQfPNnSU3YcI2uM0uQxmaD59TyBa7LsfPRIsLLMzK+Y+ZIUW7LYDMkCS1YAikYvfkfglzv6SuJo BWDmWjz9uFVJgQ13x+zHWmHoczFIQdvLV9Y+O9wavWdmhROPqNxWcYpKAHpV4gJjKEJK9fHBhJmJ ysOQ2YpN8IUROQA24amAREqKd3VwN83AhqPBGT8wgVJ2jqDUROW2onJJUTFERRak9AnwYnB/db4I RQXGqmsFz7tgzPwCkwnV3y6BUzOAfFW4XKSmesKwRTazNSsIfsJ5H3feeeett97qoRfzt7/9bcvx MrdPSzjTXujtBvMV/89//vM7yrH97Gc/S56syTSf/OQnB0/j20Hf/OY377777rF6scJF8QOAoB1w Z69x6+kaYvLRQM61Bg1J06HCZwKcYIYBSNPFaAtJQnd++FHZGkJ9M8swWQ2egME8bLPF0MVz5VwG v44C0LLALpLPHnfen8f51Uu50Pv4cc+BtbJr74boXcseVTq7qDxQuOjDxq5GN0NikKmAgwGUO78l vmUTifAKlQmG7ZKe0rUUCe9toXV/PCBseV6LB0yc/GJzdT2nBCOLaN1Mw820K7CyQEJQFs8F99/j o7tNLy+0yqI4TCyFLXiO8Jhl5HceQrXlPiApTlF5aaaxJWZKgjg9icgCUwc1Z+5xrAguIVuh8oJZ /DANP6tUZ09qMIk7EQGLn1MYeGky4VS0wkaCWdYFpjishG2Xd45gerMh2DXY2sLpeU0wkKDlgm0V ttup8aVK8hKP5wgvUsDfk13z+AwAEGQZMYTByQsr7sjOUQwESAA5YrBlNujFZjZaEsCaO7hlb90V IX6z0dbYhmmOZ2aCIRe7zYRIwlMCkJvlFd7cGBjkgCmdqQBQOQVLKat5HzAOS76U4gQD6MQRyq7r oBQGdzRIyMpY7gCWwGYawxZOYCeleo7YkpIXtmQ150uzAdPAGGSzMPDoUkuCpUGPn1COvYBaTklp uJPvaMJz5EwhO4LikSDyqIQEY2nAyEV4esZdcHxoEYpcWcSgsVVGVBzhzMoVQOuSSkRPArCCwUPj Xri5kBwZPsW5gxGDAJwCmV8u8Ai1aBl2K0WivUXiCrzmNa8xAwgGni+FRRJGAMJQUobdCGA8EvGg ELlXfy8x0hEAXx0rE1T4PRkkBdB7pN4QM1tZ8AgmEaG6+BK3+/jjjys4NjFItoNzNxMEQI+BLXIw 5NhES88FEmwGPB6ExZM5GEFZCJBkgyAdGjyWaCUSs62QvPCIkMbomBIAgEdpKTyEZmN2F7PNyMQu KvNm50CUSzdLMJ48ium45QIsfg8TMls/hnkmawC75pxKn6C2uNSZXmryUk96vaFbBGCLldqqktRg PN8AeGQiBQIriVMCMykdwWAWAIwGIFdGJFwIj95JUSK3JGSIpPTKIrlLAU9ZhQlo9YwzhdFUwkAi zkxmZiUYs54sKVGJU8W0sVkAAMWJzQ/DXPQyZ0uJpCZZGubqhrlCUcJ7eRCMO6U4dmUHIGCR+A1X GHoaVgY8XwYT9wVD7a0IDotrl8XJCtgWvNq6X+psV+TM4XmRchqyAATJCxPMjgyP3lBMPLxM3Twf IH0e0XRGXMBYciFySl5o/FgupOpgRoIQrbLHJl+uuaOUrJ7hjjIqJHJ3IvjnuMlL5oefSnbJnALA k2XEnOa8j+07feQf+chHbrzxxp4qW3fzk8AWNj82jJIwPz+8853vtJw/xPOTxmc+85mQM/th4NSp U26l3VG+KOFi+QHACelmoROMhMkkjQ4m6IyEngtbTHoaW059SHSSHrLUEzo1kzhHrrlbMifEkGZm v/nY8bsD09DA2Fwwvaj13XCznjhx4oSHpk8vepdBK/eMCy9Ct5dyfDlXzc0dpVamFzxYzxfPETyG APATSq28BABJKWUAPK6iQYOn22JLZQSMijJDF57HkppaMXQPPQIYGulhZDEYT5AYABDqeLeXi0mH I0cMbxYGNk8WJrJjwoUflliRBS9gMqeq51dNFROSLSVaMHXwOeQ54pHhGSQeQw2R94oAo254ZERJ 5gKGL7ER6JVOEdCaYTyJvDqIyg8qHk8S4RS+FpKC+IXdQ0psvSGVJnd2bZllJwWhMscWPoB3Gnof M3NAzHHyLh71z1e/QYmkGgqYQFOvMrGMZFt5SvxhMoQRgMGWC2GkJyeYya4PAbh0xCMRmtqDVYMm AIHf8O6FI6A5OgqbHj8ZPozmJ9CMYVnQdJEJBqW5axU+czOlSITn0J2yw/UDgDSF7excHxhKvzzr g0RtHQc2H8Bg+kHWDGVaJ6uPUYTm0ueFkq0zZVgBtYRq2DLbskTr4IpNzGwdgSUeGELVq3QxU2Ir a+BJNsHubI2cibncBSYL5Sow5NzJJUN5KY7YdCmTWp1rQ31a8gumLAAGWx/SbgElF5oQocQBvOtg o8HGHdfwfbeYOzy8KwVD5ABdPX3OnS3HncaMStm7y14+XGTFcUaQdtXE6di1dLLuCzY5Kq+eB/AU BfjVr34lWmGICpgLWzpfDAooZpH0CKUHK0gCElQJkAaPbr10mDC3JEvc0sCvIDyqGL1Q+SUwBOaX bNhVajGrW/WnBMZAmUYuaMk0DDky8AgGLCq7S0xr57tWvJspIc3q0MVRcInwhdDMFw05AZJwdMST HtVRAKUwBCNftwmzoxcDwYyf0uwB6xQUVpwCE7/KK4tdnPSOzNnVCdga6cke2gxVTwrS0QCstsVU NyWiSU+uvJbOFC1DcuVFSMDTrdQMPm0rL4yMttUQLWUjL3arNiWGnvzknkt2fTfGu9qrXvUqbSBN WzIVmx6LWfpqomK2uiwy5UgRdLW6+fziizkYAYyJN2YaTydOZQfcEWMWs1smTdek4kPCeJr5QwAn 8trXvlbRCHJ37ji94qPt1VMMla7jwO/G0YhQwFXA57WqYuCLuaWYlc5BE5iIxwDwMSeMUmDCCwYm 5rxQqpWMhOdcVN4AEzB3SMh4AERLZmspSFsqL6oSNzOUDncMlU6fUIqQFS+UPJotRUgwM0EYLcGA XCJYYxgBAL4AyOc+vHP3y3hBfupTn/rud7/bzwNaxd8Rn/f4HA3Glh8SKMGOKm2NoR8kwO67774Y 5u3/c5/7XK/7Q/WlL33prH8AOPgjv3xc+Pnfbz1x4Z3uPe4rsK/AvgL7Cuwr8P+7Arfdc/AnjZOm D9xP/OfTLf/jX06eETDgv1lhWxavqt7ab7755ptuuukb3/iG9+C7/vnYFlCV9m8yl0S3HD24bdh+ 8Ngud+R+TB3l/Pp/3sg/+MEP3nvvvQECD+Fg7I7yjjvumO/3j3K8pNlZMt/5ltHEc3bC/geAs6vb 3mpfgX0F9hXYV2BfgUupAl6A5lWjX2n/2z/93aWUwAWJdVslv1O//vrr/V727W9/+1133fX973// X6/87/khqnC8pe1/ALggJ3OuTs7jDwBzj+Yd/WhwZ8S8EOVXvvIVPx74I4L+SAfz/LyRF9/+f/DB B/t7Akf9vnDN6S+cvHCbPXJfgX0F9hXYV2BfgX0FLrkK+IKHb5XccsstX/ziF30P4dP/tfztqf34 SxXwPRy/+/f2f/z48a9//es/+tGP/hJyr99X4HxV4N3vfjeq+++/fwjf+MY3+nlglr595EtBfpbw RaBRnoVw+ivaZ2F87ib9QOZXESdPnvSNMf/Kle97eSr5upjvcvnCVl/88vW+vtGrBP6eypve9CZL Xw4D8zgzA1j6hqXvHRJ8jQyb74eB+bpetr5s52e1Hn+UfenTV8R8xdz33lj5Ulp+KXl38y19b6xv VPvWHS+OwVfifFWur9XC+PNBf1HDv66AwRfaUPkLsn5uEwkvwO9///v9wzL+JFG54OnF5uc5T2HP FCGJ0zfbBGkXib8wVL5c2MLpjx19te6aa67pC3ZqJaq+wwdPwP/www8LmxfkFcFX6CTrO7hy4YtS OiqjpAruq7e+IChUWwxlITzl9YU8cl9DFxtBRrZYORpgGt4pfYEPkt73QaVJpuTRqQnbzKOAeRQk Bl54pBdkqYE5FMcN1hcoLeXCLwxmX3xUSYn3VWMBOGIxqInI+eVUdviVurPouLH9+Mc/xuafvRNG 8SOEMat2327EY0tG/uTubW97G3eCFJWi4cm1k3LNDH/7ykFIwZdfzfqQRkiqIQYBG1qFhgsMDpSA X5AFIGA8mqdkBSMvVE6KVcVUH/GIUPCC8fdG3vWudymsYOqE733ve1z7C5TaQBmBeVF2LtiSy1EW HKkVfluKDImBoHQy9RVqX9z09WLMwL6+KXhO+cLv1PzTio888ojiI8GsN3ihtPSNUpxshU3omvju OB5DIp24yqNVB8y+olqyqhSMIV+qd+WVV2oA5KwESdADwAgliASh2dEzRKV6vj5LqQhm1TOrkmBk 5BNaZTCL2f1CzvCnP/0pjeIwFIC7D6bIvmfpmYOca9/91cYq4Fu2wkDuGkpNnErKyjVXN76UVBHg jYogTj2gqdQNhokhWpEQIlF2tgDCkJ1r66o6Dq5pVotlkp0YhMSpmV+ESiE2PGLGAyY7hdKK/hqM 1H75y186NTzAZhqOFESmDp07AcMz1NjCtsW1BouWXrKehLL2cODuF7/4haP3D1F3I5z761//erD+ OqNOVlWO9DOPDBF2gjQ4ZSF93ctcJCrjUtN34yglgoojtpTc0XgoOS9Fg3d/H330UbvXXXedj0OY H/zgBw899BBaYQAroPqohhby6K7lhCEwsqsqQU3LKbyCKD4BXthVAAkNE/EgUXBLRWZui5KVSAxl cRC2lF0A2lWHqKolE1uQ7hEXqlFD8gLpKCWuMgWmSdxKSPXpA4hsV0f1DzXSA+A0tLpTE8mb3/zm 6ikw/PCqpCCy4Eu5XDFWqgdg4OS9sohQzxuycBD+wRjy/Epbz/iV9mP/8I9g7o7jlqMsXFv9ICSB qVhtLJI+XEQlKfWRjhw9DQisfvjDH4r5hhtuUHanoEQegwRUnjYAYB7IwnAoTkdIbh+wPlFDguYU thzjlKkPVoXiSwEx0BSh4tfwNFJWH1Gptk7AoziBKckIFYRfuyK0lR6VOktBAfv+uiVHqrQcwDrY +uYPXx/60Id8kUOjugufONyd/975+N/rRq6Ri5YsMLI0PSKUl0d/rdOrC37BiFm0KuPR4S+gu3Ti LE03iMZTCMN73vMetaKHVD0lzSNlzencFdmZ+tfivZzIQgH5VduanK2rVC/1cYxWtZVatMKzdKzI DVGhddwKpVw0QlWlMG49707Ekl5SGFxh1YPxLOJR4noGD36FFZ6T8uhwuephEXq8Y1ZScSIRVTEj R8tKA5PFbEYoWlm47/pT4kwKW4lUj2tPqipMViKGPZbf8Y53qINPMQmi9TxB+FeGrv4ruxdy633v ex937ubWqbL4ltGHP/xhdZh/C8hfG7B09FvkC5df5h8AClRzy60+0x+uilPUCppGc+gSHQagaTSK 7vS5zkSH1a9IdCSNLvG0YqJj6lHtwgSnLYZmJHaRW+oePW2ExwNsRsucR3gaD1lKzMWZI73ioup1 QeotIbmHYD1KcCZw7XIysSVBjggGc/zuPBIMBLNoCZ4FPZ6AS1AMitBrgcdHF8z9dFcNQbpRPTrl BYzHEgmwargDLgxmbO6JGyUqucuIHgZeWXpSlwVbA5tQ7YpEeDIiiEQirCqORwAeo7Lg8TmhIGAA 88DimgaVfD0U+MWMnyZH4iQIUkaKY3ZpRUvgC14AKiYGPACQBCS8GJZmbLLDIwwfKtLcFtxulYdR EyR2xcOF2npOMbH0FFNDJDQedv2oJgApSFwMwNwJz2cDkz5U4JFrG04JmBWEiVJYwiuvgDUDd7Vo vQGpDnIk5Be+lHEqrF4yMxQ/Hq9EPdn1CQafoFzQcy3rKsZvwchRt7AVNisxW3o4ik3/aBLMPubF g9zoZxvFAZMyTjNygSEE4FQWbLkWGJgg4ZXCUB+5SET8ZF5qfib6yglyDS/gGkP1dIuMald6VByJ SvG1qIDhu4w0svOx4fhcXpw0OHnhS5wqzLU3jGoFbEu1xS9swYNZ4hc/sF4SAKdIagNb9HZteecD 9lmiquJRST/v6fYyUk/9JgZbhoKLXO40SDgyRA6WL4FhNsTJF360HbfwgOVIYCtl1ZMjfsxmrh2Q YDqFaksPL5i60fsuPWQMkhUSEgdKg4dMUG2DYGDgFK1ILAkGQmAf1erscMUpcrtVkuDcwfiSqZTt mu1a8s4vTLL0yUblDcxpSoLiYAMWgANVFoIHqUORKcG7hRzFI5IEyWp4JcLp9HGKRNlxKhFBJFJw asn0DJWXuxpARoHLSAUw0DgmkbCVOw0XGOzqIsF4wNrlzq4XERrBi1CRMQMrb/dFQbgTmzr3AzZy Gk0uETIX2kAjCRInJCVHKqAVVUB58eNERbbFl2AouZO4jPw2SrkMXlxDnMAeRMA48cOLHBtwdY6B Lwz9SpveS60fHQlcY0PLBINzcZoyUiWpkQ36QiUTDLnzWJBmBXGvzZlzbfSI8PO/IB0BXxqDYKme KiMvx4rKUCIaTyp5CViJlEVITAwZYROVSDAIgy28Jw/vghcqMBgvRUhQDd+XkDUwfoIt+GYfRnIU MFsBUAaYHGkYehVTKG//ioxzuwtg8GJ4jpHxiBahQ8GGPKWUtZYUpAYjC7Olp6LA4pRXXV1I4lRD W4ZSC7VTgGFrzhFmLWpYOkom+oeAVlQ6FhtDzS94Vh6tkhIV15jVMLyAwTw0MNjlEQmkIJHYVfxu ELxdiXDNBbA+NOsiQRrk7o6QWGFwmhzhJ4PZlawZwEyPkJWf/XwkYe69S8XAxMOcofgJfAFrNoaQ +MnVmZ4gL1QS4ahk3bgOnf68DIT8ovJ1nb7Kf/TvAJydIzwZHv33Pf1VY6Nd/4roqVOnyPPDQPoX NV8sPwA4MyfnthgawjXWpg5eWzhjp67tCGYPCw9NHWbLGdAQNBYwW+1YE9eUmkPjuorayCc6pCcL cj1Eo1LYmICR8yWMPkuEhJBTkdRVAqPMEAmnGlEkMG4aDZJ84dQcaOnnyWJXbGZXbrki608sMPzq b/F3yfG725C80xtdLZnCyEsY2hotKsOtAPD4k5TI3ViEAD2ILbH5+IFUCvHIBZVBKR2DLylYIid7 ilG6Lb3SCYAtF5KSY0ECC8ajQXFw5otTH5AMRd4NxACA3EcXZlRiE5IcaegJEvE0EaSKmdmWu/KK xK6oxGNLDHIXgHgszQ14S3kRAohNACnDbPGlQE8pI2DpOA6Ri1ZSytizhrKnodgEKSStSOaI7OwY xtahUAoYj6XZU4lGYEy8g2I2S9CnCNfqVh04laBdkfBixi9+VAKwJXFWTLBpY2+iNRgGeLcAj8KK xNKs7M6CXzli804MIFOfdjgRWjoF8Ts4P+R00JCWGoMhDYzKS78q4Q+AH0/9IEcRitYWJULH6pRV j2tbssBm6bc1mZM1iYcy/VVXXVXAouJLA4sKg+wMAXQ7ILlTaku2hjKKCgAbQ3phC4bSVsXHI2bB CE/KSNSkXFgpndjMHMHQi7bD8niRo9fQknIujo85foQKYhempS1heNUTAyRmbCJUbX7xlwKwOFnJ tDD0mNwRKhQMXwLQCWJw1qLC4OmEBG0N6ToA8OjiiEfM8rJEwhY/L3K3y5YJJRhCEdrihTmApS0e q08l4hRG/CqpdNgIYMITACtZ8whMTo8ZA0NKu5AAZjI9frIhBTOlxAliC6YUwqNRLlWFF54SSUpl HLcDYhs/QTx23R3NybZXAZEAx9ODRc35okGYOVpLQaoMNrZ+XpIppUjQ2rKUNad+EiCrlQKKjZI7 ehhLeiY+RJBQilzRuizC5pdHw688YRRBChhY9UEjJOcFhgo/W22mLCKXDma2lJbuQrJqY4ZRbfHL l2vlQmt4pGsVnHYdmUwxi58ATDbcHVvAHkeWot35lbY/BxMYZo+CTodMUEl6g1Ul5aXgF951CFJJ K68XUPdaeBKHlI7ImQsGTAyGUAFsSbNopaA4aHkEw0rwMwABjy2VN9TQLZOsP/0Akx0Ss7wgAfwa WJW8NSqdRCL0QFMNPzTiYe6sBSZabNqGElg8ApOFshfnbbfd5uAgBSkG/8rKk08+KTW+qsBHP/pR PyE7/aI1Y+heCF4wOLM1d48kG8ZuaTarj6NPWUFEzgqDbqcXAI1kxSxyS+6EwZzespb2JaX6hK0t d7Zqu+xqzhaDSDoOuwYXKhChSjoISlb55cKWmtiSmvQFY6vuwmaIRCuaeZQF1/Disexo/GkJL7Zy rdpS0F0iZ4UhLwrLBSUwpA8svdoNYitmrWhJFjBzGLFZ9kOvqIoEGwGARgAAWsIVKwWhzr+qCXaO w3dv+pd5br/9drTey7/2ta/F6e/pngv5DTfcwNxPrVsSH6/OkWb+EvBb3/rWLeDs5NNvUWdnf16s HLAT1TdOzmzpIeUs9a620ByaUmc4ckqtoAls6Wk3kKG+hNH9zhvSLdKIDlurqVrtYul3CRrOY1cn 4fco8QjoAaEvs6pR6CERInclbHFdMGaDBlLuHhPdBwDuhGem4RQsgPB0tkbc1souk64Bk+RuFFgC paEawJjx2DJTumBcUEJK1pCIy4DQFqXh80kxxW/XfVAriSuj4FVJQQzMZJVUQJ8Tlgz9UTJbXgQG zMQusPKqHrBDsUSuUJxiwK9WtkRr2HLrRKsUMC6zCiMUCX4wJqjUkAabLXpKggQnOzLvSGyJJDBa AEtCgyxUuRt4KM3qQ6AxeyirP3IycCWiNCCVsecgAJh4uIPUADz68Rq5pERrSFPngFFKs6wDYEPO 1kVVMbY0THSsj0btR1Y3HiXFRD0JCpgvvcoLBlZshYRcSAg5sgUmNjzY7KK1VEb6+VjlVzqyVjqG dTI8Bj8n2C07u7ww1MDOzhIPDFrVFqHZrvAAlIssEoMjETpcRbBLIwwzNkgNJkcuyBIUgI6yxQSn pb6SlDCkY3hZF22uITlVDZ80MAY8Q94NXpQLWBaiFSd+RwwjWWmqGBcikU7p2+WaLb2QpGDYQiJT MD8zEzCjwmnXsYofWzxsXZ9OMHcqydBVYoUfm5iV4oorrhC5d0dKnASGBFu6nSy7ztQtkxROGI4U wYyQIYzYxCxayVKqNhfdXOYMBamGbCGFxESXipMJWTUM5RWMrJlkRemwOBUJj3zB25K1TKtbgphl VMBgMOLhyFjKt/5+lAwsAEu2CAWwbh5cN8qWcmfekkxpqcjt0huSQih4PD74i4pGhV0Wjw4hwasD QVkUUIIajOyVhWtZKEK0glc0XgQvQrsE5gj50mmWDoUXbAan8Lw7BR8KOG2ZubC0q/hsYWoh0XKk z4XBXEnVVgD8EvgVJwb9wLD2kIJ6YtDStph34jTC1sk4IWsVVGgri+Dh0SKXgiVD5yhaPeBxwZyV JWZbwAIAC49K/KjAkHgz82MPHoJ4tr/SrlY4DTwOVwwqgIFsCK+QBI8fCYGvouK38sqIIQBDx01J ZsgdjCArWpW0yxy5jIRXYGT4XiLBHIQhR4Q+QcRmqSvQ9j4qyD5ZuPYwsZQLXzByFySPOFVAwxQe KgXnQoR+lmDOkYGTnpVgBCzajtLXfgTpS1M3rf8KEIBQO4WuAEIaYdsy5IWNiVKY7ToO3vvwBauY mZjhy5o8o7I4WXiBpWeYTDlIMnNenB1ZiRCG5NcQhhme0lyp/SykdS1ZwQtb6dh6sAhV0SgVQSKU tshCwuM1A4/SWZqXwq3f1xBDj2htWT+oMFowjjoF7jyXmAPYElg3lK8+AsTvpDxj4V1tf2gMWV5m YTh9W0WCIRiBFXKRwxA0jGtFJugB+nJBYvd8DX8B973vfa/XA33lK8RD6xNq/inPUb4oAS38gw8+ uLX6whe+0O/7fefH2G7dcccd2+WLkk930osyO79gTWloIN2mlTWEPwZyZirrPjtIR67PdL/h5cOJ 6kXN6hmtjWBcXWBb9Aw1n0cAK3oabaQhfHIzx29oBe78Ro0Sc48z/eep7ebz2G/BYXS5ISTNx1yj 8+jZx4VlzxQ9TaPbuMOADUZGrMSGFoAS3lA6S1GR4S3BaMCq6gg6O7AIkdP3xKGUmkhcLRiCLYRc 5L0b0lWhARC8cvXyxCmAIshdggTPJiWSizAQ4lEuc9dJCpJVcyQcVSLkaFE5KQA3EBU8KxjpV220 bP1E4VMQjC9b4qe3ZG4pO3p+Pe+UUWwYAOzaAjNTQtIbVckMzJ2YyWq4s0szSDCjZfjZQkLDy1Sb oUh45JcscWCVl7LcKe2KTYSy5tRHSOeiezuOnjts9Sek33NffvnlqseXB6iZ0i6NxFlZKr6HIHPB CFXz1OT4KSc1gsJ6c9XAGlVNRKU/mfdp4Qh0hWHXiRC0mbvAkV9Zef4SRA5cK0rByKk06S3lDiMv MSCxa3DNRGrcIeRaYLLQePACqMeUAomo7MpCYYXERDwiB8OgjAhFQsOpwJDzi5NHMeNkaMkjQvys DIXCoz58cc2FONnSwKAia0tL5JYeBRgU3K45gGAY+jmKR7t80dPEY26ZnjsaXgQsAJWXlGNlKzDx cCQYL3wYuCADoOW6IwDw4iWdkL3wOWsnKBLMkO4mAR6h4PkC6xFkSVBwSpWUCENgNRQnX+JkRa/s Dotr1xmzsA3VECeMYpY+kxpVPKxg7AoejIzZAJYsPQwrrs0NJirPy6Hi4Bf8bDml3ILJ9IPc2cLT FkynKQUymGBUQxEIRQ4pSACBKYgtQ+K61Bal2dK5MFRSYE8eSq2IU8B2LWWkSnjUoUMBQKXOeVcx TaiGMlUBVOKxpSyEeBwEK4QqyZ0ZEgCYL7Jrzrt+EAaYw+IOszgxOH1LsiFgrrnDI69CQshETURL w5BrzPh54Zo5gMqwAjCEZFmTwwND0mOAIcvds+vLX/4yQRtzzYuvAKmGGpLFLE0MfEFiqD2EQZNe OmQMdSnBoASWl9kAaNBTkjH0gVtglqyUJROxGQ7arrw4FYYaMndJaeQlHpeusoucrYrZ6pkpBQ8W s/pImd6BYgCjRyg1dRYDKgC+fB4JzLX1mShmVWKrgWsPtQWj55c7b//9K0CeVH5weuSRR+JhUokU h2GRU5IN8SfIDomULcud6wpFmXcaJbVsQHLNSyU6VC8fc8msCPzyYgZjQkNfzbFJAYllkdiFURAa b0oes2qiMo6eIyQ6VllsKaAS0YhcDSEVXz3ZemI7BSbSNIQtNQDFZwWjCPjNnmloHaUPHYYiQQgm DHrMMKgmbAAa/PE4C2zI2cqavjgRSo25pLDpbWxM2FrqB/wO2nNYeMWPhAwvWbvncfjmvX+AX28I Eq1e8td2z/HtH09f6XnggQe2od59992eD/6QYfuFH39K8K1vfeus/ycA+E8/nbfOLrCsa52is9RP Dtvs5MTgRB22vuxhoYHsOkXnrbm1L1hPDZ1k6cmoadxefeAhjlbzOX5gWw5Ja6LC2ZuN3d4kmNPr RfxgroH+02qGtjO0F/46T6h2cWopkdS4ghS/mHE6J1sAJcIpwWzggen2mjFX6jTJM8MnCywGs0EJ z29lUQRKHsHEZtdst6Z0GUQiERp/PEoAEL9MVca94kW5aFihxaMarNxqdcDZU1v6XSppOhfk+SXw jpY5TrZydN9Kny+VZ4gKDwxzHnkhSx+JwHjp2nusiwEPvexsOVC7OOmnIEsVNi8lFWSrAaacsd3q CGYrgSPkrPQYgODJOY1KqD2PKOuK9PCedPJVQAHbxSNHAqcEWfuY8QJH5out3tMtclRGJIrvaUsv ZX6Lx9HAq7nAcpSelTB8Ljq4jltte/5i41r9kRsMmdtiQrCFvAelLeRmnMKr1G6NmLtZTseQmjYo bFuFAU9vFy1OKa/YpdvFLAu0SAQjPEqnLEHVE7Bf0YlW/EikzC9ZlQgVjbJWQRIMUksA4EQlYLOk 7ArAkheDICrBCBKAjJBchGYAl7c2sMwqQ7OtNAKAZIi8+uSUhq0nj3MEkI54aAgVzacmW52gCDpB PzgIKYtfTejlRc/KdYAUqjagUSJgJAZkAZhdK3FKUy6shAfmRY3Syw2w37S1xUVhCBWDpdP3USRO R4OBF1scEeQlF3qcqKSASqb47dIEqP6s7PJb9cxGpSCwJSeYBWNWSfOMAC3hCQA4CS2b+Q0psDBm IekiqYnc0mCoG+Vo7qkiNoNeeZFIwa7USpmGlUrmEVLnoHVGGpugODwCOFaBabOeP3a98dC4OKgc Fo+QolUfS8mKzXGQE5SdFx7NchEGNsELAKdZMWHkgsGylkYrBkuzeLjomJjgMWjEYAuzQ8FMkCDz Tg2ejNyMH5VRMGITcJxmwdCzVYePf/zjisBKml5ZbHGhDjTyzQoPd/UDuZO1RSn9ls3BYOwWJDke KST3WskLDCVDJGTpiDyGKiBU1ZA1GCuyYpJhRO7WyIK5WbQYWMGopFKA0cNrD0qu7TLEY2YL4Ly4 tuTXQft9c0un6eLgVCIxEORSbf3u3xds9Jifl/xNAD8AFKR4BMCjvsJswJuLimuDBo/wehQLyQAw i2FdLfeUULdIzS6Nofghg8EXastR4ifH5tGhpKyMgrEUkiBtTb95NOkxZyQpiSsdBg9qnwIeL5Yc 0WAQg8jJqudzR/UYovJ8856DGdh7heZRcGWHNISktfQYKyR9AOEBE6fasoKpYtj0qggtAZBwypwv 5kgQUopWTbBVbXjpYEZFaengUEmcISsyQvWkV1t+Hfca3fmc/DmA8ZcYBXN06/9UnhGAZ/3+/8Ff ADhKe3aa570nnR3FuVu5J128DgyhE3XeTtexkXWbQdY0ekJ/OHXnCt8d0xn6T/fQa1AmtZqlVrBl 5sJlIOsGfc+cUg9xB4YcGwAlv+42JbAwDB6TORqn9TENQZ+5VKi0nQDwRGjuOHcOlR6YskE+erdt 0RvACC3NaQjCoClmSprKokQug6jMopKpahShmlRSxVQ3GcFEaEYFSa/CikOoAtmSCfQeE56wuRCY AqoPsCF3DKjoLYUkAGAxuM9saZAEILjJYFNSVD0EwShlVy6WTJoJDctqaMmLcbhzhv9C9kTb7mVO z1Hu7FJaFtUWzJ2A9QZHpSY2yP9l7/5dPS+uP47/EQFJdlGUKAg2CYQUEYQFQYhVwMZgkTJgIQRJ o0QQ/KazThNSCelSBGW7gJ1FiqCiIV1WXfNf5PGe571nZz93d7Nf+EYvfO8UkzNnXud1fsyZ+Xzu 3V2jT5RRPR26pUxpAJQLs2o7FF8c6ScjaRrACmIXrQKSDQdEZqholmCs9sRZ8euNtsVWtLx3rDza pXSOnmYA0fYRQGqjAwAAQABJREFUxYWwHQ2Mp5ZVBy3BouKUAOZYBQ/Aqa+tXkw8HSsNEt6dEXM8 lraADVbF3IwKUgD04vHJ+vjjj6uDaNnSgBGqIdcigTQzESQNDA0Mv6JSjWBM6M0ACiVfAImLx6gC BEoAhFKzhCTPQGUIm8YskeEpF3pUZHrIaFWj8y0F/M4XuaXPJz3wxRdfiJ8vn6MyBS6Fr776iuzi SKQjUBCGqgemngIwbNHwiMpnGICs3RFWhgYDNriA8aHrk9uSd1YKAiweSDIqGBFaisfsRODllb5q D0aOQrKrbpSWmGHIxdbFBKjs1cdsVEAlIgMnrJ27JrD9FHYYpwZABvkSQ9ehUG3ByKt7oS3tyuj2 7dtS6zp0GWGEQWmphnVah+IIZITBN34aGNXDA8OER1XNBUOd41jBjErBVpAq44XkUQqs2JKVRXiQ BGDMwE7K0fiVED0N/ngoyTR8ORqG7VKKhwskBgEJQBrHWpXCFIxdSFuY6QGETUMWHkNbycF4/PWv f032W23fa/1jAP+Fpffff5+55hEABqVmiIcLyDQdDb1cZK0+dlMWVfLMdueIWSkyclbAo8dDFhIw WrMBQOPDlJVjUquKw7bnSEgMKY0igRd//GRUymIIBonZg9md4k4kGgytU6P3mym3ld6IhyErddMn SueTS5X+uf1XgBDyZdfdFG2OKMlCEidZkHIBWzkdLacN6BvCPhfv/b/MjYuw0hkbSxizkVIMCdLZ 9RKRdVUCkLi7o1CqUcHhKW15eYClRlNfMTSeeOIJ9dfSSFTPc8ScTOMKGKy0UO8tQ3rM3nwVcGWU BYA7s6WiqZUI1Tz+ys5KrYRB7810AS3ZtlRPW46MIdeU/PJFjw2tRwyPk+0guFYfgEqBjfnV2Ctw 1je76puXnZMTqtsctjPTJR5rB+yYtRGNxtKRlo65Q3XGDr6jFTNzeIZ6iBIMHsCpmy3ZgpkbNHoL iW4mMxdGb4cG8hUKFUPeu+GQXorcUbqfTGDICH3YgPGoI/31RIYAlgaTk5LyktIup3ZpTjCWYWxx YVi6KsEY0pCZ5wKMLB5L3o0AaiKSNK6fK4pHtJTw9BGSDSZmiciol7cc+ZU+2ZahPjkCo8c2tggx O6CoyALwpng7CF5h4eEBY5sgnlJwHMpecRhiQM5REfawYra0m7LZUnvsmotyxbynvtINoGAsVWDw liVLGdKSIB5BqokAhKHZNIlyaYNmOUpfg6GSkSH3kmJVNZSF7HQgmatnnJCVd8IottpV2JYwjqNi gomn59JB8+JcKAVGKVqG/aBCbks8eAAMVPRmYGkSeq/J+MsIzFJSPfQdijCwOT4wLhw0AO+Cj40L ny4+1OlhgGH44r3UaBpyUYoVzjFhYEuDDb5cCI1sZ47NlgiFNHoMyOscSluQyAO0NXiCrQEXFTxB BUTCShZHcOsFUIHq5uNKkPLiThHweIiAHYTEVVJUzNkCmG3R2DU7cfUs2eKPByz+ysgcjxKJhyEG JsIg8Cg8S7sYCJRgePQhHgyTozidAqcw9HaRaDy+xCYehilH4wsB8Az1wcYRvLlymdkOZgQYMpgx ypFZcTdLAMw0QhJ8TZVVZyG19CJUEEgaMAyCZCU1eFseE1UlABAmVCVyIi5duVtWLlY4VVJ9FIcX QwXQIudIAEwErNR5z4S5LUiR884crBg4FRJzw24MyLFhAIYEYAIPU+KQRr7AWNmlIcDAk2kMDDSj JztuJGyNqgEjtjxSakvf/ve/04In5OF1MZtxmlnhBEDbFnmOu7OjuTgYjpKhSgI7hRN9W8NMABCk H7FU1Vn4SicASlmYnSYMqkpXJKonfu4CmC2zIsO4Nf7EDBvZ2am/bneDuDCXoBL5js6QC7kT4BXf f/nnySef3P/JRI60nLcUP++KIzUMnaNbgMFWAx4bDb1RzM1TIsJoxKNtFGHf3eU6mYbAipd9V31E QiP4qGpCriErtcR91qgDQeTVtu/H9RtDg6waAMr1+OOPM5G1XPBLx9EwVM8+4GiqCXesXCsalReh JV/AvKuqLdlpCTMlAb/SkXk08POuUZ0OpciDUdbeskMOKX6GZC4sAcg0goSpVWjCC49wNfYK3HmR d+03L9edzk+38a5T61pnSeMIzTAAjtmLTNOl0l4GcGdPyUSXWHYxNBxCVtMH2kI/aT6D0pIJGQ/z hiU9QzMqypZaUyQGMFtDVLYQGgmUgY/IzmObkgqVsiVm5gt151cC5QJAMMMETh8zpRtFJhghLYUt a9ES6BmSxROPCyBIpYAsozB2K3iOjqzW+wXJBKbqwaDFYAbIylJNKrVE0JIL0pyJy+kym2k8mhku JweJ4DNka+mDmUeGlqUD4EDpOZrSQe6DPqe78iFl7rgwEopfeCe+ysV52TIjnzRp7DL3tAnbB4mO ojHLuooJPnzgzGlYkVkptceUzK/EDUh67+xEAozHVqECL+CB5K4iMHFeZgMA3mzYpffUyrRo2RLU NsMpICVCw90xs0UlZU5tIaSMhKEBQGPX7EXmpaiaNSrzvmbB8DJghiVSkPRqBZwLu6j6VscqTO4m VJg0ZrFZGnYDJPTZ05aww7c0ZxXe1slubOZSAyMErkrwljIt6x4fRaDxwSZ4NfQBSUOQHauKAKCk NMhZyU7iqCojGSFf8AYYGQwJKk7NyOkZOkF6ncaKJlrmhY0QA1ip2fV80ZhLZwB4tIdyEbhjTuaF CcGygQcbhpbMI6eHxNlVOoff+WYzml0QM/w9NVyoYZEAWJLLUfUIBr1MKyOwJYylEcaSkDmGiuOi Zc629AGYULZkpdpkeoWd1GRKidBs2DUzRGvLoGFrrrZpLA0FTzDTA1RDeCQ0SKqtgmRIsNtx2MIg wqwoI4TJOz1OVJZcWMZMmS2BXuf43f/+d1qmEwI0QxLKMdncCIDTILc83zzec1ZjSJ9ctAVJmZWl IxgGhFXGj9P0kqUJDGkpo8Pr+hUhWmD6w9n5hyDBXQCjN2LuZBHCO9ZC6mXWMwJTMbu2MI8tjWHp v2Cm//08+YMf/CByP07YQotQM/BCMMIXjDpgJjspkWDu7SVMviIxqljybDGkAU6/z5SZEAxbw5B5 +tIXVZc3JDAMcoknyJogTQXxUqGqnSparS5rPExwVkCpdRzaqa/pxdBdOwq3/sDKh5r0IcXACyUN R8LgMReCASDbrZh2RYvZABMPTJFg4wgVpZmhLbExt2RV1pO7LWyG3WJreTVXgbt+dvy2iuIs9ZNz FcD0X13r+J0lgC+ONI6zJU3RUuqJ2oLGLhMnXQdgq8kcv11WNEg0jSUlWdNYgpnrITNzyKICCGnJ nUh8GSVH6AOSwCO/RreCUIRI7M6wxDZNSZ9MaQTehZFtIRQVE7JBsFsiBEu7vBvlTpNS8AQhydEs VANs7Z9ZlS/aqGyxAqsswKUDRhlhkZMpyY04zZYzM/GCeDgIvs7mBadgHJwCqiq5GPzRpKUwLHnH o9qGPxESQ6P0xxehkHbNw8uxcZTAxf0ICxJAeFOE8MwrjjQJkIZ8PWoEhBWkqPIVD3BsnlcvoyeP ZoLnpW9gYiu8YsNZAMB77lEdvlc9h4egYymBlbfuzZGlUxDSREWIR/wMyebAYjYs8SSbAcwAZg2Z VXhIA0AdnCZ5+TlqZcQsAEN2tkQII7yCKQu+IDPMXYaQLXOBkICnglSulPSUBkMmlg0Yy/Rxtput mdNxXWwMYYKVAgBB1gBzX5xmn5T0PvPIDncYOoti2CtGhuE0wnyZLSlR4REtwXCD4J2d20HPtS1I MxPumOTCrMI9kpTllRCgjAB8yzH6pgJGcB/pjaGqhjs585QxDzLB1ommJXCCLAaQUhHKRZrJg5Fg g0mnAJMmgbvKmCGYXdHWVEzUTXEMj5IZLO+RtOSd0EDLSmCKkEd6JhwxIQDTV2GC0W414bcnzozE EgAVuWEJSWOL5rgMa9B3EFZ96DhoALnA22qJ1ii7ErHEFgyJYQkcf3+n5Xe/+93nn3/uP3Hz4Ycf 4mcYHnNCKUS4z2rb0WQSTFSDwTBLwsisYJp3oRoKkqFds13PRS9h+vAhhYdTGJaOpngAihwDZfjx FYYeLauOLyWZBlJXGG1xgcGFovEX3/2w9MILLzz//PMKqJI+wgAyZFuEtuZ3W9hE6BQUtmOCoXGV KKcgXMwYpahSjjCYESqRJUcFnyYSMsE8ufAuYMGUF0NbqiE7DJWL0rKv+FplWiKwunnEhMRdI9us XCJKlTHnFG1gs6eJX7vCsKuqu0dIJCUynPBSsDTsojUbzOWlhkU4+WK2W5EBjDLltFI0D88iu5qO Ctz5qvEt1sPJ9ZY5NhfJIHSdisr5ATh4eqdoNmxpiO5Y9yplzZQhKg1nsOIFoC6BqVEw02hTrYaN noYtPFsNhJkATOYrd2IrSLY0dutp5obbgs0WnkIqGPO05mgSWMHj5J0JWGEk72BbjbZEbpdsIJFC F29MKKfvBdku2CgBGmiRMIwfwNUNX3Z2KbuTw59HwRt2UZnJAcqCudfcKahMBx0YhqCAEmdlcAEw uQgggDe3Z1dsNBVqYhiBuzwGSJ7dBwjRAhAGJpdhINjaC0XOKow6SNNQH6OyEDognJKKnMCkMXUA kCx8Nc8RJL2ffBhmy6rwALggm6tbGISjDNmMSgMDG4RgSOz23YI5pS0uyPCCcWSEggkMMzHEGdiM Kivx5DQTM72j5zqMuS1W2PJrtszW8UW74j0SDCO8MJY4YyMPrV1jyHNEMx4TJkJLAQweZ+AEzI2W xc8Ehn4PAANOs+OrB44vmOsXXZ2pSvpwrRnY5gWVUZOwtUseLwScebHLBDMeerBkJh4oZel+RWiG ByBgiERJ+aVx3YJ1R9qdc/cPP3xNcQeBAQi+wXQcWZlLH6BOMNOkNBfwgAmC2ZfkDIGHgZDcLhNp GrIgG/SWke93ilI1ACjJBBhJkQ1CIZll0RalY3I6fgDYf96mR2LmyxwtQrJklULp9uyS4zTjNyYR mpSslNcxYQCghKEZAbkBABms+gOAGZRdUjNMGfXNckww07eVI4Yxx+BY+QX71a9+9eWXX968efPt t9/u/9kKv1qxhee00XIORU06BYKhJkayGTgZ/kTGRmlkFUlVTY6H60V59ksBz4VWZ8IQYSNHkEOV ycAITjBDJpYGL7LTSA7dHSSnJ7RlCYyqD+6iyuSZZ57RBjdu3HjzzTf9bZbf/va3vKukpDgyCGzN xzmtM8WGKo3TqW3C+AhjW/xg1aSDs+SXIaFR55ODnavv+l8BsDJKtmDItRk2MnN5xRMsE7sZIon0 yGdlVCsGtgXmmrgvasIFQ4MMbJeAn4bTwLGxml0pC8NMqZ7As5uMhB6hJb8GvHPMBTC/BkGRlVHz CzKPaNtlwpBTy2Tg/DqIKXvhXc1V4Ozsv91yODb3xFEZjkowZofnzGw5TjJAH0WUBg09JKXW0Q1p UtInaBG9m2y2NFoOT22n81hxNwCEyMFERW+IoeFjkhUNMNcwdSqNHnVV9C4lRwYlZiTxo+2FstzH kfz6qZcJvXgISLoqNAk5zd2+S3aLBgyGDSwNKoRZjVMY+qwK0lbK3InTLmYVhkRoWfCWkLYgKckG X4YtenMCvbfMG2FLAEqKwRbZOHJeH4eeZlQMAewCC5hfGgDKeTrVnIYt/D2HXXokGJIfAI4BDJ68 8jimkQPQiAShZHtNwlCKh0zfkz0CcPioIEuqjCgZmlMSmMtXoaowPVrDb2TFZow5Jfw+cIaxBSYG uzSjT6YXkg6UrwEM4D3V1WnUua+t9HhO6haeOaHBShZg8Dw252vCg6SHQRhgEmEuZUgkqlriLZHY JQvYzCkrAjYaM0AxmOkNeFuNlJk0A4iBI4A08GDu797SYHaLE8Ag5+vwsQYrylwQRsbsEHkx+7Zh wGAjqHwfk6iMTJAH6LwgVYMyL5TkmoSGScxMbHGBkKBuhlOzK5c44TtHQsniiTlObLYiF4/y0ohf s3ncFAQnpOFLJy+RMGmIoUEPQ4mEgFAYts6BZ/97Yj4kIzDn3ZK5GRUNq5ZpzJjFWTwEYZOnbdIz hDQszZYGQk1umRfVI2fIS7mAqb+5+PeYVUMdWM0PDLyDHdTLnUiqGL0iUDY7EXeKawI8DL9kgkhg CGjh/ZyPBJIjV9KWmO0aBCaitSUALtgGNscPVkhmYEMuKoAZmKGTtVUkv//975966qnpkL/+9a+S tcuRWYQGw8oikkpRWdptrpjp2c5htUuPJCpIy+bY9pktWE8BISQ25pWRYIw7ci4iyQQSQModbsqB IbeLc7zYGh4CQ/cUZpDAF/+9hFAVfG+DimbupOIXjCPAqZ70ZEk5hf7jNjDlOEFKpEGDSjy8Mwcr hZntQs4SjKYlsC0emQ8/jb/whipayDhlCmlgoEwAYytaOdKQbUHqPTyaJxeR0wewi9wojFzA0LBy HBJXEIS2aBjaZUsmGASD993W+2bJSrmACZCKqZPF7E8kKI384g8Mc4Syvqt0C7op7Zqvxl6B+36L 2kH/bbnb4rQcubdPKzhmw8nZMtuyNKdJ6Yz1hKbUT/RaFsCjpgPoDWHD1F4aBYaShp5gadTcepQQ HiF+MGysIM3dH7H5GmrX7AkgGCvS4xGHFDkS70jXcl6iwoifiTRpuniUDeZc+6WUpcBg+C34Yi7C soNJMNvll3BGdH7DZ4knPFjpFGr6gRV8hABSNjglC9VcucgwBkNKgGgtyQalYSkwxeGFiUGApLFr JhthsAGkd45R2XXznYIyKpriACARBkH9wS4OVAzpMfcWJ+MfwVbLzJnQkAmYjdmlCQNgyA45AL2R IBdbatX3Cfg5d3gBh4SxBUaQDrmMUsLYIjPh3ZLMFtg3g2xtySjzAM1HxKux4THnPTlHKsbKwIyE IGYFZM4Qv0i4MwhM6AEsi796WhYP82hzaonfAIvQLqTdlgRDdpZpypSSFzJDJvPlJn5IJEdMq80g 4W1ZMoEvKjByBw1TiaqArWV99oFHZs4KJr2ZC367dKNMz1xSTI7ozz8LKasJYVcWqllsgjFrBkgY yMpeewwhAb/gARjGzJA+8sIAsJuv4QSTo7dOOo6MiSUlJJkJPLBlySIsl3JMhmxJcMvIGDxx/gWL n8ZhKG3h96DZRRK+eJIpuePFYFKclAznEoWc2VYA8xwiJYa5sLYMGlaEYGS+DHEmO3FeWMFgCEyY COlFZbAqx6JCyMqAHCsCPRNZkI3hZKsO9EYmBJzwaeLnSEiUy+fxbd7woOkxg6Hy4qShlwVaMQiJ lZ+77DpHyGCQABn6xIH01cdZ5DdfAMyxYaAvZvwudbcgJXMaoWIGZvXss8/6dusR8JX03XffZVhG R9rnZ82FahgOoqwryI4ZMFi71ZBMsyNbmg2YMcQMzLuCVE9bHX0wWyKRiAqwhZ/GgAxDCaMUjTjJ BRAhqzoHIY0ZrFkAwK6MopnJXSj1Ofn3EkicSJeLlahozGSFJTCkQdsuR47GFsGs2orPvCLIqPjt NlgRmNMbloJppifYwp/cFjmkdAhmYVCCWXLhoAkMKfltrkSUSNqKh60ItVBKczzyqi3VkG38hBiG E78gkRiE3KlAkQOnGQEDjSFCjoqKLROtTs+QR4dLsCsGt0ABCXbpJch7/MWjzqhYQXrbUel/GLTm q7FX4M4N2bXfsOyE9Jxjc+SOysnVPfQO2JYrZ06mdNiZaCN6p26pZQ0/7FLWLvWTZQ0Eg9aQHQYY GrbaSA/VOsB8icRuTuGZx6DnhEfvMfWvlCYMGn3GlkfkvruHT4M/j2YahLuGUuubKdObMYtn3wqT xi4BYJSWafhlzoslGbIiHNTbzR95FzwEkbDCYNnVoiwv+p7FisZ7xYwErGHJ3KyGTkQYeDAUlfPC o/LAXKCiIQPkt61J366f9QGw5RfMh6WD9gqQC5u7qjE1oYE32FaKkJYGQ/Noio0m/IE4PxcCsEzN UxDB0LRkkjy7qrQIzr5PHEGc/ypLJLoLXr5Sq1AMJwAAUQkewGxoNu4AbMlOGGSDCzMY8nobmMZM cyDWN2wwDclju5Z2ucaZ7DNJSP08oMM1s2totmsgmbxiQIXBlkhozGQBOI7CmyDDY4ApziOmlUgR iqHPS0utAhZ5sGZsBHqjmIsKeYKZXD2ViDwB25oRvmURcorQh4Q/3FdzXuzagrRlFk/KIjHb3QmH E5JJ5p2geIwYOt+aLSp6MN7rdjwGPIyjyarEYVqanQsX6mALZz8AALDFZgvGrtlw6JGjLVNbBW9X GHw5dxoMbdHY8gOA3fRFWOTxk1ewR6ehRc5WMJAiFxglzVwBhPD5nTnDZkoA5uMlTTFUQ2zANNiQ UzIhaFeJ223LTA9ZggRDEZDL1AA2CkOoZIBM2JKrOXMyGOWEh6fsQk4kwsiLK4MKzGyXO+EZGtvs g4Nes6lSIWGDqf9hDFsq6b573wiY8XQTKWlcVR800mFrxmOXzBZVeCSWLqNuYa5WUvBfTsQpX5EA /PKXv8R248bZfwn01Vdf9Z8YxyYYbPCsCNUTiaPhLiW9IRcDYOqpCPliTqbfkYGHoao22xK5efAV 3y6NLCwNGEsR0jcyMVuKRPzi7MOXhonIEwRjkGWdBhUTADAa5GLjC4NZMetGBf+fu/8boD/60Y+U 1z97ZWsoS/FjiIfASwFHa1Z27gyXi+yxzS9fIsFgMJ9hVzzpeUFoLiSCIthiGD7ZzISLmMsXgG0f lIEBIIVkVrFhszRgZESpSWAs4fnFhha+ykDaFYABYLYbpgAgAZAUjCXatmYmLJ9nH9NkPGbeWdnN O0P5Uhat4jsUv6FQxkIaFzCRw+BRDT2PEwONpXgqwtU8FbgUPwDoKmdjdqheOp3kXaMxnJzR2Zth DL3lpAmO3MOqxW0x7LM8WG8ZmOMfgCUTzcEWDLNCWHo1CHlMzwqz3oJ3AQCE1NPsMSX3TGBGVS9C xkbZVeSOxswFWnklmwEMei4I2hSyYZd3l7YlDI0Yuh6U0meFjSNLgJDJuQCg706Sd4BltzckmDEY 8uizahdVKeQFnkacliUemJ7SjATeXfXrB8hglFyHr0qWYHYVgexEzJaQheRQbAEXlVnx/f8cXb9+ vT/t6YCOHNadnyoxt2UZ1dQTeWBbE3kaWwa9kUBPMEsKj0gsy5HtLKUgQmkWJHMmEjGDGQVDcI66 hQAstTjx0BQnflQVloxEvu2CxWyJEB4gWxg/JnFH31ZsephJHwA0k4WADbZi8Jmkh8kAkEwI5i6F AMSM2aDn2sAz8VPCSMqHosgRAhSDOVoaoULusXGKxD2yRe/ou5XYXF5gg2GuCZYwHQ28ETkhjzJC aDDBGZIV2QAzU6aH4YhJxyFHSMqSRWhIMy/0hKjiiXDIIeEPN+unTYERILlQEDKk4hAW8fEtllzK 5PjzBUljlgiNCCMng7WLv36jiR8bOXcdAQATemBO8URrpmwrIX5lkbtd7xs9uV9q0EwAQkJVtGiR RA5veH71Tw8vtvKFYYItjJk5wtHYDUMfJhfmKQIA2ahDstWiHmSOxCDIEiRUB0t4S+crJBcEvl8l YKsHcgfGl5DGu13K4kRuyygGhLzb7aUi51pgNMBs1Z93Xz6MPjL6bLLlPVQWzPCWTFqKjUyPAcYR 9JtLPGReABTfuycFGYGJmWt6gfVTQcXh3eARs8TrIndcBfDQM/cm+/b/8ssv++et/1z/77YlK6/w SkEwIzf4EknZ0RvwlSgTADD8TMxSI5jBEswwDOsKy0YkbC3tmoeWLYbe7Y4AIKS5AIQUT0tyr5Yl d4UBDGZYGvR2hcGR0clSqhVfvpqbnYUswD766CP/5Z+bN29+9tln/XsJPLzgZKj+nSBzxaenUXxx Yg4DT6n4xawlXBO/vbKE4Y4j5u0Kj1NzSVGyJdOAkQkxF0a5gPFILjCC3QDZJpuRM8/KLCrHKl9y wZh5ATMn0BgdTTnC00gfzFCBlvgpUTHkF9hWvnihJK/ePP4AxJLS48+WXgpmMsJI7FrC43E0lqKt +dUQXicD2yVDJiCB7DapGCRbvoCFhMF8NfYK3HmXd+03LDtyJ+3Y9LenyplpHTGk6Qt3DeQInSXZ qcMQHHxnzxCS0gPXSetaADzaIhiZi/oGBjJAP5GzpeyXNIRak61O6uu+fvKjpwca0psrPFvx1MH4 kXNBcB/Y5r2+pBcSJKcEbxDBEsbMsGtGSTboi7Yg4QMLzPDS2SWAMQy/ds5uuF2VZEKZa0gDm3iw mW0FyJwsbGAYM3D84WXa5ac/4lvXD8DZpWFuxE+jPg7F13RW9G5mw3Eb85f+HY3yckEIgBMAD4FT VOqMgRKVU0MLb1DKnQApHkkBW1ZJynYrha0GJHKc1Q0JACt6sgqcA+98T+KaMiSYOGlCWqpAX2SR xFMKZiYp4Vk5EQ1cIiVYqDCU5lyzyh0Ncv1mCWkIFdKYaNGqEk0mnOZRPfWqIJUFCTwYp0hsKSM8 /e3btynFr7a2nJdlL6ZoudNpOA2OBMYRfkIM9EjIDjRHCjuRLLvjQyUTMaTJnJKVmVK3cEoPDCZC Ao8tZUHJkWDCjwuCkMTJhFyLSgTeQEhJKIAOPQ0rhAC827UEA9hjpgkMBtMShjsw4dk1ConTlub8 wjg7IYWUi61SY1LRchcDKxgAwSi+maFBALOVhne7qMRDY2mLLaRCOWUMnTsMZkuZhsGzh2fXkmF/ nkDu6NXZ15TM7YIZVRXPyAJAKADeGSKpW6YUdpkDMFE3M05WlN1WclkXmF2DDEmPh7sORaYqJhff AwDIPPaMyK4cYZgXJxdlzRxSg3nnGVICGGSDF74yFIxdDJQ0MMroBFHRFBgTGp8FrMpLwQXTxwEl ANmXdU7BDEs3EZtOYOLsaLDVSBzZ9f8e4w6y9Z+YZALmI0YwPtSEjUoAtvzndL1+RSXl9GZ+i3PP mkdeDIR4HA0qoZpP/maLGCosMEf4l93RPAS7InFehhKhLU3RSoGmlmDF1q7gM58ZRmA9kuT0BHgk DM2saAxy/KjUiqbwVA8+AH1yVGSCLXpgSwzmmCcwGKEahQ3JV4TAlBoYQwcBJua//OUvDktx/IeA PvnkE0GKqngoDY7AaBgSuFAltMwL2Jb6VzpnpFvC2y14MxJhVAFh0JSRuQiRywIJDTCMMIIBkCkB +IrHFj0X9GTDri1LGFsOVNtITTPQHEVZH7hm4LzAt6xcwJZxSsEuHukQujV1IBlhRVMffrUcJdvk CsVKtc1CqiCFYYl2ZDzwutcXs+985ztiNvBYQuIUqplJVmZLKbByrRylpfqDMTwKcTW2ClyKHwAc pDZy0gTn6uT0jSAdmOOk0UBaRA8RnKXjr8NoLGFcAC3S06kLmTh1tyUrTcCQBky7Y8YPj5/erfOJ YteSIb0wwjM3dDx3aPli7v3VTAWMMHcAoupK2CXLgqO604zTEsAcmF8CDbAB0zUDMCKBkR1bgl0C 5AAowUJSRg6DtpqQ7ZrZjhWBRr4GQQow2bKCpLE0AMx2FUENZerjFkZhkdilt+sUIrdFaY7QR5px 7do1eErmhthYwasPWDEQAJTUXHgOqIeGCU0hsRUwd06KIT3DiZat4ljaIkACGOkhaaTTjEr1KntI MLuZZGWZxsyc0swEUgrC4IuSxjJzVPTw+KUQM00tpLt8qOsiu2UHoDh4CDJVZPXnBVseIcmocu0j HB7YCKaM+I/Krt8mSirvOF0ozRwPvLLoagFjYCIYcheBCyVFTqPDpSPIDohGDKKC6bAsmSPhsW97 hM5OUngY2oU3mIuHYTONSMRGEB4rb7rdBk0wS4GZOYJHglNqZS2jkhpyfnHWVxiMAUwM7TosSIb0 XChIaTJBbqDiSI7OwgwZeHgsC4ZG4vB8CdUSc67NlslypJeImdJQooKRrz82OZJZg3e7tpiQ4StL M7/iETOALLrR4xeebBeDpAQGDxYn76zI/ADYalCyIlMaPJILGBgbL+WSX4lHYlalSMgEVMLDUAOo Hn3NnAmekAR4fnNnyXAqMB4LrEYqbDEY6VGRhar+GCQo5YkBP3K7BqRQdXu9xJwhDcPSASB3QKzw kIWRI1Q05PLlixc5uiDAKswFgJo7TRqcAL55+LkazKA3/DxgS5Hl4icrGsy8mDH4TIHvF/mQdt0s czGrDxfipMEMXFRVAKcvUmgtASwFAKx0YA3pG/TOxZuA5ORvtrz00ku8yA5Pc4Z4JGWWiLCRGyVC SQaTRR6VkdLu9IZdbFFVYbs0oxySMPQ4RQImEkpUlDRzHAADq1uyhbTVDACPXPB2UdlSEHpKc/xh LGHM2BqK71Ak5S/8+NMST6KKvfPOOzly6AydiAGmpCqP1imY+eohrf78Uqp5N52hVlFMGcFHaAYz KrUUkPCSkkmCXUOcbO0m2yp+JKVJsBsn1wSE5uKhMUQuO53m/3ANv4GTHhs5W0klo3WytmQhNfmy pexQVIA7SVUHWwztypFAz2/FpOQiTY1tKXhessJAUzHNMEz0bczFrMOByU6ELYBoi8SSuSVCwxGL oZ+igW1Z2r0aewUuxQ8AdYPOcJCOSpN5XkXpwGxpO+ft/LQgjG/5vq/b0hl2bZl9MWXiDX3ssce0 DhJKHYDQMkO2OokyZhjNZGhubNrUbOl5dbXqNq1GyQpPW+TeX19cMKDS3PBmb4clX2ajJYEtgEso BXMCGIB5mpjclR5byF4B3UymhyEINUMaAy0qNyGwLRrxe7YIRrBm7gAaAjsXj5gxd4XwY+PULg29 OgDAGwQ1FCoM8pBDDp9Mr1Cqh4QGm/NyFhgcjYBXaMeZWnoKEyDpu+HagMwQJ3eR0GBAbuTIDGBp S6iQqNqlp7Q0WHX0qmTXlsGWiWVKS0KEAYaHMr14cBoqrHMos+XCljbgqAJKNnOaAji67fzvLVRt mdp1Utyx1V06eQ+PIReoeBQ/mF2ODHoz7xj0dg9l5mjxd1lgmODBAKM+wuaLnpIgJIJmZovfrsq7 dJYF5nQoeUELQOgcGdZ4qByieMBswZANAuYCZks2mIuNwNwnkHtEIzaGNKzICKukGQkv9CInxClr o7yYY7MkKBFyYFvNtggI8WNwNBgMXjRnH2mWBUbZFiomBhOEObJF4EJ96GUkaymnZ1KclgZCM9f8 wpvtOl+cpWaXUFlC8l4YwLoL3rJ0wFCZbeXU0dCAsTV4bxe/MsKIE4OAJxdsdlkZBO4S5FK51s4R sCqRCUhGadlXloJUcH7tss01Aa2QSgSsXUL84c2WBj252VKc5jkCMhcYANBCCqCYBZx3W1zbKgAA yIK3JRIVVgp1UJNShnQvMu+FBHBAkB0rJELHyrWQmsNMMO6R1vXLeDy8WOolgyODxtPnr9agEpIP JuY0qseLFCgJEkRoNrB98cUXviPy6Caa3b7MJQLGROSY7X799ddlZ1leAoDhRWqBCSKJnEZsbXFE +OlPf/qnP/3p5vY3W9hyKnFg5LX9FBmPAHzsBoCRRcWpPy2FRw8AzJDcEltWYqhpRwPZFpJ4mNg1 JvJioHesRiaO0gGB5cLMXMzY4AUDZpYpk5AFBklv7nydQgGoFQa2SAydwPaHP/wh8xs3zv6lxOuv v+7fTrAFUA1gKWMQzNDSk11zMwBOQSqUY3KglAJzasiFgWcMS1kwDbtCokxf69IYABWBwLxl7tJX ySpgtyVAKafXRbzrSQHT8MKjdHLHiiDsaiWResNr6UGQSGnSgzlWzDKStWrIzq5Bj1Di7RYbvOsg C4IA6hnZwYOxjZw7GrsGpy4OjMELvd1aHae8DIY0ycFEotncC1HBc0rfNQl2NVeBS/EDgHPVKDrG fSM4MCeqS9LoAEoHrB0h/QAgdBpnTGnQuLHO+KuvvvrXv/6laWgcPDYYJgwj8eOgZtLfwDBIakdP GzCNFvFEstVnvCCvpzEQ4MOIDdL9gdFY7phQMXfhKbVmd5Ws180jcGRXgry01X0zG9ggXS0zNoNA D2kWhmuDmbLup1cu17ItShrk8qLEFgzeiCeMLYZmhDS20NKYOR1kVghhgNXWrsgX3zHld8dT5kJ9 CkBIYCqmhsedPv9xIr2ZBlLNy84SUvxo84sTDGYd+Nmf0R/u1wDzvwDmKXu2uaDHqarYPDTmxrI+ ykLYNayqPI9tVRMYYErpiNYTg63joDQ0GwwTDADmXs/CkJTuMrPCYyisLS2BsG5XATIqZ8EWmMZS /JiBRWKLYcy8w4MpL8LeSq6BKf0JTHeHC1vefa49suIEZmi34hOYcITQbYJ0KbiLRww4Fb8lX8KA caFgxGOIx5EVGBJIW5GbCylBfThyJV1Yv1YUCb2B1hYqu3i4ExWNyM1iMNDCWybknSZBdrbIM8uR FU4p61upMTS4UxzKa9eu2a2q/Npia5chPXxU9DTOyL8YxiNZGEmpgC2GZOmTDQEYBLZOQZ9IxxHA sJKUXWyUDI3ANHZ7cxRHLvRmAHoeXeqo+j+cTi9yjoSKlq2lIAmOQOIwtjjCgL8hKkIzABhH9QOq aClFDkMDLHIkZQRMBrCs8sgByGwphZpf1Su1+AsVG6SReS4sxQnG1gyDQe4wMYBxYVZGswFZkADi ES0AK6eDLY3zpVQKBYmTofoUvIvAKQAT5qwgGRrqDCMvynLhd2Sn44OARkZeOYRaly8mouLLd/Rb t27hZOtcuKgmCFfsR4MJmyxBMhI/AAALEp4gNu3EMBNgg4zzyy+/FLZQS5mJxuCaoRhwmsVDkwkN DKpcixz+F7/4RUuu/ZL7rbfecp3/9re/oWVlS8CdF6HE05uxCdsAS0kj5pb08GTmBICWos3ETFl4 hJTwYGQjPE7BRAJshOHIYKgI0wztUobHYFdB1JAVHqXrerKFgScICdLQqJSQZW2X8uK/lBAbF2DY YJTUWVuSi5YGIEx1s2upo7hjbsmpA6LsLcovdzTJMC3NTCTCFpuerBn4sjWwrMwY4CETACArEb0g M0Ho0L0hPowwixmMUFRsZwlZzDW/znFTfC4oLLYef+mg0jx+fCU33AiDO53m9Q5vaVecInQiRj2p hupj6YDEAMwvDRleqO4CNrvdMuHZwmaI1mACKSSDIE6zUFmJXNEYIgTL6mqeClyKHwD0gQPreByV k9YTrkc95DjrDwdvWOqVmkOjEMDgaxRfKZy3dkRi2DJoNCsXmg+Vy6P14dvtamkUzzrvhsuQR7Q6 2OcQv4IkVzgA0fLS9dB2rHwzIGhHmO5nAtuuKCu7fa6jEhJA97arTu7KCSlb+rYY4sEw9zlHAiCw asmKIFTh9fskAGzHzVixRQIDQLZbVEWCJ7/NcZpVw2zXwBM4DBIPExmVUKXAHXB4JwXASkhqTujg 4Ntipch9bbVLaYs79STnqwghM8cQP2SFatmsPvAVOU1pAodvizJySjAyKy4MGokAEHgkWAIQIMlm snbSooKUspmhRAxWYqifCQZmeE0oLzBLyqhouPDAAWhIXjxbkHhUDJWeNDORtSqBSdluJGYmlUW3 C4PGbiVyxDjdFxou/Gmvju0F553SUGfuWGlISgOhvOpPzLbQ8ksWrSVaKYsK23e/+116POYSF7ZI eJEpZnWgL3cwS4OXPPpxXWA+UVghpwdGZSkAWZgrr7IjlDtDGHIackszL+4UvWhTIiSLB17YzAkG FwZ+L8Cjjz5aqWk6XFZr//idumoIgB6Ga1/sRNuhH+Vbf90rj9iASy2ewgjGkUNnaEkWEhdknISQ Zl4s+VXbculYM5eCwirU9evXO3dIvspdrcqRgFmfyxcYpxmSL3pe6hNWZINe2ABckwmcipZVFYsf D1+qoYBkAHqDkl+G9GaBcR2zraPc51/pwvNFX6Eyb4mTFdqW5oSQaHM6fnkRp0IJW1PZNUsQJxMX RyIp5VsYlsBMaiQVDkMvBe7oldqtsYWcniE2nC6F8Jgri741YGz5MZKJe4TBsnPxMeSPo8UztbWl 1cHQwlhitouQIRJ/YiA1S14ErJ0E03lVN1vwGBwBvZ+c8Yvf6KxFywqzXQISGruZL+BRkBIUDOSf //xnTueX3E8//fTnn38eXngCIBcqgaYTEaGtAHZtic0gl5EI5VirALMKYzZg2BLSL90xMWdFaDfD jruZntKQhQ8dQrbFWWxpzMHM6oBWQZjEHAZeAR0Hv/jNE4/ILeFP/qWEyKunGUAY+I1xSqCnKZFk YIYNWyJxiAAqZqvwuAagrLDFyZxAr+XAxONkCfR5JBg0LbMaW1sao9LhL6QIXQEvifgR6ocigQcL kNPcIc+Fe+EzSNu7XJhVCd7nCxNbHlIvj5JKMIGVXVQ6PO8S51SOcsEAzKldAhJ60ZLlywUMHl8b CB7eRx55RNiiPSp+/p1K5MKjR+soybxzCmZpF60ic4GcskJdzVOBS/EDgIPRag7JuTp4ralpdI/j J3Tkls5Y3F5eDaFFnKteoWHr1CF1id+jIGGi4brVZMjhtNS1+tWbqz+40xkaSDdrNYLZV3nBMMfJ qTC8tgQ8vGtcbFoZCYAPBq1G7wIQaOp1gfWO8JLGFqUrpOmZf+973wOQl6UhKjMwAV5UhvZlQqCU VxgawjhKybALYFllsFUxekpUZhoCcCWCEUAMnNLzhXlcU1rmmmDwPoM5ja9EOMl4bJEpmSBRK0Lx KBcM2XkJSSRgThCAhmtnyp2yWwqPAIaNHhLAIDgjJKXWG4QWDI+ZSUszTZEUsPBwlqxdAx6DXTKw 2TIqkZB5zDa9rRKEtAXj9GnQ2hISckq7+kcK3kqGJSgpw7kzVHMzMJjswMSpIel9MJP1M2a2FY0h tomHI3VzC4rBLg0kDVm7AnOKHMyS0jd1TQvjsGjgueBaPMBSgBcP14ZTY+JLTH8/xznC08OrfHdN vthoxGlXyjQhdThCGiQCoBSJUPmCzxyPiyaSf/zjH9///veRI7ErhoqsFHbJBHkBEKItWvwENan4 DLkIAEygqfKdCP56A8wQm10DgyCxUY45hoU6+wMxYRjAvtX5OcqvBiEtwdrCJi+ZpsRGGEL8Bu/5 Ug2FzSOMUpCLllWGPsO8OWrrLCQoeHNvIxM8Bu+csq3s7oWlwJTRFh6JE7juvpALTCUJBo0tVLwn I+eoJafYkAujXUtbhq2S5YIjJ0tQCjBLzHjA4GmMZEsYWwQYfi1tkWnoIXUpDT0lwUDY0QtVDQsP gECvSeiV1BFInIBKB2pOGLnTqyFfCPEDu2i5U2FLVoKnhJeUXDzmKukmSrMw+HJJzZBOQRt0ccTs moC5RAZB/MgpEUKSaaRgoPIJ5cPF4aISGBcFzxbSh5fuKi+R09jNVmDJKZ21v+wqSINGggBKwQpe miKhN7MiNEZWJZGI5+IvudkKAF7lK0gVUGouyPEDkGkSWNHDc0Gp2gpFoMEDGVVhkOHrujTDBkkG MKstEsGk7ATJ9PLCwBdymEI1GwxjBjAs1ZmJ2aWzFBWT+FXPsYq8rkNu8BiPIp/8S4kXX3yxy8WQ CTAeA0NC8ywlIlQwGsEIWCTOmm1vWikIaQV7XBPBFwDb+G1x6g7aFZIjQ1KJzJhLh2t4mNlKU0j0 RoTMuxd8AWsGW3iEarZLqP0K1W4kKTW2TutpErlmNguMVWyKg7OYXSXxw2tRPG6Ngc0tUAGyXdeE I6VgjoohvU8HLhgaBDfO3ecLOUdO0+838TBk4rLjqQ6CpKSBB0BbAZFTlsjVPBW4FD8AiMYx98qv Ez/7RXsHRuPIe6wJrgfZoTpah03D3Axmyx+PWtoyI9QT9O6b/qMB6AuWTupjoJ6mt+tN1HmotC8r GgOV0ff+lkt9/B2kPjMwa1AAjWtLl+vI3iDeXTmdJ1pbhGZ3DMAMQKDs6prdQGF3M7uurCzJWXUb KcWpxS0NW1zkNxJKguwQ+s4HmUdW3TG19Sd3hSSAgukVoIyZCTAqOUZrrlZMDEt+u9sEy4ZSIOxA 3VVK97bTtBSDilFyZ5khL2R6tMA+wsVgWCp1p2Bm1QuC/4hgjZwKuzrQYTYsRYI5Wvy2wGhQkTVG CaZnUqkRgtkCA6aMk96R0UN6ZfBrRQCZ0tQA6kOjfxRf/JHg4R1en3j4WoIhkaxPJru+NIjHywgm x3rDwwcGrwjC6EDt0js+TrnAwLXhs4HsLTZUFTlDs4L7nGOl7aVARo4KDC2A+jCXY4FZMieLhC0T XhSEYAkPbMvDzVy+ZkEaMKzYogIw4FUAgC13DGmaLVEZ/U49PAbFJCNhhc1SXglIpMyRXXL9KZc8 2uI3PQEMj8KqKoG+2LiAlz5DwQtPSGzppUmoyMzJzMEIbOO067MHm6UAWGUiEScCb+DP1oxHvqxq DDDuihMMbcnGk6GQnCMkQUglCECjVTilKTswGEskDrdqdzpc21JDGENUYqbkoospBt6ZWCK3FCRM uwRLykoEaVjyayDJCzDOHhMyvfDMaCuRXbFlaObIUmB2zahoGnZt0RAaMLEpAg1aMyt4MFkbLhpf NZgIxVw6apUJJUNIVmSzi2bmy+UVXlm7mDA8IlRJ5tqyouHxHFkKBsBXEy8/Kw2sOJZkbAR4dweP JxEzTra89LOEOGnItgQJLB5I5rYIwAAEJm7rHBmh2HiXSzGIR5BkuwwBxIDZWZ98eNmNnMBjs2gJ 3qKTX3IjkZQtFTYUqlrVh8l23SmuZUFWFnpLQyI0gqGhJxMMW/U/mRIzjZlcG1iSB2NLLoMkYCse el7M5VIMdQWlTGlUyW7nrj56ldLugOPHIy+uMwEgi5AhwB/+8Ief//znN7d/KUHPBKFZqMU8tII0 5A4mnkICNiAVNlv8VRjMViZI9LDmMciURQJsyTZaraLyrHxMwBRqbJaFLfIxTzbbitAcDInckeui ais8RcOpXAaYRuJ6zpGSL5e9UHWyqDSq6vksyNwWQnOpuSl4LPMOzCMXIvSKakIezQD6Fn9ZuAVc K4V86ZH4vPMp4OZCUiLhkfdMPLy8OHrM8CLkCBWAchHEJhFb5KuxV+BS/ACgV/Y3q/h0BqXza6uZ 0uusFTQiKwNYo2SiCXyJd+q6zSAYDh5Mj+oPHc+8ztamrHSGZsq8diTzYqS852xXPGJgq/m8xVpW L/LCowvj8mcYuZnS6CqaxSww8TDplupdmuTeDikg6bbQW9IHMAO3ZTbkyDW2rBLE6cLw4gMsBvl6 9NlKn7CzSQePLXFydNRu/abEzNwWZluWe3bkDO0qrIAl66bhEQMrHunNyus0yS5wv3ehPAq9fstV 2JHDMJeRWfBChQEw0zB3lJVCPFzIoplQqQmQBhOyCDHbwlkittiWEXex2YWktAtvAMuofMmQLcmi Mq5fvw4PYJaOwNjyaItreCRmvYGcppaGpAlGBjb3tJEhPWHZevL69iBrrmHw27116xYTDJ0mmZVd lXcFfDWJnLJ0uMbcc4lQmpZ90RGSLxwY1EdbOuseTR6L3Ba8HA0MeWmLLEFIYTDntKwJADQeYgDx qIw7gopeYzAUgGgB/FGYXWBboiUzsSUwgnHt2jWJsJI7GAwvBFs1JFlxDH6ThWoJ6aRoSoGGDCNg /GxlCkmJ0G5ypbBLwxze4For+gUtmd4AoBl+AEpxGgi5lo5dsLKmp+yTaREc0cI0wguDsiYUpJPi AoNMmaBF6O6Ik8CQ07YI6lmaHMXMRJpG8ZiNeJoLjBIVTRGqM3NKS0otwV2+6GmqKk2GZqdZVG3J QjBe6cC8EAzmhS1BS3KEZC4MmsaBXgDkUnNMimCLksCKo2TZ6UmzOkAqGsFuAk2ElKVgnqy1PSpp 0viGofHIqKRjBGMoMFbSAebL1xFPGe/605YvInwxJHSVlMLNEjlMfcWcUB3IRuby4pSVZSN8M05I tYrK7GjMBhMxAJAFzNZWwbtlUWE2znjv/p/xqFAnv+RWsXntlU6CsuYFv8rDG5bx2UqY3Qpe04pc 9WCYmCmX9XElWWG2JLClyUuNQc9X7jo+c8tMlIUjVUKSrV0MKsBLTisyfjA1cXOZ2Dp4VyKyiIdh pwycuwKw+9prr7Hyf/r5k5/8xKv797//XQMwpHSarJg0gAWfEqBEisGM0CwSsyCF7ejJeJwRgYld kdiaIlgabO0aZDMYhurQFr0Y2mWO07KypDdTApQ4K5EjcbURirk+cWdl5zg0f6F6twnigccAXBZa DokZoV5S83VjDqteoarEhcpT2oUXEl/wSHxecITWVh92gkTIBb0r5p0UFZ58WUJiIKDFE5KSIQYz Q7OY3UdWvFTJ9EzmaoBdjSpwKX4AEIou6VUiFNk8UvpAV6W0azhjH4317ugj0R+1df3h7LWLWav5 mm4G08peTy++DwBeXEVK7XLSHxx1MXIxM31yTUbWhZg1q4bD5hJSdi31PQF5ShdGYJR9A641u6vp Gdo1IIdkCIufvsGQAFwp3MPxUuT0YvPbAjEEEwkT+mZKAh41ETzBPeml5gubMASp2hgMSoPSyLDa 2lIWtEwI3eSCEQBCxeljMhhH+SoSZxQbE4MJjTcChjvHPQ8KPXkvshQaMeCXuzRlZMaPhIDHbFjC E2jIrARPQ2ZryaRqtGVugBEyIegcsnKxFbNdnNWQXgVo8Jg5AkAOYM4RQ1vVxCxlW6iSvYAEVp42 6UjZsMupYupeekdAo6sR2kVoBvCHYLyL0K2pvObME+gx+47iskAy4cJsuBEq7AYxJ/h9M0MCR5QG GcxXBIDiIQjVFnJDyjAJQuJCmr4b+TnZDzMVpNikPAHIgkkVQFu5ACg1GI/ipAzD3FIPGGpryZAX BVGKjpjesDTEIxIR0mDAz5ySoUTq5F4YGBECw9i11fFZMuSuX8DbSo/QVseaUimQI4HnwpawEYZJ qbEDmyEbAE6WzCmAE6ka5WVLImbDb860WSGZ6blgyLUBEAk9BsEosjg7lMKgx897AQgvGQ+kNKsA sIBtccfEwCkeTinFyRF8sGzp7fJltmuJITa2BrBdZwoPY8Bkiwq5pXmEyMFomtfmWQzAopKj4Y3C b8kdDC9R0TDkQjzYDOBS1pD0kIqmRTHoNFZ6npWZrCWYOxFllAvZB4e7o0qBzd0Rgi5iyAonRwQj X+a2sqK3TGPW/2kOg2WSlS0nxVf9YHYWMQs4cIQB0vzHOb9g/Hou9l9yy1EZFXBmMHhHRpjiO33n RaMgfQTUk5bGHAcAHrMBRg7AnCaGYbZrLOwx8dWckFzkNOJUZE7pcZppDAxo4yHUpT7Zr1+/rm6q BGkAZEWpB2gKz7JEKF955RU/9Tl6H0C/+c1v4ldtMdQz47cUskVFoCk2ywwpWTlWAqVbTJ8sGIKZ pvpMCiVinmqQdbJloxgQGswZxmkpBemDwYiZoT6ntxSbYATJRPcyYUiQnS3PiF0wnzIEj2T4grSL DXMtCqDtbTl0M6WbAoCZRwIemPyy5YVG+s4CBtg7zzulLakJ0gecmpdLtxWSF4Oei3peVPhL3D1l iIQLuzBGuz7UYGZJvhpTgcvyA0ABObB6xXF2eHNjLUf2/g4+WMt16MdfFrKk70HPqraj12Gayeup mYJB1hw7VYQPmLMC0IU6WPNpOzfKyEovknPHY6+MayNBdxK+Ww2m0QFCYuvGQuKxyzCkmSaZABBn d8Pd8x2LnhIhnmGwZGVwAQZj7lsIfnoekSQoBTxkVtgM0WZIaRkzHoOjhMI2Q7qE4fG7wEyUqJPF z5fqTcrMK9oR4vobIGwJAAYZg4EZgyE2JjjtUhplwYTeQWMT4bI+vr7YLR0zMD0lAbN5qsRc2LYA BGm3EsGENzdy1FdwgVEWbYQixGAWRtHSFwOhqEQiTnIP2crv+J0KDdnz5xPLFahuggnApD/g0v/k hgcRDIYvXe2AfKLTiKpTQGurslOSRU7w8uJxECfDfekGiU08SDo7t8lPrSKnB/5YpKoAAEAASURB VKjBUJWU3iOg4ihfYnbFgHkUJDyP/Cq4kOKEYQUm7OIEmHOEZ0sDYBCcBRfAlr4VEbrd4uRUwRPA nF2dCWNLrcRM5s4uWMMXILUSUvw+lniUcq0CX8BmeEsVwGApWjNbemCDO5FzJCkCHkjD3akgZy7P //maJQbpQLLCICOxGT5xWdltSZAOvJneQQgYHjkBQzyWqOhFpRTVUw3FwwQGoAMiCykrJqXZrJ5q UsDwEkGlFWu2YqbPRb4sRcUwBhgF5B2J2S4XBFRkg5W8LM30+Bk20lMShAdDNnDKlIaQBg8NmbLz smUgl6NdMnNxCsMSP04Cpd5jImA/AHRqYO6ONN0IRWYCYLabd1YAlGjdQdfTb1XUll7nUDKshXjv Uldes4HKbEspCDWt5bG3xsgBZnmyy1CTpOQFjMZMjrOth5/Z6nll4ffGjRv+s/dClXJH0ylgKx5L +VZzyq6bJUEDICEDANe98Tgm5SWbOwKz46CPP32GssgLfiZGGEtChxubLUtOawO7WtQJEpBjA+sF APNMCUlgAWBqFbaYDfjSsYXTUA3mZn9Fyh+SvPHGG6+++iorw0GrUj+zZU6Z0Cw2mrzTWCLkvSFO 7vSS2VaABDKluTCqjOWkbLcRBswgG6OXbxrJKgVmQ89TWoZE6FkwC0kuoiULSWoEDPoBoaVo7boU eoxGInaZOCkYSxilQxvSPJztAtuFYc4Em8FX7gQGj02QPviAdXgfcDxWt0woYVy6Ot8MaUbOvI8k srwCkBtheOH9XHf1v2cVuEQ/ADihORZHpX3NrpljttUIQHbMeoUwJgS9aO6JrO2cvc4Ipo00kIdA B9cT4Zmc8Jwsdxe7HIwjn6+GT4iewq6i3vUE2LUMqU27Xd4dcrdRSO6wkIwhFyq5uw3MKs557Owy N2C4UCgASsgeNYJgDIGBZQ7JC4+Q6XNkt+JgQ6WA4S0TCiBmnMVWeD1zYCVilji2CMluOPPOi+EM W3zRpxFkJgQaPEPl6yMSLgQ/ybYrJGEYlmaGYHh4HEeWrNCWe3XmHYZ5qVHm3TIv+mQyjQozgZcE LeQQvWJgbBEawmBukIH5JXBtDkYJU0jSh6RBonnQ2lIQL52nEL5SeFL7tQfArVu3RMg1JHNWHkRI MpglPVuHC0xjLrbqTJ6C95VFCsVpNjRqo6V/lej6wPDoz8H9PkzAvJh946cnw4vTrizwWzqsEhe2 j14emftSS4Z0ryFh6A2O6HWRyEVrIJcjgKQYojKjAqA3I/EnJAhRyR0DJU5Hps7wlkZf1h0xc1S+ 6DAHqE94IfPLIwwrAo34gQ0yvBG/1OqWTCjrOkh67njHoOYipxEbW2xmSuZ2WQnYQG7QCAMGwNKn LB5KF5CXXDNkhQ2tgjdo4IGVgq2lGV4WZJUJILaKzByPOvCFwe48fWQ8dkXFaYMGPzbmaAWGSgAd jblSYCODATCkjC3bsk7GD4nWUDfKqpcJK0MAcjdsJVBywdZMGQkesnjkDsZKYGhxRq4TGNqSr+7N r11D7pYE5mBuigDwwLsOdv12v052rQrJF/16gwaYISvM8gXg0a7wDMtGta3ONLPF1rL5DHr+PzCD H4BT283PsXcIh3mEwSCZb6g7+QASMvz444/91sAhfvDBB3/84x8pNbMEFUpxDJVvqfIpMyerJzAM AJiyD6BztAWcrFwdx37uAKw6QbDA8VPaShMAuWVeZpem3nDlKbUEzYQkHVaUMJkQjK6M9rbFbzM9 W0F663z7f/nll3/84x/7DzT5QxI8zlphCQYqSMx1QjGYG2B5bImQu2yRUJInfiQAISmrFReVLj1l WwQxq4BQaVLCJJvTq7BzoYc0eCfrKJzVUP/TC0M8ede3I9NzpM8RotJLnnqGlgKLgYAEc9+4XMMh 7GEHxqAOXMMIjImZBj93ZlYFz9YVQ+iTxWtPaQBXLjIlvxjWzl0fVZTYBEkwAsx8UTNbV8JxNpd/ OEK90oMoWkttYTYKnjAPaB1Do+fMWnAShOkhq/noh3MwDyMIZodpd478Woiyrx3uXgHrb1dOH7tO XUjIrkTX2N0jUKZ3Z8Aou3i2srLsoSG4KkYBEBjC4zf2qHoCfBcsZZiKFhVlJhhoGmR3jFMDVV6i JfdqE8YQTHZsgce7ZSnLWhE8HHZdbHFOeLbI4jEck4IMOb3YJh6Cw/I08CUFz40Zhp4wcVoWGC8q lmw2ZGRwYQssWQBgzAFEbmkIhgwGw4UsYOjZMmzQM0kWjKPPHZMMpWywgqSEgafxt0eQS1PYNMDc KQtyGK8bDYGS7OuIzrTl+LjAUwHtolVSsVHqbQ0WA3OymWvuIAVpJuvM3l8mNAaYgWrmBJpRJtfV yczBulACoCTj941TkI4JINdlzVao9L4zeZ19u5KOSCRoSFAkSKTGnNCSoAGcuETyhUFBMCu1Xa7h /Vfh3LXur3oi4SITcmdHrzioCAwVn6AsZKEahPqWoaW50+GRrD0MGHKwutQyBoIRTGyYBWZwWgxi JptzKqoIaQy2nHboyfnyVYxVsWWIXADK0gtmS5xMCBwRnAtybPAqTE9QTxpz5Pc8a1sNJkJiOzli YGIoGhI1IQtMwMDcWbKVr4DlJUKDpqSwEQww0YqcbJdtM9pKR8OpwaMRgACQi6lVGdlSCpGgNQsA M2WumTM02808d2RlJA9SU4FFJTs/iGpLSyUteDIT+eInANODoeLU0qxF++ixtX+awOwaS/h7jmAP AOxWYAaPZnrz/bwEy3aXhy1Dj4Y051fdP/vZzz788MMyUisHWseyqryq5+jpnZfZUrVpABSc7EQQ Wto1Mqev7JB4YCaMQTKPrS0mtQQSekMWbKMCBrOkB+is4cuUhouO29mJxxY8cAxynzbuvgjs8LEG Ni198s+j9Z7G6NzJBYMTP1+WOJHwhYMepjoI2G4mbY1GnGQhAdgSJJktvXPRThjINGAckQF4ESGn TOjN9AYAJIBIlN17SEljaG+y55feLqueHekIjJIVoQQLI480SgEmHgAMkDwaeCjNHlguyOZ4pDMy gFDZMrErSMOSkgl+6QSOAb7/HBYlpLlPAZxGnUmg3wcrY7+A90PuVlfyXffwWyzHyeGJhKZ49MrF wFYz3NUE9QSrDp5JhunroYs899Mgudhk9wP7IPELA1933Bm/QDK7bMzdUj3tfbHs2rhaetp9owED cCtcAGCje8gLJUDdD6atafoEspQjZDB6GrQRkhPMAEwAus8uPBc8wsjO9YMxeDHHJsjYIiwMWwYM E0IuZouelZl+AY9JwJZ8eTjccC7U33EIgOteAQxHzuvntJgzn+eAVYOh94shEzIlJI+WqODJaSw5 hekVFoMBT09DsCUeXxxpmEgzwzAKWzqs0FJOynxhBjbowQDyhQp+ypsLVDFoAHhI35JzGg8lEzCE OkR9lMKSo75pZW6rVxItAKsVwvGHnmS5AKs2KuQe4j5yyPOYOgKG9T8S5pZGPA85c8dEh2foV2IC EyFH8iJw54uRpZA0Z+m4F0Ki6ccAcifoa1ZP/BHHagApILFbQXASRF60zP0IQQPmyByK3B999FEw HV6zSc0dFADX+P2+3y4wWn7BHJnB0GGB8YuQQNNWektWquqYag9R2TKDiScSS4Bs1dzgQsA46Y0C i99cnSljABMwc0iy40NoKVqa/rCC03yZ6S0VVkhGtIUkVLQ0hcEcj5qwwpzfCUDWjpKyLbDANDB1 O0O+6PFTGgQRKiNfqipyACbY7Dp6j54IMzHTw1RDgErdMaFiaMZgyMVsySnv5rbM+WWLkEl5qTAh sHxh0JYLvQGp35jYpVcZMxgvQpqvL4XKi11+DbsaGH+EWpdrf4DQEkATslIHSFvugsFdg4ZQJARW Zxvrf9pNc7K1w0a+H2bnGXDCPbcoRz8CvB5wmhle/FW3HPuJTjo1dn27yO78YxvmtaLjICuOyigp MD1NJ0s2HAEYDBkGrSVAtjSdiCUZptg0fFaUecdjy1KQdjHEPL7iAQDTk/Fo2gQdAhCnPqF3smUH ML60tDfk5J9HP/fcc3zNo1QkoupCMc8poa3xTqOSYGZxWhoMKxenNZWsybbMYK6P2TOLVsz0aGmQ aA8yWIWiJDeCSU2FyWyFYSsXfgllaTd+AG3QrTHTI/d+cppHETIUSQNG2DBoMYhBNSqIkOgRGnaT bcHTQFIahDR8cYGcxhGICnmuA5gNAQgmeXEfdZuCpzmZc33xBk14J/j/58vL8gPAHMPeSeT9vOdo H9wBTLCdYFKmJ//Hbhj8BHY/AZIvreyvJcC4Kml0Ni/03hf9rft1vBtrhrfrikISKHU/ffl6fNdl OZ48VxfMruEm4LdFRugGWgKQXSE8RQjQW0Boi14krhxC8TDsjeY3tsEPia12AZjjMdOwBRaAxxe4 JdreYoBigJcOj56A/HpSwdq1hTZmmv2kKPOFuTMqcbL0eRQ/c1aL4Cip+hQJJYEGRkGMwqPkmt5r YtjtT2kKQDq2YAyCgUc6hnTEhoQmhvwKCcyXCa8nwmzR0ouTRg9UIkoYtkh8SSLIzpb6s7JLI07F wcyqZ5Fgt/AIasicx4pJw7U/J+Wr3ZySxTwzv5jRisfsbZULd+SL4376E+QOQxs/746AO9+HxCk7 6fi2BNA3qj4GaAgIWSUIKX6CjOgFL828wNAnR65cUuDLIPuRwDn6CLesPs7LwAAvBrt9tNPQ8wVm 5EV49JZcmJ2LYauDs0sQkvagdBaH5Wp+y66AxDGgtevmckGPjS0k16IFjt/RQHJhpmlwAUnGAGmA 4TSHtJtSJMXA3FjY4/YB6xmDO1bVEKCuZrLgx5THWe4CNstmAlojTUpL5trSofAiwZItfmfBexoe c2R2BMxhBGmJhCAwzJTwdi0JpQYwAe8m2dbtnRoGVpwycfq2yjcr1cCs+MDag1LkXo8iobSLky+C JQaENIalsJP3ZYXtxKdvWT3MwBNMkzwM/v8QM64fwHnxV92uj7o56EqkkrWfSqoAPbbO0ayGToEG WIUts22L8rhX6+OvBoDE4zg6brA6gTIADRfmYi4GiQDkq8DqOrByBGNuC4ZSnDQxOF+Vj1CE8FnB +B05E+FBUrK1a9YD77333ksvveRv/nz22Weffvqppwze0CHaCR7MbGmuhex2xG0pmi1DYGjdnfTq yalIpEBjFwmAMAqShh6eUFTljt/SrHrw3swJHiBfZomLXySZmykB9C1HTAh4ipweVZeoznd9uBAM pSApRdJMz6rCssIMTCMjLioLK4DiGRd24UuKkuxH69hsSUcpLOktZ4SkHD3MQ14iyKIativhnhW4 RD8APPzpymR64iQr/YHnRPm/XU4kvOxtdNHpaNwQ/ziMo26RC+B6tOuB8xa4ci4GpXkEjrqfkK4H fTMBFaXdHhcaDEYM5pb07qoBP7sES1Rue3qOXCfXzGy3t4mVOI2o4AmiZcKQTGNEXkj80jCh9DpA 0hsR5o4SiV0PR3eYXx8q0qmYBCaFBCzBXMSWDFPiPLIy282ErSVZhGZ6vlKubI7KW9KXFxlbkfS6 0VNKhJA5BlY0BLlwHT8YTLS2gAfvgxNnW/g9f8x9+DH0aWFLETRDzy7OwMyZKBTmPgBoFIfSsqc5 RwBKwQphsuCHre+XbAHUx8wKiY80SsH4fuyRJYvNPILl3tJtNVdM8sVH9qKVSDogWZM94qJVK0Gq pK/7cvdrVEmhFZ4cwZAX7URFQ4bEQIZsC3gwGkkBMfixB0z17N5e/08IflkuWjEokYLXSww76BqS shPHDwYsJMNSxVjRQCppMBowg5KmmSAvA1iQhAoua7IYUBHyS8CfybQNd8UDCUZfggjhxwulAAx4 W2BkH/ZkIUEalGLAQwnPl8rUt1nlot3ShCc8eMADYLsIjlDZeXGmSgosC+nbohQkDZmtkOQ+QVKS zeKn5wImQxrLDMuuCOErDoEXdy0GAeBRK2BKhh0upSFymmY8GBps4ektscEIwGyA6S5zYWc1snvE hLIrw3sA8z5gkO+akem7TQEu3qxB/rcFKZQLRyOQL/6q+4UXXvB09PNVpQNTq4rsrGvsZoUlNHQm pJOlBO7INEa3o/60xbvRxWFIUBz4dSDHiRj0MSOxa0aeJn7LDoWSCy1BzxAJjRP8N3t30GrbdpX9 /lMkSqIEFBJBsGaqGhDRQgoXDXoKYuFWhBcV3opciAhBgiULwgULCiKKlcArBhHEC2JJ8CVCNJgL AcUbQQN+h/ub839OS88YY44151p77+wkuxf6ab31pz2t9dZb72PMudZeh5IGD5i1UMKYxWYKoRho mAhMj1AMygPA3WXqd37nd/72b//W1E//9E8j9M8kKhUaDThhehgyNl7qZ4rGqSk/OeWdLyaUZPFU yUyEilwMrYKmW9TdXpbsTt5bMjzziYegUIHjQVsY7k8eeVfVdoScHgyGCxq2rdGFQy8VYhMGW/FY BYyeob4GUKu2ZZueBiZ9XgKXIpqOUlP1gdtT8iCjghHMin9SZhjbk8jvZcBb9AHg1jZMBbyZ2/NW nU0Y4txEYqofB3v/c5CcIqdac4SUoLvAqdMYptfDuIby5RgbOiFuKyeZVTIljZ4hc4KpbkbD+CHx 5yINjFnk8B2ACJ0oZ1ioGPI4VgwptQzbCMr0hZ0SlSZIQ0JR4ZQQbJRImqJ0yLtB+F2vToCuA4LW AjPUo6XR3Er4DXvnI+PUBB9GrwmmNLI1a2jtTCaSFoIQzO5wzalZrQVSCo9ML0teLAhF6BrN3JCv ZBhUXEgvj5QYrJGVi9KsDwD0hvQ0XdNcYKAUoVzpc6EXWzLa4mwI7MJlWDb03ZtcYJAfeLOGJaFt zQWlS5xJkVBqq5zmyZ4LmLncY0hZBrgQZHstgJ4iMiMw7xb6/Cas9/4ajGdSsJTzyxU5YqXhNCwS +WGi0TCxfLtZ9UqLVlbbU3HKBgClLSgnrOQwd5TtEUwyqjLTjtNrmeutsR1kLh6YCpXAkZDGPCvk BEoNPytVIUiReDVByJehWQLlxdn1HCFUQny5WCbsAuCFhju95ChaVBjM0sTTEjZ9Sx6lofwY8pKS eQyoKDUxi0SSfcdhvZbfz9DENvGzbWkIy4Ch8PTYUBEsSh9VeD0lZnrNUK6ANUoHGZtdlhxWmrzR CwkAnq0AWJkypOS6UqGcdqG7vvSLJxntCGBM9JQjj+2qTJ6pVygIu8K+k3MiYXjLZDABNsOxkgev tutX3f44kt8LEo/cXnblmuc2ccqSebI9uu7MJf8EO5UGrZ3SDO1pU2bB7IKzrGFAS6hOmFR47aZZ mmpA8IZaYQModWWQL/yGZLP4kcBTFpJVVFR5N1U5mWUV1RiqBOXtD/7IgDPlBvNxCKHrSxNnAejL Z72bNg3mWQUNWRpbFFsBW2yByQxbvggFbHUAQhKYRqnaLYrSw0VDpZkqP6YmIQS+ig0As0ZDNqUB O62OEn69IX6uTcFwAUyPgV4SaPiKk6E4NRmgzwsYQ71haQk8AEoxmK2XmcANO3GyEZt+PYMpIQMP 5lHhheaPuvtOxL+NHwBU3qTSFq5VMvonhZOb8ZbtoaN7aiiMCvZ9pENiWK07XThbjgPg5NPw7qg4 e46iQ0LZA9iURu9cAZCdcz2ZgIdew0zDCo9Zy+yOMEWj70ZDXgwpAzvDbMnTwhsiwen0TpB4NHqz HOUxc33uKGFcHAQeIen51dwa7iw9mV/9OLVqYdOsuY0wBr08oJUZsH6XgyM89EUCr4mEvmQaApOt orDxlEZT9MBc02gADAmmbBnm4m+BlLx7cvi9nTDAWgxtsR3R0AKjpeSOa5opgFbq7c2UJUO2L3hg unBNed/t23pfnBuaxTY36fw6sqmaSlNOvBuKXIEhZ1UklIb6Qspk7de0jz6TGZ4IIfVWB1bPu3hs Db0mEl4E0LUORjj0myMmLceQnHL6DD0OCSUKWPb6RSPP6QD2VNJkQ9mUPVEhAW6bbKUKEZuhBsOQ Ugtf2djo1kJPhi+SMszEBzx/HOZq9/7HXeaQYAoeXuXYIEMmprC1KPysZMzRaCFgNJBiFnm+9JRK hYAQptoTM1ucNl0zixasja6AUdELEpgMT9bIa+tSSlOQyfLDBIOtLCe8G9JrStGJABBtXtgyLG8A pgRMKQNi5vdqd+ngLcqU3lDkXLR2sBaIh5IMQCkAq5Crfq5F33KEVMw0kUyErFSa3BIEBsZEr9G7 nwnITdG35BEa6rOd4arZTwXrDK4m98vrXtxvBVlR3W+uDg/jl8N/vrbv+77v+5Ef+REfAAhyZRPt iHTJswxrbRDXNo5Sydkj/QyZmC3DehGa4pcSrDqxBfR2Nk4mNKYgKcEws9VoElqpOLmj1AgFUxis avBtMQy8oWoxBSYGUxpNkQAY0mvwkqPYvP0DzL+K/ou/+ItPf/rTjvzXv/51C1H5c29P5fCS3Eoj 1F+9XToyjB5gkkDvFNNbnSYYTZzSYko8ggG2vwRHz5JdO5OBvIBpWY0mBsnEQzYLw1EXhd4qzGqm RO4JZe2GGAgW2O3UusTmptU7QeKXHDEEDp/fyQan5Km00QebPgDCAA3HagR+76/wId8ISDaad8My 8DZ+APg27s2U3UkMSvYQRqnOPP8UtJPjaGmdFoewm9HZcKTN4neKOp/q2w1FAw/paAUzdG5p4F0N gc0a0jNB1TlEBRwtPCr4hmRC/MLrTmd4uWw+4OxOwUAzYXBRGN2eMKxgALiwWHqRg1ny+k05d+41 SveF2dJCZkgue64zwzSUCPkyJBSD4YRH4N1UieVXK7yWphcbEwvUXGdMAAqYXuOl3hJQzVTxu+Cy YmjLEHbZMQEoPIJsuz29iVodBmsxFEx68ZPZImlfzIp5PgCYYqKnFOdYiY2GOWYrzarf+qDseRPA UIOHCYmQRpxo9Rq94GHc8hsrTucyXeUr60F3iBkGLjRmPsDwyF3BTDy8B6CZqQM3V9Ug94DC4Bem pak3GfD9nEejRHFk4TbI2sFocmfjKNW81vaBSRR9U0h8vLzU07XlGtKHCgrCaAiX5F7NxeABqQAo lRNlAjxCsn9sJxuGRS4YBaMqTNl0q9DwqzSNUiMI0iy92YYxFC0lR60UTLMQ/JAAwqjBGOprka8b kWbfSx1lVnzJQDksD/S5k3CnW0mXRk7loUQJxjLZmmIlQtkA5r1sA+NJ7lfUaNjCA5MrLYBITBEc Cp86hMeWi8BWLTyNIxrNLDCA3gaZspy+mp3lmw1mCqwkEEZe9c0yWQs+5evuV6erL3rDiWeEFbOR b1FtYPLvO28J/8d//EfZdqI/+tGPOmVVRfvLRA1XD2SZtPU2wsbVgAmUejuih2kTs9WHLOdkfq0C BnP7joTA0BS8QwGmkGD8nhtysxpBJJ2pbA3hTVUMlJeyuF65bJHknaFGYwhTSlnRACvg/b+Kpger SOaWm6LC03IS9Jq0WALDEkjTcq6T7yeBRqHqNWzlofgZigctAL3lewrQkCWhUFFZiHUZsuJOLwnX 9V2yVFSOQLOQPUrSs+rjB++CZI6wngAzPe8Bikd5gA0SbJAAFr5qZqqHUbSjXAXyWquQHeGN3vCw yUxbmaA/hL1TbjLwHfABYIpmE/qTwwoC7KQapuaqNv2z3TF0KjwgHRi0DpjLy8npetLTaM4nGLAj 4Uw6fr16drECmKUH6zwHFphLAdhQs6jeaZzheVlhy0Qzy507hYYMP9eE152UzGFMGXZrwADzS6Px 1f2F0BQw2JX+csuYhUGSCZ6mrMvaReWxLRXCFkYBQ2qld+3T89WzxBBVJpwa5poG1QorIXEWG1oY iY1ThDAMxS9gS6OnxK+np6QRcDejBx5fwmBlCWYDMKdhZWhRmqGlccodvMeGm7q7D3g2XTxawfBC njjJNPOmIgCEKqdXFiZcZFgPD0COMMMxT18AvIsKzOwwZDXDBAHcOhp8ZXKCARgYuSXEvIYaw2EA azwbRxMY/QobHrvAY5/c7EvlJ712Xw4dClbyUOmKpxoYpN1nUrUoY7XBlgmlHr6dkkxDtpqS6IMu AaxSwQOjnLKlF7kAcDLhbt6kudDgLYEev/0qgZBINJuuV05WgQFt661oubBkMSPRwDSwjolZ5lqC vKFiXqPct7Ypk4v7618sBUOub4GEAATxO9eYh7PI9RYuGAVsaWYtrUtAwPCUMJaMqgz7AGCN1kVv li3yTi6NAOpR4UFrKuZZYJ+rcQ6ysMWpMdQHJnciAGiS17Nztdh2bU3a2LaID8Yr8gPdW/Hfzdm5 FZPE2q/5zvuLX/yit387Yqekd6qCuT1SFRJOZkWmaRMpgWW4omVrilKj0fJuSNAzh7Gz9hGSst0h AJsteJyGgjHr4WXWlO2Ye1J4wqio8IBp3YS5iJCSUz0wTni08BXkFBWwA7v5A6CuGnGKp/MCszbB aKNRXeSQ9CKJPEDLJ1OS/WBBkKJq2MINKWEI2Ezxrlwp/QTAB4CyBwxjIQBWpG91lC2QRswAWpwO Y67b3Gb1cqLlUa9x1w8BGnZkyFaEliDtDde+tY+GkCwbw5CyHtskShjr1C35Ttgt83f6TQbeug8A CmI9TptwX/lw3jNivtP1rSAdVEfLM9LhcfI9m52T9bpx4zhpjpA7xctEV5uD7dLpeT9Xknicc2CY ih5Mc5KdZ7NoNVOC4QUsPYGeLQFMz8qQDOYOxUAWXkpg+hq9APCIsFsDJo3wio05ML1cWQKTnsQ0 grEuD2w9jGyY5b0rg3zYXA0M8Zvt4ibwkiNy64JBSBmGO3L7Fb8eABuhtbcQQy1yizVlqM8cppil ev4lJdksF12UbDmykN5pehpZIH1XHkKzmiApPZxsShEaatxhKC2YacjZdinTALh2KQkaTe9DhNro Dcn9ovyq/J8/drnftf/x/74vNFx7EW5qfp29X26lG3xhW3uLImwAM8z8JJINYMLG2ZIrM0lwdlQm ZbtsX5Rl5STVZZsVAUZ6ba4w7Iitt0eVBCWBHgxbmSdQwmim2uUMwWD4ar8qUVNWpIqcMgEUEubO GgGgOiEYwujZNgQzK1QFxl3HyixfAATxKBu0KcHIrCIRJKQSEhhm0WoAqE5aRdiZAoNHonGB1gJl wBCVWUM7C2M75F9UlHwJm0xTNghW4TD6QR8NMEA5zB3Zq4+vEnnBYBZY6pCYugZ+uX8MudZbqTDY mqLXCrUtM6TPUXG26ikV4JpZU83W048QZlN4f/jeD6b/H//r/R9aNnyoj5PJCCeV/xDz88ATRub7 77w9wmy05NtcVVfCge2F3tA22TWzDSWWpsNCg1+pNKUfgaGGELO0k9Wz3zWafVdyZg3NagxzAa9d mS77pcEw5xGAVUMAgsCGR1SUFRUGJvCswJpKKWBDhsD7fxXt16KqW34B1JXk6MnTmjIkVHhkVmRO B0bINb88OiCc0kig1g2AgSGAqWYNHQE8jokevoAtBIDVbIQpLspwK9KjgsePhwmG+Iu5DMgYQTOF wZSbpDWmWfVdj3NptDqALodNZmILk8f/+//4UMMnzxQqkQe+pwd+yckqe+NIGkf+bhXeug8AEm3X FUp9eX+oCDZbdVIQJ1Or32BrPOOiwIbHGdB6KXGveTXpJnIINXeioeYQekZqeOCR9MbQTUHTAVaO wDDVpcPpFsBj6NjDOIFONT1BP0j8V4eXrvuCRrMEIbENDF8wAutahKdhAkMG0HOh55RHvcY8v3pD yzdFdj31BaE4aTrtlIRkhLXNECGPrhUk1lIePsBenjcA0oKqS4cMjwSeozJpyDtZPuEtpFAjRyID Vtrq9GaB9UgEHB7gmqoL0qpRhSTA1Lg2BMBMw5CgCTjX1UNKoWLgovC6Og253iSBeZq1nyRQ2r4Z DpjABVq9o3MIWJVvQN6v60mnc4KeRAKUB8Xg7cF7pNd9x4dTCa9oAdSzJBtKvl7Z6DVKO46ETLDX 7bsqqrTsIFsMAFVCDGAwtpsyjWFF0mHBpnlr758PggEj6RLgsdKqGAy5g0EibAw0GjyNVxBgQ4Tw GsGUqDyVVQ7ZQmSArdQVOZnySnN5pXYLrd/hpd/0s1OY82j5kXBqyTFXw2St4yyGloPQKljxKDaE DEVC6CWJXGstDNsaPNFiYO4nOTaxd0FUYrBGja2E+HGBYORzAualpKl8zGiRmB1AK70eim8eq82s oYVvcvIKhw9V9aFfixr9y9lQIdzzKNHNd952x25KuF2u9uyCjcZgIyrINtqszbJNNsssDI2tIWgw 8DR6s5mEbPtg7AJzjvT2iyMNONqqxVDt0WOAN0WewNKjNUuOjcBp8cNXVAE4zdaQlWalAHomv/Eb v/G5z31u/VfRYAIob1WUYbVUbziNpqIKKY0Ke8pMJEICJqDVi9aw8AxlXjHrySkDCxLemdKXKIJV gNlTnBYFaYoyZpFgIANYmh7GAjPRA2sJbRCGta1rmZWOADnZIKdf+0OqVZnVJGempkqx7ct1YLeE Z5jcovqu17+NHwAkfV8Tj+7EeRGczx76Uouiqr4PAZRmnV4vJR5LLiD4vuZ3CMeki0mJe+YBOEJO KWU3IJgptx4TZ1JLoHew8UOSHdpmO8yW4yS7I0x1yMOngTTE7+1EYEjSI+xWzQozDXPxAMDToNVr swRsuQA2S19a0Lq2+g7AEnBqZin310Sz089lRINTmylezArJFeYy9XZlKjwlRwBdi4Y+AAiDO3pL w0N55bu8kchqtimtEScNJA255bdei2KIqmAIfWcPxrDFSgVB8i0zLwLLhV4M1g5A0MeAlhV3pnph glwbZMMRmNPwMpoVT6a3rZoXyM3UM4ZPHo3iuZ/5kPBQuedcfZEnCdIo1bbbWfPWaGelVLMRihNM 9dqmaoByXiPaKRvNVwAYe2rTCTS2iTkSsj6YzbVrSMTgbckQjylWYCKZOAXjyNsLweTFDwRsECrg CLPFNkMMwDWO1AYSMOQaQePOqgmihWHCBaVmsfo0fFWKNNZymb6jsbJ8PHNa+0qCqQAi4B0AJ7Bb TgzuE0ugtBEEvZDgBSAhqExphi0QD0N5QAIP0xIMHWGzYMCUBDwSoueoX/RiS18wenmQDWFTomrh t5ZslokTZxXJwzPCZuoWrL2+s4CHfCMgwbB6jDbYM8g3UT3EsP/O+5Of/KSTpflhph0Rlf2SbXun 2SByGyT5pmBsFpjtpheM8g4A3yaaBa5CKOHt3XwhFb9Z2y14s1xo+TJLySpHeMDINGWMrMHT09AT rtX3/gcYPDaUYUU1oRJMKV3llC8a/wcAgTkC8sBEHm4VA/C+AV9v4/dnZEMkDYoTp6G0aOTrQi8f BgQArPVowENTZjKHoSwtLQTAVNsNqf5pwEbIBSuuuzpyB0ADGTMlYeIkM2mqKp3hCM1OP/oRZirh ln4Du38oUfeD3yEPM/CWfgCYWNvjw+vsZGrMX7ngMMS53t3jRYmLyn3hahOz3kXQxeRwOrE1d5OD 59r9yEc+Qk+mD9CN1hHtFcEBxoPE4YQkcwcGb4qhU+2qagqMvqmJChhMwN4qkAjS0CxwF+UQmmLb Q7SbFJIXtl0QIZGY7Wbh1xCV92PXlqc+Esp2p55mgtkLZjXr8qrEcBwN0oMfD/6Zip9SM+v6FoBZ sutPDAT5N4tZnCmtAszq6GnozVov1zRWQaNZMiWwAAAgTSEUAGZDenhIGD0ZrSYqeLNhxFMmaQiU vpRVD6ULFf09rYWcI/Fj/r/+H/6/JdViY7hhSHlICDl6q1uRG+aBEcbLqnzdsmKzce2L+hee/NsF fmVYfTo+ersp89ZlO+Bp5EoPZgrSXgOQKTGY9U94DcmmNJwAbBE6a1GZRQimmbWbzJ0mkXhnQise AIJD50LAE6C0QCLUGyqh+ksNXY8kwmQMkfBSveGxZJGIUwyxTa2yoqEvgGbX/nynmKNto6Niyy9C q+ZUwABCsl6R8GIVmgMI2Yd/szBCEqcpZYmBUm8VEujVSl915UuPEJvw+Go7gFlp9Pba5YBQyykY ckgfQpjTC5hyXSx5+NM3TObLolbNxrbh//ln/x/Y4dR3rtKKqgRLSJCH9TtvW6m5rz760Y/aODC9 3Zd8+y7Psk0j/+SKU08JoNfaOxhlT9aTeYFPGRukamFrSK8wlJnaYEKZlQgJlV9U/EYrMDCNrdYs Ks2UULUEjlgVWKsoVEhOLdaHTDLXv/Vbv9UP8Tygf+InfkJ4rJBMq2b0wKPcCKwGoLYlnLswVanq JVhFCdELT7SCYciEoKqtyML1bAObpc+KxqrlR6tKW+YwsIU0BCCUH1TBeCmkeSptVtoscy35GX2x ydWQbH7zZ/Sv76DFLJLz+Cubc8x32exb9AGgTVINJ+fq0ezPlq+1tdbiEO79go35wJ4UHM5eTRwq YH9PbW4oghPoxKozp9Hx8wGgwOgp9a6AOfBdXki67PTOpz6N2QhZ0SN0pxDwhOQIAFhPphQSq26i mQWYJglmu14pMcfACn8yvaGGIdc0/FqOa1TGCrJHMlk2OuElc78RZmFkm4vu6JCGzLngyH3abdjy 6b2OSxSllw83NRJTDCFN9RsFZl2jOFHFIGxDYMiC5xc/Qn2tZcoDQCFJKXOc2Gisl4sWwgVOs5Ro CZKMzbBVECiBG1qpF0S5mrQATAszKUJoangGtioHjJA+kxX5qJy7wzMSVR4Po3rU15P4W75apjS2 KXahypH56v9SoNdSt6fy7zXRlIJRJHMceAfW21ZnB97morL1VqddOd5/3WFriEQbX2T8gpF8L/qo vN0W8xV4+dOoNP4f4TkCQCKGmki0NFWjAGjAoiUTGpLFQK4I9Vyg1QueXlT6GiVhisFaDAWmJb+P u/4nmFAzMSRjqP4pCVxoYmBehALIRMH7FR2wdqFZJpBCYkWumbIccsfELMESeOygGfILA6mlxCy9 PpXZbpxSB4aWldQhIdDoi19UyQ31z2gcydWdhuNu8MzJe4bD/EOGPzTZcM7wlvAk1eHSpPp/X5sI /UtTWZVzfw/0x37sx+xXRehcyK39MgRIz5BgU8Rj7+yIjSPrOTLFKnMyjWYIpmXlCPdgopdJMC6Y Gyp4Ml8I8VCapdQzR6Unm81QMENLWWOFP55o9WDWEoO6FYOHCGZv/0rrU5/6lN+J+vznP//Xf/3X P/7jP95pim2/1x/4+Zb/rrCq2jR+EYazHJHLAKRG5sVK9WQwUWkANGWso+QUOHowlKgSWpchBovi UfOQssw4I+EICdeGmi2WBMlhaFhgMAnn/SXoa1thXBvuy54Sdo+8BV6Rh3KODqfeKR/KwFv0AeD+ uCumfZ2dlIWp8JtCXJ2eTAULsD5gVvNkB8kRhXGhOJyf+MQnLkfterqcRgcVzGWEyuuyoePnTBKA NQde62x3qpPdCGDjDtXIprTMA0PS5IsmJdpcE3LnagiTbZeFS0q0TCjrsRFykS2e1uKWwaChcptY Ub4ATOmlQn/YpGij55HrdRMvibt+RYQHOTkT7txuZO7oXd+mEGJwacq8rProRV9Iso0WibUQYPTC LlpLM/QL02hpUOmtVCNTujExWCD+MFZnShLYEpgTKMHwpClmQea9WSQJm7W/ZIg/8xHuZxP5/eAV OafvhGETT8gxXNnIZtepjbz3glwyvax4HGq2zBZoNsX50ghVlFk7YrtT6rmzp3pW9HYkJXNy24pf RTFEAhMtExjKi6frd5k0hlx40Sc7PsqmWVaGGoFSrxWDOqTPqakw1sgQpkoukoLkopo05Iuh2TSm 4lGZZLabtDM5aS0TIKuxFYmF82JKhNKl4efFFKWE2CO9MBw0GmAmBADKAqPBSaaJygIhnVB6Sy7b ADF0vjLHAxM/E9tdeCJBa1YaZSOYWWtHopWEwGmm3ys3hTfIVaj8qsm1MlfMnTLz2G7hN77OwbdI Vj2Ge2K2EfPNt+1wffngSrAjl8K9/rhMJWC2I3JuCygJNHZET25rUKnJ9rQCsFOBBUOORE/p0+OH P/xhSsgpEjBTIctARc5EDJBc4Kcka22rUAXAMH5Csp/LsfLI6GUXnqFDBy8z9B4TFZIMePt/7733 /PLPv//7v/upCHBrxPlo2xcbhskYgXd+1XZ5FlWVz5BeeDIwOSn5wAJW4WZpGOK5pODaDAHsnWec r8YsH1VTYPQC8GuKMGXVkOw7KUJUhCdb65rjdoiP/57COzR/VMnRrOhR2+9l/Nv4AWAtrzdWQK+q CJwxd5CT6a7ponRQnUD8DpjeFD2lg0cA6/FfAK4ADQOA08vQuXXZQWpdrJDda3ps0oU5chow8lwK hpRatGwJV/jlZkdYPBf267XeRQxvWAy5Y3KluYREUyTkYoN0K7mzurIBBKC3xnaTfNJgtJgZkrtc OMXgLsOsGYbRy7NeorrpWLnluTAUkhtNPB4thtILiRPYogii1eShFbE1ZMUXJTB90TbV+wSqUgTg bcPGISR7eOCssSLUw0SSgHydbeoV9vl9VYTPY2vXnmf7jMg5cukrDMXAtc0ydGMoabup2R3Nxqkc Qy70zSpUeHp7agcVSZtLCdNUsmJgUnjKo9UpmDD4TdHT4FQShqjSG2IzpKSJp74phkXOS4QEGibW 1Wkic4o/ZoVEY6UIkZuKsGXCVGmEafun4zwsu2BbVHhT7aPkTMAiyZcgNXiRS3u5qsJXElTMWekR MhE/tvAilHB4LVowgjMLZnVkqyMDoCLLBh4wTeo0enGisnB9yCJPbjm3+nueLJOlWyTn+szvcTQ8 45FwYjiwweyF4RzhMC0MsUm4zZpvvr/85S/7QEvTxsl/JDadYGgXbJOerZzTq1saUwRs+sAEJJdt uzab1UVNX1NFvjRhawiSI0LVQq8M2m4As/TBTHGk12hgIDvINBMnjLXQdEvMWlqdWcWjscUPufn3 0P/2b/+25m2VC7Wdmh2hhKkOA+hnXaPhXSSikhC1zQRDGeh8eX0vV4aQkinUqITKHF4qyMgB6vFY ix6nU0lPNlUjyxIATs1QnPoZFl7K5DAT9iqYWoervGZj1SfvZ/eavdU7zevIwNv4AaB1npTXJKK6 mbsv/WZ4DjZ7SEJ/TwD5mvI1dLqcH8fM6UXiBDpdTinZAXZiNUrDlEzonXzNFL3WfUqgBHZN0NSn uaCvtyFH9FzoNTAkBGEAsHXy9YG7QdBS8t7ZDgNgdsCUXRATA4A2hN1HhgRI7lyv5aEFmmJ73tYM Y+A9PHkMcdKvs4OxhBLOtRjciZYAL06/j+H687vXbL2pQxakdHnJ8PvEwisbwKY0Q14ET5ZAXspG WaJ0pdKXATJAFyVOTidmwv59iDIevTare1IopU/CngSshbqXmb8qR09G8iRAeBNMAo12aGhfbBOY 3ZdYh44AaVP0NtfWK482lKYDYlazKfTMGeKJquolm2pWX6kQMMATAFhhi1N4NDhpODWlgaWB0WjC x8aRlxVgPY0ppYWEnhVba1HGhmS2FkLQYKxX47RhGJoc6acaR1MCV8xMJVwi/tbKtFJTgsEfZjIm hs6LWVb04s8pTSeRnmAVnJKZWKxmSO6djMDQ0vLlk5gkWBR3kJQAZEIko0mpt7lcbCKnh79VM2ZP 2vOsuFs5N9k23ABW8DPkV064/+a7O1Ni+bIjaqAqJdsF26SZJSvglkCeUrF9KsHmXrb8gwcHTpvl 9/HgI8mwHddDpiGg0ii1wIRiMJscQCSsTBWMYX4rOUh1qFcq/fOe2NjaFFYVJwaCnx77zR/f/X/m M5/59V//9a985St+TbeQzvt2ZH/usuLahxyBrRsnPBpTyp7Mu6HYkMhShe3hRSl4PALWC9jyNfg5 dDCtworYYvCE8hECW7QAXBhiINgIenK9BxZHt4KHqXoFz2TfprZvAfYmd2o8YSELcm+yJnM/+05z Twbe3g8A90T/JKaKnAJ9Eh8A/qSUb5VjtmYdJzeO4xSJ8+YAO6uOn75r0XmjJ1fiTjVzw46o4+3E ap15Q1P6YPQIm+UI5gK9vuUbdvc54fTYujvMGjIPRl9UZgkaK7Zi4CUGSHkA8BNDSlNkU/oiERIl DXPIK83lLdwsW1Ob1nFtLw7TK6o4GcqeFElmVIZN8a5ZCy/wLjuE7srw9ATN7/94+6dH1arxZAvP kLnIzRLkqlCx8WLYMjOxrtJV5PBpwOBNNStUrY8E2MhxbuRR3hIOM3MLfKIv2hPAPVP3B3MLOQl5 0t0thnNDebbdFuutwo74dEdQBlm1uQAEjdLOel+xy4RKy24qDDIqW9nbDAGGiVl95+5C8UFtA1eH fDFRq4qNBpKtSDRTGqeo0pvCwDU9Tb6kyLB4AJoVD9fZElQaQrMaL4ZFgoQej15ImbR2fTVQYtd6 WOXAbBPWKb5SCg8zv2YFVisD7S8NJAwBuJuERmB2pMCYFzwSMpje1nRjAMuSNyErIuvlAR4nmaDl opcVP+IzZWnSPjHPKhLSn9fV2CJ/820CfvOuNx7333x/7Wtfk3n5scXAejtCUyXo7Uj7SB+boQKA MVSfdrapDOFZKdTAFbA+/qxMjdDpwElgW9UBTIHFHw9lsFxTMtRzHd5CZJtGK3KOYOAxUyZ8+tOf /sIXvrD+e2i/nqRKX75TylskvEzjVzacZTWMXzwAIhHq6lHSIMfKMktRy2HOykIsSgNmq6dx9FiR 6Sd7NGQasOFEpc3w2YLIO2568rN5GI555XFINZh1dmJYle/kWxn4bvgAoEQeLd8pnVuPh+eVEauC caR9p9KB7/i5ibqM9A65t2r3l5Osb2/oDdf7sVvJLAa0zi1AJ9mURu4S7JCDdTvQi8RLCY2prhX4 XEcoY12RwGAx99KjD+mOMAtm2BVDCI+E62bF7PsGJJTcxR/sZF+amo3wZScG2zEJwaMBiAdbGUgp 2omEd4YACCHhc+27nJJp+QHYdlcCyIahRZEF305ZL8G9KY0AmVtRLlogE3cumaOYAdZlrnLR6lNa wmhOhEpoBdyq0hXzqHzrjj7x1WadAA5j2C/nEPZspaik1z7aF1Vhs2zfWrQ0bTcXAIrExnXWDG0f DQASSOVXqcMQagzxQ+qZNCRzBMY8j8AKQ59H+nY8gKnKQALZMmyWUGDRUooNiZ6heJSlErVMtGIA qxQJhmTe9RpNLgi1RzfrA7v3/xtncQqpC8Gc+GvcSTsN5Ae6b76siJ/SFENIcRo6X6ikkd6KyieG Vm3YZjW0wABFgsSHBOD5reXIaV5rK41P1v9JttepVRZ2tK81/j25GFa/+2++vfjKrW+R2SpCrY2w d1rbasqe2ilbpsGb8txpE6ewDTV7B2DHCyYGeEWip4THZghMziNaH07UmEowBcYdGKEhWy3bVgTJ CgAPTDwAArhEeb3YeTfLkKD/wz/8w/n3Dz/zMz/jXz9/9atf9Yz29X+li+3O5rBwtAEjsXa+6OsJ IoE0ZXVFLkh6FU6jp+yAU4pWr1lOMFOoYFqIxKLStwsWhUSu8huYuaGc6AtS3+leY04DXFSbcr0E caOtyFXGsw5X61ysmpfLK+ctvy/38t3B8N3wAeD17YTqWYvplqOKbKq8U91BdcgdSwfVoSVjIDiW fiDoF1HITm96U2TIGRI0Gs2sI21IMCQ4w1ygQkLuLqM3dNo5dRETNJgM2RoyLyTKOeqRIMQDxgQs cL4MLdDdwRZMYwLmxnHR9D1fsbGCId/fJLBocXatGzLHI8J+Z9QUTcvsNiRLdQGbmiSIUwz0mrCz 0osZOaUV1RMABG8hANzxYuiRY5it1Qkm8qjiD8CRrySFodHUAAhTFSO/P33Hf6x6JTy3mE3cwApg VY7mnH+NfzVPXmeT6QlPkg9gz/kSjW2ycbbSTtlWebNf7axeqczetaG2uIOmdCtgmh6fdrOnI8EU 8xY4ZYOqOiSYJSsqbIQ8pheDSFgFvpyW628oCYBeHgrJLtDkqAo0i01vmHnxqMmJEBXaqPSoTOm1 akZfSawJT579Ok84Bm2DwS/DlklPFiSB6370MUfeVO9n4rQKmTSFDTJ8b/CmIMVjgePIuuhzkQxD A4CEPF7Q4uSC9w7gkGyEtTI3U69wuKb6FdKiwnyya+vUSQyThJVtxfcl9PrNtztQtv2vatWYn6pp raviTLZHGrktM2WXq700TSlpQ1uW0pDebtLElqASnNwIAex7NUYJAK/BMC8YSIQdBEr4mIUNLwzl AV/96CFrKocAUMC/+Zu/CTn//kESPv7xj0uIGLT9QUg/U9KIKtiARygbhtU5v1YRA5lexuyORtkS fOjqvF9XfPnYIE4REmCs2jItvANFQ7BeDAQmk1Ie6bUA4zfaYtBPqKNJKKSN8s0Pb4VXJGsNv/nY vgs8fvPy/Q5dzCuvgE3dP8qvXjH0NwG7dDyfPBF7p3R0HWB632B9//d/f1dYJ7bD75A72x3yTn49 jJMMY5bsDDveUVHGYAfxa12LnX9Id0ebS48EWJBo82IKQySQXXwwOSJMY8sKBme2MKiYaM0CuH81 GJpNUd2TzC5KDO595vh9E4NWxnDScK2nERgNYUzow/SlvlBhWqwpa1xT0boEKXicBQzsyzA5hO+G dRf3bwZomAgMpsZvginNvnfdN3wD/Uk+T6YmsD3GEjbKjsNGuRkO4V6Qn73ySc39/LZDhL0Q9GMo GkMbbU/Vp9422Ti7r1TsbKVuu+2vWQUAoAcWGICY4U0B4KQpHhiafCEB1rPVwzDBXxV5UW6Kvvp0 AwiMOUEli7nYcJYNSAKSogXjVAyUrDRRdcoogfW5Q6vq8Jglx7bp5wVloz8f8oiw312G5K4AshIq pxYiEsjqxPI1SLMDM6XJZCY+AMgAGRLD1eL9V6IyyZytPGitEQaDnqNo68Xjdh3NC0/fhnxoT4Rb iRXtidWjUyrhTsKB3X+CJhh74Q+B/vM//zNN5YrNBwBD9WZWxdoOzZBsd+xIMiVYm945GlpKGD02 QtVriBADmKNKxkAA0GMAgKxXFZbDFz1Zk3byuHY68GBjS1AVasxPMKwCGE9gDAjJfNlrU/wqy/2/ f2Cu8nsAEZ5RGLP8VShLabgWgJAELwY9jamW7wKRLhoNRg8seD2MJWhMDK0OEkaQAKWCEixDtqbo DXM9QuflntXdWYEbQoHl8RX2Ffad8bxCv9+tVJd6ejub6nmygKqGNxP/Pp6NZg2mu8M5dPDcoT2Y HVd3lmhdVe6mD33oQwAuBc3RbaqzPefcWaVhQugMO8/AmnNLjg2my25NBUJ+M6fPCk8Mg8wvj5AC i5O8uiYLUu+qwikSwzA0rksXVkpReSRTApO1cXQudHd0c5U9eAJ3qKS6y31IKIWqMWmqIT3MBCkq wRSG1fFSbsEkxCpYVWY0GqS/aZimFWXeHgVutsD0l0V+8AJEmAiDzfAeYS2h8DR75Ybq6v+bfjez h8M1zj3gSae3llYk5+S5w7C2fQxp9msfqzGxa8rPbtovz36ANo7erilvR6MiN2RVqZMbgtEUeVPk igQgfZwVVVPjXflxHb/ygBdDDKbUGxKF10IExrz0AgNACqBDqgcuBoRs9TQAlRnmFsVwVoRHAwiD UGz1E+QzhAjH0BHjRQCl2pIDUNIU1YAJAKb0IpklQLJyoAAs06yWbUKLogGQNMuUk9bClvdxMQsk JHeBDGAVbN86XOX25QSwgjfyiccN8taQ3+e5fp7VrTBGb1N8NvPqLPkl1h9Sc59LvqENbSvh7RRw ddjeXfbyg/9nZfUMVkln5ZsUGoXElt5ZqHJoAGg47ag2RK4S8mKbmqJEYpgLHvFohoVkFm3PXJpp 9FrFVjysLEpUvptb//LPxz72sSoqk+TrRt2sosGPkO3aW11DMdSApVRzIgrG6VDkvoHqEwgAPSVD KxU2sJVmbopggWYJIiTDjBfgGExlog+8HqXEYBteAABAAElEQVTwa3+rsG/pV9vkW+m6pd8znGhu hdFZPjF8N7XPwNv7AWAf6/2a++sMUt28pHQw7APr0NI7pc5z94LLy3XWleQ68MU2jYPtoHYy4dcz bIqGiTNfg3TC03cjBGCFsMsRkrJ3YlehKUOG8JmQIZ0iJmZjhjFLY8hjQz2ZxzAALo7unS4Ua3eB UhJowPSuM0MZmCTgebJJUVkK6dW/c04pKrQiodRrHFlFmU9jReIUW+Y9WgQMOZFAogrAHDNaAkMN GzCGruNkeoCWzBCexnpxMo8kwumLaobfXuHWXfnCqF5yXh51vfG1GWKr/OyFzGs2q31pcwGUjX1X ITSG1U+lYpeLh6HZTpDN7fjYaweE/kp8+UJObdCoK1ZmmWuVGUFJaGoPHgDSWwsYj8IG45Sy2oYx xRdatvAAxaCfWoXR+NU7a8Bg5AKAxMlpy6HMNaGmAM5rAJ75B/Bv/veykg8arXg4LdXFLBJOBWCI RCsqYILZYiOY0oN1M1gsNqvQDwkwmN5stHhKNYyWIxHR1yPUDDet2Y0SOU39ZuqFw32GzxN+v7uX 82wOy0q4yoVkO5S934T57Gc/2/9eQ879KQVJrhAM2wt422R3HCtW5KZSkqcSIAPYbi+18Fw4ZYaK 2e+62GtKeA1hBxBPIVUklM6R1qwpJPBgegy2lcARhoJRqMIYnsAMgTV6rUWJqn//8Pu///tf/epX /eWfv/u7v6uu9ikqqpf0oqpV0oVEIxi9q0NafAPlpPjcJQzKQcoGWfzAkNZoaMkWbgq45RdeVszp yQDwM0XZ8vX75Rwqg21yYrjR7NlONJv6HCT9ramHMAN+J9zKwNv4K0B3XtNgqmStv5OiMXUnbZk6 obqVyr3eyXTSHGaH1qzzGaaryo3WkXY+uwRdcKbcVsG6tkwB0MA7zwRW+rkNswJj617LCpg7rv0E n5KhHoYhmdAdakiv7+4oMISGYBxBIqQBM3Rl+75EPFYE4BqicV90xQBYrzy7awho72zXa+Tst97x iw2bsDXh8eKurABoTIlTSJqYBeY1i4ahSABmmfHQQ/YwCGYV4q9IaGoANUMmWSGcK3KEO1c6sBw9 r8yyHapHBdm+FfateHg0dWv2yQA6pLecjvkzchInfltjl/X2i1L92zKbrvmlnc6IKZXDna3PkJCG ayZgMGQmigESMx5gAqSSQ0hvVjOVbCpOSuZkgimlSFZyBMM0ZGyo9MDKyZlCi614sgUeZYXnWCls cV6ZLh09BmEzHCVNO4V/lLeEzZ6uw1KUYbnlXfDcUbZ2fcdhDcCs4ewFAEOt9YofiaVJiwsKGBJP crZloK0RRs3UtPUMjnIEGRj52cKeZE0OWlHp70nyPgZWme+n7tGIZB/eieFE3hYcIg9/E8b1biuF WgU6HXZKAXQKpqrtF72GuUog2z5brM0sjQBoOmUNq6h1x5NR8avwrhyXnzZUJ2bJeuZ6kfCYUyaG ZpkQNJowerITNM8C9aZx8d577/3RH/2RX/3/l3/5F3/302ee/tUZ/PNaWzM5j0SEpcsqaMoVjaFi TshQSMB6MJoKTPxM6OEp9ZZJ0xrDJ8c8/MCoNF6iani+tJM6OTec2UdLdAzfCW8yA2/jB4DXsf6O FmbC5mTecucMOCoze6dVeIadc1eMo0veX0bOvHNb6yR3aF2O+erOcs1paMOTmbjgXGQaDNlsV94c flM07ru5IGCAkWTi+qAxi5BM0KKCwROVpzUl2SxDhJpvTayIC99SuC7pAcqV9Prx65o3Xkr+SQLD u6GAa91WXVg0QyhafgXsfQKGTKMJoEwCE3gUIYFhDy16cUZuLQBMMKCi12jI+l6wzGLQaMDwYMvL BDNCtPVPLnMFH8qHtCvyxMUK+zbKksb7xLlfUVPBIEd4RszINbusUO2XbapXxjZabfBlZzHbZQJl FQJPUEKm7GyzejIlGICPkWJDTkDVcYYJxhwGEoMYesdtlibvbMkIIZVWgth8AMgKvzrnFANCXugj KVRKzaLUYRUIgEHfFCWSSxaW+8rstFv6AJuLbqwSOCWIiguy+HPdrDgphbGxEq2oTLkuTMmb9YJR coeNQJ8yBjJmepyQZMs3RAUJs1/FaLooZlgw9l3MyZs+fUUY7BZyDFdAhjNFOM/hinxSLp69iycN XwjY/CaMt2H/JMCq5V+r0jo+7YtNbL/y206ZsgumukWrdkN7Wtk4BYYIO1N6ftHSmNoQKhuzlRwA En3eIQ05zUp4DZHD94m6KqIBI4tTjZntLKuo3/3d3+2P/9g+MXzta1/z609sPdcmme3sQ9vRDg7D CFwUhhQJyVAwVqSFKc6CnGKmNAvDliwnBH0ny1paeJxk+QHOClKGxykMjxPPywWE8vNQcl7u9B3D K8zAd8YHgPW+nsVP2c1RmakRVCd5vbtn6pYwtAPoCpgh4U5CJ1xsbqgOtpOpOY0JLiZCJzYNZkMA PZnA0E3XpdmVV88WucaQXGxk+HpTlN5I9DQIm3L+4SPMtaFm1q1xpbwYasUQvkhcJQg1HwBcQL4m 8fbvdX9uWwzWW4vkyX6yPVZ8nViJsIQIzzXtN1b3YGFoeOojtMAaBhpr8QCwCgHQG+qtiICwdJEJ LbkHIUxsolUV85w4qYdZYHFCbjT7+F+hRpyvkO2EyqL2x+QE31SpOMnenmHAZXIWaLNmZ9v3SheD dxEVbuPmILCy++HFYJerKzDVRWaCZGwZxpaSvkpgSGYFIADlBOZwafQ1vnDGzBcAvWHvu1bhQd4P HIRU+QFwlK+JWfz4UYEhEeTAkABPKui79wjaqt8kvCHMfu9WK4ByRamVopT6YkYFI5IOSEoBZ6Lv fcVyXBfyE4ySIJmag4bBQsiUTMIQLFnP11vYCqyEV5Nr8g8DBjvHzL6MOQ2rGa7COrXKK2aVI9/n s9+E+ffl/4Flp9qI6/5cPmTaODWvejVnRCWYakioYttHL6acVvk23SyZAExfebi9hUGvnmk6NbnI ozPif90Fn4v4haQFQ5i5KXJ6U9IrzkjY0udRvQmbO+Df/u3fJviVJ/8AwP/860tf+pI//oNHsZUu s4RNomYXSmPIfX84K54VacidVmymLgv74Lv/FdkUJEF4MJLcw8v/8YZeVOIMYBYhjcwIo7PTovQy k2bDf2t4uJBb4Cf12CaBT4IDhGc4tpsducUDf2vqnX4y8J3xAaBwlcJ+U++shlnwRtgTbgCGT7qY mp4aZeUQOuEOqvvImex6chlRkvXuF1MaZRpWri3gOcnkYACQrNxfRehhSUPPRE+ZF0qaaFtdQwAw l4LW1Za53hSP3RGCSZ9V7iwQub67phdfGoImEoGZciXB3ErXZKn495lniAdtkQTbPymFp0H6HDJX JzDDFoKHlXgI47QswYhWz9DTxe7IhikaSCExkRxD5holmEcjJJP0MMX2aD/BPGoIn+0+aYdUG/Bm eGiC+TC8W/pIZvbQ9tDR61AqGBtk41RFm+6VWiW311V7u0ypwdhNGMGoJVMWUqWpBzVP2dt2Mh4k 61mrGNQDPLApTRj+YBQTeMpWqooIHTquTVWKqhdn0Qq7ggTGA5C+4jRLg4Q7PS+aX+3jovXGk7tn 95bP6aF5fsXGLwykdEG2lmYpDQUcQ5nxvuX4XOO9fNg2C9OrYQnE1tLKgNkWa5a7ZpEQtMPYDpWF t5/a6BXtRrM3eSWaew5gjjbxrJti6rWesvK8/iaMcvWO3k7ZF3tKLk5VKjYbal/UoWYfNfo08JCG FYndxIaBRiMwsSICWHVOBu4IUGILT4gKM1qNHhulRmBOCQaAgcaJqH46tmS/ywQDYJkWBXP4K08A WswP9U9ujZjFueek13rOzuwag1l6SygPLjpgy/HktYS+tHLKbI2DBgPZlsUmsB5eONdyGl93CpvK HKs11FHeEjYHQTyQT6Zu2G7FMIB3wqMZOKjIRyneQvwUSkX/vAgfquyNC7bOrdPoTHY9OZad5C67 8G6rbihDsx1d92P3bDddSHKXo29lnH/MGg29RmbVHbFeJS4I9yxm9x0wKoLGabSR5N01YRhGj9AQ GL9VdL/QE3rRJzBxn/ZTSEMn2RDmGY0LVvJmFe1a/VAVm1VYkajorUuQAQQ5SDej70UKWw/WzYtQ kPIjToZ6TT4pYfzTKy9VwrAcQ1Mi0btbpesCvX4Dh2QcjaDemh3NufAQ+Jzq/llOOxeHS9jzfFuC 3IdxSzM5b1GitS61QVCfnou22NDWa2R7qlU5qsLmYjbVuYDHA+aZ1Anygt4f87X7piBZIYQhozJU k4SmwBQSzr7OR2sKPqeGAPoOFBInBa0TxDUqYfcUr86txSoUp2GtPGDLCwBChipWzGp+k6g7d5lV yB7GG5JmOeVIqI4GsCZaqzYrjWYJ7QK5YTxiAyZbLHMuLFZvaQzjlKIWYvlDiB8PDczV4fbQRZsX vSFaLXn0IxQe2tEk0DS10b+q4SH5RjlDwbzueM7XpT79GVBNGCFtk1ol2wg7ohTJNFrFrFcJ6W2l 8rYLtoMmQLY0GFgNCSvN1mcbPw0GGFQ0qK6uLj83AFP5U2/IJ7ZigFdmCJlwagmcllt6P6lGi6Ga BHO41j/+0688mWXLUK+JJ2HfT4pm+/aYVcP7DCtUww4vQfB6mGCFAWaNEwOlA+jsSAXZZwCyYyUS VxZkx0rwlIYITZGBJ1ryrA7g/jYMT5qEvB9/Tnhnes9J3s3eysDN+r5l8G3RK4Jn19PcAjHcU0/n SMfyMJgNM4xDqO9LFGE4vbJH6QA71d1ThA6/oevJVdVhDkADHL6bEUOANoIVc9cljLPd0xTSnQjg +0h9/DRm0+sZGkaid+/wFTI9wDTMHsZiM0VpUTRaeSC4TzEA7F9ExsW50K3U9TfIkpbSAkdPsASZ FLB40geLR29KG0Lm8OVT2IZmXY4eAzCW0KVJaQpA/pF4C7TdfPl4ALMGkCOaktDUyJtiWGGDyQT/ UKV5tI9w7/FRnjvxAoZ8RsxrnKu8+n1yFXsAqnLYK3tb2UY7CBp+W6xO7GzVooxV7PQE7/p6VOoB G6Tnq4Pm8EIS8ADM8VEnqNDSUxIYtpB++NAsnmkqKgBwIc0bPw1CQyWqGWpOExPmptLHYIp51Ui2 EbXI62nW4ctly2nLUHEtLXGSxWBTxFZgqy85BCi8BB8AIO2ORu/QsZVhC6SxWD0eYFMyUDZWzpE3 a2xYcQ4mYV8zG8AzhpONDTl9nxv3nKY24D3meZoN7QxlY+K8n9kW+CtA6tlPPn0nYgvsi01Rh5pK cBD0EdpNSkfAJmqE6p+ePKfPVqK9ElzuZAzOFLxQDYNFiFnj0dATk3cwABrNFP3sMtuL1+unCLKa 6eM3pHqwdqvgWh3+13/9FwA2StUFcPgrT8Ww9nxNpR0m81C5MiRvKlly6OUEucCky7AIhZcJ15aW 3pSMSUizhcS1l/6Wg9AFiJBSHgJIOIGG+SykqVy88v6QfAry0J3Zkxw2dc5wSPtOeU8G3sYPAG32 SU1sFga5r4993ewxePawDfmjQ15wag68w+AAe1iSnUyHEFsH2IOwIYDZ7jUa59k5J+iBuzHdVoYu QUN9953Z7k3MgQlzXzTlzGPOygXh2mWlN8tFdxANITylBsAjq2wJLpT+NhmkKSaWRlnYbthW7e3/ 1vmXEFYnLUPeE/R9XspE0mSp1a0kgtGEwXD0bOHTjL4t0NMwCQwp4TTCE7yV0lMaWim9lNJLjsUS 5v4dX0+ua5D3C3FuynUzvJ/t5cgXuj5czkSlRE9yuJk6iQTSQ9T+2il1Ymj7FEaNnsCpba2hUueQ eho7W8HTGMIrAz0lWkrmkKKlKeYOEU6nTxUh7ClOKIBxGjPaa7Ve3nFRMVSloiUAOEQ+AJD5BRO8 JiokhpAwZjV6PZKRzV4mrm2fonJIP8IH2Jv/tUBhNE3gURhCpacsMxZLLypTfUwyVQYyNMtjPGTC LIFezHqroCwt+FFFaLYvOBlqEd7T526DvH/hDEvgQyasVr+rbCqqTUiGVdGqX/euVK+zd8oryZ0m K8yOqN5Pfer934z/13/91x/4gR9Q/PSaqGwWgJ4VvVOgsO2RU2BWYStaSpho21AHRB566rEFg49H upRNSlQaE8wEGDJyeAC0FRhHZPwKxnopCRoX+ikhASsk3/1/4xvf0CNEIhJnjfDzP//zf/qnf7r+ ylOf4Wf71mJeU/SQjE20+h4fONfMWJoI9VrLyXt9xz89K8uxOkhpYZXeqSGb8mUfF5SSoFFqEo7K kCGhSGCebAXwJOz1AcSM/IXFjOFV8by+lX57md+iDwDnW7WWwv11fCu5w5bTW7BbeubnhgCOkCbU zrYjSnBt6d0CLiMMBJppbr2aK4xreoJG2WUU3hTz3iFM8eJrDyccvjuOkhyM3wS9Ww8gKvgEeo1e ExvMNK6jdcu4XFC5eoAJgve+4oZi5YsHyq6Y0jLpvVDf3di6ml1b5Y3AlIsSGM2suqFQ+dUM9W5J Vnh8CbdamTUsbH0LFDlHPIqfwFDeLBkSA0f0LUeiigosv8/rnyyblZbrW2k8mcJQzCvVnfItd3ea j98TnpOpO70cwtpH2+QpWFmqWErnwp7absPeS2yr5nR4NKJiYlYl9C5CQzD0lmDKipA4wpQKQ/Ej QdihBqtaIPErOXrkwUwxrzLR8qKvwExprIQKw0RNcqSHUWnAkFUsJL3GHQ2rMHpDjcBWf397dBes gguBcWGNZC134hk5zURFmOUnGxKsCJWMaWwNLZatWbJekxbJ0RrGrKcX/HhsWD+YBHGG3+g3Q2wh N/r9sKTx1ZRh8qH3vfmhZkgOZylnpbcAD+nvYdv/ZrwFKkhbpqltddiDidJ+FQClM9LJIlDq7TVM YPtoN/2L3o4AgMrpsLDVQtI0xBwbvQavjxkDYT0gkBp3lEVrpY6w3vA///M//e/MXOY+pqIF+73f +z3L9Lpv663o61//+g/90A/53/Ls89Nxa436db9WeQCHQrR6riPUW2aaap7GLI0kRzJlKXX0Go+m DC2TEN4h8giTZFcTWzyXffrg93wsn9xBY4JkyEdOs/YnUytsLzM8PHfCABZ/S9gb3q9BdYskL1Hd wtzv6HsE+c1fAvnOWvAcj/Ow15o4R+5n2R6adzwutfxB29hS01yP4eVd1gnXGxLcYmQH2InVd3N1 HdBojjFbMDI9jHNOk2zWxWGqHgwn5njMdjMGYAuWeRHSaDAA9OT0eUTiPcP9YkrDrKcRsMu0hzHb ltCKGNIIwFA7TFcuysm42wvZRrXO0ghj1ZBbeEoBG4Yhr0jK9Hr8RZhAY4FW53LU551GxsiuVOul 553sy0iff65LvHSri0flSuZRKyFpj1o9A+9YHZ6sNYAXZuAZUY1JYRymwgZdNvu60W2cOKtwhe3x r+Y1+4uN4Hcb7EXHihKGXiERWBF8eMDWYrMy5YiZkqLehJh0TPx8zEHwSqHX0GqsMBQ8oSoVGwGt 2VlIFZheQRK0lJBsNY6iqleZzBUngLZO3ZKfPIO3DPFvDmZDesfk0ErA9JfIPoiNprvFQqzRlSJ+ SittdS0wDCVmWZ13l/EySRsN4VC5Al6rfL93yMCTlluBHQKevYO8HJ7rvXc1vP5mfP9bXJtS5FWv 0nVGqvxhcDo0eoeLAEOwj2CswDpWlG03wNrGJKSeJhkDHrIz5XCRGVIWVVN6Q+R8mRLtpfKurUIi NvXnf/7nSPyI47PX/9/ZP/zDP4hHA+Di9TX8TitHVjFeDEUrnjRzrAZwXcHl9GnAkPAzS+OAoLVe yyeAZRKG0kGzcPqxeoZQ0d5juE/jpmgrpHOq+92d87ybfTID36zFJ6HvANXlpqBvpcVJcDi9MTh+ XU+Obge+O6uLsr57073mW4rArj9XNrzm2Ls1EBLga3MF89LtyVeXbCFxR897AaNtFkmCHnJktHzx wpeVujsw6BkicY+ITYRks5Bs9QBMuL7zitln7ySrmCUhF9wRBJBQAE0dui424C5cVGzhNesqGxZF FoCr0xLipDFkSM9KI9cTXt5a7wmPFJ1gTqZwHs7uc37i/Z6pe7KxcXoYWL5mvQTbfQ/5GmSOsrK5 puxg75dqW1UrAK+S/l04OUOafgJAE2amMseg2n2oQAigctSGni+VI0glZ0iG5NrvEztrZlUR8pyC mc0jngoyE+aVJQCNM1X8MD6r8AivUZoClj3k1WeEprTDyg9w2Jerw6lbSqsw1UJcHQMb14Q1MICG G2XrbV12h5WVAltaieLCxyrrZSgneh+8sxqnq3BSUWCSs4LfgHwYz6GyYER4Mnsr4Gfs4C2qQ/3+ N+M/8pGP2Br70uPMZnVqKO2RU4CnQ5RA4yzAEAAY2nSV46MFk2zhgTsmYIFHWWAhOy8IwwNXJ/Ro kRvm19CsuqLR10wpNpErpKLd/4iDYR7r25TyvC+/J/N/UnhC8r0DL3taSmFsbOELaaO3QM1ynCBW jolvK4A9tiRkPgbYKYaa5cczPeXIt4R1pasMv6boxPzJ8j4Pg9NhIGxiuOX3nf6hDHwvfgC4p3wf SuItMEeOpSp3XPVdNGSXl9tN6yLoUkPimuvQwhi6NDUCmIYK0rCLkhCVbzhiA+aiu5ILAI0ArwFn DkwPRtlsMD0XNF0i3RpkT2W09PgjtxZIhNN7W2K+nljDZzTvT3MpELQSslKJn2shmXUJ6uWZsGIo y3bKZq2FUBrNBkCVEpJGitj2AQAyc78/Srnyj3z/kjf312Y4hKvw8lvv/lLf53mN5FF5VlcAj5o/ D2/XPN2ztV+2T9GqXkXbuyZhTkqvI8AKwEGosDsRrOgtQU7SZKinNEtwHnNkqK64o3RAmHTKAMiU tWoPLPKKkGtgvab24jQlSH5pnEF9dbhWeKsrgM3G3b/jmev3e4R/ZgkCGM3hCZ0TBCxgvbUkrDyW iUeDtzRvZmDkNISuGrmSJU1g5WQWVV3tA169vCb53Ok6azmvKYZHaZ8RiV34j//4j/U34/1ujJ1y XpSBrRFDhwiSrPxsq82iNKR0CgKobTXARA9Gr6ph7CmTePQaPTBbAltHJkIatoZsASoGtjD0Wq6B GWbrbRhewGbrzZJ5KeDNjzj88Z9/+qd/wn8N5JudDQ3/TdWLpbajVUQmsLzoDzeLUuoCh5QHK7Jw Q7klCNUHAIt1ppoKz9aWaQCH5C9cENq5559Htbm7huSFtMPzTngyA2/vBwBFoMIqss7AYREDPLnI Q0DMh1OvRNnx48V7iVNqSHY+O/9uK3I33bgzbHaOegt3PdF3wWXIBGcyZoY0XQ0uhRlSdhcDE9Ci mlnm9IYaQTw+S+TaNeri8Dw2NEs2i59M6E5h0hXMizUe7o6p57VhGwFPwRC4dtkVRsO8BO76SF5v T/lnSE8pcsLIXhD9DjfCvJQEXwB73aEBi1/Pdh2O/oWC2DDcuvhu6cfpk4BBJtxyty7tUc6Ni3uG szv3gDcYtq1i9LbP/rZl9tewI+bsEDRHAFgNd8qchfSsCKYasoVR7VF17mgAmKBNZkWTLT1yvagI TGD67AFgKLGKii2Zd5HnIgYYx5ZHQ0evn05Qeqgz7BWKlcAACn7dKcqT9pJ9XDeInGu+Vu/JxWaN MzUCPEPJIVi4RoAniA1Mxsp/+qhGljTyy1t+D3maekmiDmn3yue5kPk1mdE+SrVhOFmyOvSXQDWF 5xM15Be/+MVf+qVfIrQX9suGGorBxilp/bqJRdgxAVMVvvkGcM1W/2obhhzGFKfdugTk0QIohipH n1Mad3WHggkqrQDg/axPVA4OpSVrkGTm1dX+Rxy8C++eMrtnI1aMtVvmfqcKuyzprau1jyZB8ITr Ii7CnAuLhTf02GVb5GA02kpF2evHMN8KaQAvESqJexhkKVjp2qeoWfoCvsV5PruxepJtg/9eGL5d HwBu1cGzd+KVEz4USW+QczLdSl1/bj2CW4ngMGtoye6+LjtDs8621uVlKpiepjA66vUIMWiE7lM9 mAwQNFN6swHIGcZMrpl1qNySrpLYuBO5YU4JbhyLmhhGzl36V9jHLzMijFYSBEnfFHnCG7+CdK2P VQAMTCg9FQAsbTgZUnppI8yV2ivgcB4K1dhDN9HK0xJWzchr9cY/mnU4SoarvB8O8144CWMPPtRs XK+YptYUnYBvGTJZGfYB08zRIBja9EvpX4t/yt5QzRvqYRQAsKGmrgyzMsvjWlcAlAD0IYVq6JB6 I0FrGLPZZEP6KVds5IYtE8Ci6JHH4JOt+qQvNqUIQKasz5CcMI/Shq+pt8wTZrNlPlixdYhYTYQw VuqUDZWleSl0z8hJtmbJAJR4ItlUS8MphpntZWLI9wLkWM3sZHI0hOFclS+X835IfjJ17ndd0SHz ufmtWRuh5PyuvH8S8PnPf/4P/uAPfuVXfkWuFCoTuwNQtds4W+YU0NtiMgxA9dwQVcNsgWE0Q322 nQKaTk2zlBboG24MOA01U7xryHkvAFYE5aRvT/tGHPjv//7v+1e/nmuf+MQnvvzlL68/4vA3T+G1 Tf1whNMjAKeo9u3RbHMRiQg3bGWgGEwNcoWllAeHojWm6XxRSj7NWg9R7d2ttKu82j66upXnUTm/ hx4p16hi3uzUuNuDDzkH/054uz4AnO9HhQ6zPx5TIo/u96P4TYS3CjGYOB1L10cns8/i7jLXStfi XJHOv+Zsm2LbLAGAnnJuT9eZZsqpdgP2wgqvzZ1rlhxP3+KnCZA5TTdpSAkUbYR9uS7mfk0CczcO E07pwfyswM04NwtbDUA7OcwB7ukPEytgwTAnCJJHvsQwYYhzwli9wDcEaL1MrGIMzTI0LF2R1E/V rYSvRJ5EJeAczSvhv4fk9Xlcd3AWKKTyebhNZm/pW8vmtBquzDB2ULschuvf+zOr2p0d26puMydA Umrq4XKcro2JOtHEoLbNOo/A4fVQDAEc4cB5dEJ91GxWdV18f3AYDekNWRUbHkOBddIjNEWPx9B1 4eNEzL7OpDcbTLSyB0agOW9Tt/uUrknbpHSmNnoxyMbGY8wcudnCW+bEZnZiEHOpoNTkFhWw3pcL K63ZUiRL9IZDkkCz4l8oW+9mpXvCycl+6kkN8peYP8l/C5DTJ5d2y5x+/7vyMl+RtzXVMw3BVtpi JW3vumBhemzRwFTtTVXnTAI3Oz3XGcZg6KImVzPWxdCQoDebdz1yEXowUWLWKy0aP75QuvNJxtv/ xz/+cafsb/7mb1TUD/7gD/qeDljblJZhPM1WfvoNrNnpz2cHNsylkb6Dc8I/J0sGWM2w3791Brme Yhue4R/Xh8IYzizNPfUzhnvwXoP8UDlO3wlvOANv1weAiumNlcidJX6yJetp37OZdbn4gb4rzy3m iLqz3HQIu+9cai6CNGRXmNZsNxo5fTGMLYEhfldb92m2engXKKGTTyYwBzOVYdcxc1FRmiJ7pcZJ tpBu565avak0AASEuUZrSC68tW8r/VnGzWz6dYtXGcMGP5wciVZfErr+DDUmc98NfngAhjawvuSU mcxhxIbHLPJ7vvsfX+cC2s0a83VitcefgB+daguetBrYeTBmB/kk5/MABbDxknITWxvajttEbwAq llMfAHpdUDyEZFMwpjoOhhWY3jPVCaJXG/RZERjqTdGY6pQ5Qc4419G2RgB6cnqcBEqxgRVnSDHQ xOn0+RUgLjTvKM4dZMsBrqRXW+UaSf0mRevUM+QN+QmDJRSVCAtyDy519FLRbMg+V1g4pVWb1SRq GIZwhJkitORNGQzgsHJmlrCpImy3qFarjXzu5Xx2Q7UOW6+QbIR2uPwV/2rl/e/K2x2baGvaHXLF rLf7CliDcWpMFUwYsim9qSvq8ttxpljZd8dkZnOhJCgB4AHA6CNUG/JAo4/NVAFAUmpVFDzZ54H9 Jxnl2mycYAmrcjR3Cps6bHjLtoBbRQ8amlvgVR9MEgiFrTA6O4acesegwTmL4qXPBivPQzLaew7F yZLvMX8opGeA3/wJekaQb97k7foA8AbWf1Km595vGd7Sx+YpDuB9wol1Drsiu0PdcQmQXYLdg2Qa 53YuMjdddy5lVl2UrkhDsGbj6dKMGcBVWyT19EjoMQhMczBMCU+orhLfbrpfzGqUmrcQMBhWppgb +mDz0ImKYY3kUO5qNjX31wZWAGILoM+kVWzAMxw25tLV0iwEoD6kxY7JRDK70NRQDZKQd2t8Azfd s98nivMw/nUtJ3KbeM8az7djXNwTzP1O0dpNm2h/yXZwPnJ37vTVf+dFPQOr+aJlqzxMgU2LsyNp tiPgiKWf3ikzm1/KGqrwhsjJGsyKNOzTtWc2pxlSsvXpZb6btBbN7D0Zi+SV9GUmp71nHNICrOeo OCmZx5BVGbCu8k/ZoggVlYXbbvkZtpWkMKKqKpKnXwGjPBE2lTycYn6U6sTLM6ZE8pJjnsfN6g7D mCXvZ/e/K/+zP/uzFXC7Y7MIttLpcCJ6MNEoY7C22NBuiqQTxIsqAtbonT6365Q9JSvDCNkCAxiG MWtfMhxaMMr8dpRalBjoyftPMl/96ldb7+xyQrUq2himOPfJGU0mwzP6hMMtKOB5rMy5RrIelg1V Q7YE4eWxvoNpynWHbUgSUh6y3aMsFRvkpGijn+HhwmeWUOQTaoR8HRquylVeCTcy5lxs9O+Gmwx8 Z3wAsJdTK5sF3BpWUiezt6ZGH8O+KPeaMTkUXHOuNr3ZDrC7KaQ7lEzpBaIrsvuUTNDA0mfi1pvH MNumZIY8rrtAM++WnClKviLJL0OB4dH7ANAPE8mQpqTdYvtBKr/0KQk45+2EDKY/z/mE8RKhJQhj bufO+ea0z1CoZOC+aBGnVEsCTXshmA0VDZOptxZL+ei+v2SZh7b7u28TUrvAdo+McNIy/IPMdoYD SKAf8pk6NxnYqxVuRciL1dks5T3L9P0fjVJX4XrN6bDv6gfeVCeolwyGlGQw1T7nCJisp9cjb8oQ viqCZx6zWXqtWnV8HH/gGqfyBmmIzZQhAX7eCRgGc8T8cpGpVjTrGuHi5tW1/RYPt3jm5hllQsEA GDpKhuvTd3OOLHxzX83pw2/W+woGyZQfhGO+cTrDk3oYzCsXJIrfQ9cpD6f2YYCd5HyPf1JTYJL2 cto2Yv1d+T/5kz+Z36T/4z/+43bcNqlbBaxoyXZT/RO0uat7s++skQE0AgYwQutKSYYkKway65pM E7918VXLULVUmdh4R/iFL3xh4vzRH/3R/SeZD3/4w5PJqrfhKg9ghPPZYOV/TE6EOS9h5hScmAgA v1XLzOA7ILFlu49zrznxcjhVOd1Z1YcMjypveXwyw/sgMyl7j4bxQry/H+hfmCCp+Fe2P/uzP/up n/qpZv2P6vxC2nvvvbcCyPdgNiaPDt9/Vj1q9vbg7fd+y2+FV1Xdmj3Xr44e4un4uZjwd1W5y7rR CF2CBA2g3iHXRqZ35jV+8bgQ9WZh8LgCOv/hKzUyvIvSECwTVhoSz1cmAJhhyJTeVPSG8VCCUXqL ogc2dO/4nGBFtWQktxrYralD/R6/aixEVDRFjkE8AeZCXPFkbTDwGbY0fTHATDCWvyqzXQGD3Av3 1KFM7g3v0dxDfovn2U5vEb5a/RoeufY8F3bKFtu1mpcYRTsljVP9K289vVZWvcFQghn6oKh3Th0Z +MAEtH45J6sOSBiypjKZqyjMwJ1uJjQdK3JTNEXYr/ewKmaCmE0xTyl48qbBPFmNUyoh73mHHpON u1tDzJEPoOFGObMES9NsrnWVinUtlAEIFYBEPRn5yv+ovC75JSX3qN89fvVOBlhjC39/Ku5EcrH3 sonNFvhbQH/5l3/pS3RTjonfpP/s9f+f9Qu/8Avtl61U/KYImgPSA6ghK+fISTF0TMiQPZL0GJR6 TgECd+6YoDILTzYVuQLLKkO9glFIQi2Nf/VXf7XG+aUvfemHf/iH+8Omn/vc577yla/893//NzY8 a9qL4bBHfqjfKMvnkykVfIYCqOHXyBvCwyGYJVvsIR7PWE0Z+BLhEDzIFwp3LvyFXp5hLgOThGeY v9zE/3C69/s9lQ8Gv/iLvzizBEPKFXkPZsU/T357fwLQVbiu6tE6fvI0ruSvW3ZuXZR9n9EtQENw mLvRXHDp3YAuR30mhIG5E12jQgU227fa7jsAJjRdsgEoA7tATTExpOwSiTMkWtmGMSUeSK1bBm3/ rAq+Blyu2o7Npsj5fuPC39Nv2Makk4xcYPhFcgs5JoQuxEEStP5ZAhKy1IXHbwgfM3nl2cuzRiHd c8vAbzKzGe5djCZf8DTFOVOrMCGtykfl1de57brqYlvxh3EO7DC9MxvP+XLMbvBZ2UFT3gmcNbIP qN6zC1Ulh+kNo3PnBHlBp1HVooLsTDky8IrBkcmQ7CD0u/6dMsXjyOBUk2EwdNAo4UUCKRihwlCa zRHvZJhCIiQLO9tKt9n6knaYuhW2kVvURrkOb2UyzJgTysxqu5EnthEAkq2OoxkSSt0wWG/bZL9k TJZKyABerVDxFNJhIb1ad3u287Tv8a9KszmYJ2ufqbK0/016p0Z5K2wHgVA9V+cdMX2fDQbAeydF b9YWOwiW1l6nnJXyy3CUc3ZwknmEZO5jOcFvrgbYx6m0PvKRj7gKvva1r/kk04eZ8XIoWDvvSvek CB/dwdK4d7celv3sqikeV9P6s/cA81Be8cn38+9tTzRTHieYJ6dOYrvFv9G3U3tHMXel7GffgMbb /6/+6q8eOpoPBr74/9CHPgTTDwp8DDD1a7/2azT3YA7JH1W+XT8BsJ3auoYZntTKiiffOmkb2KPD lbaoHiov15a3f82N5lrp/nJdapbmIiN0ITYlPEOXGsFUbwzBekugJwQGuxBdPxXoswUmaK6MkAg1 7tyJ7k09cxqC5y4Sa/Q+5DYZd/T9HsXV9PJH1mDgY36TvQAsRGClq3qYvkUVTzvV7gRYd8oyxd+q S87JKjI/ATx7SpCXWv/War+fLdsxb8mH5q0d4ARzaHiP8hZtedt7XDfiHv5HMfxWIWq4H16pcy+U eJw71a5589DAnBTnUT0YMmQiPDKlSmOiSDKEJAMA0xgGg+84UzpiOMFg9IUhA4pNAJRc19Og4jF+ vggaTfwB9GhrplZhhh/Mb/+75vlJ8Nb4W7+B3piLaqPZmO83HSArhmZdKYatNKqZlTSzlPJD3jC/ kmEHZ0M152j0awJH+W0USpTsaW8+DBvkvdnfA/3kJz/pleUzn/nMxz72sR5DzkLv6MpbDTsXwqNJ 6Q2+02Q3tYamWoJFMcmQgCpbGoKVEhDCExRMJB0iAEoaBeOp5CHlT2YZ7uOkrMC48OpMTlMMt/q1 JMr5JfW75FuC9oxqEcbGNR6a+s3UDC0heQOj78pqtvWSN7DheblwmI2Vdp+rdfbNyK9v+Sfx//Iv /7IX+ltv/wx/8id/MnO/4bMRZmqEE0y2L+zfop8ArEfufFXO2/nWKr772Ta+Xnnhzu3gLuvS7Drj 113m6LqPPPBclHpXZPegWfruU/oxiaSXhhhMyQbm2Lou56Ywy0SDyZHXEV/mfeMb30CiUbpDvS3x a4rc2Y4Wp1cotpprBWwulzVvj2b7eRskOaIVgDbeJ72jGUHMZD2M1hcnMtMumMImA4MnTN5GufpK +ewKkaVn2+a6FU1sJ0KODvflnjCeF+fq9P5QD1cxkT8UCaeaOonTm8HXv/71fuVXPdtuejteATgU BHiVb5edMkVi1tAh0ieAqQoHwRQSDJ2pKkcfLRhBo4HH5jQlUBbPdf79fwNgKjC8JoAEekvWBJbV pt/oN0N5swomG/2G5HA4OW8WQ1SH4FGumNWpJfT3TCk1d46lyQlDjsgbLx20PgDIjASOixcK3Anm hSR3mufIjxnhrfrEakJ6Mjw8a5JvcbZ9505v2T6p3/8m/c/93M9Zgn2cF3RHwNFzUrD9/+2938t2 XVX3TQ/vbuiDRhRY0E9R9CbCNgIphErcMAPduEuQaiPigYQKIhL6sWEUtGM8ZEFoUFiRJIm1IxQG UVCJ2g/xFSor7sr6G973c55f/d7DMeaca651rOO8jvO65tpY95hjfsd3jDnmHHPNdRzHdd7I6Hmo KSpmEw1NKk5FRHEx4/ofaKDhAoAhAnd6MeEuDZzoueMOF8LQBEMM4mTlsGxqnLwSkBMu51BNmLk0 CwpSmnjHHeCouVAmQjNowdMkMHYq6wcC5jUkNFyefX9Td0rk0JKiXn6IfJcXU/XSrjnaxRnTZf6o fGD5/e9/vzzyAb9/5BNj+Kqv+io1/+Zv/iYJ7rIwwETOw/KXnH4OszwdhlqU47H0KmFspV42OO1x 7IxUrHc0qlqFzY6AUgWMAIYzAQLbHAB2Q3Y6NNxFRRdK9kEM+fe7yFwAxA8Mv2gs3Pu5u+GCz0vY SeVLLwDw8HjmiE8ecE0Tcz5ZQamtCj3X4eKcSVETg0f2BcLme14CQyAhQqoL2UJiqNEqq5Coi3R5 F0ND7ybDXkDEa/2QxriQLKOPYO2GSRkBPTmaxAwkv4LZe49NemCRdgy+Rm+KM43FHuNjlUXOiy7F QnUws6xkZA4ETDoXdUGlkB9qBCstDDRQUVla/+BZKloVFAu9aFRlnGZA6jgCHhk9UckWQe/S8EMF DHdQgaEJoeNUeXqa6EJWrxaAkR5jT1CKTNWDHdATg/45crTVFChI9DFOuiKSLlWZMIwxAgjYMaMH w115kN4uIucuOS2eTVvHs4ncBdgbxi7yCo5Jjr3oB5HIygAJfOT/mc98Jv6bYCqIclCZILCwqQjy pqcSdxY2FzBco2f3pkn5YKIaQUkTGYCoAKjJnQUAElouANzVRSkhq0sYyoqYeVSh5DuKP//zP49x Uu8aO+64JE/e4U9Ip9T5AQCtlncC1yZI4pc+BhPNox5kmqwYElZ6ggNTnhFiGcqce4yW5q4r2cZQ K0+K9gCgmlRNSlEFPHGNft6jFZuC8VvBb/3Wb6kLQa8N7rIwwCTaY83bfQFg2bnY0thOn37WNC56 7pL3XjPVSROmXYzNjj2LxcGdsywXgi52QHaxaAuMgwt6LlywfbBpcmnPBQmAyGmihJ+79gI12S+0 44gfcgSo+MgBNs4omMCv/ZQm2yh3MJhji0yvEs4dfdpfYqgxjTPZiLaSNQVNW6WFAEhX3ASJSn4t VFo09HIhYMsluSIZbG+Azagqw4UavHg4orqGX3Eq23XZVw0hkbEYSS+BxIy5htBMxcAQPC6S9+i0 SZiU8PuhiMy/+YOB3+4jc1ELHFO466IQULIeKCIWPE3YWGnIrDRqCg2C1h60CGgoGe70cjFSAoYB JbbIrE9x8i6NgDl3urR0ud+tv3KwAACMqABI5r55iXkTppTuzSS08MeprGHDrI/5BeYuL/alCLnr +zc1sXJaHLy6qD66yHP0pS4jLdiLNQ8jjP3SmwJW/h2bpyPpDUgCsDgLqVfNZkhVSWCTTpMXJuW1 r33tc8899w3f8A1/+Id/yE/tf/Inf5KP23/nd36H2hGY1YvA3HFRDlQHdcQFAA1PJWSUzCxNkJpi ZKqJXppYqQsBK5xSrQh0YYgJMC70aLiAcVFx73vf+wiJsz4hvfGNbwSpr/749o/fY3hpoeeiKY2a M/eZpDFHpnXmqyHBs8iNnIkHEhMyatlyxyNUvJnDOTOKAUb8NdqByTW6Ylo2+WPCBXaWom1TGQHn yhz9+d2Ofsp/LvM12G73BYDRPvDMHcsvQc6UDfsaWxV3LvZBV6z2Mu4SiAGYtlS2RS4KnpMEAl8r s8MigGE35IKHJgIm2lul4c4FDB66EOSXpsDyAi0XAOIHwDbKcZ8XA4pQ5mwu8UA8M0yYz7rkTmuA kIhQzDUM7xoSMKlbg6Miz15XemJFc4ZsJIK7ovJ6sgM75uI3n3+FDH/4A/96jOEsq8m81akcBDAJ Tq75EuBlL3sZtOg5g/IxJM/LWDuqO+pIi0GnDWTqjungrlqAQYuKLjAqQ5Q0CUwvpSjxwqVVBIyC 0vsApxbAsHEhUFZi00uFetETjBh0XEbzRC6lOq1GIld4DikBrK8Cg4pKeJoDBEbGSON9nl78kiTa Sp53XW2tEQkTgaa3uv7v9939Kz2uWFOAjwXQ8yIXg3tK4ACprkF4g64erb0T/8/8zM+w5vlzQPyT gHe/+91vfetb+QuGFBS2LGOKhblj5cenGBr09DKzbOP0cqHRd2h6eGHOqkAvKglo9OSiV2UICd5V U/Tq6cbpP4bEx//f/d3frbGAkcBdo/BYrB8ImO/CD6jU5efL4Ak1Jkkjgof0YsLdoSJYFtvhFTsO JvayrrS8N33Fmtq1GsVvkzRGBaPEJmSMcyCz6ga9WpkDgLr073o3YTcCuOkXgHGOvM402QJHeWxe e72Ca1dPo9XmFdlbduxi1CfbFpfKFYH1xILTFgMPtsBQApDAlqddT97Z+7w/omEzpZc72yh3Lmx1 qcnmSBM2rHSJTQEg63wPjBi4o+dcwoWeT/UAoKd5v5ncPb+RnYc6UoagXmfD4FMEha1Mxk3Q5MTp GKy04J0XmD8hdq+F5p7i3nmh5qfaavFU/ZPSDNb/ZFoOT/1hw0GuOBNQMgBYLax/7kwKOWcJ0VQt 6M7iR8+7AfWCLDCGNJERKCjuOnnAqSqjCz2GfGnG6sJQBxpeqvlnM4DpJW/A6JVfBC1dr0ZoubS2 pdRdCceK3snk3zNN3ZxtrVLu1lR7vBPGsRiilWSNqHqxhlSQN+7NGjfsqkIM+xRHpFepvoSN1F1O sjeA5JFJ4YN2Tv/PP/88P7b53Oc+x2mbgmLKKCVVExjXEe5Y/zQpDS4ENCpAKWlixXTTy8qnarjo AqNQEbQkaKInkxQgSF4UkekCUEPS4uE+OZXNEsB20pzYQG6ubY1IBd4z2fS4CZAX3dP0oRxUejSs sqgwnwwgOaqRVBdRU/ecvQywYZLCiC4ulPVoiCRa3lFz+/INvQBotjTNm9N2YDUMJiNWr1yP+RVq tBqQq0ubEYcDbNm2ENjIWOXIugDwVgBYmxfnifsd9e77U5Bsi9xBssi0pWrP5Q4Jdy5s6eXCELDZ sJIJALZL+NEIr2FqKaPkiM/ZRQEL7N2KZpSFiVveZDY2Z1bMNf9oyAm9yqRgk/caWx3LJBUwhlDD mzffhaz74Lz5ZKrnCSvyGqmIYSvPUaMYoqaHAalF7jOEDiisIpYQd5Y9GioLGULVjtYYy0O2FIV4 1BQeDbbQ0kSPCZ9nc4IRhngoIn6NwNyp3MArBmgRaLIguXPpHydI5g7AXVaeJRCY8qaMHaBVbKr6 GGfvjdqYOkd0uTdGQsLh567eahjB15Cdpb3k5PZwYvf6ivhYC1F/ucxExBExKVws7PjngP7xH/+R WkBPFbD+KSJkXNNkqdOlgiJICg09GpUJSJYNvRSRSg9DUfHwUpmIDRmMhiOSH//xH+fQrx/8fO/3 fm8Nie/9hI/7vNebF1UcnfDpHs1TV22SLruovdIAEIy7NQbb3IF5ctEgAyCkpiOlXQzmMXMVmiQV NtbMOBowxNEBcxO5MrvX0ydm9E7XwNfqambghl4AYnxa7klD04tAXWkp9NZBYksk0QtyjyRZJc5E UpvsdPrQAkNq9T/+4z/4XTK7GFseGxyHdQoSGUNtkex9IqGJrBcAtk62Qm2IkrljqP1R5rLCRE3O OlzaT9HgmqY2C5DI3GWOzObCO4BGqo1bbLqrJnEXlVEG0Ox1SlMOo22UjbcSZsLjkmbXviwTGLgU nodPFw8bezkgKNTJcU3yE2cPibuBL36loN6IqcnskVsv83nDcVSmfWCBmaU6tPI19YwLpUqA5a0u lgRK7iooaoRyYKWpAAFLAwYTVSIDwZaalQswHDj4ZREMYLBlfYoNGK5ly4/rMEFPM6Yi5Xkw+7Kq ADPEeY8uDsiRStmD5EDdYeXwFAaphpCrGRXJ1LykXpHEqCJAnFEjGaueiQAYVquoib/8ifoqjyOs eDSD2FLSAMeM9cbb9NJUNhmaymjO2q5/ZudHfuRHwKhMqB1mUHfAKOmiKHg9RolAkxKgjlxKCKoI vYqDYQFoDaAnD2gwseanf/qnQfIthH6D9Pu///uEzY+R+DqCv0/6zne+k//b1ytf+Uoc3a+y9iOJ 3pu96tQPQmWM5FlrI66QgQldZMyAuG5ZkGPv9A4WrTnHwv/5wxf/j1ebSw6qGGFirvE0kzDjBWaW YuK/RtN/Hegtb3nLhz70IVzwl0PliC4L+nfAA8wpsX3hxfoUrochYco163UhorFSsBgSi8C9UT+W MYnVMgY3e7UieXby+OcdgHMAFfuf//mf/HIAPGuODU7njLgzsmNy0cvGp0ODzw3squi5MOSOnr0V ZbzQQ44G77i721Dvv0tF5iIYmmAIiURZiUn8nQ+YOCINhLuE2GV50GXMQLibv86fxoeZLPVsGQVd ybsmbtf0wZBIeh7Heg1Ei1ByxPfGGDHIp0SSOOebNex524dE1jhZ3kw6daHPCwlGmeQTRx9NWPMs frr0Ub3LjTVGudFbq4lygxOkClYYiogyoZbFBiG93FEy+5AQjE42qjXVlGdWpcddQVpPk0ufrKPU QpJy8j5e9uMV2OwlyBSeIkHJGLmavTXa9HVBslIquEdCVXelsj6RRKQxUVnl5pArbEbTnKy6Smeo rofpZSymK2KQKQ3u/Og//Y91mSzWtpY99cVF2IC5/ATRcwq9q1LVpOeUTFixVAolg5WWAb18VS5y 2OSCT83e/OY38xukN73pTW9/+9v5d8nf8R3fkUKCAbyyF0chzfxc8LCOCZE59xNXizlnBIpiBvZU YmpZNafmwcbO4kzXpOsXXnhByDe84Q0SvvVbv1XCJz7xCQkzGCEvvD+yF4A05bWSE0DZieUa5ZQ7 NiARGmMhIQfNakLRshmxo3H653jNxY7GbwbY2sTDvqbdTfsgOyC7pA79aGiyzhC4IyfX6LkAi4SN TxsoMPA0uXCHdwSFwYZIJGiwQkMTGQwXVvrHeWi02yZ3vWbdZIUkpVw9q1160khUMhm4qwCBo4l5 AJOBzTDq1pPWySZDAjRXacIcayrUa/Bfg3NyjBrUJFgwT7cXOesZmV5VAZwsA4qFqWSJcvKg6OhF r0JTE42qT4YouVQ1FBScMOCL3/xQPmIGCaHrERgabQK6xyWHrS66gI2vA3kYE9KrlbwJOwug3UCD jcPxLkE2lN6zPB7gIbB5K4P3ZjIOf96dkc6YNQ8gMHE8tvgzO/ydcs7fv/RLv8QH8NQRY9Gq1sOI SNBQESx+ig4lGlWfmlQNFzLFRRd36oXK0hs7VlzowfCounsy3RcXSmDpBz/8fVIC4C8UcVj/1Kc+ 9dVf/dWvec1rQMYqg0pXyjlT9sWeu/+m3tiVkLFLhkkzbjJ36TV4jE+91Ig1UNFkXqLSvU+lsLfQ SMJNJeeDH/yg5oWX2CT80R/9kTQzGCEvvH/Jl9EXcl3DXNsc88esU5/jOpwPACqBTegl4q55NiPN Zg2CmO+2tPtNjR2NPRQlmxobHAC2KvY+BO53++L9iR9ZBxF2N+2SANj+uGhag6DtFRIuXIAXD11o wDMiyfTiV+8hyOy/93xf+IIVMC58sac4FRKaozPeAmAjnVV6rTRylwCVErjLqoK1Yyow5apiztXs yl5yHROYuh6mqVnTEOLM2nua1jrYBLAhwqArwpJsq2Y8CayKYDFTViz4+7PE3e9w9A6MkvWgYwc1 QpMloWczStUaYEqMCyo+/mdGqBRg9OJLVihpogeGUncBtGgJlQsY5Cp2x3n5w9sJMeeMsMuqrkPV kR0JwBjRbDJXNvOQDdLI3ZpK6IdCxDyAzLg0wGO+Zmw3UzfvemYuwOBR+dxkZs2zmJm7j3zkI3wM z6eV/BzoZigyfAAAQABJREFUfe97HzWFUgUCiQRKCT3MNLlURPRSL8hMMRdNlRgCzHSBRKNSVS/P SjWpGkyA1d8gceIXG2FQttrV0aRVBOHlV5wgZU+cyJNpdAzguWItaMoMmBEwb75LxNhmeIzRAGsk ceACNzXV0MwWDsdmhl4AFXCWr8R8SfPnf/7n+Z/osWj5kQ9r21S8vr7nPe9RcwZjw0uEG/oGgPU0 s3oOj9aVtteLDavrQZfBYLRzsXnhmh2NwwcyAKZfXTorsMehZ99kK9RuqK0TpAC6ixlbLmDiYdfD EDYun06ER89WiGsikUwAwNiIAdAFnjsaMd9R3JOoGe8wcEWNZfh1WXO6oKSxxRMDW+cM//0e+yWb LLbxwcBIKw8DqcoLNYmTZi+Tex0l5qY5xcVF1wxYDCB1RUI0bo57DdsrzMwsmBhJcpESy2qn6Jho 6oWlziriQokV65/lRN1RaPSqC4EulPSiB0CloIFBSAQuFRcAahAZDeRyDUzFJYycco9xCslSTNFG DL1c1ngSrRkIA1qtBNvWeXTXjICjga8ZhoiBiiHfU7b3mQg+LHuNyZHiT+k15piXwfqEME7BGJnA x4JpWsnv2LtzokmhQD784Q9TEfwE/13vehcnmO///u+nlLjua+KuxOSLEgCMkkLg0nOKcpBALdCF DF41AliGYtCDjy49sPir6rj7lV/5lV/+5V/+oR/6ofSDH9hcJsjMJoNK5SZyD6eZkF1K583CwFx+ 46QDZoFp4Q0Mm11pZXrsAkfO5DGyRRh6RjEzEDMMmI2ZEVIYAxPlcACoXbtGVM2vp+ELq1/91V+N v/iniTJ6nMFE/DH51r8B8KiOzaWteut1E+AAotBji5imzDZHufIrILY2LppscN77dArR6YHNkSYk 3iW1M3LXhRUMALiDYb+DCllnFHFyh4QaY7flTpM7P/LhMwM0woiBqNA4ZtjojRq66oY1Wb2ky3m2 iyQYMMgt8fAsSYbzTe+bCps7Fw+zxOBIkj41xTYJTraHm4Pk9DgPmPSoLteT8Eji7J0bJF60nrWM OZ3wD+7xpf+TNEuItU0Tp5QSBcIFktWlgkJJkKoplyEYKRU/taZCA8BKoBdbDQdyfVEAp8Aw06Wo +LM/GGrxoElr0k0MMfH/Y0s8D3wnmDRfVeOQQGr4inxzQiMYEw8cHi7THhbMf5jhdENyciCqZiZn UtQ09KBqJOKsQYLkf0Fjj3z2z+mfXy/4z4Dyds1SZ/2zzvVMQaYu8OVSUoHQq+oDwKUXA9lypy4w kaEE8Fy/8Au/oFcO/avfX/u1XyMA6ghzBJzW/9UXbATsmD3qKPQWszLj7FUhkozlmmTwRIVrrnRw H1M5jDHMvXvxNkyChzAgZCxY1WxHW8xjM3kZNweuZbgJAGbvY1/n9noxV1reabmqPmpmMBF/QL6h F4AHm6G4Fp0yvG8uIxZ6XeVmGAhsUlza4GDgBUBgNkE2OGT2R9YKOxoaNru4bpC5xABSWyoChpK1 k6IRRrsqSjjBYMtuqD9VThPvnIfYerg4D2FFL3dt4giMER6QXOpCOXMpe71J3MxtdNGcIADOIfKx icCQgdsXsudUu5i7riTMLDPlUBk7PMz5+D01vbmbp5pEKufRXS8tis0JiSZjX+RNy1hFwURzZEfJ RRmyttFTaAjwUCPSiJMuNMgI3Cko7lhxrBcemfoSGCTDAUMXRSRlulNHBMCFHln7gDDEk8C1OT/q atvTxNW+l5+YozkuZkYRIxnjSVR1IXNCZUn0eqOLw7LL4QkyTLrWxLlGauRKl9lUd2oC9rynfFYe mQCjItJP8PkzoCxpFj8VQYnxSFI1cdeFLYIKBJieWfBwUYA8pLBSMDCr1hwwHjGprxzYguEOMwIY FZcMJVsDiQmr0BtsRW5qxo6S+S5wsk1NUTV/CJSQbp7o3ZwSNvPZBDSViXm+6YUtk1QF8zzPAvKG fgI0TjdL5NxV0nO36Yj1xNUzb+rjSZqNiSO4YOyGdOkEz1aog4VeBrRRAmOP08mDbY4LPXjuXOyA 3HUWuVfcsSk8KpxemoLxAsBfKuSfSXFGAUAvXbDpTjxSolcXfjFXE/lhMq+cDO6EFHt5nnFJMx8h g4okblqIvefKWja6X84Mj67LqZoMKoRBYgVo2h5WekIPM9iQta05peJUdKxz1jz1ojri/KEKwgQl MnfKDUPuKiizUYPgUaKhQrlDIpk8yAp3XOh1QYhfzjR+96DXhFGw3oJ7q8Zde4XBVJrKK6pOhCKJ 8XxxAW5shsfWSXTk8BBwyt29DjhiTpHt4hS2ms8xrZI2M2XwKCe6D2gHIxp0idAA/QT/ve9976c/ /Wn+5ubHPvYxbcvcWefcqREqCCvKBFk1hawuNAhc1AiyXgzAyJY60jsAGnp5YIFMrxz8q1+FJAbV msJzkNQdspuDnDxwl0LSnSP73gj34mdGd6w8Z5gvwaTFnJqXMC/bmIEb+gZAm51nGkGamUVvqzi2 m5LZyPTJHzsd25NiY5vjQs/Zgju7JNufDx9sbYLRRRJg0O4pJTBskenCHIGmMOBBygpC9Hjklz86 uKDXBg2YCy/c+VLCUUHIhdIayDcfRZ4vhXfhHXd1TgmbqGaYedwyhB6SrubzuHpMDALUVGjsvd5E 4qas3ExCHULkl5xMLmw2cx4568Bj70PKzOA4GABc+qkbK58fK/Pqqw/JWEIUAuWjQqBSdIagTFR6 WmPoNSKaIFViKMGojujFhItenWPwKBPVJstVJQwDMdAb59Tg5lIUjzFqXvVeV+Ml3isbwaNksPMf VTqAyDae93NThF8Tyi/3qKT3WDwmsWBHmwImPaepqwcbuIhLtAn79m//9j/90z/lfwDMZ//8xf3/ +Z//YZGz/nmucamC0Kg0YNCTCL1rAYHSAICAnosC4a6Kk4CGi6cSa6D5r35hBsAdHgQvFcVMM2mk 131QcRG2S95M9WZie+4S82BckUHrKtkC0Nh7JD0r8/QA0fXpspyeTrsIycANvQAwzV5nnpu0UpvL 98L1gdMBg7oc2ADpmKvA418HCLq0r3kP4jDBh4tc7KFcbH9g2Aq1XYoKPRo2TXqlZ9ejCxk9lwSU YGgikDfOJezIOEJJU79PQMmFreJhOFyERITyxV3n/uauaowTIg0k7koCAaRJTID5JjycHhhOz2TG UcREuceJPg12gExdvaUlwvvcv5i3nhflNvWaIXmcaUKY2GasZjCTtJNpn/E4xrCGWS18johHVjUX hUZRyIpqIhXcqRcu9JQGtYYM4F539zEkAJQYonRT7wDwI0jWsuSu+sIjVcmFlWYQQWFQEScWBbS+ mkvFvU9W8NpgFg5EokVrEhic1SZbRBowyA8zAqy5MqEa+zL/pqCoLmeLDFHeDCACDoyLBc/1qle9 inX+wgsv8DLwjd/4jUwo2zJhsNr1z2zsReuf2qGIqC+aCCQZcy4E8JQPXdwpLi5scYGGixcA7vzQ n/eN+MqhErOXJEDLlZSnN5sL7EIvaXnscnGsrHYFnFaamruCHLszYXJkFwaMeVbvfAZu6AVgEHSd eDQsi8FzVIsmrqRKMvDY64JWrnuATT27m3ZMkOx3Oluwo7Ez6kIJhl7u9HJpW2THBIasXVUCxxTt hmyUBMaPHLQF44IjPibo2Q25yy+9ECpINFBx116sRyBd4KWUjJ5rckt1rcpFvM+TRCvLBMCg+P+t WnNAmBxFkzmupSZgoNSyiYABm3J4SajRUZRrGLEXeTB9CXlhsw4fzQHvcVEhE5XyJlkLGyXk6HkH psSoBarm7tj+v/4XP43j7KJCoBaoKapJXSgx5I6SUuIQQxdNGNDQBR4qZL0w4AJDAFz06sNL1abD QM/Vm1nlJCahhxTPKfd5F1TfPHhvbGZm4pgR3tn2MuzC252tqoauOBc042KzYVOIS7EJQClyTXoP 09THqA6YR85IJX0zD9GExazmX/7lX/Lr/I9//ON8Qv9TP/VTKCkEni8AEKgC1QtlQu1QJmKmScxc YFBSTVQNSp5KaBBowqCjPwI1y4dTr3vd6/hXv5Tbt3zLt6i+QPoxKk0MMsozcxHxlgkSuabIgGMC eSAkB7+LRLbVpK7MGjbDqcpKlTRNk0TlqJI+UfWayYqmkBYUg5s9noH+EtsB7VPQdbv/BqC58poZ r8iqSYYAdKFncVhOsLOaVAh7GfuUtio2MvY7tjB2QM4WVC97JVuh9kQwdElGIAa6tN9JkCEALmSU kHOxp/ACgC/42UClZHTsoZK5Y4JrvRvQpJc7JnGkNBVnVA5k7bAVoKpL5BW2qYn8vcDARJg4o2uC ic2m0+YyqLS2bRLeB/KFf5kAsslphqsKKRL5ivFE+RqRHONvZjWGp3UVNQOZoqCXRc6ZkjulAT/K ++q5+7s9aFhUKiWqCUFsEugSBqVeDBCAoeeChwtBGhnKF17uIXe3OCJ5F3LvvTmhe0mEV0i6M02V RF29VKu3Ws1oZg73g6IbuCDaXsDRSpjNZN6TvfgFXWRI8ma0m4BEeFPNuDy01AmPv1nOQ4TP5vXH QPlDPfy/8Hj6UDVa9lSBikKC3pPpQkDDRTXBLD2PJJrYcmFF5vkLiZz7wf/e7/0evzX6t3/7t7/4 i79g1VFuSg5ISJC5A0PwmrQgZOyyZlOYWUibJD1AjDA6ivKmrcBQ6erhj+n3bt3EMBN8DWZgFRde NByYRNiSZzJwcy8AWnm9uWdILLWZgTUx0M7vxb11Noit6dQxa5/Sh4IodRZh4yMknf7Z+9jXpNfu yR2kenlwehsVFV0CyISDPjGTHzZiwDqaIHN5LN5AMRTA+bQALbsqTWl0R3nWRTCOZ4azF0DUR3mG UxisJg1rwDKMiwE5NmfC2IuH8z55X3Iu2UWSzFNzJuYmRjzcmxE2TZrKyemwbcQnWUtdSu466LOw 0ROn6guBUuJCzyUY5HqpRqCLbwnoklJ+VYYoec2mV6NWJQKAH19mhkGRyFb3FGrsirKYo2ZSnt/l IJQXVlFyl5oxZqxoYqJrMipZzYNTANHQMe8NIJKkEcWuvXJNOJqq3Et7I3gnijWvwuGz/ze/+c38 MVD+f8Bvf/vbn3vuORVCfELd1dX9dXeuv//OjbtGBIxDP49CBAj1ag1WRYo7/mQFhL/+678eXzP4 tweqMpBQIRMP8rEseVADc1bXoPeSLrxrIzLJYLUbk4RoEocTF94XSvSLAxEsAhLn5c27df/FP85x OVuPgbHH4VfYJTtDZXtaNY/jJ0DOflzlKFMTzfUq1jHMCFqaMRhCZS/Tt6IwaPPiyK5q4cCBRpd2 ScB2xC7JzsiZnv/POVseMlbearFiE8QjALxwKKHJ5sIeChI2XgC8S2IOLRuuYwDJd+72JaEmNgFS M440daVmr2jnGWJsUU6OUnOePxluNvcyC7/XajOMJmAyP0zKZDx1YSe/vflNMNxFZGom8HwzjZem NCxySoDFTwFy5/DBRXXoQgOMeKgL6o6/OoJAE5niwlYkeg+noKBCj61KVecYlFhBRRe2lKGfgphL RrDcGxS2x+YCQzibtk1lL4CeXpEzEIQmxl4USRPzSJUe2lXj3/QyBox7T4mcqdfkpr/Mw4f0fAPA /y6AKqAoeDbpUlN1QQCUDOuHXwRRWSj91AOMFYWGQC9e+PifCq1/AJTiosSgouiAMWSa0jQHCMZl 2ATsVZoNZtnOpL1ZEYp/JgDMx14cjNhSM7mg16NQVzO8ZHW4OYicMORadyMPxBMZzHM45mfH8Oa+ AXDqNxfBJgAqloIu0yKk1R+7Uu+Mi2Q+brIhCsB+x+mfIzt7IvsgSrrYyFCiYXNEww6IoJ1UMLa/ uMNCggldYDjls4Eic2f35A45YKqdUSBwwQkDlwV6uQCjSVdTmTBqwhD1pFcZJvNRL/mLE9LoEkC2 1RBNfVFpwnYpU/A927iKjq0KD/yYeS+wgX5yaAOGXtc1htBcLQogJr8X0oyehKgQEFQpNJEpIu4M ikuHCUpPAsUCEpjOKDRlojslRq3pKwLw1ONddd1jVIb6JV5a0vjiGgRMGM3esVXTZJfSS7RapSFU wEBzn9e7W8R4ui24l9TVkVaY8YnZ+rOEY2Nns4qGaURpODSTpgZ/7WFWj00NKx99/WOgLHXGSBXo gQUGgSYXdSErHlLoOf1zUWI8+MDICxiqSY8/FgAXhOk1gz8ACo9KDAAy5DRTbkW4eY+zswm+HmBz Wg2wsCtyrGxooTecmXXYsz2m31z2TdreQO6G+qX7TNN8KZ2BR/YNgONOAsuIiT+2mBLVsd0kkdQm G5bqVl8CsN+hYUNkjxOYjYzdkI/t+dhDGppS8hrAZscTRRp9Enm/td6d/uFhM+WODC15UBcwPDIc bZQOSQNUnWCFvg6ZY43xB4RK2PTSZG7aGsnQFLM1A2HXRjngOb0rrlUt3QtdnEKyGYPWzCbsFgBx 6i1TCFpdFBQLiRMG9cWgKEMuNJQMRcRdFUcvJtSU6o5xARYJixAT9FhhAi16ADJxBnr1ZcBeIVZH 3e6qZoZ/xkp+uTuZM8ybmBnXmyQAYkHN4B8Gw45NxnTZ4yVFdGyYTBkxOIBLBNYzbBzfOYt/5jOf iX+ZBxeER1Hof19NBeGI2tEjjBrhIcVj5WUvexmCXgAoH6qGJkgEXqQVG16oQdjqHwD9mq/5GgiB qdC4c8lK9/knVy8nrMlL5igGY7m5zh3AzLQqpBmknUbhlBFNZsbjigEM5EnaAcPqOpyB2/oGIC3T cTONuVljCXNWc9dT0KOgMDguOAb2Sj7zoJd9UFshsj5NZFMD6ZMHveySDFAaMQBgo9QdADssMhcf oogENnZVuthMMaHrfrf8wpmGLi5ReThEyCWlBTX33vHOlayqJgGu0bxwIArpfjR5OHujPYVkr9Nr 4E+pNZNYODHUNOn67ogSoGS46OWuzyyR+fUCMuWgOlIYFAs1peMFdccFgBkEzx0qmshUMeWmUuIu gZd8H/5wtDmuXQsjgqM8n8ZoRWypOY6WIY8B873zAc9zziMHA9mVkIFH76tNzFlemuTXU5I3Fj/X 61//ep5ff/3Xf81f5sHdX/3VX/3Zn/3ZL/7iL1IpYCglVxBFwVOJ5uc//3n0vBvo0H9fVXd/lAJz ao2EcHznfyygNwFcfM/3fM+///u/85rBPzLW/3MAKuUNAQCOaM6U2K6EbK7MungGc73JNh/biVTz TiPy3ABqGqOvJT9ABm7rGwAtL0o6jjw1Y9e8fApJ052Zx7Xhtc6HH5wP2Lw4OrBzYc7OqJMHmyAa Lp022Bk5u9NFE5kfRxIAG5++Q4CQ/Zc/uwYeDRiFBzM8eJGAUoZ44cKciy703BWVYxMD96phg0Op waZpGgwcPL3Ryi6SIP6orLSMtBlbtJKvqGnKdYBN2EA5M6iB+ZW6nO0ef81qDzmpn5m4HtXpwURH nmI/m3Wgp5SoF3o5Z6iL2qELW44mqiOKjqaKRZzIlA+vCjSZemoHDQsSDWxwcqmLpkwcgJq9+2DF np4f+4rMlum13Is26evsJ4CbZlYMbhpQBWEccwUc08y4Psb8AFbjOZqfjmaoaWqc+ZQxHi68MOvx QQl89KMfRcNfBPqu7/qud7/73T/6oz/6cz/3c/zVToqIS8UFnscQjzw0uNZzjYKiRqTRGzicvCpw qZro+qZv+qb/9/76yq/8Sj7+JyQwMPCCjdPmKJJysgyT1WQzZWzeypuScqumEz7JY5gN00wZYEFI e7fewjxVNbFml2CPu6wSuDdw9KfwJ3dPTfO2XgCYqt5EKuPe4Mawy6dH/KcsHYeqnYidUUcEyNFw 13kdgf2Ruz5Q1Mck3LnYKLlj5ZMK+yNgHT7YOhkvXSh1LvGWxxaJIXcuKTm1aKvFhI9bpBxsB81M EqQH1QQcU3pyB+Z6ByAAMCkGj3pg3uvCtc52iRNHSo70Tb+Rc28mo+1hWU4Vm+5QbYaa3IGPYzdP VCaT2ARmE+mJ6pIZieSnyKx8eLgTGHcuSgMNpUHFUWL6MR51xLGDXgSU1CYyAneKi79OyEhZhAyN JkNGzwUPr+LAUPoFIIYdUxFlY5Rn5xBhMvNmmBfE3AyjSTKYyk2S+REZ2YwBZS8MJ8qCqZKGJl3q dVfPXdXHwUJygMGcjAVZkVg5FhR8D3NJMD3OqI+h8giji9XOKKiF+k91UVIUnPJVTeSNh86Xf/mX Y4IGW0oMGYGzPgUIkl/7oKHcAFNEPMtg+NCHPgQ5/7aYXsDEQJdmASs0XKo+yZP3OI+TJsdgzUmJ mZyhFcleq8TsSMTTzIAx0Vb4ZldTGW2rvMvkwJBjtCqx5khrYM+s5rZ+AjReH+rVvB6esBlzllFc SfO+ILetraRhIepiC1MXuySyehE40LMbsj+yV9JkN2Rr0ylEJuySaMDT5ELg4MLOiCGCONFrY8XX Perud0QcdPAFHnMuyfSCcZAPI3h+Z2ahhtQLmKFVcNKAacJ6+mMR4lSznLyr6eFbMKxq3LVLSDy9 0e3iHIAHWepNVpNtwNPE71Lq9z8yISEExuKnangB5sCBjJK7jibcqRFVH8cUFyBVQ5VhxaW3AmBw qqDohVbkaHgH8IgG60EhMWVp1naN7gHAu6byAeKZdDHOKpMFD3cJPc7aW2k1xfdML25EWhI92mvo veQOk98txNZfbqiEjE4PGrrqP9XlQUZOVEdUkMqNJgUFXmWlwuFjF3oBW6C+xMwPijjl+3818E// 9E/YgqRs8Y4VTXIuc2QuTYTkx3UncgJW8ienoDfAtA57sMP6w+HZsNaUglHkvV6bA0bWdXgUy1AZ uK1vAAazwnwPeue7vEf01tk8VUVCTpyTzGxkbIKA2fI43OvcDydN9JzauaNHo6MJAhsfJ37+HRUn DGC4Q0Mvd31nqoMLSGzZPWnqGwA08PPJjfZN9NpxJkPFPF5pLkSSlBFveR5pkyR4+qwfDAHw4Yci tmJWouxuLOwCm2omdYAFi+NtGlaYHR0WepzHxttcBszUJFtz1HFolYoC0ceWrH9qR2VCjXCUp3xi odFUGCBVgwjUGpycUfSmTfwQooeHO3iavGZwp6jlKMbTlLUyJ4csBvxujr3p63RlcwYnvTAEmU/i e7AHS8WuOXK0u6xiQmbGFfH2+MACVYNHlj2/2ueXP5/73Ofe9ra3vfOd7+TH+m9961t5B+CgT3Xw CCNanj7Cc6fEuFQ4//Vf/8X7A3VE4fDAQikYzPWLBX7ySolpmEovJrvyfHmKeu6qXnMUZzPuSxV/ eWwzDDGeGbwxcTg9kqRPTVMdE7zmz6U9FsxTY/VoXgCeVMbjapssWky0WL1kHTwMXP/7f/9vb3M0 2SsBAGYfRNAmyDEl7obg2U85/fPvqDiXsO1iqPMHMGlo6hNNwHKtQ4Y2VrZOmuyzGALQTupQHeFh AY8xV4d5ZgwHYR+IARNyMuP3Egz54btsGDQ1lUr6A/FfEvwBdzXySzRaopMMh6MlRZQJNYUjFj+V wh1ZBxGa7kLJOYNDPNOhVwVqSqcZ1Q5v2qoyrGLYEAKIGmRIDseMeTwxJGY1E/nhJRTJm07FDCx5 jIZjed6wuZ4JIC6VMVvqHaclgcej2OyNQW6CLwcQvKdmk605s9FqnCiQaWp4sqB89atf/bd/+7fx LwLxwuxP9MHweKL6eOJwp2ooOu7IFBp/9e4Vr3gFfumVnjucVFP6YoH/1QD/4DgFEIOflDfHOMkT YXCeu4oieZXHSXAkm9NdmdHYvNl7jDNRjV1E8DxSVuA1v5FkyYMM3O4LgOfewmAYe7v2rhKv+72l 3lyROnzolwnIfKzIrsemydmCvZLNUR800sXHJ/zbKQ4cKPmRMZ+18JEJ5xI2R3YB8FwIbKY4ggSZ nVSfi9CFnsxoS0WglwtBAShpF6a3OUAx1/uFvkTouYj8ntBJFyKxVaSalCcdVbZNQ0W1CavMaDwi mbvZBJ+lbM7IWeQzPPMZUwlQQSoBCoTiQmYIOKLJxaEEmXoUDBNVGdUHUq/r1COX6wgMhiouhDh3 87HhFMPmlEXCmYQokorc5FEeHmZCm14YfjPIprIOcJem52uSxDNVY3P+LUxyngtLA9wMhoF4UBYc ktlY4ShZ/BSIel/3utdB/sILL1AjfHLPr3f4rOoHf/AHefTwmOOhBpjjPoZcyOi5MOGdmSbPLGQe dvqNEJwUFwzpiwV9H+54JMg2KS9pepgXkti8uc7dOynUNbZpqOm2oSbUTZk3lU3mZNjE9JTjlIpZ kYgBTWwOlNXjJXFWtqdec7svAONFMzMxWkNpQVAVdW3NsEWMSitqkqwVnFwLw4aFQAwI2hCBsRui 4azP2R2ZFwC2Qv3wgA2UJl38fWX2RE4nyPyDKg4ubKxc7JUQYgUb37SqCRv7jjZZb9NyDZg9d3MI ilb3Jrg5OvBNcGTrYTYNATAoUdk7gifUSrvb5DSyCpWtaqrVJZoZ/hnMJTHIduyFhFdA1cyHEafp lOdldY0LvXJTBS996UsBqC6oBYEpH2pHdcRRg6IDT5VxAaAw0WCLgB42G8o8fvyfugDUjMUhi+Fh 7jWSnt84oVEGn5pNBpWqazNiZsyNH4PFP8aYqicQKp9Yi8SEFnpWTT3T6j1qZoqj0ybhWOn0Itjv 2GTcO59JP1YgpHBY8x//+MepDv85oPe+970/8AM/4IcU5UNxAePi6aZnE2HT5LFFZYGEyphv/uZv /uQnPxm/WHj5y18eg6/pdTZmRiHwDNJOxyYD73Fqokf0HkWU7XFeiLTzVpvIvbQkYa/JZgxO+y5m J3aT/1kG3O4LwEPOyjVWreNvrlod03XXCYN90CbaK3kB4KjBtsjfHuE3CZxaeEpx6Ryj7RITkXB8 YcVzwaPP/tHzoQs7MjuLMALQFBiBC6X9zgjN4cjQhUoTmJq6zzBfiBkEpnhm+C+PNiZh0yP5B7N3 CjZpHx5QF9IgD14bxFkNrxc8pcE5g2zrHO8XAMoBp9QIMYPhCEKEHEp4zaaL8uS8Qi8abH3uAak6 UsCeRARV6LGBxOQ0GQQgVIQm4BKlR9EkOez0lFBrbFpjzVBRXri0NmPeBDQDk1UdSxP8BJXE2Utv XOEuIsqh/mqfBxkPIH20T9ExHGyZF6oJPGWFkvriSRdL6U/+5E+g4ltukPwJ0L/7u7/DkGKMScNw sso8isGIenneXPBxDfT4HTbDsSNFhYbLAPfOCHYtqnGowgxoBTDnALnZNY4kmff8DiLpmSTm1ZzJ wE2/AKSVRKnMDEkYrRJkkfSKsxLasHZFjWCDZRrBSWbv45KSrZDtD5ljhzR8wM/BXXpO+ex0fK/K XslmyoWhfqKAa3mnC0Pw7KGKCllU/FyBpKFX03d9Wrl364mZQZZ3cybB+bGQAJc0U+TjSCYdiWQQ rZ0KY9pJ75Mw01rYDMzIawtEksYuj3qo7/KuQZHSanXscRh5xDDgoYtzic4ueknGXOXDnYM+Zwtq hH+rQ9M8CBo+L9iUobt8soFEI6LX4BjYpDxITmQYrNUBTOQRgOy1bf0kufFJaHpJmMub8kKoXD2P dE06GpAkhqavpjIZpua5Jl6oycugGZOzKxiteSqIpU45yEX91T6He6ISM0hgfIDFYuMJRZNHHkUE FU9ANAhUpf/4j/6vAvyPwMzvgVCegLnQqNA2g98EmHxTcNLglGxyC5skAADXukNv/h5JmmiH0cPv 1Q+ioquyxVFH2ciobJIbuYQHzsBt/RlQBj9e/Sx9rf64EMcmMaHzyGiV5BmSAYb42fu42MW0DwJG yVYoPUqOIJz12eC0gXLnKI8SDMEA5tQCGFmvDdpJRSIeeYEEgQtOGeqOBuGBL4bJ1XN6jZAG7nph PIw+rt6Bx/uEjZI2sD23azPgs6YvTpmcKgmHh1MjJ1QdHXSwoDRwoUqkrKgyzihgOJSgF1j1RVM1 qGoipLszyBf/LIkjRKM6tWZTmBljHUiPFrZe17w+PrPnrYRs2tb4vWbq8Ct4bww9PLE1w+vhH1K/ Gdsg8kGX86yxzOS2t4TQR7Z4NOdlQL/a55c/n/70p/lzQB/72Mf00T7lw6Wq4Y9YoOThxUMNJSFR U2gQ0FA4fPb/5je/+fnnn3/Tm9709re//bnnnutNQYxEASuBKRVS9kh6+kQSYc0urWHnrYnZJIkA ZHEmZa8ZPe4ybBImBo+rCa7KmTVWrS7RpIAvoXqmbG/3G4C4oDUlseBvdpJY+jNx6oigQzx4dlI+ /KDJWwE7KQd3bY7aNwEg6F8fykTnFZTwcNGkANhJQRKAMNz5FFMflqQCBoaGf1RwYhqZr+RF5HUe N51q+yDIipRSAN3BNJHVNmqUATST4dljz5fGPma7xDYGPy+P40k8jFFpqVaKvDm/iWS+6emzybn8 prVApUiOE4GsDzKpJo4gVA11xJ1gEFSAnOmpI8x13KeXC0MuCONA0CiN9cXAYUwKokrgK6VIA0m+ 6jJIgGs0DzslM4dtdw1EUzDw1UzmLhdngZtBNsNrIqMS2WuPtQ0JJaCVz9OH5xdFVH+1r2eT7npb 4CXhK77iK3jYiQEBNqgYMvxg6tcI+glQygnmXL0q681RHEWURV41ySmApBk058FxAxkQ9gaFSfKV mgPOB+5iCGmwB0KNJsrJA4/iaXJ3c98ATCaX4h8j4yoZI1PvvGETuRkY7nwQQWYFs/2xh6JEZkfj Jz0IfCii870IdcTnjonxnFdACoasXm2L2lVlq2NNDUwaCjLVZErIoIl3rgHgWFcNtfLEmKOckMfC ux/WF26JcNy0OxmPwaf0HnA0MHH8k7ENqCYZxjDFUwtt0i8LyWupt0igoqC4QHInHmqHSwJlqNpE YypgVKswwKzXWGi6S5rJuwZLnCnUOvxIKCtpxshodcsyw48pTdmYjzySJKuUqAEyGaqZzJuYvcrK eWzgWE0axpXjaG3b7DXMgkpGLwC8A7zqVa/i+fXP//zP+nNA//Iv//LHf/zHaPQOQCnxJRsXZcXn WXpg6X1bhGjq1wjqinPkYkQZ9Y5qIJDnmuoBni7nZAyb7yW3vfT29PPkk8i7VfKlv+chLVbeJ+nF t529GSOG+yF+ydlAQ4vzVTGTwSfYgfASwzPbvN1vAOanRAsXvNcW69hyXRzSXFhpprUwGTCBOTad JNgc2Tq5CIkdUP/LdJT6jZCO75BrD5UXDHWxt7IbMl62VDT0qokLNlaaKKHFVobNu+Np9jaVe0d9 YbabMRxQxoXRNGdcg1APJKrp5XLlIMjLySNDM2OHZ79peGJWlZbkxcdxPm700FRNVAcCpWeMikg8 KKlHaWRIqFQlGgRd6GuK6LIjC47NgrtmhCbnjOEpGMYID5EreOSU5OpFAW/CquFYo2wTRmJOzUQy 7k3g1NSQYZDTS6gSM00NZ5PTMVSGpLneOklBUgWxOngHoEnJ8PxKfw7o/e9///d93/cB+IM/+AN+ 4fOJT3yCU/473vEOHm2UHm8C/le/6OvXCHzClVx7yNcbrBJuR6nGHY8FIwfChdHu8jUIo9mVyHvr 7cIh2LVKyU2EFEDsukRO83gJ1VNp+1i/AWhOBpOt+WaZShisKroGvYn/rHUvWp821FS07Ke61Mtm Si97H706viOjQVYTGTy9HP3RMF6a2KLhlz/c7QVB/+pX7g7fBxlLmVTy5QjZzQQ7HAmj8zUgaQas o8zAqtkld+oSrcei0TV9NamSkngO20aqy0kYYyTsyR54D9DTNw3ttM6Lu3qE1jeZ3WuBMjGnBJUS hXO/SO8+r+JEwl29HFAQVJXI4lGcLi6DzSBb3WVy4O6SadpePtdN2l1Kj3eXVQWPR1rx48TOR3WN HM5797jGwzFsLEyuf5PUWnNXU0h4xRwfQ9GKCqq/46eIfvu3f5s3cP5I6Lve9S7+oOdv/MZviOHD H/5w1POnP/nH9/xTgY985CP+KWzkR1YAWjnj9ZMiTzyDppaHErt3jsYhjXsHIaUueOap5lcIg907 3hQYTRjkcRykklzNkybC0oTGrmS1mjMZuNFvALR6ZgZwDUzTu1beoOTUJdsmg0NVgfmjRA4TkLNv akOkyYclAsePWOhlG0WPObYIIFHiFw2Xe2WLBloAeh+gKX28N5URsEtujhrlIGm7+A+A46Qk8xot 6To3Icmjm5NeaoRmsDCDMXgsbK7wnvkgyT2Tqt/MyYyXZjaazNQOhBSaernr6K/AVEp8h4ZScg14 l6YZ2JhB4x1g4NzEYD7v2siaavKj5TGI55Ku8Vg8TEdoYdcAL4lw4MjhXcgfzfdmu7d31amMXqrM RE8OBySlwfNFc6FvAERYf8fP+zNvBZz+n3/++W/7tm/73Oc+xx/4x5ajf9XTS3nW2E7XxFV0OvmY UK7J4Rj2wL0xnr3JmV9pQnLf6+KBs/EsuLu5bwBYEweWBQs3rt35mZv3dYy/RqKd3Wze6dhMUbIn +seR2PICgIa7Lp1FbEIXGytN9HHXNnn1HjWTsGhyTHaSCVLXDM/eRyCcB0w2IyHgTYwBd2v3/rJG QgwsyrumAOJE+wBNRTgza81ExcES7QzPlQbFQDQW81M1lBVN9MhcyNxpqqaoLwTuKDU6MyBYNqGF QZcxPeGe+MVjgRLovHl1WdPjSfq9+GRO04NyDMJU5jTplWpTEzntd9OqCYjRpmQ28U9EqfFyl/dx Ag0bhxpzOEbu7dUS5XMlFYsKR6UEFW8C9Xf8fE2d3gq+9mu/lsoCX/UoZyb9ieyHe3M1j69D1tK9 3jwOYqu5dR1NLr8B+Vldzgz14vDOIn9GeG70GwBnX6utLkcDesLAhOVCsY2Z4yofUPW8J330pTrX Fq8dUGDJ9PKhCP/bL/ZTNHwAiYYtlU2Wn/trwxUDvZz+0bAR841qpIreAeuKSuQ4KCUkAQ43Y+pM Ine1K2bG4AsFOOPoIhupUPMafmGuA5Q7+43BbHZFcG9EEfO4ZHKiKrgk7ME81i6/OeMR75QMGCmJ RN+qqYua4m+VaNbo6hWXI2/OO1PW1NvKwubkzlOZcyDEqDZdD3joilRGNld7U2mTKMwjo9W5m1hk viRFzk+cwUsIY2BR3pW0CibOvVFBwtOH8tHTimBoKiQO95/5zGfi/8SXCtJbAZ/uv+1tb+OPhP79 3//961//+qae/3FYHFqSa/AA9gafON08i0eEm1n1WC7fCT2EsbAZ0th8vtcrH5MoTzLIZGY6QD5Y 9iaDf0SwG3oBGEw2c9zsPWvTF/nMmqthyIopr12b64D659LyRfABhS0VW/ZT/e4fGUGyMQJwv+d4 kQeNLlRJ+GLPi//tJfZFxL0UC8y0CfOkmsTj8Bybx8WkeII2I7T5JhIATueZhZ+hncQ0x/V/v+8r ZP7DH/jXSR5gGsWB1bvpwpwWmiaerGbvhco0R3GKkXnZlkZ3/SoPjzQ5mrjWmGsj6U3vA8kFgKq5 ZBR4V3iXkIynYBfzVedrVySbYE3EJWN3Tf2fP/x8053nGi+Wm0grr5TAywfrCJPQW34uBH387xcA PrfizwFRPp/+9Ke/7uu+7jWveQ2x1X/dixUmX//1X/8P//AP8W2Bz7N6HlNgB5rHsrQZz2D25ZFQ B+tQ/DPIA0NumsjjIKSm1eVKxvibz79CPL2autzLMQY+Y42G4xfRiHy88g29ABxI4qAsWWcPv7g1 BJXx2DuR+3iRBo5ev6eExz9BBs9eqT/sI7x2T2R1YcVVEyLNICS6fIBOkTzBJmEfiAoT/i9OKWxN RMrAeHYSQ7JNvZHKskwSUs06RwlmkqRX08GMYU3bqIRnwOD4B5jIlmKjucuwR1X1VdNzhN6jkJUz L4F6YcFw8XcJkcFwyteZBoD+5Yzd0QWSJl0S3HUNoTeoTV8DQ6+cTZIeoKa0h3y8+kECB4OasZrJ 3rgqBwG4a+8s18gn48Sj6oiS0dE/vgBYBkZIIPkXva973etofvazn33lK1/JT//5SIsukK997Wup wU996lMcuTj9eyw9QWPs9Z6i35vG6pRd4qpx1okjBjxGvQNIytiskd+C5vYjvIUsXR7Dzf0bgMuH xKL3um+yadtqdo2Vm4abrsWv8Mym3x74eGE9R3ydS7Bil+RnlDE8vwCgbB79I1hyLy32mEzScID1 kMmQJgX8YDXsqCykeHoDT7BdzZ6vRKJpdQDJyvpkdVYT7wpAhGlC93o5fU5TNg7wN9dYM6suJY86 epfMC7aVCJJ151XchgMhZrgZW7KNs5O6brM5OUfKQ5oIKe+X5N2r1JO6JofQCy9OcQ9zuf5+9b34 T0EuJ6wMF+YBQj93eDxxoVGxILhe0OtRpS491PjxKqd/NDT1/uD3bTPUgAddAjdXXeVJmitNaI0W R3YdZSufrDDei1Jux+A6kM3N8EqzoEguX+p1RE+HZuqp9liGyjRP1lUTFteo5CZsPhub5t4j/NFj JGfr5KsAaaAym2qPXrZO7bPsnsBgM6GsUjOSD2Qcafi9fCoSerkGPLULvEdRe3sam8y7m0f2nFa9 00IXU0Bur+Gl+p3X+Jc/uwIz+NhqmQ+vh3QAEYDS8x71AzlOUIUxujrAqElvCOri7kedNAmGo72h NsdbA64aJ8QMFip4r0bkIpynBSnDcfJjMDGlUT+Q7WWAaXbND0TmdRS7fqVQ3VUNjprKZvxWDkwG XTZvCnHGmwCU2uh6vdIzoXp+qUA40/NUEjkAvRhwp3D8JkATMBr3gqQphoG7TYBsnZNNvOMcOG12 zWQvBmNHxGa5yXyJ0gOvJFf1W90NNH5OgRkE3GSoEwpDVdp2F/+z8JsfZ0bCrbwA1HmKRVJ70zA2 m2xkkTDiN8kx3MREQstY9ZyC0ar18cJWFmTLH0lg3+SKJw/2TTZZGNh5TWXDSWEQGwza+o8NfDIA YEpRM8PKzzjI6ujaASsz1W/SOAxGMR6ChpnMH77pKXDkZ8Uwc4YY+ErxjJM54BnnedA76Bq4U1cK vuIhH+fH3qGKY0/NyCyYXXtmI8a9UZnkxJN6ZxguNzGD3fWicqJsUoUBxvzV6iE1Z4XBolKiZoI3 sumd3qqXRvn0gwnB/4om+uVppV/WWYmGi+8BIIckPcXQOCSbnCKItg5H5OPezQBE68iZgk2TUwDz YROhwzvF9YOREHZv1hTDGPBIR/0A6b2VnwCdNUOsEl+D9M1gbA4Y2RGeW9hsduyb3h9Nzv6o70Z1 +qfpeBDocjw0IeGKgChHZNSfJcN/bRczoTp1M+CIUfwPP4RNj4yoNyjFrFH0MHGMVdaqrvpzNWlZ qu7OdVHZekOLScOK2Hx2qSRVI3AaUYWh2TVMEabYmrRJ2RtmgsXmAZNo/gCyimJXAmeiqumtmhme J4uJMStFgwkddKVRzCOTYWxSHV7JUY/Mw4suLgQu1ZHGwoMslpVg0VzDFJh77JIsQNVfTxNnoefl 2J7sEVVajX2Qh15yKhWaJriJlDLitVqYqQG+2XXtmYpBpgAUc1KuJhm4lReASyaDidd1CclhWy3r 3gqz3gKh9nzVotKuqn0zWWnr5J70pzQJsgYj5kH81fXMPqgE2jbxO28GJAG8THoBJ/yxpsKQIxii LyvHzJhw3cXaXwBjBnqbttDOGDZtNw0vB8yEN+MlrZPmwtg7xhgbsq5eMPT2uqxPQVp/uRCHFuV5 5mbG5s0PIOWRaI8FfNhwPtRru+jx9/TzkfeQcZajLPzMhgwSw2pbPdaK4IGlv1TBM0t4BJ/yrfRz TQzxKVYjJFfJtcLTPXWd1byQfLyTzAdZs7Fpe72lten6LMCBUW+6nlnPmyRPH+BpeAGYnJXDK8Ab UC2tqlEw+PIiTn5pcrkXvDbBuplK49O/vicVXvuL7h6+GQZRGdwUeoZN8IzSIRms4bspQX65J/3h ZkwvJDg9THW5YXPIpj1x1OaMQp0CemtCqkYkCs+9KbHCuNd+mzD3PimBOGuoKT9aijFCjyUhI2Yg i/DALONXrg/YNuNp8ii8hG8qE6Y2m/wV1tNoduoE9fBNvUiaXUl5oaPEdkrTIR1baXHsWjlEFZUp yEFXQo6bRKtP8QWLMhoO9wC4kPUsU5PVwquC3gTUqzswCyK83j2t2PmEgLxGVDWAzVSkITgq9L0u YyzMI20i4d7Jvqf2OHWHI3Fg97vml/z4yrVgzBKcgVv5NwAOCGGwCDSXm1UR2STLZLz4qlXVzDAI sytIgbmnxYrG537/XQWiSptsjfOAZpD2GTaZD/IDYNA74+ISzDHXx6wuidO2F06HeRCaVKy0wRJl 4MlKqRiY4MjpGsMU2+Z6MFscyy45Mmg4UQMVcaaK6/H7w0sAOrX0kJv6ZuZTYCIhvDQL0jfBY79N nmgy4GwGHG2TPPblhI9hcBLSJia53mzK+8z63KSKAOIcJDAiH0yenLVJWDNsT6V7ldhYLHSpXgD7 k349v1xHaprkREHr59am5qwB1urweGvX2Cn4Ops2manEmOS93u0oCQrp9GpNXp7l5i2+AAzm40kt heaCljKu+0Hk4664A7Lo+d2/jvvoaTJq/a/BDEOj2rBmzH9ib90Lqia6U/zNBEbYA8uK6oGdzrgj Uc0VNZPAajiulxOT0FwDgwKZGU4zXXWMwMZsqXcQFVRN/hrJiamr5FWThlABT1CjjG1G2Et7L+HK cOrd9KI89HzNZwmG5Nq26DfD2ASYTULPV4I9fJMNZDI2kFyKML4AWEkXf63upS99KYKU7rKwd4Cb ZTgzWXudNvF7Z7xJcg1lc/qayuS95rZaVU0iaTZtFZNmZTLR2uj1JvCgGX0NYM9a1yN7AWhOT1wc ddU2TZpKlghUWiiRswmeURIMsPHuJndCRs64h+o1QK8EZkPgqoaRBLm37nt6TOrYcZRoz21Wj+fy Vzal7sC4BnmrXtAIrwGmyUK5l626gHM8istdVKeXa86d8VMyORhUnDhnu2bes2xMk3Pc2zSZUcaV VvFO0cOvB6VFfmvSFOo4+DqcvRrFgNVM8i9M0bz5/Khj3jyWmIRKFU0iciBD0iQfmNQuReIP+wEo 5/VebQ2OXXH9RP0p8uXjPRBGHVEKo85mAhxwummSSiM2Fc8mQwUQ9qZtHWx0XTmteYCc2NfTKtzi C8DMojkwH9oQ62oTlZdp9B7lGY9pRQ7W8WB3xkqnf326bxKUkq0hpCgzBAWQwhhHbrCFMX5vryLc RZ6Ss8t2b3jGT3oxjCCxjfk3lQUvKmnGYGHMH0mq0r1NISWwYgBsYqoVGo9ob0hmS35nciK/hz3a 9V7BBdU0bEbO6BJ4V9gxOeLHXDm3kPjnm81ImsrEGaNKXXubNWnjJO/lfxj8TNIUyTxyPnKvh7EJ f5GTbCvhu5I8yY93yOuCV1Tyixy/o0bppgEexbxfmzSFlPPYjLLcNRk2lYdtMYwxREd1+AOwDEV1 OJjoXbKoXvKSl9TZqeBJTXO8jtlCk20zjJ75iVtWM7CnRvlU/SPg3mak2dpcTPOTOnY0w9MLxnq9 A6hpJcxRrs3omtqI5dGsw6YyklQ5ctZea+6df0kA7qpC5CSkNMaK39SIQTEIHGWbp3lUkwC4jOkJ uJCXCI6EUY4kabCxa1O+D+3F2CLVpu0jAmiyPDoL1xgCkyh3A3Iw8RPNAZIurYox5livZj+ut2M8 u6x6y3gXyRjcnN/rpXEcTOp9gOEnj83mWdk4i8dBitC0mkqKxQd9IyUYmfSx2VwPEYA8g0kmbu6d 0038rmAMdjnHih74sqEHMhBEPgBMduF0l1/RxhFNOjoLVhdY1Zzl6yngeapeAI7Nx4ElriV1vVVO SP68X4PCI7tqbykfGELKVWVAkzCxeb2x20sNyV2PSyBXg239QCajSW9JDFIUzccwkAan6Wguj4Qx OcMfZECwnq1JJGxS2ZGFxNBrNkfUA0f9YUNIJkctZHR6VdmTjpfJBXa/Ul58NT0WnrJxST7HfsfZ HveOmWNvzB76SJuylJqRpMrzaYFWs7ZZLNVL1Owyx2OKkHcALvRcohVAzQSOfqtssIraTTNXk+tp erPW0zcjYQi6mr1RKVrAUXmuvCvyc11fg+1uwX1xyV2D/2nivMWfAKX8sjqTZtDcNfG9osIjG42o 5D0io4uZ2KLtIHJ3wR8/bmQPpet+L70TDlwzQTZpiXxs2wTUjIlceRgTNsOYV17uYsDgyHsYPZx6 0XpF9QBRLxdR05QdUrO3KvfiK8MT18TqOxaMktCbRHFqsoTEo2rwmLvDVuMI52kHkz7p4vKcz0f7 AEhGPcjJOADV+IGEDFJd940xfwq+t7Ggn1m3yZfiHCdh0OuSSbQ2kf5CL2ZrCnV+7S6lLpkLNsbY JMKSDA9XVGJFE6XMLSQMvcpP1dvvWDhs2KTVynS0TUxPeWEkctok6XU1wb3wll4ZuK1vAJhaXY9r er4Y9fF39LRd0owa1WHUkJ+aqAcuAAKYmaYxTEOb4dmLGfudZ6t5nrdNM3IJVc/p4T06Lacev/RO ZhrR2ArwLnyTjQFWkrps7l213amrSY7SQ+sB0O/KlThnaKvHpqM6fLmo5o9dM5hEDa2ZCnXFJeEZ j7MQ5QdL1AGnzTWwN+BEMsgbzAeCdDwx7Vby4kEAKQb3NoVBDM0dAJKBSdPFASWuuZIhfi93PZ6R 5HHQHEdyH+mL0UZwHVfTSzRJbJMMpm3inYdmr22XcKUM3NYLQBqk9/Gkn2lqsc4gZzBeprEeMEzN GSph6uYYNf7k5m4Tvf8yy8K8C2XPkc8bTiLj7Mx4mcFMuj4LptyaTc1BnLsWVY+t8h9eRUTuIfRI qjuP90IheozymNYBA8NKFzJxDkIddPXcRUc9zLzeJdkzUYTnOu35kp7URcBd+vpflvJ8PfaITV6i x6Y8jx9EC/M8TzOMqyqPZfJKIWnJ3U9+96tyknkgn3UxT/JUwzT2cbQJHJtN5s2o5G683qKXc+X7 ystvEee6gC2NruZEC6CZeYObvb1Qm3PRAz9xfcrPE4/nRgK46ReAvTnSivRqxlyyln5ii8rbWRwM gcC468ChJ02z0jZrVWMfjDp1Pd3NmK6U1dj1wEm4xknCnM0FkAYoDPek7zXnkU2GA+bNxd8kP6Y8 vfZ7Y/S8HIuzZ4W7nsdoQhp3ZTIWxS5DO02JVdOh3kfdXXWCGWzOS4QUzyRVGntqmmSSvDlqOHu0 5p8REvkpnPidn4WYhBTMTPzGRB4rTxfwsuko5rDmoWouD7LmbWbfSAPZDGzMGUd9bERN/gGt4m9a HQtgWU1m4Ib+DYBWLUuhLl9WBqvH+uZyT8re+Ddhu1bhJhthRIzHWMOL5RHliEzmbkYXER9l5TBq orzJYHMh3TRJjyHqo2xDqBgIV7PXMIQZTMQfkDdjgLNiLg9MDNyb/AcGEk1qwCww0h4xDyBrdHLU zNj88HsFMj+KmpOqga2u83kXx5AxS2ZoxubeXcKJVE2/8DeH0FQ2GeaV5tw7KBvO+4rIy5dfZJMs zqtWpUc9Tte4t0ZeNc4PwuUjMlt19DAaAnDqNj1WpOJXHmrvJuEMwLSbcwdyEzPj8UTMrcVz4tBu n+qGXgBSsgbLQst9AEhUtemCoSvx1HIVgLusLi8he7fr5h6nwwddEuoomhptNE3CiLdrlPP8h8du F3XsjqpJbrxhppImDkQaZaAammEzOUbOC7iT36aJJlFdzWE2rQbKOuoBuNmlJBzgkUlMb5R7vmJy Kv6UnMh1b3IPjNRjiZxxIAbMCJHE+EuiMkkSEqeznfTJarMpngtJkhfYHF7qOqs5v7Q2h9akalpZ uXd0zUVyLBWbP1qrtA7bXSfGA6f5m5m00ycrpNiOZcAj9ViO8WB+2NCuDwtN13Volb9pWGE9zd6q gWcmqp67Z1l/uy8Aj3FWdDjYu/rTjsPA0cRzxi7CMXhXnQAmDBOmsoxdp8gmhFQAABT4SURBVEzW IDa6kveBRwImtl0mAzZ3zQdgkyg4jVF5JXnsS0trjCEwj3cwLyn+AdLuTJts3dwEGLlXEPMgyCYh VtXEw2maJOUxv5BUv4nZzWaQ7n1cAutTGdsV9q4ZEXMvvU29QhoEpi5sextjk3bXGPeCU04IYBB/ Ivdw0COfGPwghhO9pOHEZkpL7NorH8vMhcOs5lUzM5DBRFTzAy7MP2k7My/mrBEuzYEMPKYXAC+j ExeBOS0MkjiDGZg/ZNeFKbrQvI5UtT2mpfesDMvdMbbe87sOqmq8hU2OxXioxsmpvnqayHkJpmd7 Db1mivveJAh/bKLHA4kzuCuqNIpdtoSksWxaTcKaY/QK7+XNgKb5prJHGw0rxhoWMHIvA4ZFNsky iYAog3FTyIqvnHs1vbArj4NJXWdFpX2guRvgouddwWyO4qwg09gHzXHAMpzB9FxsDrlneA39WQUY B0VyYjOFrdTt8jsG0xvdIY9np7lQU5BumsqCuxDk113jOKPhMyg/gn8EzPxpYuJ6OjxVZmN9cJ3C 6WB2LWJbHRaIX7aMYnMgg9gGXY5tBgPYkdxn9+5mhqdDGIyopsiLbTD2zYmTrfI54JnvUpyTfqFt ImMeojwIYxI2YEhdzcASJjYPBFDnNBIekHsxzyyVve7w1XO3l8r4RHjv4Qs3Y6rA6Jz8xFDBA408 DQDqclQ9JME4nh5mXn95VPM5GYSduli6k6s3GXrgPb2jRei5wLZn3uuK+Cg7nlsTegO5PM5eVmeY mzuJp8wM0cVVs32AfMakOUyPLgpxpFG/ZDJwu98AsGS9Dh5+CqtHFlxVqq4c57lLqrprOqq1PRlG c0RS2lGNoUkeJ8uAlJzUFAx+POJufhSTITmMeYFI5sE9ZEqF8pmUPdukn8+J5ysxqCmeMaZpaGVz gjYJL/frACw0OZtKmyQB8GbkMukh0wqcZINTcaZ4Tm/uykbTexpgwvTSEmEe6WRyxjAVUeSP8tg2 Im9TVq5msroZ/w2mQmtpsB7ctTk6IS8c4yZJ5G/GFgGbMQ8Al/BsjmLgd1fXTJB6bo43jV1OF/jB MvAIvgFQLpqlqC7W6HiZ0ou5GAbLtHn+i8xNwOlTdTeYL/6/3CF35Kc76qVifpgge2Blez5mjXoe f5tIj5rh3FqEjk2BDSKsc5ps69Di9AHWVWFnaeA/i2ovT69q9vJs4psTdO3EbkZlgBZJM0hjThG8 Gk+f9LhoN0MdjHSep4k08/zkCjlIyKBrc6QPBmiO15E3c/VgsV3oyKPY5NlEev1vUgGI4AGzNjEv vMicGAYk0Qp5ExkB1XXshW08+4AfbB9Ow3zKmo/gBWDvTNe1dXjODlDFaFmmug4HcNhQ9VPjvzwe GAZRye8AMN91ItW804SMg92MJ4LhiTspzdSbHD2tzboCrzfSmvCZnCcrhRereHPeByOaCcDmMZJm 3naxmVZCkzBharNaxWzEgKvtiZo4HU3aB4uk6f2mlCwSrRPdic1CjLOpjADLccatjEKdHcjn+U3l Say20mxGYqok3EUzfGwlfGrWKkiAvU2PNBpOetmE1emIXpJ8OKWJpzZjGJPJn4RVX0tzOAO3+xOg w0PCkGU9WEyDrqbTZrmClH4vW9NFUxlLqAkggGt47/mNWRXGmRnsSjHCAaw5QCsjiZWTAkH2RpQY Kmwm4BobGgxhc36SowdoxqhmRrEZEiTi1Og28U2ASVJIiTP1Nqn2KjUXMS0wXHWCkq8YsLuuMdLo qCdr4HXBV/xkhIJpXNUERx5ydZE0Y2QlT+Y32CTmOCjLzIKmwINy14FRmO2A7RM3cQZ6kZCZTUzP dkaf5mjG5DCmV3fzMVw1FTPjGuycx2bqxBGdSDWTikeNuelvAJq7YVQix2acicsXwYD8XEeRrcoM 5PKxVNqexoUtYTIJsIGXSY8ZfZyseeYB4WRXCkyuYzCTPJswTdZDzpdDSmOUPkWyK+cei0hiuqLs AB5Y2Iyhhn0gwl0ZM39Ku/VJiLB4JmhOJbYRP6By1wAPJnq0yaRQI0zTMXY94wWGy0lSVDN+D2MO R6s1Nl5p8wO5T9uO3x+O/cZsDGK4ZC1FF+fKWqWDsA+4g1O0tp1PoE2SkAjpPcaZeLQSfIdW8jHy FHNtQm7lgZwfMLG7JRzOwKP5BkDL66ZWyWDXI85YD/PTowEm26Zyk/OYFbTaRwaj23SdAAxHwSS9 mvOO4CE28LClFDWZz1LG4Hf5nR9aCnWcsQQ+vamwPWoP2VFZM3AdMZq1AXjcdcp0M6j0gMSplA5V Q3azF5XjkSArgbGNzR5DdCF81DStmjmM7pqAJhXKwyuzR3iKfiZ10VFKWmpGZFPGXTKpmqahlI42 kUSTQVeEzct22jTxGrDfiI9y01zKJsxKmKMcedDbb9RfVXYwm14OhOfhWNj0IkDEO8KoNE9T6d6e IM5jtj3OSb3W2GADmYxKsDgQ5Je85CUKY8A/GeeCzWTgpr8BmBnAJIbVxsUK45o0iTCW4xNfkcci j6NoyvcpaefkLI/wkPym9xtXDpLjyG9naGzNjuqAMDNY0e5aGJNR9bzLV693ZpiTAcxQRcyuJERD 5M3hzMd8t69tFdcmYN4dwRusLfHe/3YMyoDAKRvj5pU23jp9VTMO7NZ6lSjPTlpjm2uA4VySgaat YlCXAmjCZjK5Gf9hZnm3eRQsz0R4GBNX+LFhEuc1QiUYrk1yxV8DkLnTQtNyFRK4ApImudsMMpmv pjLwaL4B2DVhbIKxqHbZngLeXOtjL6xmM6SFPja8vPdh8sYExXH5oXWJdxNKcAIvz8kmg3zhl2vg d9AlF5uAzUhmAOMgKwN4K2ciHGPGvXZ0JcHe9yYhxmOSqLxNeTNU5eGSumsOPK6ZJkDKSdiA4Qa7 PKiY/ChfHvM12Bz2ZHiOYa+h8DafcbcLDCEueiY9/UwYCaNjRiJMzWRyoLmrNg0+dgSy+d44MTx9 4HtjAN9cWsdSccD7YzR5ZN8AsMi8zuK+wxxzeQUg0DRyPDHmYREju2mrmapoGpphU6hOq6YOZxzY Xaa++M7t8KJSGXNsxlhjc2lqSEZWITqqvSlymrpARi9RriRRM4+MVg8gE9iu2Jr4JkMT2RtRE1xp mbW0KnqE0leGMf7E3rQ4m8xpEbLGmmF7yDOcydE4AwrAYVQhsjk8C3HWrIwmx+RjVA4e8x6DMZuB xaENwJ6aHkaAXjw9q4F+PKEynAzeXvbibTgQxDkTLSTMS48qdU0Siq03OzPLoDo6cRIVXiVU0tQb ZTQxZsVmTULKPN4roGqEN2c035QVD7Bj5ubvzZcBCGB0RWWUyarjifpL5ERYJ24vOUOoJmSvKp9x zS2+AGyu8h4gLSOmtof0rG8CjETorcvqV1Yi5x5JxnI1mTSfhI29z/Q2HSkDvfzM0ArTzKRyMk8y oNpLciG+OZzE2cxnwtTmDHO1qprIkyJx00JzV62cVbNrYdhd5elpMOGa9wLYVLLyMy92gbnjDWBb DboGJtH8sAx/nAhmME7iYdqHMWxG28vww4S018tmtrUABoMSAL9ae27GSFKiBmzRSnJcHrX3Sppd ESqGpkkzG+B7g+qRXD7MNAU1hvkN5/JgKkNz4BW2V9MbVFz2e1335nRvbOAvoYpDOOD6qTS5xReA XYneuxZFPmOVltre1VO3jzoucdpR3ONmIgQ/A6t+rakM1L8uJ8ouHKfNJWgUWCU9TdvuzV6lkqbp JYLtMSrPlWdmduAxzvIANuiaT2Yv1J5+4LTXNR9MZdCKOjxlF5qfmAQP7ZJsmOSxCJev5DRSTWhU qt4HWXUMm7M5IIkekeeRyXCzSbQOOILnPdYURZ7N7TGCn2J5czFo7Id3ns3Ujadp09yAzYFER5uz vwmw33mkTZpCb7X3FnzT72YS7Dpmw8olDDLwmP4NgBbNTNF6GWEygx8kqLlSTcv6tq8miZHqdTBN wx6VrZKLHj7BmkNImGNNAmAgvfCOcQ6sUjIHyBO7NLq9OdyLJ+CURpqVpGpOHOmAKsWWkIqqiTkl YDFHKjTNCkqBqblZJlrGyTYOZzDAZOVmNLcS4QCVzWMG5odv87FwSWBj5kFvM0tJ6VEn/YDWXQdM bFsF2BwMvSJHwyV5xt3maqx+j2kcns0dHgFbORY8tApjBVblWFNDSngF5jhTL81BPBU8o9EompOS wsD1gSHPxLCJSZFs4g8ATt9PDsQgk+ZcHGaT4e2M7sKBnG5+uy8AXvRpU2huAc1H+DhZiRawNE0r BxN7m9vBgCTaHpMPrONePM3giQp8c7C9gCfLFc5eJNGjXAu5K4xeeNKnIB1MdD1mUG8zpHkS5VzB zFvVwBR/CiaNsVo9Wc3M0k0jGuR8cywx1ZvgJwjQUieAS9ZDil/LIylPbDrm3h7S9HXtqJpOUc4n VsvPo+sRHtbPlIDIZ3KlaA8HMzBM3msCk+vUjMyDLmCVOdpGOa60syZoHFv0fq68OeqZwGYwB8JO sY1Trd4DkWAyZibyAbltB5gDY382TR7TT4BYN7rmpwp8E+w11OyNyr0eo21PjttZDzOprwNJ5PPx C9nL2GQ8FTYTQB1F5Bn3CnmNsGMMUe6NqKfHNnUNRpSQ0a9lmQ9IjJQwj0yGJzZ5P0kr8wC5B3I5 lfLMPYZxgLbJEzmPyTOvczFaMhMznMY1H4Mz3DQZ9zZNzlI+QddxCJruqLEcp8PKJy4MAj49NnwN psldk4uTfB5LqRzZiwWNl+aANoFtclaunIQDhJfYzrt7AC9yUR1ZY2E+7Iq8Xz4Hl1BlW5qVgZWB lYGVgZWBlYGVgZWBlYGVgZWBlYGVgZWBlYGVgZWBlYGVgZWBZyMD/1//cgLe8pa3VJR7H1J4xzve oUge0uny9Sgy8Jh+AvQoErqCXBlYGVgZWBlYGVgZeJYz8IY3vOFGhv/GN76RSD71qU/dSDwrjNvJ wHoBuJ25WJGsDKwMrAysDKwMrAzcdAa+rFz//d//TcTxkP2d3/mdGsPv/u7vGv5ERvXqV78avx/8 4AefiPfldGVgZWBlYGVgZWBlYGVgZWBl4GnLwOc//3l+Y8M9Dsy//+EXOFH/8PL6/c/D53x5XBlY GVgZWBlYGVgZWBlYGXhqM/DJT35SJ2x+9O9B+mf3dFkZBb8eYGWGD3zgA2B+7Md+TG8UYN7znvfY 6oCJ2DCMLyc/+7M/a3668I5He1nCysDKwMrAysDKwMrAysDKwMrAykA3AxymdS7X2d04mtL7zpk7 fhVgfRLi0VxdfgdISDcHJsSjSD760Y8qthqYeBiIg1/CysDKwMrAysDKwMrAysDKwMrAykA7Az6F p25/qG+ABMOsB4mSU37SxJO6rBJgxgRDvR74M36T6G3ELzDoHdsSVgZWBlYGVgZWBlYGVgZWBlYG VgYaGfARXIf4iPALgE7ebhqZDuLYDjRiHgD83YIxDkaa1ETJC4aVS1gZWBlYGVgZWBlYGVgZWBlY GVgZ2M6Af3vj83fPJv4/AYTpndTRmyRhUhPYpkYf8BOnOR2zbGn6J0bGLGFlYGVgZWBlYGVgZWBl YGVgZWBlIGegnukz4kvb6bCemmA3NZuASsJP/7FKH/bHHxeJM74hfGnUq7UysDKwMrAysDKwMrAy sDKwMrAycJ+Bwe9/mhlKx/fUxGRTswmoJDJpfkGBUq8Hwqx3gOasLeXKwMrAysDKwMrAysDKwMrA ysAXMuDTc/MnNJynuThbC81pO52z1TQA2KZmE5BI/B3FFyJu/ceBxUhawMenc7qiUIcx6FVXNXma NOv/BPw0zeYay8rAysDKwMrAysDKwHUz8Nxzz8nBZz/72erphRdeePnLX45e/+r3J37iJ4RJv8ap hidq3vCGN8AW/+fENH3e1d/9fMlLXnKix8dFVc/3aB7XEFa0KwMrAysDKwMrAysDKwMrAw+XAZ+k my796bthCP4TQJhYb/NNzSYg0epPD6UvKPirROaJwlP2/wHQ0JzbplAxSZOaTZKlXBlYGVgZWBlY GVgZWBlYGXhWMqDTIffegHkH0BFcyPTZfzXf1GwCiCRiJBNGipCf/cTAkP1/CUjIx9vU2Afx9wBR H+UB1aPu+rJHHf0KfmVgZWBlYGVgZWBlYGVgZWBlQBng7I7wZV/WPd/2AFFvWYKYI+clgB7nA8/g +jcAD5zw5W5lYGVgZWBlYGVgZWBlYGXguhngnO3rmCfMo2Fq0pU0qVkBVVNNoseryv/PVdkX+crA ysDKwMrAysDKwMrAysDKwANkwOdpC3JKM35+Px+JrRKhGXYBRLJpYvKrCusbgKumd5GvDKwMrAys DKwMrAysDKwMPFwGOGHHS459gqcLjZupN0YppDRNq12AyBO9PCl5fQPwpDK//K4MrAysDKwMrAys DKwMrAycloF4IjcpynTcV1dTaaunXljfADz1U7wGuDKwMrAysDKwMrAysDKwMvCFDKT3BJpJ8yxk an0D8CzM8hrjM5GB33z+FRrnD3/gX5+JAa9BrgxcOQOrpq6c4EX/zGXgdmrqGTzxp9W2vgFICVnN lYGVgZWBlYGVgZWBlYGVgceXAX7Vs/nDniZGVs/UW8F6AXh863tFvDKwMrAysDKwMrAysDKwMtDM QHoHaB7uE2aTZ5OkCWjS3ohy/QToRiZihbEysDKwMrAysDKwMrAysDJwPAN8hK+D+OB838M0P/4f 8CjKTcDxwVzZcn0DcOUEL/qVgZWBlYGVgZWBlYGVgZWBB8lAPcejScrUJK6qqcqKSZrUfJDhHney vgHYzt3t/JuVcayPJU5GsUIdT+VT3/tYFsBjiXPV1FNfMpsDfCxr9bHEuWpqc8ndMmDmID7GuNdC b7w9QNXPaHperqFf3wBcI6uLc2VgZWBlYGVgZWBlYGVgZWBl4EYzsF4AbnRiVlgrAysDKwMrAysD KwMrAysDKwPXyMB6AbhGVhfnysDKwMrAysDKwMrAysDKwMrAjWbgqfo3AOvHhddYZSurp2d1pfT0 lEK4svosZ3XN/rM8+6v81+wrAw/5P8GsP+i/xixclXN9A3DV9C7ylYGVgZWBlYGVgZWBlYGVgZWB 28rAegG4rflY0awMrAysDKwMrAysDKwMrAysDFw1A+sF4KrpXeQrAysDKwMrAysDKwMrAysDKwO3 lYH/H0ToeF7uEjkGAAAAAElFTkSuQmCCUEsBAi0AFAAGAAgAAAAhALGCZ7YKAQAAEwIAABMAAAAA AAAAAAAAAAAAAAAAAFtDb250ZW50X1R5cGVzXS54bWxQSwECLQAUAAYACAAAACEAOP0h/9YAAACU AQAACwAAAAAAAAAAAAAAAAA7AQAAX3JlbHMvLnJlbHNQSwECLQAUAAYACAAAACEASsGi2h8EAACQ CQAADgAAAAAAAAAAAAAAAAA6AgAAZHJzL2Uyb0RvYy54bWxQSwECLQAUAAYACAAAACEAqiYOvrwA AAAhAQAAGQAAAAAAAAAAAAAAAACFBgAAZHJzL19yZWxzL2Uyb0RvYy54bWwucmVsc1BLAQItABQA BgAIAAAAIQASui2B4AAAAAoBAAAPAAAAAAAAAAAAAAAAAHgHAABkcnMvZG93bnJldi54bWxQSwEC LQAKAAAAAAAAACEAxMZRFfrVAwD61QMAFAAAAAAAAAAAAAAAAACFCAAAZHJzL21lZGlhL2ltYWdl MS5wbmdQSwUGAAAAAAYABgB8AQAAsd4DAAAA ">
                <v:shape id="Content Placeholder 5" o:spid="_x0000_s1045" type="#_x0000_t75" alt="Fallot PR 11-23593 Run 27.BMP" style="position:absolute;width:28860;height:214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5gIsXCAAAA2gAAAA8AAABkcnMvZG93bnJldi54bWxEj0GLwjAUhO8L/ofwBC/Lmlpwka5RVlHw plsFr4/mbVvavJQmtvXfG0HwOMzMN8xyPZhadNS60rKC2TQCQZxZXXKu4HLefy1AOI+ssbZMCu7k YL0afSwx0bbnP+pSn4sAYZeggsL7JpHSZQUZdFPbEAfv37YGfZBtLnWLfYCbWsZR9C0NlhwWCmxo W1BWpTej4HzcH07x9TrbVN3nSdN2d+vjSqnJePj9AeFp8O/wq33QCubwvBJugFw9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eYCLFwgAAANoAAAAPAAAAAAAAAAAAAAAAAJ8C AABkcnMvZG93bnJldi54bWxQSwUGAAAAAAQABAD3AAAAjgMAAAAA ">
                  <v:imagedata r:id="rId18" o:title="Fallot PR 11-23593 Run 27" croptop="7118f" cropbottom="3957f" cropleft="10838f" cropright="11447f"/>
                </v:shape>
                <v:rect id="Rectangle 10" o:spid="_x0000_s1046" style="position:absolute;top:300;width:5905;height:77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f8XsUA AADbAAAADwAAAGRycy9kb3ducmV2LnhtbESPT2vCQBDF74LfYRmhN91oS6vRVUQQRAr+aS+9Ddkx iWZnQ3bVtJ++cxC8zfDevPeb2aJ1lbpRE0rPBoaDBBRx5m3JuYHvr3V/DCpEZIuVZzLwSwEW825n hqn1dz7Q7RhzJSEcUjRQxFinWoesIIdh4Gti0U6+cRhlbXJtG7xLuKv0KEnetcOSpaHAmlYFZZfj 1Rk4byfhdfd2tm6/i+3152OcjP4+jXnptcspqEhtfJof1xsr+EIvv8gAev4PAAD//wMAUEsBAi0A FAAGAAgAAAAhAPD3irv9AAAA4gEAABMAAAAAAAAAAAAAAAAAAAAAAFtDb250ZW50X1R5cGVzXS54 bWxQSwECLQAUAAYACAAAACEAMd1fYdIAAACPAQAACwAAAAAAAAAAAAAAAAAuAQAAX3JlbHMvLnJl bHNQSwECLQAUAAYACAAAACEAMy8FnkEAAAA5AAAAEAAAAAAAAAAAAAAAAAApAgAAZHJzL3NoYXBl eG1sLnhtbFBLAQItABQABgAIAAAAIQABJ/xexQAAANsAAAAPAAAAAAAAAAAAAAAAAJgCAABkcnMv ZG93bnJldi54bWxQSwUGAAAAAAQABAD1AAAAigMAAAAA " fillcolor="black [3200]" stroked="f" strokeweight="2pt">
                  <v:textbox>
                    <w:txbxContent>
                      <w:p w14:paraId="35FEC5AB" w14:textId="77777777" w:rsidR="00275345" w:rsidRDefault="00275345" w:rsidP="00275345">
                        <w:pPr>
                          <w:rPr>
                            <w:rFonts w:eastAsia="Times New Roman"/>
                          </w:rPr>
                        </w:pPr>
                      </w:p>
                    </w:txbxContent>
                  </v:textbox>
                </v:rect>
              </v:group>
            </w:pict>
          </mc:Fallback>
        </mc:AlternateContent>
      </w:r>
    </w:p>
    <w:p w14:paraId="39249B6D" w14:textId="77777777" w:rsidR="00275345" w:rsidRDefault="00275345" w:rsidP="00D77581">
      <w:pPr>
        <w:rPr>
          <w:b/>
          <w:sz w:val="28"/>
          <w:szCs w:val="28"/>
        </w:rPr>
      </w:pPr>
    </w:p>
    <w:p w14:paraId="4C6B6F27" w14:textId="2C78D83D" w:rsidR="00275345" w:rsidRDefault="00275345" w:rsidP="00D77581">
      <w:pPr>
        <w:rPr>
          <w:b/>
          <w:sz w:val="28"/>
          <w:szCs w:val="28"/>
        </w:rPr>
      </w:pPr>
    </w:p>
    <w:p w14:paraId="5093FABE" w14:textId="77777777" w:rsidR="00275345" w:rsidRDefault="00275345" w:rsidP="00D77581">
      <w:pPr>
        <w:rPr>
          <w:b/>
          <w:sz w:val="28"/>
          <w:szCs w:val="28"/>
        </w:rPr>
      </w:pPr>
    </w:p>
    <w:p w14:paraId="48064ED7" w14:textId="77777777" w:rsidR="004523DD" w:rsidRDefault="004523DD" w:rsidP="00D77581">
      <w:pPr>
        <w:rPr>
          <w:b/>
          <w:sz w:val="28"/>
          <w:szCs w:val="28"/>
        </w:rPr>
      </w:pPr>
    </w:p>
    <w:p w14:paraId="350B75F5" w14:textId="77777777" w:rsidR="004523DD" w:rsidRDefault="004523DD" w:rsidP="00D77581">
      <w:pPr>
        <w:rPr>
          <w:b/>
          <w:sz w:val="28"/>
          <w:szCs w:val="28"/>
        </w:rPr>
      </w:pPr>
    </w:p>
    <w:p w14:paraId="13B90868" w14:textId="77777777" w:rsidR="004523DD" w:rsidRDefault="004523DD" w:rsidP="00D77581">
      <w:pPr>
        <w:rPr>
          <w:b/>
          <w:sz w:val="28"/>
          <w:szCs w:val="28"/>
        </w:rPr>
      </w:pPr>
    </w:p>
    <w:p w14:paraId="3C842D70" w14:textId="2249A1AF" w:rsidR="004523DD" w:rsidRDefault="00493457" w:rsidP="00D77581">
      <w:pPr>
        <w:rPr>
          <w:b/>
          <w:sz w:val="28"/>
          <w:szCs w:val="28"/>
        </w:rPr>
      </w:pPr>
      <w:r>
        <w:rPr>
          <w:b/>
          <w:sz w:val="28"/>
          <w:szCs w:val="28"/>
        </w:rPr>
        <w:t xml:space="preserve">PW </w:t>
      </w:r>
      <w:r w:rsidR="00E5483F">
        <w:rPr>
          <w:b/>
          <w:sz w:val="28"/>
          <w:szCs w:val="28"/>
        </w:rPr>
        <w:t xml:space="preserve">RVOT </w:t>
      </w:r>
      <w:r w:rsidR="004523DD">
        <w:rPr>
          <w:b/>
          <w:sz w:val="28"/>
          <w:szCs w:val="28"/>
        </w:rPr>
        <w:t xml:space="preserve">Doppler </w:t>
      </w:r>
    </w:p>
    <w:p w14:paraId="35CFE93F" w14:textId="0F438DBD" w:rsidR="004523DD" w:rsidRPr="00D77581" w:rsidRDefault="004523DD" w:rsidP="00D77581">
      <w:pPr>
        <w:rPr>
          <w:b/>
          <w:sz w:val="28"/>
          <w:szCs w:val="28"/>
        </w:rPr>
      </w:pPr>
      <w:r w:rsidRPr="00E5483F">
        <w:rPr>
          <w:b/>
          <w:noProof/>
          <w:sz w:val="28"/>
          <w:szCs w:val="28"/>
          <w:lang w:val="fr-FR" w:eastAsia="fr-FR"/>
        </w:rPr>
        <mc:AlternateContent>
          <mc:Choice Requires="wps">
            <w:drawing>
              <wp:anchor distT="0" distB="0" distL="114300" distR="114300" simplePos="0" relativeHeight="251677696" behindDoc="0" locked="0" layoutInCell="1" allowOverlap="1" wp14:anchorId="2DA14355" wp14:editId="0CEC314B">
                <wp:simplePos x="0" y="0"/>
                <wp:positionH relativeFrom="column">
                  <wp:posOffset>0</wp:posOffset>
                </wp:positionH>
                <wp:positionV relativeFrom="paragraph">
                  <wp:posOffset>1792514</wp:posOffset>
                </wp:positionV>
                <wp:extent cx="4324350" cy="173379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733798"/>
                        </a:xfrm>
                        <a:prstGeom prst="rect">
                          <a:avLst/>
                        </a:prstGeom>
                        <a:solidFill>
                          <a:srgbClr val="FFFFFF"/>
                        </a:solidFill>
                        <a:ln w="9525">
                          <a:noFill/>
                          <a:miter lim="800000"/>
                          <a:headEnd/>
                          <a:tailEnd/>
                        </a:ln>
                      </wps:spPr>
                      <wps:txbx>
                        <w:txbxContent>
                          <w:p w14:paraId="2EA7D070" w14:textId="0B46C662" w:rsidR="004523DD" w:rsidRDefault="00795E30">
                            <w:r>
                              <w:t>Figure 5</w:t>
                            </w:r>
                            <w:r w:rsidR="002612B3">
                              <w:t>.</w:t>
                            </w:r>
                            <w:r>
                              <w:t xml:space="preserve"> </w:t>
                            </w:r>
                            <w:r w:rsidR="00E5483F">
                              <w:t xml:space="preserve">PW </w:t>
                            </w:r>
                            <w:r w:rsidR="004523DD">
                              <w:t>Doppler</w:t>
                            </w:r>
                            <w:r w:rsidR="00B6473A">
                              <w:t xml:space="preserve">, with Doppler sample at the tip of the pulmonary valve, </w:t>
                            </w:r>
                            <w:r w:rsidR="004523DD">
                              <w:t>demonstrates forward flow following atrial systole or a forward ‘a wave’. This suggests RVEDP is markedly elevated, higher than PAEDP which opens the pulmonary valve</w:t>
                            </w:r>
                            <w:r w:rsidR="00E2119B">
                              <w:t xml:space="preserve"> during atrial systole</w:t>
                            </w:r>
                            <w:r w:rsidR="004523DD">
                              <w:t xml:space="preserve">. It can vary throughout the respiratory cycle. </w:t>
                            </w:r>
                            <w:r w:rsidR="0029747F">
                              <w:t>RV r</w:t>
                            </w:r>
                            <w:r w:rsidR="004523DD">
                              <w:t xml:space="preserve">estrictive physiology is suggested when the forward a wave is present for 5 consecutive beats during normal respiration.  This is often complemented by high velocity atrial reversals in the hepatic veins.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141.15pt;width:340.5pt;height:1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sA9IwIAACUEAAAOAAAAZHJzL2Uyb0RvYy54bWysU9tu2zAMfR+wfxD0vjjXNTHiFF26DAO6 C9DuA2hZjoVJoicpsbOvLyWnWba9DdODIIrk0eEhtb7tjWZH6bxCW/DJaMyZtAIrZfcF//a0e7Pk zAewFWi0suAn6fnt5vWrddfmcooN6ko6RiDW511b8CaENs8yLxppwI+wlZacNToDgUy3zyoHHaEb nU3H47dZh65qHQrpPd3eD06+Sfh1LUX4UtdeBqYLTtxC2l3ay7hnmzXkewdto8SZBvwDCwPK0qMX qHsIwA5O/QVllHDosQ4jgSbDulZCphqomsn4j2oeG2hlqoXE8e1FJv//YMXn41fHVEW9m3FmwVCP nmQf2Dvs2TTK07U+p6jHluJCT9cUmkr17QOK755Z3DZg9/LOOewaCRXRm8TM7Cp1wPERpOw+YUXP wCFgAuprZ6J2pAYjdGrT6dKaSEXQ5Xw2nc8W5BLkm9zMZjerZXoD8pf01vnwQaJh8VBwR71P8HB8 8CHSgfwlJL7mUatqp7ROhtuXW+3YEWhOdmmd0X8L05Z1BV8tpouEbDHmpxEyKtAca2UKvhzHFdMh j3K8t1U6B1B6OBMTbc/6REkGcUJf9kMnLrqXWJ1IMYfD3NI/o0OD7idnHc1swf2PAzjJmf5oSfXV ZD6PQ56M+eJmSoa79pTXHrCCoAoeOBuO25A+RuRt8Y66U6ukW2zjwOTMmWYxyXn+N3HYr+0U9et3 b54BAAD//wMAUEsDBBQABgAIAAAAIQAccAvc3gAAAAgBAAAPAAAAZHJzL2Rvd25yZXYueG1sTI/B TsMwEETvSPyDtUhcEHWakjSk2VSABOLa0g9wYjeJGq+j2G3Sv2c50ePsrGbeFNvZ9uJiRt85Qlgu IhCGaqc7ahAOP5/PGQgfFGnVOzIIV+NhW97fFSrXbqKduexDIziEfK4Q2hCGXEpft8Yqv3CDIfaO brQqsBwbqUc1cbjtZRxFqbSqI25o1WA+WlOf9meLcPyenpLXqfoKh/XuJX1X3bpyV8THh/ltAyKY Ofw/wx8+o0PJTJU7k/aiR+AhASHO4hUIttNsyZcKIUmSFciykLcDyl8AAAD//wMAUEsBAi0AFAAG AAgAAAAhALaDOJL+AAAA4QEAABMAAAAAAAAAAAAAAAAAAAAAAFtDb250ZW50X1R5cGVzXS54bWxQ SwECLQAUAAYACAAAACEAOP0h/9YAAACUAQAACwAAAAAAAAAAAAAAAAAvAQAAX3JlbHMvLnJlbHNQ SwECLQAUAAYACAAAACEAb1LAPSMCAAAlBAAADgAAAAAAAAAAAAAAAAAuAgAAZHJzL2Uyb0RvYy54 bWxQSwECLQAUAAYACAAAACEAHHAL3N4AAAAIAQAADwAAAAAAAAAAAAAAAAB9BAAAZHJzL2Rvd25y ZXYueG1sUEsFBgAAAAAEAAQA8wAAAIgFAAAAAA== " stroked="f">
                <v:textbox>
                  <w:txbxContent>
                    <w:p w14:paraId="2EA7D070" w14:textId="0B46C662" w:rsidR="004523DD" w:rsidRDefault="00795E30">
                      <w:r>
                        <w:t xml:space="preserve">Figure </w:t>
                      </w:r>
                      <w:r>
                        <w:t>5</w:t>
                      </w:r>
                      <w:r w:rsidR="002612B3">
                        <w:t>.</w:t>
                      </w:r>
                      <w:bookmarkStart w:id="1" w:name="_GoBack"/>
                      <w:bookmarkEnd w:id="1"/>
                      <w:r>
                        <w:t xml:space="preserve"> </w:t>
                      </w:r>
                      <w:r w:rsidR="00E5483F">
                        <w:t xml:space="preserve">PW </w:t>
                      </w:r>
                      <w:r w:rsidR="004523DD">
                        <w:t>Doppler</w:t>
                      </w:r>
                      <w:r w:rsidR="00B6473A">
                        <w:t xml:space="preserve">, with Doppler sample at the tip of the pulmonary valve, </w:t>
                      </w:r>
                      <w:r w:rsidR="004523DD">
                        <w:t>demonstrates forward flow following atrial systole or a forward ‘a wave’. This suggests RVEDP is markedly elevated, higher than PAEDP which opens the pulmonary valve</w:t>
                      </w:r>
                      <w:r w:rsidR="00E2119B">
                        <w:t xml:space="preserve"> during atrial systole</w:t>
                      </w:r>
                      <w:r w:rsidR="004523DD">
                        <w:t xml:space="preserve">. It can vary throughout the respiratory cycle. </w:t>
                      </w:r>
                      <w:r w:rsidR="0029747F">
                        <w:t>RV r</w:t>
                      </w:r>
                      <w:r w:rsidR="004523DD">
                        <w:t xml:space="preserve">estrictive physiology is suggested when the forward a wave is present for 5 consecutive beats during normal respiration.  This is often complemented by high velocity atrial reversals in the hepatic veins. </w:t>
                      </w:r>
                    </w:p>
                  </w:txbxContent>
                </v:textbox>
              </v:shape>
            </w:pict>
          </mc:Fallback>
        </mc:AlternateContent>
      </w:r>
      <w:r w:rsidRPr="00E5483F">
        <w:rPr>
          <w:b/>
          <w:noProof/>
          <w:sz w:val="28"/>
          <w:szCs w:val="28"/>
          <w:lang w:val="fr-FR" w:eastAsia="fr-FR"/>
        </w:rPr>
        <w:drawing>
          <wp:inline distT="0" distB="0" distL="0" distR="0" wp14:anchorId="47926998" wp14:editId="0B002BE9">
            <wp:extent cx="4322950" cy="1809750"/>
            <wp:effectExtent l="0" t="0" r="1905" b="0"/>
            <wp:docPr id="8" name="Picture 2" descr="T:\Cardiology\ACHD\Wei Li\ISACHD Protocol waiting to complete\Restrictive R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T:\Cardiology\ACHD\Wei Li\ISACHD Protocol waiting to complete\Restrictive RV.BMP"/>
                    <pic:cNvPicPr>
                      <a:picLocks noChangeAspect="1" noChangeArrowheads="1"/>
                    </pic:cNvPicPr>
                  </pic:nvPicPr>
                  <pic:blipFill rotWithShape="1">
                    <a:blip r:embed="rId19">
                      <a:extLst>
                        <a:ext uri="{28A0092B-C50C-407E-A947-70E740481C1C}">
                          <a14:useLocalDpi xmlns:a14="http://schemas.microsoft.com/office/drawing/2010/main" val="0"/>
                        </a:ext>
                      </a:extLst>
                    </a:blip>
                    <a:srcRect l="10019" t="39441" b="13914"/>
                    <a:stretch/>
                  </pic:blipFill>
                  <pic:spPr bwMode="auto">
                    <a:xfrm>
                      <a:off x="0" y="0"/>
                      <a:ext cx="4323057" cy="1809795"/>
                    </a:xfrm>
                    <a:prstGeom prst="rect">
                      <a:avLst/>
                    </a:prstGeom>
                    <a:noFill/>
                    <a:extLst/>
                  </pic:spPr>
                </pic:pic>
              </a:graphicData>
            </a:graphic>
          </wp:inline>
        </w:drawing>
      </w:r>
    </w:p>
    <w:sectPr w:rsidR="004523DD" w:rsidRPr="00D77581" w:rsidSect="00D77581">
      <w:headerReference w:type="default" r:id="rId20"/>
      <w:footerReference w:type="even" r:id="rId21"/>
      <w:footerReference w:type="default" r:id="rId22"/>
      <w:headerReference w:type="first" r:id="rId23"/>
      <w:footerReference w:type="first" r:id="rId24"/>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C5388" w14:textId="77777777" w:rsidR="003421DE" w:rsidRDefault="003421DE" w:rsidP="006C3947">
      <w:pPr>
        <w:spacing w:after="0" w:line="240" w:lineRule="auto"/>
      </w:pPr>
      <w:r>
        <w:separator/>
      </w:r>
    </w:p>
  </w:endnote>
  <w:endnote w:type="continuationSeparator" w:id="0">
    <w:p w14:paraId="329CEB0B" w14:textId="77777777" w:rsidR="003421DE" w:rsidRDefault="003421DE" w:rsidP="006C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AD6E" w14:textId="77777777" w:rsidR="00331EB3" w:rsidRDefault="00331EB3">
    <w:pPr>
      <w:pStyle w:val="Pieddepage"/>
    </w:pPr>
  </w:p>
  <w:p w14:paraId="59D63160" w14:textId="77777777" w:rsidR="00D77581" w:rsidRDefault="00D7758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19974" w14:textId="74CB7E5A" w:rsidR="00331EB3" w:rsidRPr="00DA6048" w:rsidRDefault="00331EB3" w:rsidP="006C3947">
    <w:pPr>
      <w:pStyle w:val="Pieddepage"/>
      <w:jc w:val="center"/>
      <w:rPr>
        <w:i/>
      </w:rPr>
    </w:pPr>
    <w:r>
      <w:rPr>
        <w:i/>
      </w:rPr>
      <w:t>IS</w:t>
    </w:r>
    <w:r w:rsidRPr="00DA6048">
      <w:rPr>
        <w:i/>
      </w:rPr>
      <w:t xml:space="preserve">ACHD Supplementary Protocol for </w:t>
    </w:r>
    <w:r>
      <w:rPr>
        <w:i/>
      </w:rPr>
      <w:t xml:space="preserve">Tetralogy of </w:t>
    </w:r>
    <w:proofErr w:type="spellStart"/>
    <w:r>
      <w:rPr>
        <w:i/>
      </w:rPr>
      <w:t>Fallot</w:t>
    </w:r>
    <w:proofErr w:type="spellEnd"/>
    <w:r>
      <w:rPr>
        <w:i/>
      </w:rPr>
      <w:t xml:space="preserve"> </w:t>
    </w:r>
    <w:r w:rsidR="007A72AC">
      <w:rPr>
        <w:i/>
      </w:rPr>
      <w:t>2016</w:t>
    </w:r>
  </w:p>
  <w:p w14:paraId="2C24B3CA" w14:textId="77777777" w:rsidR="00331EB3" w:rsidRDefault="00331EB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E847" w14:textId="3E1C8522" w:rsidR="00331EB3" w:rsidRPr="00C232F0" w:rsidRDefault="00331EB3" w:rsidP="00A11F90">
    <w:pPr>
      <w:pStyle w:val="Pieddepage"/>
      <w:rPr>
        <w:sz w:val="16"/>
        <w:szCs w:val="16"/>
      </w:rPr>
    </w:pPr>
    <w:r>
      <w:tab/>
    </w:r>
    <w:r>
      <w:tab/>
    </w:r>
  </w:p>
  <w:p w14:paraId="48D87CC3" w14:textId="672C2F1C" w:rsidR="00331EB3" w:rsidRPr="00A11F90" w:rsidRDefault="008E79AF" w:rsidP="00D77581">
    <w:pPr>
      <w:pStyle w:val="Pieddepage"/>
      <w:jc w:val="right"/>
    </w:pPr>
    <w:r>
      <w:rPr>
        <w:noProof/>
        <w:lang w:val="fr-FR" w:eastAsia="fr-FR"/>
      </w:rPr>
      <w:drawing>
        <wp:inline distT="0" distB="0" distL="0" distR="0" wp14:anchorId="25182322" wp14:editId="2A08A0A7">
          <wp:extent cx="1786616" cy="286603"/>
          <wp:effectExtent l="0" t="0" r="0" b="0"/>
          <wp:docPr id="1"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794617" cy="28788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3C931" w14:textId="77777777" w:rsidR="003421DE" w:rsidRDefault="003421DE" w:rsidP="006C3947">
      <w:pPr>
        <w:spacing w:after="0" w:line="240" w:lineRule="auto"/>
      </w:pPr>
      <w:r>
        <w:separator/>
      </w:r>
    </w:p>
  </w:footnote>
  <w:footnote w:type="continuationSeparator" w:id="0">
    <w:p w14:paraId="33E4FACE" w14:textId="77777777" w:rsidR="003421DE" w:rsidRDefault="003421DE" w:rsidP="006C3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D5544" w14:textId="6A78947F" w:rsidR="00331EB3" w:rsidRDefault="00331EB3" w:rsidP="00AB6DE6">
    <w:pPr>
      <w:pStyle w:val="En-tte"/>
      <w:jc w:val="right"/>
    </w:pPr>
    <w:r>
      <w:rPr>
        <w:noProof/>
        <w:lang w:val="fr-FR" w:eastAsia="fr-FR"/>
      </w:rPr>
      <w:drawing>
        <wp:inline distT="0" distB="0" distL="0" distR="0" wp14:anchorId="2EE5AF06" wp14:editId="3C7851E5">
          <wp:extent cx="1786616" cy="286603"/>
          <wp:effectExtent l="0" t="0" r="0" b="0"/>
          <wp:docPr id="6"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794617" cy="28788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C8A01" w14:textId="77777777" w:rsidR="00331EB3" w:rsidRDefault="00331EB3">
    <w:pPr>
      <w:pStyle w:val="En-tte"/>
    </w:pPr>
  </w:p>
  <w:p w14:paraId="1AC171B4" w14:textId="77777777" w:rsidR="00331EB3" w:rsidRDefault="00331E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B4F"/>
    <w:multiLevelType w:val="multilevel"/>
    <w:tmpl w:val="AFD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307C0"/>
    <w:multiLevelType w:val="hybridMultilevel"/>
    <w:tmpl w:val="CBA2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23C62"/>
    <w:multiLevelType w:val="hybridMultilevel"/>
    <w:tmpl w:val="683A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55D6D"/>
    <w:multiLevelType w:val="hybridMultilevel"/>
    <w:tmpl w:val="C2B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D8460F"/>
    <w:multiLevelType w:val="hybridMultilevel"/>
    <w:tmpl w:val="5E1A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92ADA"/>
    <w:multiLevelType w:val="hybridMultilevel"/>
    <w:tmpl w:val="A494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E339E"/>
    <w:multiLevelType w:val="hybridMultilevel"/>
    <w:tmpl w:val="6566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73CEE"/>
    <w:multiLevelType w:val="hybridMultilevel"/>
    <w:tmpl w:val="55E2102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4BC7294"/>
    <w:multiLevelType w:val="multilevel"/>
    <w:tmpl w:val="F372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B30EA4"/>
    <w:multiLevelType w:val="hybridMultilevel"/>
    <w:tmpl w:val="D78CB4C6"/>
    <w:lvl w:ilvl="0" w:tplc="328C77B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D704C51"/>
    <w:multiLevelType w:val="hybridMultilevel"/>
    <w:tmpl w:val="23A62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1"/>
  </w:num>
  <w:num w:numId="4">
    <w:abstractNumId w:val="2"/>
  </w:num>
  <w:num w:numId="5">
    <w:abstractNumId w:val="10"/>
  </w:num>
  <w:num w:numId="6">
    <w:abstractNumId w:val="7"/>
  </w:num>
  <w:num w:numId="7">
    <w:abstractNumId w:val="6"/>
  </w:num>
  <w:num w:numId="8">
    <w:abstractNumId w:val="5"/>
  </w:num>
  <w:num w:numId="9">
    <w:abstractNumId w:val="4"/>
  </w:num>
  <w:num w:numId="10">
    <w:abstractNumId w:val="9"/>
  </w:num>
  <w:num w:numId="11">
    <w:abstractNumId w:val="3"/>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clan Scully">
    <w15:presenceInfo w15:providerId="None" w15:userId="Declan Scu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ED8"/>
    <w:rsid w:val="00011611"/>
    <w:rsid w:val="00043695"/>
    <w:rsid w:val="00051A25"/>
    <w:rsid w:val="00090D57"/>
    <w:rsid w:val="00092E17"/>
    <w:rsid w:val="000D0487"/>
    <w:rsid w:val="000D4082"/>
    <w:rsid w:val="000F16F3"/>
    <w:rsid w:val="000F196A"/>
    <w:rsid w:val="00122877"/>
    <w:rsid w:val="001310DE"/>
    <w:rsid w:val="00150D2E"/>
    <w:rsid w:val="00185723"/>
    <w:rsid w:val="00194ED8"/>
    <w:rsid w:val="001F3922"/>
    <w:rsid w:val="00200FE4"/>
    <w:rsid w:val="00207982"/>
    <w:rsid w:val="00214F1D"/>
    <w:rsid w:val="00215517"/>
    <w:rsid w:val="0022425B"/>
    <w:rsid w:val="00224AF3"/>
    <w:rsid w:val="00231C68"/>
    <w:rsid w:val="00240B4E"/>
    <w:rsid w:val="002612B3"/>
    <w:rsid w:val="00275345"/>
    <w:rsid w:val="002834B7"/>
    <w:rsid w:val="0029747F"/>
    <w:rsid w:val="002A5CAE"/>
    <w:rsid w:val="002B0353"/>
    <w:rsid w:val="002C3E07"/>
    <w:rsid w:val="002D3855"/>
    <w:rsid w:val="002E17CA"/>
    <w:rsid w:val="00331EB3"/>
    <w:rsid w:val="003421DE"/>
    <w:rsid w:val="00352400"/>
    <w:rsid w:val="003550A0"/>
    <w:rsid w:val="0043100B"/>
    <w:rsid w:val="004523DD"/>
    <w:rsid w:val="00460485"/>
    <w:rsid w:val="00472B0D"/>
    <w:rsid w:val="00473C90"/>
    <w:rsid w:val="00477CD0"/>
    <w:rsid w:val="004813C9"/>
    <w:rsid w:val="00491C95"/>
    <w:rsid w:val="00493457"/>
    <w:rsid w:val="00493B97"/>
    <w:rsid w:val="004976BD"/>
    <w:rsid w:val="004A1B17"/>
    <w:rsid w:val="004E658C"/>
    <w:rsid w:val="004F7798"/>
    <w:rsid w:val="00517EB1"/>
    <w:rsid w:val="00532BF7"/>
    <w:rsid w:val="005612BF"/>
    <w:rsid w:val="00576888"/>
    <w:rsid w:val="00591440"/>
    <w:rsid w:val="005A0AD8"/>
    <w:rsid w:val="005C0833"/>
    <w:rsid w:val="005D415C"/>
    <w:rsid w:val="005D569E"/>
    <w:rsid w:val="005D583C"/>
    <w:rsid w:val="005E29DA"/>
    <w:rsid w:val="005F32DA"/>
    <w:rsid w:val="005F71BF"/>
    <w:rsid w:val="0060593A"/>
    <w:rsid w:val="006272B1"/>
    <w:rsid w:val="00627CB8"/>
    <w:rsid w:val="00654CCE"/>
    <w:rsid w:val="00655DB1"/>
    <w:rsid w:val="006577AD"/>
    <w:rsid w:val="00661310"/>
    <w:rsid w:val="00663F99"/>
    <w:rsid w:val="00673202"/>
    <w:rsid w:val="00690D4E"/>
    <w:rsid w:val="006A0C0A"/>
    <w:rsid w:val="006A44D9"/>
    <w:rsid w:val="006C3947"/>
    <w:rsid w:val="006C44EC"/>
    <w:rsid w:val="006E2A64"/>
    <w:rsid w:val="006F1335"/>
    <w:rsid w:val="006F7CC1"/>
    <w:rsid w:val="00714DEB"/>
    <w:rsid w:val="00722905"/>
    <w:rsid w:val="00734AB9"/>
    <w:rsid w:val="00795E30"/>
    <w:rsid w:val="007A72AC"/>
    <w:rsid w:val="007B0413"/>
    <w:rsid w:val="007B1B9F"/>
    <w:rsid w:val="007B6C90"/>
    <w:rsid w:val="007D7933"/>
    <w:rsid w:val="007E1A5D"/>
    <w:rsid w:val="008002A7"/>
    <w:rsid w:val="00800F91"/>
    <w:rsid w:val="00811A90"/>
    <w:rsid w:val="00815921"/>
    <w:rsid w:val="00816CF8"/>
    <w:rsid w:val="00817177"/>
    <w:rsid w:val="00831913"/>
    <w:rsid w:val="00882633"/>
    <w:rsid w:val="008B2AD5"/>
    <w:rsid w:val="008B7B4E"/>
    <w:rsid w:val="008E42AC"/>
    <w:rsid w:val="008E740C"/>
    <w:rsid w:val="008E79AF"/>
    <w:rsid w:val="008F54EA"/>
    <w:rsid w:val="008F72A7"/>
    <w:rsid w:val="008F7699"/>
    <w:rsid w:val="0090427D"/>
    <w:rsid w:val="0090661D"/>
    <w:rsid w:val="00910839"/>
    <w:rsid w:val="00913B1A"/>
    <w:rsid w:val="00970CAE"/>
    <w:rsid w:val="00982FA3"/>
    <w:rsid w:val="009F3CDA"/>
    <w:rsid w:val="00A01F0C"/>
    <w:rsid w:val="00A06028"/>
    <w:rsid w:val="00A11F90"/>
    <w:rsid w:val="00A35441"/>
    <w:rsid w:val="00A40E80"/>
    <w:rsid w:val="00A713F4"/>
    <w:rsid w:val="00A76DD9"/>
    <w:rsid w:val="00A97F18"/>
    <w:rsid w:val="00AA10D5"/>
    <w:rsid w:val="00AB6DE6"/>
    <w:rsid w:val="00B115A3"/>
    <w:rsid w:val="00B17F23"/>
    <w:rsid w:val="00B25798"/>
    <w:rsid w:val="00B33CA1"/>
    <w:rsid w:val="00B611D8"/>
    <w:rsid w:val="00B6473A"/>
    <w:rsid w:val="00B71A04"/>
    <w:rsid w:val="00B77950"/>
    <w:rsid w:val="00B84CD4"/>
    <w:rsid w:val="00B930D8"/>
    <w:rsid w:val="00B953D1"/>
    <w:rsid w:val="00BA7431"/>
    <w:rsid w:val="00BC68A1"/>
    <w:rsid w:val="00BD64D3"/>
    <w:rsid w:val="00C211BB"/>
    <w:rsid w:val="00C22FCD"/>
    <w:rsid w:val="00C232F0"/>
    <w:rsid w:val="00C43B41"/>
    <w:rsid w:val="00C65505"/>
    <w:rsid w:val="00C91D34"/>
    <w:rsid w:val="00C97E79"/>
    <w:rsid w:val="00CC0ADD"/>
    <w:rsid w:val="00CE2DE8"/>
    <w:rsid w:val="00CE6D26"/>
    <w:rsid w:val="00D16F67"/>
    <w:rsid w:val="00D24E10"/>
    <w:rsid w:val="00D26DD8"/>
    <w:rsid w:val="00D561C3"/>
    <w:rsid w:val="00D77581"/>
    <w:rsid w:val="00D924BD"/>
    <w:rsid w:val="00D946E7"/>
    <w:rsid w:val="00DA344C"/>
    <w:rsid w:val="00DA6048"/>
    <w:rsid w:val="00DB6E09"/>
    <w:rsid w:val="00DD4072"/>
    <w:rsid w:val="00DF6AF5"/>
    <w:rsid w:val="00DF6B13"/>
    <w:rsid w:val="00E01CD7"/>
    <w:rsid w:val="00E2119B"/>
    <w:rsid w:val="00E33039"/>
    <w:rsid w:val="00E33815"/>
    <w:rsid w:val="00E5483F"/>
    <w:rsid w:val="00E9002F"/>
    <w:rsid w:val="00E93026"/>
    <w:rsid w:val="00EA68D3"/>
    <w:rsid w:val="00EC31EA"/>
    <w:rsid w:val="00EC6602"/>
    <w:rsid w:val="00EC71CC"/>
    <w:rsid w:val="00EC79E2"/>
    <w:rsid w:val="00ED28AE"/>
    <w:rsid w:val="00ED7A52"/>
    <w:rsid w:val="00F072E2"/>
    <w:rsid w:val="00F17ECD"/>
    <w:rsid w:val="00F22168"/>
    <w:rsid w:val="00F23612"/>
    <w:rsid w:val="00F75E39"/>
    <w:rsid w:val="00FC5E60"/>
    <w:rsid w:val="00FC6C1F"/>
    <w:rsid w:val="00FE3F62"/>
    <w:rsid w:val="00FE425F"/>
    <w:rsid w:val="2F4B5C29"/>
    <w:rsid w:val="5D8958CE"/>
    <w:rsid w:val="7BD5D8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CF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4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D415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D28AE"/>
    <w:pPr>
      <w:ind w:left="720"/>
      <w:contextualSpacing/>
    </w:pPr>
  </w:style>
  <w:style w:type="paragraph" w:styleId="En-tte">
    <w:name w:val="header"/>
    <w:basedOn w:val="Normal"/>
    <w:link w:val="En-tteCar"/>
    <w:uiPriority w:val="99"/>
    <w:unhideWhenUsed/>
    <w:rsid w:val="006C3947"/>
    <w:pPr>
      <w:tabs>
        <w:tab w:val="center" w:pos="4513"/>
        <w:tab w:val="right" w:pos="9026"/>
      </w:tabs>
      <w:spacing w:after="0" w:line="240" w:lineRule="auto"/>
    </w:pPr>
  </w:style>
  <w:style w:type="character" w:customStyle="1" w:styleId="En-tteCar">
    <w:name w:val="En-tête Car"/>
    <w:basedOn w:val="Policepardfaut"/>
    <w:link w:val="En-tte"/>
    <w:uiPriority w:val="99"/>
    <w:rsid w:val="006C3947"/>
  </w:style>
  <w:style w:type="paragraph" w:styleId="Pieddepage">
    <w:name w:val="footer"/>
    <w:basedOn w:val="Normal"/>
    <w:link w:val="PieddepageCar"/>
    <w:unhideWhenUsed/>
    <w:rsid w:val="006C3947"/>
    <w:pPr>
      <w:tabs>
        <w:tab w:val="center" w:pos="4513"/>
        <w:tab w:val="right" w:pos="9026"/>
      </w:tabs>
      <w:spacing w:after="0" w:line="240" w:lineRule="auto"/>
    </w:pPr>
  </w:style>
  <w:style w:type="character" w:customStyle="1" w:styleId="PieddepageCar">
    <w:name w:val="Pied de page Car"/>
    <w:basedOn w:val="Policepardfaut"/>
    <w:link w:val="Pieddepage"/>
    <w:rsid w:val="006C3947"/>
  </w:style>
  <w:style w:type="paragraph" w:styleId="Textedebulles">
    <w:name w:val="Balloon Text"/>
    <w:basedOn w:val="Normal"/>
    <w:link w:val="TextedebullesCar"/>
    <w:uiPriority w:val="99"/>
    <w:semiHidden/>
    <w:unhideWhenUsed/>
    <w:rsid w:val="006C3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947"/>
    <w:rPr>
      <w:rFonts w:ascii="Tahoma" w:hAnsi="Tahoma" w:cs="Tahoma"/>
      <w:sz w:val="16"/>
      <w:szCs w:val="16"/>
    </w:rPr>
  </w:style>
  <w:style w:type="paragraph" w:customStyle="1" w:styleId="Default">
    <w:name w:val="Default"/>
    <w:rsid w:val="0035240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unhideWhenUsed/>
    <w:rsid w:val="00ED7A52"/>
    <w:pPr>
      <w:spacing w:after="0" w:line="240" w:lineRule="auto"/>
    </w:pPr>
    <w:rPr>
      <w:sz w:val="24"/>
      <w:szCs w:val="24"/>
    </w:rPr>
  </w:style>
  <w:style w:type="character" w:customStyle="1" w:styleId="NotedebasdepageCar">
    <w:name w:val="Note de bas de page Car"/>
    <w:basedOn w:val="Policepardfaut"/>
    <w:link w:val="Notedebasdepage"/>
    <w:uiPriority w:val="99"/>
    <w:rsid w:val="00ED7A52"/>
    <w:rPr>
      <w:sz w:val="24"/>
      <w:szCs w:val="24"/>
    </w:rPr>
  </w:style>
  <w:style w:type="character" w:styleId="Appelnotedebasdep">
    <w:name w:val="footnote reference"/>
    <w:basedOn w:val="Policepardfaut"/>
    <w:uiPriority w:val="99"/>
    <w:unhideWhenUsed/>
    <w:rsid w:val="00ED7A52"/>
    <w:rPr>
      <w:vertAlign w:val="superscript"/>
    </w:rPr>
  </w:style>
  <w:style w:type="table" w:styleId="Trameclaire-Accent1">
    <w:name w:val="Light Shading Accent 1"/>
    <w:basedOn w:val="TableauNormal"/>
    <w:uiPriority w:val="60"/>
    <w:rsid w:val="00ED7A52"/>
    <w:pPr>
      <w:spacing w:after="0" w:line="240" w:lineRule="auto"/>
    </w:pPr>
    <w:rPr>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E93026"/>
    <w:pPr>
      <w:spacing w:after="0" w:line="240" w:lineRule="auto"/>
    </w:pPr>
    <w:rPr>
      <w:rFonts w:ascii="PMingLiU" w:hAnsi="PMingLiU"/>
      <w:lang w:val="en-US" w:eastAsia="en-US"/>
    </w:rPr>
  </w:style>
  <w:style w:type="character" w:customStyle="1" w:styleId="SansinterligneCar">
    <w:name w:val="Sans interligne Car"/>
    <w:basedOn w:val="Policepardfaut"/>
    <w:link w:val="Sansinterligne"/>
    <w:rsid w:val="00E93026"/>
    <w:rPr>
      <w:rFonts w:ascii="PMingLiU" w:hAnsi="PMingLiU"/>
      <w:lang w:val="en-US" w:eastAsia="en-US"/>
    </w:rPr>
  </w:style>
  <w:style w:type="character" w:styleId="Marquedecommentaire">
    <w:name w:val="annotation reference"/>
    <w:basedOn w:val="Policepardfaut"/>
    <w:uiPriority w:val="99"/>
    <w:semiHidden/>
    <w:unhideWhenUsed/>
    <w:rsid w:val="00200FE4"/>
    <w:rPr>
      <w:sz w:val="16"/>
      <w:szCs w:val="16"/>
    </w:rPr>
  </w:style>
  <w:style w:type="paragraph" w:styleId="Commentaire">
    <w:name w:val="annotation text"/>
    <w:basedOn w:val="Normal"/>
    <w:link w:val="CommentaireCar"/>
    <w:uiPriority w:val="99"/>
    <w:unhideWhenUsed/>
    <w:rsid w:val="00200FE4"/>
    <w:pPr>
      <w:spacing w:line="240" w:lineRule="auto"/>
    </w:pPr>
    <w:rPr>
      <w:sz w:val="20"/>
      <w:szCs w:val="20"/>
    </w:rPr>
  </w:style>
  <w:style w:type="character" w:customStyle="1" w:styleId="CommentaireCar">
    <w:name w:val="Commentaire Car"/>
    <w:basedOn w:val="Policepardfaut"/>
    <w:link w:val="Commentaire"/>
    <w:uiPriority w:val="99"/>
    <w:rsid w:val="00200FE4"/>
    <w:rPr>
      <w:sz w:val="20"/>
      <w:szCs w:val="20"/>
    </w:rPr>
  </w:style>
  <w:style w:type="paragraph" w:styleId="Objetducommentaire">
    <w:name w:val="annotation subject"/>
    <w:basedOn w:val="Commentaire"/>
    <w:next w:val="Commentaire"/>
    <w:link w:val="ObjetducommentaireCar"/>
    <w:uiPriority w:val="99"/>
    <w:semiHidden/>
    <w:unhideWhenUsed/>
    <w:rsid w:val="00200FE4"/>
    <w:rPr>
      <w:b/>
      <w:bCs/>
    </w:rPr>
  </w:style>
  <w:style w:type="character" w:customStyle="1" w:styleId="ObjetducommentaireCar">
    <w:name w:val="Objet du commentaire Car"/>
    <w:basedOn w:val="CommentaireCar"/>
    <w:link w:val="Objetducommentaire"/>
    <w:uiPriority w:val="99"/>
    <w:semiHidden/>
    <w:rsid w:val="00200FE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4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D415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D28AE"/>
    <w:pPr>
      <w:ind w:left="720"/>
      <w:contextualSpacing/>
    </w:pPr>
  </w:style>
  <w:style w:type="paragraph" w:styleId="En-tte">
    <w:name w:val="header"/>
    <w:basedOn w:val="Normal"/>
    <w:link w:val="En-tteCar"/>
    <w:uiPriority w:val="99"/>
    <w:unhideWhenUsed/>
    <w:rsid w:val="006C3947"/>
    <w:pPr>
      <w:tabs>
        <w:tab w:val="center" w:pos="4513"/>
        <w:tab w:val="right" w:pos="9026"/>
      </w:tabs>
      <w:spacing w:after="0" w:line="240" w:lineRule="auto"/>
    </w:pPr>
  </w:style>
  <w:style w:type="character" w:customStyle="1" w:styleId="En-tteCar">
    <w:name w:val="En-tête Car"/>
    <w:basedOn w:val="Policepardfaut"/>
    <w:link w:val="En-tte"/>
    <w:uiPriority w:val="99"/>
    <w:rsid w:val="006C3947"/>
  </w:style>
  <w:style w:type="paragraph" w:styleId="Pieddepage">
    <w:name w:val="footer"/>
    <w:basedOn w:val="Normal"/>
    <w:link w:val="PieddepageCar"/>
    <w:unhideWhenUsed/>
    <w:rsid w:val="006C3947"/>
    <w:pPr>
      <w:tabs>
        <w:tab w:val="center" w:pos="4513"/>
        <w:tab w:val="right" w:pos="9026"/>
      </w:tabs>
      <w:spacing w:after="0" w:line="240" w:lineRule="auto"/>
    </w:pPr>
  </w:style>
  <w:style w:type="character" w:customStyle="1" w:styleId="PieddepageCar">
    <w:name w:val="Pied de page Car"/>
    <w:basedOn w:val="Policepardfaut"/>
    <w:link w:val="Pieddepage"/>
    <w:rsid w:val="006C3947"/>
  </w:style>
  <w:style w:type="paragraph" w:styleId="Textedebulles">
    <w:name w:val="Balloon Text"/>
    <w:basedOn w:val="Normal"/>
    <w:link w:val="TextedebullesCar"/>
    <w:uiPriority w:val="99"/>
    <w:semiHidden/>
    <w:unhideWhenUsed/>
    <w:rsid w:val="006C3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947"/>
    <w:rPr>
      <w:rFonts w:ascii="Tahoma" w:hAnsi="Tahoma" w:cs="Tahoma"/>
      <w:sz w:val="16"/>
      <w:szCs w:val="16"/>
    </w:rPr>
  </w:style>
  <w:style w:type="paragraph" w:customStyle="1" w:styleId="Default">
    <w:name w:val="Default"/>
    <w:rsid w:val="0035240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unhideWhenUsed/>
    <w:rsid w:val="00ED7A52"/>
    <w:pPr>
      <w:spacing w:after="0" w:line="240" w:lineRule="auto"/>
    </w:pPr>
    <w:rPr>
      <w:sz w:val="24"/>
      <w:szCs w:val="24"/>
    </w:rPr>
  </w:style>
  <w:style w:type="character" w:customStyle="1" w:styleId="NotedebasdepageCar">
    <w:name w:val="Note de bas de page Car"/>
    <w:basedOn w:val="Policepardfaut"/>
    <w:link w:val="Notedebasdepage"/>
    <w:uiPriority w:val="99"/>
    <w:rsid w:val="00ED7A52"/>
    <w:rPr>
      <w:sz w:val="24"/>
      <w:szCs w:val="24"/>
    </w:rPr>
  </w:style>
  <w:style w:type="character" w:styleId="Appelnotedebasdep">
    <w:name w:val="footnote reference"/>
    <w:basedOn w:val="Policepardfaut"/>
    <w:uiPriority w:val="99"/>
    <w:unhideWhenUsed/>
    <w:rsid w:val="00ED7A52"/>
    <w:rPr>
      <w:vertAlign w:val="superscript"/>
    </w:rPr>
  </w:style>
  <w:style w:type="table" w:styleId="Trameclaire-Accent1">
    <w:name w:val="Light Shading Accent 1"/>
    <w:basedOn w:val="TableauNormal"/>
    <w:uiPriority w:val="60"/>
    <w:rsid w:val="00ED7A52"/>
    <w:pPr>
      <w:spacing w:after="0" w:line="240" w:lineRule="auto"/>
    </w:pPr>
    <w:rPr>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E93026"/>
    <w:pPr>
      <w:spacing w:after="0" w:line="240" w:lineRule="auto"/>
    </w:pPr>
    <w:rPr>
      <w:rFonts w:ascii="PMingLiU" w:hAnsi="PMingLiU"/>
      <w:lang w:val="en-US" w:eastAsia="en-US"/>
    </w:rPr>
  </w:style>
  <w:style w:type="character" w:customStyle="1" w:styleId="SansinterligneCar">
    <w:name w:val="Sans interligne Car"/>
    <w:basedOn w:val="Policepardfaut"/>
    <w:link w:val="Sansinterligne"/>
    <w:rsid w:val="00E93026"/>
    <w:rPr>
      <w:rFonts w:ascii="PMingLiU" w:hAnsi="PMingLiU"/>
      <w:lang w:val="en-US" w:eastAsia="en-US"/>
    </w:rPr>
  </w:style>
  <w:style w:type="character" w:styleId="Marquedecommentaire">
    <w:name w:val="annotation reference"/>
    <w:basedOn w:val="Policepardfaut"/>
    <w:uiPriority w:val="99"/>
    <w:semiHidden/>
    <w:unhideWhenUsed/>
    <w:rsid w:val="00200FE4"/>
    <w:rPr>
      <w:sz w:val="16"/>
      <w:szCs w:val="16"/>
    </w:rPr>
  </w:style>
  <w:style w:type="paragraph" w:styleId="Commentaire">
    <w:name w:val="annotation text"/>
    <w:basedOn w:val="Normal"/>
    <w:link w:val="CommentaireCar"/>
    <w:uiPriority w:val="99"/>
    <w:unhideWhenUsed/>
    <w:rsid w:val="00200FE4"/>
    <w:pPr>
      <w:spacing w:line="240" w:lineRule="auto"/>
    </w:pPr>
    <w:rPr>
      <w:sz w:val="20"/>
      <w:szCs w:val="20"/>
    </w:rPr>
  </w:style>
  <w:style w:type="character" w:customStyle="1" w:styleId="CommentaireCar">
    <w:name w:val="Commentaire Car"/>
    <w:basedOn w:val="Policepardfaut"/>
    <w:link w:val="Commentaire"/>
    <w:uiPriority w:val="99"/>
    <w:rsid w:val="00200FE4"/>
    <w:rPr>
      <w:sz w:val="20"/>
      <w:szCs w:val="20"/>
    </w:rPr>
  </w:style>
  <w:style w:type="paragraph" w:styleId="Objetducommentaire">
    <w:name w:val="annotation subject"/>
    <w:basedOn w:val="Commentaire"/>
    <w:next w:val="Commentaire"/>
    <w:link w:val="ObjetducommentaireCar"/>
    <w:uiPriority w:val="99"/>
    <w:semiHidden/>
    <w:unhideWhenUsed/>
    <w:rsid w:val="00200FE4"/>
    <w:rPr>
      <w:b/>
      <w:bCs/>
    </w:rPr>
  </w:style>
  <w:style w:type="character" w:customStyle="1" w:styleId="ObjetducommentaireCar">
    <w:name w:val="Objet du commentaire Car"/>
    <w:basedOn w:val="CommentaireCar"/>
    <w:link w:val="Objetducommentaire"/>
    <w:uiPriority w:val="99"/>
    <w:semiHidden/>
    <w:rsid w:val="00200F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8142">
      <w:bodyDiv w:val="1"/>
      <w:marLeft w:val="0"/>
      <w:marRight w:val="0"/>
      <w:marTop w:val="0"/>
      <w:marBottom w:val="0"/>
      <w:divBdr>
        <w:top w:val="none" w:sz="0" w:space="0" w:color="auto"/>
        <w:left w:val="none" w:sz="0" w:space="0" w:color="auto"/>
        <w:bottom w:val="none" w:sz="0" w:space="0" w:color="auto"/>
        <w:right w:val="none" w:sz="0" w:space="0" w:color="auto"/>
      </w:divBdr>
    </w:div>
    <w:div w:id="331377816">
      <w:bodyDiv w:val="1"/>
      <w:marLeft w:val="0"/>
      <w:marRight w:val="0"/>
      <w:marTop w:val="0"/>
      <w:marBottom w:val="0"/>
      <w:divBdr>
        <w:top w:val="none" w:sz="0" w:space="0" w:color="auto"/>
        <w:left w:val="none" w:sz="0" w:space="0" w:color="auto"/>
        <w:bottom w:val="none" w:sz="0" w:space="0" w:color="auto"/>
        <w:right w:val="none" w:sz="0" w:space="0" w:color="auto"/>
      </w:divBdr>
    </w:div>
    <w:div w:id="356126666">
      <w:bodyDiv w:val="1"/>
      <w:marLeft w:val="0"/>
      <w:marRight w:val="0"/>
      <w:marTop w:val="0"/>
      <w:marBottom w:val="0"/>
      <w:divBdr>
        <w:top w:val="none" w:sz="0" w:space="0" w:color="auto"/>
        <w:left w:val="none" w:sz="0" w:space="0" w:color="auto"/>
        <w:bottom w:val="none" w:sz="0" w:space="0" w:color="auto"/>
        <w:right w:val="none" w:sz="0" w:space="0" w:color="auto"/>
      </w:divBdr>
      <w:divsChild>
        <w:div w:id="1703509053">
          <w:marLeft w:val="547"/>
          <w:marRight w:val="0"/>
          <w:marTop w:val="134"/>
          <w:marBottom w:val="0"/>
          <w:divBdr>
            <w:top w:val="none" w:sz="0" w:space="0" w:color="auto"/>
            <w:left w:val="none" w:sz="0" w:space="0" w:color="auto"/>
            <w:bottom w:val="none" w:sz="0" w:space="0" w:color="auto"/>
            <w:right w:val="none" w:sz="0" w:space="0" w:color="auto"/>
          </w:divBdr>
        </w:div>
        <w:div w:id="1467967317">
          <w:marLeft w:val="547"/>
          <w:marRight w:val="0"/>
          <w:marTop w:val="134"/>
          <w:marBottom w:val="0"/>
          <w:divBdr>
            <w:top w:val="none" w:sz="0" w:space="0" w:color="auto"/>
            <w:left w:val="none" w:sz="0" w:space="0" w:color="auto"/>
            <w:bottom w:val="none" w:sz="0" w:space="0" w:color="auto"/>
            <w:right w:val="none" w:sz="0" w:space="0" w:color="auto"/>
          </w:divBdr>
        </w:div>
        <w:div w:id="1821573451">
          <w:marLeft w:val="547"/>
          <w:marRight w:val="0"/>
          <w:marTop w:val="134"/>
          <w:marBottom w:val="0"/>
          <w:divBdr>
            <w:top w:val="none" w:sz="0" w:space="0" w:color="auto"/>
            <w:left w:val="none" w:sz="0" w:space="0" w:color="auto"/>
            <w:bottom w:val="none" w:sz="0" w:space="0" w:color="auto"/>
            <w:right w:val="none" w:sz="0" w:space="0" w:color="auto"/>
          </w:divBdr>
        </w:div>
      </w:divsChild>
    </w:div>
    <w:div w:id="523054911">
      <w:bodyDiv w:val="1"/>
      <w:marLeft w:val="0"/>
      <w:marRight w:val="0"/>
      <w:marTop w:val="0"/>
      <w:marBottom w:val="0"/>
      <w:divBdr>
        <w:top w:val="none" w:sz="0" w:space="0" w:color="auto"/>
        <w:left w:val="none" w:sz="0" w:space="0" w:color="auto"/>
        <w:bottom w:val="none" w:sz="0" w:space="0" w:color="auto"/>
        <w:right w:val="none" w:sz="0" w:space="0" w:color="auto"/>
      </w:divBdr>
    </w:div>
    <w:div w:id="950746997">
      <w:bodyDiv w:val="1"/>
      <w:marLeft w:val="0"/>
      <w:marRight w:val="0"/>
      <w:marTop w:val="0"/>
      <w:marBottom w:val="0"/>
      <w:divBdr>
        <w:top w:val="none" w:sz="0" w:space="0" w:color="auto"/>
        <w:left w:val="none" w:sz="0" w:space="0" w:color="auto"/>
        <w:bottom w:val="none" w:sz="0" w:space="0" w:color="auto"/>
        <w:right w:val="none" w:sz="0" w:space="0" w:color="auto"/>
      </w:divBdr>
    </w:div>
    <w:div w:id="1329015768">
      <w:bodyDiv w:val="1"/>
      <w:marLeft w:val="0"/>
      <w:marRight w:val="0"/>
      <w:marTop w:val="0"/>
      <w:marBottom w:val="0"/>
      <w:divBdr>
        <w:top w:val="none" w:sz="0" w:space="0" w:color="auto"/>
        <w:left w:val="none" w:sz="0" w:space="0" w:color="auto"/>
        <w:bottom w:val="none" w:sz="0" w:space="0" w:color="auto"/>
        <w:right w:val="none" w:sz="0" w:space="0" w:color="auto"/>
      </w:divBdr>
    </w:div>
    <w:div w:id="1422294945">
      <w:bodyDiv w:val="1"/>
      <w:marLeft w:val="0"/>
      <w:marRight w:val="0"/>
      <w:marTop w:val="0"/>
      <w:marBottom w:val="0"/>
      <w:divBdr>
        <w:top w:val="none" w:sz="0" w:space="0" w:color="auto"/>
        <w:left w:val="none" w:sz="0" w:space="0" w:color="auto"/>
        <w:bottom w:val="none" w:sz="0" w:space="0" w:color="auto"/>
        <w:right w:val="none" w:sz="0" w:space="0" w:color="auto"/>
      </w:divBdr>
    </w:div>
    <w:div w:id="165819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2.xml"/><Relationship Id="rId27"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B1C3-0DB3-4F60-8105-EEE5C205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E919101D</Template>
  <TotalTime>0</TotalTime>
  <Pages>5</Pages>
  <Words>676</Words>
  <Characters>3723</Characters>
  <Application>Microsoft Office Word</Application>
  <DocSecurity>0</DocSecurity>
  <Lines>31</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ISACHD Supplementary Protocol for Tetralogy of Fallot 2015</vt:lpstr>
    </vt:vector>
  </TitlesOfParts>
  <Company>APHP</Company>
  <LinksUpToDate>false</LinksUpToDate>
  <CharactersWithSpaces>4391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KHRAICHE Diala</dc:creator>
  <cp:lastModifiedBy>KHRAICHE Diala</cp:lastModifiedBy>
  <cp:revision>2</cp:revision>
  <cp:lastPrinted>2015-06-04T09:29:00Z</cp:lastPrinted>
  <dcterms:created xsi:type="dcterms:W3CDTF">2018-08-15T19:12:00Z</dcterms:created>
  <dcterms:modified xsi:type="dcterms:W3CDTF">2018-08-15T19:12:00Z</dcterms:modified>
</cp:coreProperties>
</file>